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8AEC1" w14:textId="77777777" w:rsidR="00C36565" w:rsidRPr="00F762BB" w:rsidRDefault="00955B57" w:rsidP="00F762BB">
      <w:pPr>
        <w:pStyle w:val="Style1"/>
        <w:rPr>
          <w:b/>
          <w:bCs/>
          <w:color w:val="0075A2" w:themeColor="accent2" w:themeShade="BF"/>
          <w:spacing w:val="5"/>
        </w:rPr>
        <w:sectPr w:rsidR="00C36565" w:rsidRPr="00F762BB" w:rsidSect="00955B57">
          <w:headerReference w:type="default" r:id="rId7"/>
          <w:pgSz w:w="8640" w:h="12960" w:code="1"/>
          <w:pgMar w:top="1440" w:right="1440" w:bottom="1440" w:left="1440" w:header="720" w:footer="720" w:gutter="0"/>
          <w:cols w:space="720"/>
          <w:vAlign w:val="center"/>
          <w:titlePg/>
          <w:docGrid w:linePitch="360"/>
        </w:sectPr>
      </w:pPr>
      <w:r>
        <w:rPr>
          <w:rStyle w:val="Strong"/>
        </w:rPr>
        <w:t>Two Times Perfect?</w:t>
      </w:r>
    </w:p>
    <w:p w14:paraId="32950266" w14:textId="77777777" w:rsidR="004A738E" w:rsidRDefault="004A738E" w:rsidP="004A738E">
      <w:pPr>
        <w:pStyle w:val="Heading1"/>
      </w:pPr>
      <w:bookmarkStart w:id="0" w:name="_Toc531305514"/>
      <w:bookmarkStart w:id="1" w:name="_Toc531495139"/>
      <w:bookmarkStart w:id="2" w:name="_Toc531681160"/>
      <w:bookmarkStart w:id="3" w:name="_Toc531792258"/>
      <w:bookmarkStart w:id="4" w:name="_Toc531835127"/>
      <w:bookmarkStart w:id="5" w:name="_Toc532986926"/>
      <w:r>
        <w:lastRenderedPageBreak/>
        <w:t>Chapter Index</w:t>
      </w:r>
      <w:bookmarkEnd w:id="0"/>
      <w:bookmarkEnd w:id="1"/>
      <w:bookmarkEnd w:id="2"/>
      <w:bookmarkEnd w:id="3"/>
      <w:bookmarkEnd w:id="4"/>
      <w:bookmarkEnd w:id="5"/>
    </w:p>
    <w:p w14:paraId="684BF6AB" w14:textId="29F3670D" w:rsidR="004F29AF" w:rsidRDefault="00C36565">
      <w:pPr>
        <w:pStyle w:val="TOC1"/>
        <w:tabs>
          <w:tab w:val="right" w:leader="dot" w:pos="719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32986926" w:history="1">
        <w:r w:rsidR="004F29AF" w:rsidRPr="0008465C">
          <w:rPr>
            <w:rStyle w:val="Hyperlink"/>
            <w:noProof/>
          </w:rPr>
          <w:t>Chapter Index</w:t>
        </w:r>
        <w:r w:rsidR="004F29AF">
          <w:rPr>
            <w:noProof/>
            <w:webHidden/>
          </w:rPr>
          <w:tab/>
        </w:r>
        <w:r w:rsidR="004F29AF">
          <w:rPr>
            <w:noProof/>
            <w:webHidden/>
          </w:rPr>
          <w:fldChar w:fldCharType="begin"/>
        </w:r>
        <w:r w:rsidR="004F29AF">
          <w:rPr>
            <w:noProof/>
            <w:webHidden/>
          </w:rPr>
          <w:instrText xml:space="preserve"> PAGEREF _Toc532986926 \h </w:instrText>
        </w:r>
        <w:r w:rsidR="004F29AF">
          <w:rPr>
            <w:noProof/>
            <w:webHidden/>
          </w:rPr>
        </w:r>
        <w:r w:rsidR="004F29AF">
          <w:rPr>
            <w:noProof/>
            <w:webHidden/>
          </w:rPr>
          <w:fldChar w:fldCharType="separate"/>
        </w:r>
        <w:r w:rsidR="004F29AF">
          <w:rPr>
            <w:noProof/>
            <w:webHidden/>
          </w:rPr>
          <w:t>1</w:t>
        </w:r>
        <w:r w:rsidR="004F29AF">
          <w:rPr>
            <w:noProof/>
            <w:webHidden/>
          </w:rPr>
          <w:fldChar w:fldCharType="end"/>
        </w:r>
      </w:hyperlink>
    </w:p>
    <w:p w14:paraId="4542EDFD" w14:textId="55EBBE60" w:rsidR="004F29AF" w:rsidRDefault="00000000">
      <w:pPr>
        <w:pStyle w:val="TOC1"/>
        <w:tabs>
          <w:tab w:val="right" w:leader="dot" w:pos="7190"/>
        </w:tabs>
        <w:rPr>
          <w:rFonts w:asciiTheme="minorHAnsi" w:eastAsiaTheme="minorEastAsia" w:hAnsiTheme="minorHAnsi" w:cstheme="minorBidi"/>
          <w:noProof/>
        </w:rPr>
      </w:pPr>
      <w:hyperlink w:anchor="_Toc532986927" w:history="1">
        <w:r w:rsidR="004F29AF" w:rsidRPr="0008465C">
          <w:rPr>
            <w:rStyle w:val="Hyperlink"/>
            <w:noProof/>
          </w:rPr>
          <w:t>Prologue: Double Trouble</w:t>
        </w:r>
        <w:r w:rsidR="004F29AF">
          <w:rPr>
            <w:noProof/>
            <w:webHidden/>
          </w:rPr>
          <w:tab/>
        </w:r>
        <w:r w:rsidR="004F29AF">
          <w:rPr>
            <w:noProof/>
            <w:webHidden/>
          </w:rPr>
          <w:fldChar w:fldCharType="begin"/>
        </w:r>
        <w:r w:rsidR="004F29AF">
          <w:rPr>
            <w:noProof/>
            <w:webHidden/>
          </w:rPr>
          <w:instrText xml:space="preserve"> PAGEREF _Toc532986927 \h </w:instrText>
        </w:r>
        <w:r w:rsidR="004F29AF">
          <w:rPr>
            <w:noProof/>
            <w:webHidden/>
          </w:rPr>
        </w:r>
        <w:r w:rsidR="004F29AF">
          <w:rPr>
            <w:noProof/>
            <w:webHidden/>
          </w:rPr>
          <w:fldChar w:fldCharType="separate"/>
        </w:r>
        <w:r w:rsidR="004F29AF">
          <w:rPr>
            <w:noProof/>
            <w:webHidden/>
          </w:rPr>
          <w:t>3</w:t>
        </w:r>
        <w:r w:rsidR="004F29AF">
          <w:rPr>
            <w:noProof/>
            <w:webHidden/>
          </w:rPr>
          <w:fldChar w:fldCharType="end"/>
        </w:r>
      </w:hyperlink>
    </w:p>
    <w:p w14:paraId="33B0E405" w14:textId="7FE2C90E" w:rsidR="004F29AF" w:rsidRDefault="00000000">
      <w:pPr>
        <w:pStyle w:val="TOC1"/>
        <w:tabs>
          <w:tab w:val="right" w:leader="dot" w:pos="7190"/>
        </w:tabs>
        <w:rPr>
          <w:rFonts w:asciiTheme="minorHAnsi" w:eastAsiaTheme="minorEastAsia" w:hAnsiTheme="minorHAnsi" w:cstheme="minorBidi"/>
          <w:noProof/>
        </w:rPr>
      </w:pPr>
      <w:hyperlink w:anchor="_Toc532986928" w:history="1">
        <w:r w:rsidR="004F29AF" w:rsidRPr="0008465C">
          <w:rPr>
            <w:rStyle w:val="Hyperlink"/>
            <w:noProof/>
          </w:rPr>
          <w:t>Chapter 1: A Simple Journey</w:t>
        </w:r>
        <w:r w:rsidR="004F29AF">
          <w:rPr>
            <w:noProof/>
            <w:webHidden/>
          </w:rPr>
          <w:tab/>
        </w:r>
        <w:r w:rsidR="004F29AF">
          <w:rPr>
            <w:noProof/>
            <w:webHidden/>
          </w:rPr>
          <w:fldChar w:fldCharType="begin"/>
        </w:r>
        <w:r w:rsidR="004F29AF">
          <w:rPr>
            <w:noProof/>
            <w:webHidden/>
          </w:rPr>
          <w:instrText xml:space="preserve"> PAGEREF _Toc532986928 \h </w:instrText>
        </w:r>
        <w:r w:rsidR="004F29AF">
          <w:rPr>
            <w:noProof/>
            <w:webHidden/>
          </w:rPr>
        </w:r>
        <w:r w:rsidR="004F29AF">
          <w:rPr>
            <w:noProof/>
            <w:webHidden/>
          </w:rPr>
          <w:fldChar w:fldCharType="separate"/>
        </w:r>
        <w:r w:rsidR="004F29AF">
          <w:rPr>
            <w:noProof/>
            <w:webHidden/>
          </w:rPr>
          <w:t>7</w:t>
        </w:r>
        <w:r w:rsidR="004F29AF">
          <w:rPr>
            <w:noProof/>
            <w:webHidden/>
          </w:rPr>
          <w:fldChar w:fldCharType="end"/>
        </w:r>
      </w:hyperlink>
    </w:p>
    <w:p w14:paraId="242856E1" w14:textId="6A80F77B" w:rsidR="004F29AF" w:rsidRDefault="00000000">
      <w:pPr>
        <w:pStyle w:val="TOC1"/>
        <w:tabs>
          <w:tab w:val="right" w:leader="dot" w:pos="7190"/>
        </w:tabs>
        <w:rPr>
          <w:rFonts w:asciiTheme="minorHAnsi" w:eastAsiaTheme="minorEastAsia" w:hAnsiTheme="minorHAnsi" w:cstheme="minorBidi"/>
          <w:noProof/>
        </w:rPr>
      </w:pPr>
      <w:hyperlink w:anchor="_Toc532986929" w:history="1">
        <w:r w:rsidR="004F29AF" w:rsidRPr="0008465C">
          <w:rPr>
            <w:rStyle w:val="Hyperlink"/>
            <w:noProof/>
          </w:rPr>
          <w:t>Chapter 2: The Rescue</w:t>
        </w:r>
        <w:r w:rsidR="004F29AF">
          <w:rPr>
            <w:noProof/>
            <w:webHidden/>
          </w:rPr>
          <w:tab/>
        </w:r>
        <w:r w:rsidR="004F29AF">
          <w:rPr>
            <w:noProof/>
            <w:webHidden/>
          </w:rPr>
          <w:fldChar w:fldCharType="begin"/>
        </w:r>
        <w:r w:rsidR="004F29AF">
          <w:rPr>
            <w:noProof/>
            <w:webHidden/>
          </w:rPr>
          <w:instrText xml:space="preserve"> PAGEREF _Toc532986929 \h </w:instrText>
        </w:r>
        <w:r w:rsidR="004F29AF">
          <w:rPr>
            <w:noProof/>
            <w:webHidden/>
          </w:rPr>
        </w:r>
        <w:r w:rsidR="004F29AF">
          <w:rPr>
            <w:noProof/>
            <w:webHidden/>
          </w:rPr>
          <w:fldChar w:fldCharType="separate"/>
        </w:r>
        <w:r w:rsidR="004F29AF">
          <w:rPr>
            <w:noProof/>
            <w:webHidden/>
          </w:rPr>
          <w:t>15</w:t>
        </w:r>
        <w:r w:rsidR="004F29AF">
          <w:rPr>
            <w:noProof/>
            <w:webHidden/>
          </w:rPr>
          <w:fldChar w:fldCharType="end"/>
        </w:r>
      </w:hyperlink>
    </w:p>
    <w:p w14:paraId="3A99BF05" w14:textId="30D30AC5" w:rsidR="004F29AF" w:rsidRDefault="00000000">
      <w:pPr>
        <w:pStyle w:val="TOC1"/>
        <w:tabs>
          <w:tab w:val="right" w:leader="dot" w:pos="7190"/>
        </w:tabs>
        <w:rPr>
          <w:rFonts w:asciiTheme="minorHAnsi" w:eastAsiaTheme="minorEastAsia" w:hAnsiTheme="minorHAnsi" w:cstheme="minorBidi"/>
          <w:noProof/>
        </w:rPr>
      </w:pPr>
      <w:hyperlink w:anchor="_Toc532986930" w:history="1">
        <w:r w:rsidR="004F29AF" w:rsidRPr="0008465C">
          <w:rPr>
            <w:rStyle w:val="Hyperlink"/>
            <w:noProof/>
          </w:rPr>
          <w:t>Chapter 2.5: The Rescue</w:t>
        </w:r>
        <w:r w:rsidR="004F29AF">
          <w:rPr>
            <w:noProof/>
            <w:webHidden/>
          </w:rPr>
          <w:tab/>
        </w:r>
        <w:r w:rsidR="004F29AF">
          <w:rPr>
            <w:noProof/>
            <w:webHidden/>
          </w:rPr>
          <w:fldChar w:fldCharType="begin"/>
        </w:r>
        <w:r w:rsidR="004F29AF">
          <w:rPr>
            <w:noProof/>
            <w:webHidden/>
          </w:rPr>
          <w:instrText xml:space="preserve"> PAGEREF _Toc532986930 \h </w:instrText>
        </w:r>
        <w:r w:rsidR="004F29AF">
          <w:rPr>
            <w:noProof/>
            <w:webHidden/>
          </w:rPr>
        </w:r>
        <w:r w:rsidR="004F29AF">
          <w:rPr>
            <w:noProof/>
            <w:webHidden/>
          </w:rPr>
          <w:fldChar w:fldCharType="separate"/>
        </w:r>
        <w:r w:rsidR="004F29AF">
          <w:rPr>
            <w:noProof/>
            <w:webHidden/>
          </w:rPr>
          <w:t>23</w:t>
        </w:r>
        <w:r w:rsidR="004F29AF">
          <w:rPr>
            <w:noProof/>
            <w:webHidden/>
          </w:rPr>
          <w:fldChar w:fldCharType="end"/>
        </w:r>
      </w:hyperlink>
    </w:p>
    <w:p w14:paraId="3741EF05" w14:textId="484A9A20" w:rsidR="004F29AF" w:rsidRDefault="00000000">
      <w:pPr>
        <w:pStyle w:val="TOC1"/>
        <w:tabs>
          <w:tab w:val="right" w:leader="dot" w:pos="7190"/>
        </w:tabs>
        <w:rPr>
          <w:rFonts w:asciiTheme="minorHAnsi" w:eastAsiaTheme="minorEastAsia" w:hAnsiTheme="minorHAnsi" w:cstheme="minorBidi"/>
          <w:noProof/>
        </w:rPr>
      </w:pPr>
      <w:hyperlink w:anchor="_Toc532986931" w:history="1">
        <w:r w:rsidR="004F29AF" w:rsidRPr="0008465C">
          <w:rPr>
            <w:rStyle w:val="Hyperlink"/>
            <w:noProof/>
          </w:rPr>
          <w:t>Chapter 3: Hiding</w:t>
        </w:r>
        <w:r w:rsidR="004F29AF">
          <w:rPr>
            <w:noProof/>
            <w:webHidden/>
          </w:rPr>
          <w:tab/>
        </w:r>
        <w:r w:rsidR="004F29AF">
          <w:rPr>
            <w:noProof/>
            <w:webHidden/>
          </w:rPr>
          <w:fldChar w:fldCharType="begin"/>
        </w:r>
        <w:r w:rsidR="004F29AF">
          <w:rPr>
            <w:noProof/>
            <w:webHidden/>
          </w:rPr>
          <w:instrText xml:space="preserve"> PAGEREF _Toc532986931 \h </w:instrText>
        </w:r>
        <w:r w:rsidR="004F29AF">
          <w:rPr>
            <w:noProof/>
            <w:webHidden/>
          </w:rPr>
        </w:r>
        <w:r w:rsidR="004F29AF">
          <w:rPr>
            <w:noProof/>
            <w:webHidden/>
          </w:rPr>
          <w:fldChar w:fldCharType="separate"/>
        </w:r>
        <w:r w:rsidR="004F29AF">
          <w:rPr>
            <w:noProof/>
            <w:webHidden/>
          </w:rPr>
          <w:t>32</w:t>
        </w:r>
        <w:r w:rsidR="004F29AF">
          <w:rPr>
            <w:noProof/>
            <w:webHidden/>
          </w:rPr>
          <w:fldChar w:fldCharType="end"/>
        </w:r>
      </w:hyperlink>
    </w:p>
    <w:p w14:paraId="777B623D" w14:textId="55F01461" w:rsidR="004F29AF" w:rsidRDefault="00000000">
      <w:pPr>
        <w:pStyle w:val="TOC1"/>
        <w:tabs>
          <w:tab w:val="right" w:leader="dot" w:pos="7190"/>
        </w:tabs>
        <w:rPr>
          <w:rFonts w:asciiTheme="minorHAnsi" w:eastAsiaTheme="minorEastAsia" w:hAnsiTheme="minorHAnsi" w:cstheme="minorBidi"/>
          <w:noProof/>
        </w:rPr>
      </w:pPr>
      <w:hyperlink w:anchor="_Toc532986932" w:history="1">
        <w:r w:rsidR="004F29AF" w:rsidRPr="0008465C">
          <w:rPr>
            <w:rStyle w:val="Hyperlink"/>
            <w:noProof/>
          </w:rPr>
          <w:t>Chapter 4: Homecoming</w:t>
        </w:r>
        <w:r w:rsidR="004F29AF">
          <w:rPr>
            <w:noProof/>
            <w:webHidden/>
          </w:rPr>
          <w:tab/>
        </w:r>
        <w:r w:rsidR="004F29AF">
          <w:rPr>
            <w:noProof/>
            <w:webHidden/>
          </w:rPr>
          <w:fldChar w:fldCharType="begin"/>
        </w:r>
        <w:r w:rsidR="004F29AF">
          <w:rPr>
            <w:noProof/>
            <w:webHidden/>
          </w:rPr>
          <w:instrText xml:space="preserve"> PAGEREF _Toc532986932 \h </w:instrText>
        </w:r>
        <w:r w:rsidR="004F29AF">
          <w:rPr>
            <w:noProof/>
            <w:webHidden/>
          </w:rPr>
        </w:r>
        <w:r w:rsidR="004F29AF">
          <w:rPr>
            <w:noProof/>
            <w:webHidden/>
          </w:rPr>
          <w:fldChar w:fldCharType="separate"/>
        </w:r>
        <w:r w:rsidR="004F29AF">
          <w:rPr>
            <w:noProof/>
            <w:webHidden/>
          </w:rPr>
          <w:t>45</w:t>
        </w:r>
        <w:r w:rsidR="004F29AF">
          <w:rPr>
            <w:noProof/>
            <w:webHidden/>
          </w:rPr>
          <w:fldChar w:fldCharType="end"/>
        </w:r>
      </w:hyperlink>
    </w:p>
    <w:p w14:paraId="5374ACAE" w14:textId="085B0C41" w:rsidR="004F29AF" w:rsidRDefault="00000000">
      <w:pPr>
        <w:pStyle w:val="TOC1"/>
        <w:tabs>
          <w:tab w:val="right" w:leader="dot" w:pos="7190"/>
        </w:tabs>
        <w:rPr>
          <w:rFonts w:asciiTheme="minorHAnsi" w:eastAsiaTheme="minorEastAsia" w:hAnsiTheme="minorHAnsi" w:cstheme="minorBidi"/>
          <w:noProof/>
        </w:rPr>
      </w:pPr>
      <w:hyperlink w:anchor="_Toc532986933" w:history="1">
        <w:r w:rsidR="004F29AF" w:rsidRPr="0008465C">
          <w:rPr>
            <w:rStyle w:val="Hyperlink"/>
            <w:noProof/>
          </w:rPr>
          <w:t>Chapter 5: Shopping</w:t>
        </w:r>
        <w:r w:rsidR="004F29AF">
          <w:rPr>
            <w:noProof/>
            <w:webHidden/>
          </w:rPr>
          <w:tab/>
        </w:r>
        <w:r w:rsidR="004F29AF">
          <w:rPr>
            <w:noProof/>
            <w:webHidden/>
          </w:rPr>
          <w:fldChar w:fldCharType="begin"/>
        </w:r>
        <w:r w:rsidR="004F29AF">
          <w:rPr>
            <w:noProof/>
            <w:webHidden/>
          </w:rPr>
          <w:instrText xml:space="preserve"> PAGEREF _Toc532986933 \h </w:instrText>
        </w:r>
        <w:r w:rsidR="004F29AF">
          <w:rPr>
            <w:noProof/>
            <w:webHidden/>
          </w:rPr>
        </w:r>
        <w:r w:rsidR="004F29AF">
          <w:rPr>
            <w:noProof/>
            <w:webHidden/>
          </w:rPr>
          <w:fldChar w:fldCharType="separate"/>
        </w:r>
        <w:r w:rsidR="004F29AF">
          <w:rPr>
            <w:noProof/>
            <w:webHidden/>
          </w:rPr>
          <w:t>55</w:t>
        </w:r>
        <w:r w:rsidR="004F29AF">
          <w:rPr>
            <w:noProof/>
            <w:webHidden/>
          </w:rPr>
          <w:fldChar w:fldCharType="end"/>
        </w:r>
      </w:hyperlink>
    </w:p>
    <w:p w14:paraId="3E11660E" w14:textId="1D4A4795" w:rsidR="004F29AF" w:rsidRDefault="00000000">
      <w:pPr>
        <w:pStyle w:val="TOC1"/>
        <w:tabs>
          <w:tab w:val="right" w:leader="dot" w:pos="7190"/>
        </w:tabs>
        <w:rPr>
          <w:rFonts w:asciiTheme="minorHAnsi" w:eastAsiaTheme="minorEastAsia" w:hAnsiTheme="minorHAnsi" w:cstheme="minorBidi"/>
          <w:noProof/>
        </w:rPr>
      </w:pPr>
      <w:hyperlink w:anchor="_Toc532986934" w:history="1">
        <w:r w:rsidR="004F29AF" w:rsidRPr="0008465C">
          <w:rPr>
            <w:rStyle w:val="Hyperlink"/>
            <w:noProof/>
          </w:rPr>
          <w:t>Chapter 6: To Widow’s Crypt</w:t>
        </w:r>
        <w:r w:rsidR="004F29AF">
          <w:rPr>
            <w:noProof/>
            <w:webHidden/>
          </w:rPr>
          <w:tab/>
        </w:r>
        <w:r w:rsidR="004F29AF">
          <w:rPr>
            <w:noProof/>
            <w:webHidden/>
          </w:rPr>
          <w:fldChar w:fldCharType="begin"/>
        </w:r>
        <w:r w:rsidR="004F29AF">
          <w:rPr>
            <w:noProof/>
            <w:webHidden/>
          </w:rPr>
          <w:instrText xml:space="preserve"> PAGEREF _Toc532986934 \h </w:instrText>
        </w:r>
        <w:r w:rsidR="004F29AF">
          <w:rPr>
            <w:noProof/>
            <w:webHidden/>
          </w:rPr>
        </w:r>
        <w:r w:rsidR="004F29AF">
          <w:rPr>
            <w:noProof/>
            <w:webHidden/>
          </w:rPr>
          <w:fldChar w:fldCharType="separate"/>
        </w:r>
        <w:r w:rsidR="004F29AF">
          <w:rPr>
            <w:noProof/>
            <w:webHidden/>
          </w:rPr>
          <w:t>63</w:t>
        </w:r>
        <w:r w:rsidR="004F29AF">
          <w:rPr>
            <w:noProof/>
            <w:webHidden/>
          </w:rPr>
          <w:fldChar w:fldCharType="end"/>
        </w:r>
      </w:hyperlink>
    </w:p>
    <w:p w14:paraId="3C84EE91" w14:textId="038C9A5D" w:rsidR="004F29AF" w:rsidRDefault="00000000">
      <w:pPr>
        <w:pStyle w:val="TOC1"/>
        <w:tabs>
          <w:tab w:val="right" w:leader="dot" w:pos="7190"/>
        </w:tabs>
        <w:rPr>
          <w:rFonts w:asciiTheme="minorHAnsi" w:eastAsiaTheme="minorEastAsia" w:hAnsiTheme="minorHAnsi" w:cstheme="minorBidi"/>
          <w:noProof/>
        </w:rPr>
      </w:pPr>
      <w:hyperlink w:anchor="_Toc532986935" w:history="1">
        <w:r w:rsidR="004F29AF" w:rsidRPr="0008465C">
          <w:rPr>
            <w:rStyle w:val="Hyperlink"/>
            <w:noProof/>
          </w:rPr>
          <w:t>Chapter 7: Widow’s Crypt, First Run</w:t>
        </w:r>
        <w:r w:rsidR="004F29AF">
          <w:rPr>
            <w:noProof/>
            <w:webHidden/>
          </w:rPr>
          <w:tab/>
        </w:r>
        <w:r w:rsidR="004F29AF">
          <w:rPr>
            <w:noProof/>
            <w:webHidden/>
          </w:rPr>
          <w:fldChar w:fldCharType="begin"/>
        </w:r>
        <w:r w:rsidR="004F29AF">
          <w:rPr>
            <w:noProof/>
            <w:webHidden/>
          </w:rPr>
          <w:instrText xml:space="preserve"> PAGEREF _Toc532986935 \h </w:instrText>
        </w:r>
        <w:r w:rsidR="004F29AF">
          <w:rPr>
            <w:noProof/>
            <w:webHidden/>
          </w:rPr>
        </w:r>
        <w:r w:rsidR="004F29AF">
          <w:rPr>
            <w:noProof/>
            <w:webHidden/>
          </w:rPr>
          <w:fldChar w:fldCharType="separate"/>
        </w:r>
        <w:r w:rsidR="004F29AF">
          <w:rPr>
            <w:noProof/>
            <w:webHidden/>
          </w:rPr>
          <w:t>73</w:t>
        </w:r>
        <w:r w:rsidR="004F29AF">
          <w:rPr>
            <w:noProof/>
            <w:webHidden/>
          </w:rPr>
          <w:fldChar w:fldCharType="end"/>
        </w:r>
      </w:hyperlink>
    </w:p>
    <w:p w14:paraId="52C11574" w14:textId="04488599" w:rsidR="004F29AF" w:rsidRDefault="00000000">
      <w:pPr>
        <w:pStyle w:val="TOC1"/>
        <w:tabs>
          <w:tab w:val="right" w:leader="dot" w:pos="7190"/>
        </w:tabs>
        <w:rPr>
          <w:rFonts w:asciiTheme="minorHAnsi" w:eastAsiaTheme="minorEastAsia" w:hAnsiTheme="minorHAnsi" w:cstheme="minorBidi"/>
          <w:noProof/>
        </w:rPr>
      </w:pPr>
      <w:hyperlink w:anchor="_Toc532986936" w:history="1">
        <w:r w:rsidR="004F29AF" w:rsidRPr="0008465C">
          <w:rPr>
            <w:rStyle w:val="Hyperlink"/>
            <w:noProof/>
          </w:rPr>
          <w:t>Chapter 8: Widow’s Crypt, Second Run</w:t>
        </w:r>
        <w:r w:rsidR="004F29AF">
          <w:rPr>
            <w:noProof/>
            <w:webHidden/>
          </w:rPr>
          <w:tab/>
        </w:r>
        <w:r w:rsidR="004F29AF">
          <w:rPr>
            <w:noProof/>
            <w:webHidden/>
          </w:rPr>
          <w:fldChar w:fldCharType="begin"/>
        </w:r>
        <w:r w:rsidR="004F29AF">
          <w:rPr>
            <w:noProof/>
            <w:webHidden/>
          </w:rPr>
          <w:instrText xml:space="preserve"> PAGEREF _Toc532986936 \h </w:instrText>
        </w:r>
        <w:r w:rsidR="004F29AF">
          <w:rPr>
            <w:noProof/>
            <w:webHidden/>
          </w:rPr>
        </w:r>
        <w:r w:rsidR="004F29AF">
          <w:rPr>
            <w:noProof/>
            <w:webHidden/>
          </w:rPr>
          <w:fldChar w:fldCharType="separate"/>
        </w:r>
        <w:r w:rsidR="004F29AF">
          <w:rPr>
            <w:noProof/>
            <w:webHidden/>
          </w:rPr>
          <w:t>86</w:t>
        </w:r>
        <w:r w:rsidR="004F29AF">
          <w:rPr>
            <w:noProof/>
            <w:webHidden/>
          </w:rPr>
          <w:fldChar w:fldCharType="end"/>
        </w:r>
      </w:hyperlink>
    </w:p>
    <w:p w14:paraId="5460E8BE" w14:textId="0E477C41" w:rsidR="004F29AF" w:rsidRDefault="00000000">
      <w:pPr>
        <w:pStyle w:val="TOC1"/>
        <w:tabs>
          <w:tab w:val="right" w:leader="dot" w:pos="7190"/>
        </w:tabs>
        <w:rPr>
          <w:rFonts w:asciiTheme="minorHAnsi" w:eastAsiaTheme="minorEastAsia" w:hAnsiTheme="minorHAnsi" w:cstheme="minorBidi"/>
          <w:noProof/>
        </w:rPr>
      </w:pPr>
      <w:hyperlink w:anchor="_Toc532986937" w:history="1">
        <w:r w:rsidR="004F29AF" w:rsidRPr="0008465C">
          <w:rPr>
            <w:rStyle w:val="Hyperlink"/>
            <w:noProof/>
          </w:rPr>
          <w:t>Chapter 9: Meanwhile, In Town</w:t>
        </w:r>
        <w:r w:rsidR="004F29AF">
          <w:rPr>
            <w:noProof/>
            <w:webHidden/>
          </w:rPr>
          <w:tab/>
        </w:r>
        <w:r w:rsidR="004F29AF">
          <w:rPr>
            <w:noProof/>
            <w:webHidden/>
          </w:rPr>
          <w:fldChar w:fldCharType="begin"/>
        </w:r>
        <w:r w:rsidR="004F29AF">
          <w:rPr>
            <w:noProof/>
            <w:webHidden/>
          </w:rPr>
          <w:instrText xml:space="preserve"> PAGEREF _Toc532986937 \h </w:instrText>
        </w:r>
        <w:r w:rsidR="004F29AF">
          <w:rPr>
            <w:noProof/>
            <w:webHidden/>
          </w:rPr>
        </w:r>
        <w:r w:rsidR="004F29AF">
          <w:rPr>
            <w:noProof/>
            <w:webHidden/>
          </w:rPr>
          <w:fldChar w:fldCharType="separate"/>
        </w:r>
        <w:r w:rsidR="004F29AF">
          <w:rPr>
            <w:noProof/>
            <w:webHidden/>
          </w:rPr>
          <w:t>93</w:t>
        </w:r>
        <w:r w:rsidR="004F29AF">
          <w:rPr>
            <w:noProof/>
            <w:webHidden/>
          </w:rPr>
          <w:fldChar w:fldCharType="end"/>
        </w:r>
      </w:hyperlink>
    </w:p>
    <w:p w14:paraId="24CDA68E" w14:textId="04148399" w:rsidR="004F29AF" w:rsidRDefault="00000000">
      <w:pPr>
        <w:pStyle w:val="TOC1"/>
        <w:tabs>
          <w:tab w:val="right" w:leader="dot" w:pos="7190"/>
        </w:tabs>
        <w:rPr>
          <w:rFonts w:asciiTheme="minorHAnsi" w:eastAsiaTheme="minorEastAsia" w:hAnsiTheme="minorHAnsi" w:cstheme="minorBidi"/>
          <w:noProof/>
        </w:rPr>
      </w:pPr>
      <w:hyperlink w:anchor="_Toc532986938" w:history="1">
        <w:r w:rsidR="004F29AF" w:rsidRPr="0008465C">
          <w:rPr>
            <w:rStyle w:val="Hyperlink"/>
            <w:noProof/>
          </w:rPr>
          <w:t>Chapter 10: Widow’s Crypt, Final Run</w:t>
        </w:r>
        <w:r w:rsidR="004F29AF">
          <w:rPr>
            <w:noProof/>
            <w:webHidden/>
          </w:rPr>
          <w:tab/>
        </w:r>
        <w:r w:rsidR="004F29AF">
          <w:rPr>
            <w:noProof/>
            <w:webHidden/>
          </w:rPr>
          <w:fldChar w:fldCharType="begin"/>
        </w:r>
        <w:r w:rsidR="004F29AF">
          <w:rPr>
            <w:noProof/>
            <w:webHidden/>
          </w:rPr>
          <w:instrText xml:space="preserve"> PAGEREF _Toc532986938 \h </w:instrText>
        </w:r>
        <w:r w:rsidR="004F29AF">
          <w:rPr>
            <w:noProof/>
            <w:webHidden/>
          </w:rPr>
        </w:r>
        <w:r w:rsidR="004F29AF">
          <w:rPr>
            <w:noProof/>
            <w:webHidden/>
          </w:rPr>
          <w:fldChar w:fldCharType="separate"/>
        </w:r>
        <w:r w:rsidR="004F29AF">
          <w:rPr>
            <w:noProof/>
            <w:webHidden/>
          </w:rPr>
          <w:t>100</w:t>
        </w:r>
        <w:r w:rsidR="004F29AF">
          <w:rPr>
            <w:noProof/>
            <w:webHidden/>
          </w:rPr>
          <w:fldChar w:fldCharType="end"/>
        </w:r>
      </w:hyperlink>
    </w:p>
    <w:p w14:paraId="007B4DC9" w14:textId="23EE0045" w:rsidR="004F29AF" w:rsidRDefault="00000000">
      <w:pPr>
        <w:pStyle w:val="TOC1"/>
        <w:tabs>
          <w:tab w:val="right" w:leader="dot" w:pos="7190"/>
        </w:tabs>
        <w:rPr>
          <w:rFonts w:asciiTheme="minorHAnsi" w:eastAsiaTheme="minorEastAsia" w:hAnsiTheme="minorHAnsi" w:cstheme="minorBidi"/>
          <w:noProof/>
        </w:rPr>
      </w:pPr>
      <w:hyperlink w:anchor="_Toc532986939" w:history="1">
        <w:r w:rsidR="004F29AF" w:rsidRPr="0008465C">
          <w:rPr>
            <w:rStyle w:val="Hyperlink"/>
            <w:noProof/>
          </w:rPr>
          <w:t>Chapter 11: Choices</w:t>
        </w:r>
        <w:r w:rsidR="004F29AF">
          <w:rPr>
            <w:noProof/>
            <w:webHidden/>
          </w:rPr>
          <w:tab/>
        </w:r>
        <w:r w:rsidR="004F29AF">
          <w:rPr>
            <w:noProof/>
            <w:webHidden/>
          </w:rPr>
          <w:fldChar w:fldCharType="begin"/>
        </w:r>
        <w:r w:rsidR="004F29AF">
          <w:rPr>
            <w:noProof/>
            <w:webHidden/>
          </w:rPr>
          <w:instrText xml:space="preserve"> PAGEREF _Toc532986939 \h </w:instrText>
        </w:r>
        <w:r w:rsidR="004F29AF">
          <w:rPr>
            <w:noProof/>
            <w:webHidden/>
          </w:rPr>
        </w:r>
        <w:r w:rsidR="004F29AF">
          <w:rPr>
            <w:noProof/>
            <w:webHidden/>
          </w:rPr>
          <w:fldChar w:fldCharType="separate"/>
        </w:r>
        <w:r w:rsidR="004F29AF">
          <w:rPr>
            <w:noProof/>
            <w:webHidden/>
          </w:rPr>
          <w:t>113</w:t>
        </w:r>
        <w:r w:rsidR="004F29AF">
          <w:rPr>
            <w:noProof/>
            <w:webHidden/>
          </w:rPr>
          <w:fldChar w:fldCharType="end"/>
        </w:r>
      </w:hyperlink>
    </w:p>
    <w:p w14:paraId="1563D457" w14:textId="735B9311" w:rsidR="004F29AF" w:rsidRDefault="00000000">
      <w:pPr>
        <w:pStyle w:val="TOC1"/>
        <w:tabs>
          <w:tab w:val="right" w:leader="dot" w:pos="7190"/>
        </w:tabs>
        <w:rPr>
          <w:rFonts w:asciiTheme="minorHAnsi" w:eastAsiaTheme="minorEastAsia" w:hAnsiTheme="minorHAnsi" w:cstheme="minorBidi"/>
          <w:noProof/>
        </w:rPr>
      </w:pPr>
      <w:hyperlink w:anchor="_Toc532986940" w:history="1">
        <w:r w:rsidR="004F29AF" w:rsidRPr="0008465C">
          <w:rPr>
            <w:rStyle w:val="Hyperlink"/>
            <w:noProof/>
          </w:rPr>
          <w:t>Chapter 12: Changes</w:t>
        </w:r>
        <w:r w:rsidR="004F29AF">
          <w:rPr>
            <w:noProof/>
            <w:webHidden/>
          </w:rPr>
          <w:tab/>
        </w:r>
        <w:r w:rsidR="004F29AF">
          <w:rPr>
            <w:noProof/>
            <w:webHidden/>
          </w:rPr>
          <w:fldChar w:fldCharType="begin"/>
        </w:r>
        <w:r w:rsidR="004F29AF">
          <w:rPr>
            <w:noProof/>
            <w:webHidden/>
          </w:rPr>
          <w:instrText xml:space="preserve"> PAGEREF _Toc532986940 \h </w:instrText>
        </w:r>
        <w:r w:rsidR="004F29AF">
          <w:rPr>
            <w:noProof/>
            <w:webHidden/>
          </w:rPr>
        </w:r>
        <w:r w:rsidR="004F29AF">
          <w:rPr>
            <w:noProof/>
            <w:webHidden/>
          </w:rPr>
          <w:fldChar w:fldCharType="separate"/>
        </w:r>
        <w:r w:rsidR="004F29AF">
          <w:rPr>
            <w:noProof/>
            <w:webHidden/>
          </w:rPr>
          <w:t>122</w:t>
        </w:r>
        <w:r w:rsidR="004F29AF">
          <w:rPr>
            <w:noProof/>
            <w:webHidden/>
          </w:rPr>
          <w:fldChar w:fldCharType="end"/>
        </w:r>
      </w:hyperlink>
    </w:p>
    <w:p w14:paraId="31D5C98D" w14:textId="0FAEACC8" w:rsidR="004F29AF" w:rsidRDefault="00000000">
      <w:pPr>
        <w:pStyle w:val="TOC1"/>
        <w:tabs>
          <w:tab w:val="right" w:leader="dot" w:pos="7190"/>
        </w:tabs>
        <w:rPr>
          <w:rFonts w:asciiTheme="minorHAnsi" w:eastAsiaTheme="minorEastAsia" w:hAnsiTheme="minorHAnsi" w:cstheme="minorBidi"/>
          <w:noProof/>
        </w:rPr>
      </w:pPr>
      <w:hyperlink w:anchor="_Toc532986941" w:history="1">
        <w:r w:rsidR="004F29AF" w:rsidRPr="0008465C">
          <w:rPr>
            <w:rStyle w:val="Hyperlink"/>
            <w:noProof/>
          </w:rPr>
          <w:t>Chapter 13: Learning Before School</w:t>
        </w:r>
        <w:r w:rsidR="004F29AF">
          <w:rPr>
            <w:noProof/>
            <w:webHidden/>
          </w:rPr>
          <w:tab/>
        </w:r>
        <w:r w:rsidR="004F29AF">
          <w:rPr>
            <w:noProof/>
            <w:webHidden/>
          </w:rPr>
          <w:fldChar w:fldCharType="begin"/>
        </w:r>
        <w:r w:rsidR="004F29AF">
          <w:rPr>
            <w:noProof/>
            <w:webHidden/>
          </w:rPr>
          <w:instrText xml:space="preserve"> PAGEREF _Toc532986941 \h </w:instrText>
        </w:r>
        <w:r w:rsidR="004F29AF">
          <w:rPr>
            <w:noProof/>
            <w:webHidden/>
          </w:rPr>
        </w:r>
        <w:r w:rsidR="004F29AF">
          <w:rPr>
            <w:noProof/>
            <w:webHidden/>
          </w:rPr>
          <w:fldChar w:fldCharType="separate"/>
        </w:r>
        <w:r w:rsidR="004F29AF">
          <w:rPr>
            <w:noProof/>
            <w:webHidden/>
          </w:rPr>
          <w:t>130</w:t>
        </w:r>
        <w:r w:rsidR="004F29AF">
          <w:rPr>
            <w:noProof/>
            <w:webHidden/>
          </w:rPr>
          <w:fldChar w:fldCharType="end"/>
        </w:r>
      </w:hyperlink>
    </w:p>
    <w:p w14:paraId="71A1F130" w14:textId="3CAB0581" w:rsidR="004F29AF" w:rsidRDefault="00000000">
      <w:pPr>
        <w:pStyle w:val="TOC1"/>
        <w:tabs>
          <w:tab w:val="right" w:leader="dot" w:pos="7190"/>
        </w:tabs>
        <w:rPr>
          <w:rFonts w:asciiTheme="minorHAnsi" w:eastAsiaTheme="minorEastAsia" w:hAnsiTheme="minorHAnsi" w:cstheme="minorBidi"/>
          <w:noProof/>
        </w:rPr>
      </w:pPr>
      <w:hyperlink w:anchor="_Toc532986942" w:history="1">
        <w:r w:rsidR="004F29AF" w:rsidRPr="0008465C">
          <w:rPr>
            <w:rStyle w:val="Hyperlink"/>
            <w:noProof/>
          </w:rPr>
          <w:t>Chapter 14: Arrival</w:t>
        </w:r>
        <w:r w:rsidR="004F29AF">
          <w:rPr>
            <w:noProof/>
            <w:webHidden/>
          </w:rPr>
          <w:tab/>
        </w:r>
        <w:r w:rsidR="004F29AF">
          <w:rPr>
            <w:noProof/>
            <w:webHidden/>
          </w:rPr>
          <w:fldChar w:fldCharType="begin"/>
        </w:r>
        <w:r w:rsidR="004F29AF">
          <w:rPr>
            <w:noProof/>
            <w:webHidden/>
          </w:rPr>
          <w:instrText xml:space="preserve"> PAGEREF _Toc532986942 \h </w:instrText>
        </w:r>
        <w:r w:rsidR="004F29AF">
          <w:rPr>
            <w:noProof/>
            <w:webHidden/>
          </w:rPr>
        </w:r>
        <w:r w:rsidR="004F29AF">
          <w:rPr>
            <w:noProof/>
            <w:webHidden/>
          </w:rPr>
          <w:fldChar w:fldCharType="separate"/>
        </w:r>
        <w:r w:rsidR="004F29AF">
          <w:rPr>
            <w:noProof/>
            <w:webHidden/>
          </w:rPr>
          <w:t>147</w:t>
        </w:r>
        <w:r w:rsidR="004F29AF">
          <w:rPr>
            <w:noProof/>
            <w:webHidden/>
          </w:rPr>
          <w:fldChar w:fldCharType="end"/>
        </w:r>
      </w:hyperlink>
    </w:p>
    <w:p w14:paraId="6CAEA127" w14:textId="1628B98D" w:rsidR="004F29AF" w:rsidRDefault="00000000">
      <w:pPr>
        <w:pStyle w:val="TOC1"/>
        <w:tabs>
          <w:tab w:val="right" w:leader="dot" w:pos="7190"/>
        </w:tabs>
        <w:rPr>
          <w:rFonts w:asciiTheme="minorHAnsi" w:eastAsiaTheme="minorEastAsia" w:hAnsiTheme="minorHAnsi" w:cstheme="minorBidi"/>
          <w:noProof/>
        </w:rPr>
      </w:pPr>
      <w:hyperlink w:anchor="_Toc532986943" w:history="1">
        <w:r w:rsidR="004F29AF" w:rsidRPr="0008465C">
          <w:rPr>
            <w:rStyle w:val="Hyperlink"/>
            <w:noProof/>
          </w:rPr>
          <w:t>Chapter 15: Introductions</w:t>
        </w:r>
        <w:r w:rsidR="004F29AF">
          <w:rPr>
            <w:noProof/>
            <w:webHidden/>
          </w:rPr>
          <w:tab/>
        </w:r>
        <w:r w:rsidR="004F29AF">
          <w:rPr>
            <w:noProof/>
            <w:webHidden/>
          </w:rPr>
          <w:fldChar w:fldCharType="begin"/>
        </w:r>
        <w:r w:rsidR="004F29AF">
          <w:rPr>
            <w:noProof/>
            <w:webHidden/>
          </w:rPr>
          <w:instrText xml:space="preserve"> PAGEREF _Toc532986943 \h </w:instrText>
        </w:r>
        <w:r w:rsidR="004F29AF">
          <w:rPr>
            <w:noProof/>
            <w:webHidden/>
          </w:rPr>
        </w:r>
        <w:r w:rsidR="004F29AF">
          <w:rPr>
            <w:noProof/>
            <w:webHidden/>
          </w:rPr>
          <w:fldChar w:fldCharType="separate"/>
        </w:r>
        <w:r w:rsidR="004F29AF">
          <w:rPr>
            <w:noProof/>
            <w:webHidden/>
          </w:rPr>
          <w:t>157</w:t>
        </w:r>
        <w:r w:rsidR="004F29AF">
          <w:rPr>
            <w:noProof/>
            <w:webHidden/>
          </w:rPr>
          <w:fldChar w:fldCharType="end"/>
        </w:r>
      </w:hyperlink>
    </w:p>
    <w:p w14:paraId="02694E2E" w14:textId="04E4AE07" w:rsidR="004F29AF" w:rsidRDefault="00000000">
      <w:pPr>
        <w:pStyle w:val="TOC1"/>
        <w:tabs>
          <w:tab w:val="right" w:leader="dot" w:pos="7190"/>
        </w:tabs>
        <w:rPr>
          <w:rFonts w:asciiTheme="minorHAnsi" w:eastAsiaTheme="minorEastAsia" w:hAnsiTheme="minorHAnsi" w:cstheme="minorBidi"/>
          <w:noProof/>
        </w:rPr>
      </w:pPr>
      <w:hyperlink w:anchor="_Toc532986944" w:history="1">
        <w:r w:rsidR="004F29AF" w:rsidRPr="0008465C">
          <w:rPr>
            <w:rStyle w:val="Hyperlink"/>
            <w:noProof/>
          </w:rPr>
          <w:t>Chapter 16: Oathbound</w:t>
        </w:r>
        <w:r w:rsidR="004F29AF">
          <w:rPr>
            <w:noProof/>
            <w:webHidden/>
          </w:rPr>
          <w:tab/>
        </w:r>
        <w:r w:rsidR="004F29AF">
          <w:rPr>
            <w:noProof/>
            <w:webHidden/>
          </w:rPr>
          <w:fldChar w:fldCharType="begin"/>
        </w:r>
        <w:r w:rsidR="004F29AF">
          <w:rPr>
            <w:noProof/>
            <w:webHidden/>
          </w:rPr>
          <w:instrText xml:space="preserve"> PAGEREF _Toc532986944 \h </w:instrText>
        </w:r>
        <w:r w:rsidR="004F29AF">
          <w:rPr>
            <w:noProof/>
            <w:webHidden/>
          </w:rPr>
        </w:r>
        <w:r w:rsidR="004F29AF">
          <w:rPr>
            <w:noProof/>
            <w:webHidden/>
          </w:rPr>
          <w:fldChar w:fldCharType="separate"/>
        </w:r>
        <w:r w:rsidR="004F29AF">
          <w:rPr>
            <w:noProof/>
            <w:webHidden/>
          </w:rPr>
          <w:t>167</w:t>
        </w:r>
        <w:r w:rsidR="004F29AF">
          <w:rPr>
            <w:noProof/>
            <w:webHidden/>
          </w:rPr>
          <w:fldChar w:fldCharType="end"/>
        </w:r>
      </w:hyperlink>
    </w:p>
    <w:p w14:paraId="1CE8FBAD" w14:textId="52AC9E38" w:rsidR="004F29AF" w:rsidRDefault="00000000">
      <w:pPr>
        <w:pStyle w:val="TOC1"/>
        <w:tabs>
          <w:tab w:val="right" w:leader="dot" w:pos="7190"/>
        </w:tabs>
        <w:rPr>
          <w:rFonts w:asciiTheme="minorHAnsi" w:eastAsiaTheme="minorEastAsia" w:hAnsiTheme="minorHAnsi" w:cstheme="minorBidi"/>
          <w:noProof/>
        </w:rPr>
      </w:pPr>
      <w:hyperlink w:anchor="_Toc532986945" w:history="1">
        <w:r w:rsidR="004F29AF" w:rsidRPr="0008465C">
          <w:rPr>
            <w:rStyle w:val="Hyperlink"/>
            <w:noProof/>
          </w:rPr>
          <w:t>Chapter 17: Understanding Flames</w:t>
        </w:r>
        <w:r w:rsidR="004F29AF">
          <w:rPr>
            <w:noProof/>
            <w:webHidden/>
          </w:rPr>
          <w:tab/>
        </w:r>
        <w:r w:rsidR="004F29AF">
          <w:rPr>
            <w:noProof/>
            <w:webHidden/>
          </w:rPr>
          <w:fldChar w:fldCharType="begin"/>
        </w:r>
        <w:r w:rsidR="004F29AF">
          <w:rPr>
            <w:noProof/>
            <w:webHidden/>
          </w:rPr>
          <w:instrText xml:space="preserve"> PAGEREF _Toc532986945 \h </w:instrText>
        </w:r>
        <w:r w:rsidR="004F29AF">
          <w:rPr>
            <w:noProof/>
            <w:webHidden/>
          </w:rPr>
        </w:r>
        <w:r w:rsidR="004F29AF">
          <w:rPr>
            <w:noProof/>
            <w:webHidden/>
          </w:rPr>
          <w:fldChar w:fldCharType="separate"/>
        </w:r>
        <w:r w:rsidR="004F29AF">
          <w:rPr>
            <w:noProof/>
            <w:webHidden/>
          </w:rPr>
          <w:t>173</w:t>
        </w:r>
        <w:r w:rsidR="004F29AF">
          <w:rPr>
            <w:noProof/>
            <w:webHidden/>
          </w:rPr>
          <w:fldChar w:fldCharType="end"/>
        </w:r>
      </w:hyperlink>
    </w:p>
    <w:p w14:paraId="310BE1D6" w14:textId="62AAAF80" w:rsidR="004F29AF" w:rsidRDefault="00000000">
      <w:pPr>
        <w:pStyle w:val="TOC1"/>
        <w:tabs>
          <w:tab w:val="right" w:leader="dot" w:pos="7190"/>
        </w:tabs>
        <w:rPr>
          <w:rFonts w:asciiTheme="minorHAnsi" w:eastAsiaTheme="minorEastAsia" w:hAnsiTheme="minorHAnsi" w:cstheme="minorBidi"/>
          <w:noProof/>
        </w:rPr>
      </w:pPr>
      <w:hyperlink w:anchor="_Toc532986946" w:history="1">
        <w:r w:rsidR="004F29AF" w:rsidRPr="0008465C">
          <w:rPr>
            <w:rStyle w:val="Hyperlink"/>
            <w:noProof/>
          </w:rPr>
          <w:t>Chapter 18: Settling In</w:t>
        </w:r>
        <w:r w:rsidR="004F29AF">
          <w:rPr>
            <w:noProof/>
            <w:webHidden/>
          </w:rPr>
          <w:tab/>
        </w:r>
        <w:r w:rsidR="004F29AF">
          <w:rPr>
            <w:noProof/>
            <w:webHidden/>
          </w:rPr>
          <w:fldChar w:fldCharType="begin"/>
        </w:r>
        <w:r w:rsidR="004F29AF">
          <w:rPr>
            <w:noProof/>
            <w:webHidden/>
          </w:rPr>
          <w:instrText xml:space="preserve"> PAGEREF _Toc532986946 \h </w:instrText>
        </w:r>
        <w:r w:rsidR="004F29AF">
          <w:rPr>
            <w:noProof/>
            <w:webHidden/>
          </w:rPr>
        </w:r>
        <w:r w:rsidR="004F29AF">
          <w:rPr>
            <w:noProof/>
            <w:webHidden/>
          </w:rPr>
          <w:fldChar w:fldCharType="separate"/>
        </w:r>
        <w:r w:rsidR="004F29AF">
          <w:rPr>
            <w:noProof/>
            <w:webHidden/>
          </w:rPr>
          <w:t>179</w:t>
        </w:r>
        <w:r w:rsidR="004F29AF">
          <w:rPr>
            <w:noProof/>
            <w:webHidden/>
          </w:rPr>
          <w:fldChar w:fldCharType="end"/>
        </w:r>
      </w:hyperlink>
    </w:p>
    <w:p w14:paraId="2FE38BE3" w14:textId="47A3E565" w:rsidR="004F29AF" w:rsidRDefault="00000000">
      <w:pPr>
        <w:pStyle w:val="TOC1"/>
        <w:tabs>
          <w:tab w:val="right" w:leader="dot" w:pos="7190"/>
        </w:tabs>
        <w:rPr>
          <w:rFonts w:asciiTheme="minorHAnsi" w:eastAsiaTheme="minorEastAsia" w:hAnsiTheme="minorHAnsi" w:cstheme="minorBidi"/>
          <w:noProof/>
        </w:rPr>
      </w:pPr>
      <w:hyperlink w:anchor="_Toc532986947" w:history="1">
        <w:r w:rsidR="004F29AF" w:rsidRPr="0008465C">
          <w:rPr>
            <w:rStyle w:val="Hyperlink"/>
            <w:noProof/>
          </w:rPr>
          <w:t>Chapter 19: The Hero</w:t>
        </w:r>
        <w:r w:rsidR="004F29AF">
          <w:rPr>
            <w:noProof/>
            <w:webHidden/>
          </w:rPr>
          <w:tab/>
        </w:r>
        <w:r w:rsidR="004F29AF">
          <w:rPr>
            <w:noProof/>
            <w:webHidden/>
          </w:rPr>
          <w:fldChar w:fldCharType="begin"/>
        </w:r>
        <w:r w:rsidR="004F29AF">
          <w:rPr>
            <w:noProof/>
            <w:webHidden/>
          </w:rPr>
          <w:instrText xml:space="preserve"> PAGEREF _Toc532986947 \h </w:instrText>
        </w:r>
        <w:r w:rsidR="004F29AF">
          <w:rPr>
            <w:noProof/>
            <w:webHidden/>
          </w:rPr>
        </w:r>
        <w:r w:rsidR="004F29AF">
          <w:rPr>
            <w:noProof/>
            <w:webHidden/>
          </w:rPr>
          <w:fldChar w:fldCharType="separate"/>
        </w:r>
        <w:r w:rsidR="004F29AF">
          <w:rPr>
            <w:noProof/>
            <w:webHidden/>
          </w:rPr>
          <w:t>192</w:t>
        </w:r>
        <w:r w:rsidR="004F29AF">
          <w:rPr>
            <w:noProof/>
            <w:webHidden/>
          </w:rPr>
          <w:fldChar w:fldCharType="end"/>
        </w:r>
      </w:hyperlink>
    </w:p>
    <w:p w14:paraId="477A3F55" w14:textId="0124586B" w:rsidR="004F29AF" w:rsidRDefault="00000000">
      <w:pPr>
        <w:pStyle w:val="TOC1"/>
        <w:tabs>
          <w:tab w:val="right" w:leader="dot" w:pos="7190"/>
        </w:tabs>
        <w:rPr>
          <w:rFonts w:asciiTheme="minorHAnsi" w:eastAsiaTheme="minorEastAsia" w:hAnsiTheme="minorHAnsi" w:cstheme="minorBidi"/>
          <w:noProof/>
        </w:rPr>
      </w:pPr>
      <w:hyperlink w:anchor="_Toc532986948" w:history="1">
        <w:r w:rsidR="004F29AF" w:rsidRPr="0008465C">
          <w:rPr>
            <w:rStyle w:val="Hyperlink"/>
            <w:noProof/>
          </w:rPr>
          <w:t>Chapter 20: Taking Charge</w:t>
        </w:r>
        <w:r w:rsidR="004F29AF">
          <w:rPr>
            <w:noProof/>
            <w:webHidden/>
          </w:rPr>
          <w:tab/>
        </w:r>
        <w:r w:rsidR="004F29AF">
          <w:rPr>
            <w:noProof/>
            <w:webHidden/>
          </w:rPr>
          <w:fldChar w:fldCharType="begin"/>
        </w:r>
        <w:r w:rsidR="004F29AF">
          <w:rPr>
            <w:noProof/>
            <w:webHidden/>
          </w:rPr>
          <w:instrText xml:space="preserve"> PAGEREF _Toc532986948 \h </w:instrText>
        </w:r>
        <w:r w:rsidR="004F29AF">
          <w:rPr>
            <w:noProof/>
            <w:webHidden/>
          </w:rPr>
        </w:r>
        <w:r w:rsidR="004F29AF">
          <w:rPr>
            <w:noProof/>
            <w:webHidden/>
          </w:rPr>
          <w:fldChar w:fldCharType="separate"/>
        </w:r>
        <w:r w:rsidR="004F29AF">
          <w:rPr>
            <w:noProof/>
            <w:webHidden/>
          </w:rPr>
          <w:t>201</w:t>
        </w:r>
        <w:r w:rsidR="004F29AF">
          <w:rPr>
            <w:noProof/>
            <w:webHidden/>
          </w:rPr>
          <w:fldChar w:fldCharType="end"/>
        </w:r>
      </w:hyperlink>
    </w:p>
    <w:p w14:paraId="37DC7EBD" w14:textId="6AA183F6" w:rsidR="004F29AF" w:rsidRDefault="00000000">
      <w:pPr>
        <w:pStyle w:val="TOC1"/>
        <w:tabs>
          <w:tab w:val="right" w:leader="dot" w:pos="7190"/>
        </w:tabs>
        <w:rPr>
          <w:rFonts w:asciiTheme="minorHAnsi" w:eastAsiaTheme="minorEastAsia" w:hAnsiTheme="minorHAnsi" w:cstheme="minorBidi"/>
          <w:noProof/>
        </w:rPr>
      </w:pPr>
      <w:hyperlink w:anchor="_Toc532986949" w:history="1">
        <w:r w:rsidR="004F29AF" w:rsidRPr="0008465C">
          <w:rPr>
            <w:rStyle w:val="Hyperlink"/>
            <w:noProof/>
          </w:rPr>
          <w:t>Chapter 21: First School Lesson</w:t>
        </w:r>
        <w:r w:rsidR="004F29AF">
          <w:rPr>
            <w:noProof/>
            <w:webHidden/>
          </w:rPr>
          <w:tab/>
        </w:r>
        <w:r w:rsidR="004F29AF">
          <w:rPr>
            <w:noProof/>
            <w:webHidden/>
          </w:rPr>
          <w:fldChar w:fldCharType="begin"/>
        </w:r>
        <w:r w:rsidR="004F29AF">
          <w:rPr>
            <w:noProof/>
            <w:webHidden/>
          </w:rPr>
          <w:instrText xml:space="preserve"> PAGEREF _Toc532986949 \h </w:instrText>
        </w:r>
        <w:r w:rsidR="004F29AF">
          <w:rPr>
            <w:noProof/>
            <w:webHidden/>
          </w:rPr>
        </w:r>
        <w:r w:rsidR="004F29AF">
          <w:rPr>
            <w:noProof/>
            <w:webHidden/>
          </w:rPr>
          <w:fldChar w:fldCharType="separate"/>
        </w:r>
        <w:r w:rsidR="004F29AF">
          <w:rPr>
            <w:noProof/>
            <w:webHidden/>
          </w:rPr>
          <w:t>224</w:t>
        </w:r>
        <w:r w:rsidR="004F29AF">
          <w:rPr>
            <w:noProof/>
            <w:webHidden/>
          </w:rPr>
          <w:fldChar w:fldCharType="end"/>
        </w:r>
      </w:hyperlink>
    </w:p>
    <w:p w14:paraId="20F6F0DA" w14:textId="57F54F94" w:rsidR="004F29AF" w:rsidRDefault="00000000">
      <w:pPr>
        <w:pStyle w:val="TOC1"/>
        <w:tabs>
          <w:tab w:val="right" w:leader="dot" w:pos="7190"/>
        </w:tabs>
        <w:rPr>
          <w:rFonts w:asciiTheme="minorHAnsi" w:eastAsiaTheme="minorEastAsia" w:hAnsiTheme="minorHAnsi" w:cstheme="minorBidi"/>
          <w:noProof/>
        </w:rPr>
      </w:pPr>
      <w:hyperlink w:anchor="_Toc532986950" w:history="1">
        <w:r w:rsidR="004F29AF" w:rsidRPr="0008465C">
          <w:rPr>
            <w:rStyle w:val="Hyperlink"/>
            <w:noProof/>
          </w:rPr>
          <w:t>Chapter 22: Setting Standards</w:t>
        </w:r>
        <w:r w:rsidR="004F29AF">
          <w:rPr>
            <w:noProof/>
            <w:webHidden/>
          </w:rPr>
          <w:tab/>
        </w:r>
        <w:r w:rsidR="004F29AF">
          <w:rPr>
            <w:noProof/>
            <w:webHidden/>
          </w:rPr>
          <w:fldChar w:fldCharType="begin"/>
        </w:r>
        <w:r w:rsidR="004F29AF">
          <w:rPr>
            <w:noProof/>
            <w:webHidden/>
          </w:rPr>
          <w:instrText xml:space="preserve"> PAGEREF _Toc532986950 \h </w:instrText>
        </w:r>
        <w:r w:rsidR="004F29AF">
          <w:rPr>
            <w:noProof/>
            <w:webHidden/>
          </w:rPr>
        </w:r>
        <w:r w:rsidR="004F29AF">
          <w:rPr>
            <w:noProof/>
            <w:webHidden/>
          </w:rPr>
          <w:fldChar w:fldCharType="separate"/>
        </w:r>
        <w:r w:rsidR="004F29AF">
          <w:rPr>
            <w:noProof/>
            <w:webHidden/>
          </w:rPr>
          <w:t>233</w:t>
        </w:r>
        <w:r w:rsidR="004F29AF">
          <w:rPr>
            <w:noProof/>
            <w:webHidden/>
          </w:rPr>
          <w:fldChar w:fldCharType="end"/>
        </w:r>
      </w:hyperlink>
    </w:p>
    <w:p w14:paraId="3C82AD04" w14:textId="383A127D" w:rsidR="004F29AF" w:rsidRDefault="00000000">
      <w:pPr>
        <w:pStyle w:val="TOC1"/>
        <w:tabs>
          <w:tab w:val="right" w:leader="dot" w:pos="7190"/>
        </w:tabs>
        <w:rPr>
          <w:rFonts w:asciiTheme="minorHAnsi" w:eastAsiaTheme="minorEastAsia" w:hAnsiTheme="minorHAnsi" w:cstheme="minorBidi"/>
          <w:noProof/>
        </w:rPr>
      </w:pPr>
      <w:hyperlink w:anchor="_Toc532986951" w:history="1">
        <w:r w:rsidR="004F29AF" w:rsidRPr="0008465C">
          <w:rPr>
            <w:rStyle w:val="Hyperlink"/>
            <w:noProof/>
          </w:rPr>
          <w:t>Chapter 23: Broken Expectations</w:t>
        </w:r>
        <w:r w:rsidR="004F29AF">
          <w:rPr>
            <w:noProof/>
            <w:webHidden/>
          </w:rPr>
          <w:tab/>
        </w:r>
        <w:r w:rsidR="004F29AF">
          <w:rPr>
            <w:noProof/>
            <w:webHidden/>
          </w:rPr>
          <w:fldChar w:fldCharType="begin"/>
        </w:r>
        <w:r w:rsidR="004F29AF">
          <w:rPr>
            <w:noProof/>
            <w:webHidden/>
          </w:rPr>
          <w:instrText xml:space="preserve"> PAGEREF _Toc532986951 \h </w:instrText>
        </w:r>
        <w:r w:rsidR="004F29AF">
          <w:rPr>
            <w:noProof/>
            <w:webHidden/>
          </w:rPr>
        </w:r>
        <w:r w:rsidR="004F29AF">
          <w:rPr>
            <w:noProof/>
            <w:webHidden/>
          </w:rPr>
          <w:fldChar w:fldCharType="separate"/>
        </w:r>
        <w:r w:rsidR="004F29AF">
          <w:rPr>
            <w:noProof/>
            <w:webHidden/>
          </w:rPr>
          <w:t>244</w:t>
        </w:r>
        <w:r w:rsidR="004F29AF">
          <w:rPr>
            <w:noProof/>
            <w:webHidden/>
          </w:rPr>
          <w:fldChar w:fldCharType="end"/>
        </w:r>
      </w:hyperlink>
    </w:p>
    <w:p w14:paraId="7C3459C7" w14:textId="3EB31711" w:rsidR="004F29AF" w:rsidRDefault="00000000">
      <w:pPr>
        <w:pStyle w:val="TOC1"/>
        <w:tabs>
          <w:tab w:val="right" w:leader="dot" w:pos="7190"/>
        </w:tabs>
        <w:rPr>
          <w:rFonts w:asciiTheme="minorHAnsi" w:eastAsiaTheme="minorEastAsia" w:hAnsiTheme="minorHAnsi" w:cstheme="minorBidi"/>
          <w:noProof/>
        </w:rPr>
      </w:pPr>
      <w:hyperlink w:anchor="_Toc532986952" w:history="1">
        <w:r w:rsidR="004F29AF" w:rsidRPr="0008465C">
          <w:rPr>
            <w:rStyle w:val="Hyperlink"/>
            <w:noProof/>
          </w:rPr>
          <w:t>Chapter 24: Confesion</w:t>
        </w:r>
        <w:r w:rsidR="004F29AF">
          <w:rPr>
            <w:noProof/>
            <w:webHidden/>
          </w:rPr>
          <w:tab/>
        </w:r>
        <w:r w:rsidR="004F29AF">
          <w:rPr>
            <w:noProof/>
            <w:webHidden/>
          </w:rPr>
          <w:fldChar w:fldCharType="begin"/>
        </w:r>
        <w:r w:rsidR="004F29AF">
          <w:rPr>
            <w:noProof/>
            <w:webHidden/>
          </w:rPr>
          <w:instrText xml:space="preserve"> PAGEREF _Toc532986952 \h </w:instrText>
        </w:r>
        <w:r w:rsidR="004F29AF">
          <w:rPr>
            <w:noProof/>
            <w:webHidden/>
          </w:rPr>
        </w:r>
        <w:r w:rsidR="004F29AF">
          <w:rPr>
            <w:noProof/>
            <w:webHidden/>
          </w:rPr>
          <w:fldChar w:fldCharType="separate"/>
        </w:r>
        <w:r w:rsidR="004F29AF">
          <w:rPr>
            <w:noProof/>
            <w:webHidden/>
          </w:rPr>
          <w:t>253</w:t>
        </w:r>
        <w:r w:rsidR="004F29AF">
          <w:rPr>
            <w:noProof/>
            <w:webHidden/>
          </w:rPr>
          <w:fldChar w:fldCharType="end"/>
        </w:r>
      </w:hyperlink>
    </w:p>
    <w:p w14:paraId="7F6513A3" w14:textId="4505B48C" w:rsidR="004F29AF" w:rsidRDefault="00000000">
      <w:pPr>
        <w:pStyle w:val="TOC1"/>
        <w:tabs>
          <w:tab w:val="right" w:leader="dot" w:pos="7190"/>
        </w:tabs>
        <w:rPr>
          <w:rFonts w:asciiTheme="minorHAnsi" w:eastAsiaTheme="minorEastAsia" w:hAnsiTheme="minorHAnsi" w:cstheme="minorBidi"/>
          <w:noProof/>
        </w:rPr>
      </w:pPr>
      <w:hyperlink w:anchor="_Toc532986953" w:history="1">
        <w:r w:rsidR="004F29AF" w:rsidRPr="0008465C">
          <w:rPr>
            <w:rStyle w:val="Hyperlink"/>
            <w:noProof/>
          </w:rPr>
          <w:t>Chapter 25: Conspiracy</w:t>
        </w:r>
        <w:r w:rsidR="004F29AF">
          <w:rPr>
            <w:noProof/>
            <w:webHidden/>
          </w:rPr>
          <w:tab/>
        </w:r>
        <w:r w:rsidR="004F29AF">
          <w:rPr>
            <w:noProof/>
            <w:webHidden/>
          </w:rPr>
          <w:fldChar w:fldCharType="begin"/>
        </w:r>
        <w:r w:rsidR="004F29AF">
          <w:rPr>
            <w:noProof/>
            <w:webHidden/>
          </w:rPr>
          <w:instrText xml:space="preserve"> PAGEREF _Toc532986953 \h </w:instrText>
        </w:r>
        <w:r w:rsidR="004F29AF">
          <w:rPr>
            <w:noProof/>
            <w:webHidden/>
          </w:rPr>
        </w:r>
        <w:r w:rsidR="004F29AF">
          <w:rPr>
            <w:noProof/>
            <w:webHidden/>
          </w:rPr>
          <w:fldChar w:fldCharType="separate"/>
        </w:r>
        <w:r w:rsidR="004F29AF">
          <w:rPr>
            <w:noProof/>
            <w:webHidden/>
          </w:rPr>
          <w:t>262</w:t>
        </w:r>
        <w:r w:rsidR="004F29AF">
          <w:rPr>
            <w:noProof/>
            <w:webHidden/>
          </w:rPr>
          <w:fldChar w:fldCharType="end"/>
        </w:r>
      </w:hyperlink>
    </w:p>
    <w:p w14:paraId="63AF473A" w14:textId="5D3BE7DB" w:rsidR="004F29AF" w:rsidRDefault="00000000">
      <w:pPr>
        <w:pStyle w:val="TOC1"/>
        <w:tabs>
          <w:tab w:val="right" w:leader="dot" w:pos="7190"/>
        </w:tabs>
        <w:rPr>
          <w:rFonts w:asciiTheme="minorHAnsi" w:eastAsiaTheme="minorEastAsia" w:hAnsiTheme="minorHAnsi" w:cstheme="minorBidi"/>
          <w:noProof/>
        </w:rPr>
      </w:pPr>
      <w:hyperlink w:anchor="_Toc532986954" w:history="1">
        <w:r w:rsidR="004F29AF" w:rsidRPr="0008465C">
          <w:rPr>
            <w:rStyle w:val="Hyperlink"/>
            <w:noProof/>
          </w:rPr>
          <w:t>Chapter 26: Hurricane Tori?</w:t>
        </w:r>
        <w:r w:rsidR="004F29AF">
          <w:rPr>
            <w:noProof/>
            <w:webHidden/>
          </w:rPr>
          <w:tab/>
        </w:r>
        <w:r w:rsidR="004F29AF">
          <w:rPr>
            <w:noProof/>
            <w:webHidden/>
          </w:rPr>
          <w:fldChar w:fldCharType="begin"/>
        </w:r>
        <w:r w:rsidR="004F29AF">
          <w:rPr>
            <w:noProof/>
            <w:webHidden/>
          </w:rPr>
          <w:instrText xml:space="preserve"> PAGEREF _Toc532986954 \h </w:instrText>
        </w:r>
        <w:r w:rsidR="004F29AF">
          <w:rPr>
            <w:noProof/>
            <w:webHidden/>
          </w:rPr>
        </w:r>
        <w:r w:rsidR="004F29AF">
          <w:rPr>
            <w:noProof/>
            <w:webHidden/>
          </w:rPr>
          <w:fldChar w:fldCharType="separate"/>
        </w:r>
        <w:r w:rsidR="004F29AF">
          <w:rPr>
            <w:noProof/>
            <w:webHidden/>
          </w:rPr>
          <w:t>271</w:t>
        </w:r>
        <w:r w:rsidR="004F29AF">
          <w:rPr>
            <w:noProof/>
            <w:webHidden/>
          </w:rPr>
          <w:fldChar w:fldCharType="end"/>
        </w:r>
      </w:hyperlink>
    </w:p>
    <w:p w14:paraId="564C7561" w14:textId="2640030C" w:rsidR="004F29AF" w:rsidRDefault="00000000">
      <w:pPr>
        <w:pStyle w:val="TOC1"/>
        <w:tabs>
          <w:tab w:val="right" w:leader="dot" w:pos="7190"/>
        </w:tabs>
        <w:rPr>
          <w:rFonts w:asciiTheme="minorHAnsi" w:eastAsiaTheme="minorEastAsia" w:hAnsiTheme="minorHAnsi" w:cstheme="minorBidi"/>
          <w:noProof/>
        </w:rPr>
      </w:pPr>
      <w:hyperlink w:anchor="_Toc532986955" w:history="1">
        <w:r w:rsidR="004F29AF" w:rsidRPr="0008465C">
          <w:rPr>
            <w:rStyle w:val="Hyperlink"/>
            <w:noProof/>
          </w:rPr>
          <w:t>Chapter 27:</w:t>
        </w:r>
        <w:r w:rsidR="004F29AF">
          <w:rPr>
            <w:noProof/>
            <w:webHidden/>
          </w:rPr>
          <w:tab/>
        </w:r>
        <w:r w:rsidR="004F29AF">
          <w:rPr>
            <w:noProof/>
            <w:webHidden/>
          </w:rPr>
          <w:fldChar w:fldCharType="begin"/>
        </w:r>
        <w:r w:rsidR="004F29AF">
          <w:rPr>
            <w:noProof/>
            <w:webHidden/>
          </w:rPr>
          <w:instrText xml:space="preserve"> PAGEREF _Toc532986955 \h </w:instrText>
        </w:r>
        <w:r w:rsidR="004F29AF">
          <w:rPr>
            <w:noProof/>
            <w:webHidden/>
          </w:rPr>
        </w:r>
        <w:r w:rsidR="004F29AF">
          <w:rPr>
            <w:noProof/>
            <w:webHidden/>
          </w:rPr>
          <w:fldChar w:fldCharType="separate"/>
        </w:r>
        <w:r w:rsidR="004F29AF">
          <w:rPr>
            <w:noProof/>
            <w:webHidden/>
          </w:rPr>
          <w:t>280</w:t>
        </w:r>
        <w:r w:rsidR="004F29AF">
          <w:rPr>
            <w:noProof/>
            <w:webHidden/>
          </w:rPr>
          <w:fldChar w:fldCharType="end"/>
        </w:r>
      </w:hyperlink>
    </w:p>
    <w:p w14:paraId="4E3FE700" w14:textId="0B8040B3" w:rsidR="004F29AF" w:rsidRDefault="00000000">
      <w:pPr>
        <w:pStyle w:val="TOC1"/>
        <w:tabs>
          <w:tab w:val="right" w:leader="dot" w:pos="7190"/>
        </w:tabs>
        <w:rPr>
          <w:rFonts w:asciiTheme="minorHAnsi" w:eastAsiaTheme="minorEastAsia" w:hAnsiTheme="minorHAnsi" w:cstheme="minorBidi"/>
          <w:noProof/>
        </w:rPr>
      </w:pPr>
      <w:hyperlink w:anchor="_Toc532986956" w:history="1">
        <w:r w:rsidR="004F29AF" w:rsidRPr="0008465C">
          <w:rPr>
            <w:rStyle w:val="Hyperlink"/>
            <w:noProof/>
          </w:rPr>
          <w:t>Chapter 28:</w:t>
        </w:r>
        <w:r w:rsidR="004F29AF">
          <w:rPr>
            <w:noProof/>
            <w:webHidden/>
          </w:rPr>
          <w:tab/>
        </w:r>
        <w:r w:rsidR="004F29AF">
          <w:rPr>
            <w:noProof/>
            <w:webHidden/>
          </w:rPr>
          <w:fldChar w:fldCharType="begin"/>
        </w:r>
        <w:r w:rsidR="004F29AF">
          <w:rPr>
            <w:noProof/>
            <w:webHidden/>
          </w:rPr>
          <w:instrText xml:space="preserve"> PAGEREF _Toc532986956 \h </w:instrText>
        </w:r>
        <w:r w:rsidR="004F29AF">
          <w:rPr>
            <w:noProof/>
            <w:webHidden/>
          </w:rPr>
        </w:r>
        <w:r w:rsidR="004F29AF">
          <w:rPr>
            <w:noProof/>
            <w:webHidden/>
          </w:rPr>
          <w:fldChar w:fldCharType="separate"/>
        </w:r>
        <w:r w:rsidR="004F29AF">
          <w:rPr>
            <w:noProof/>
            <w:webHidden/>
          </w:rPr>
          <w:t>281</w:t>
        </w:r>
        <w:r w:rsidR="004F29AF">
          <w:rPr>
            <w:noProof/>
            <w:webHidden/>
          </w:rPr>
          <w:fldChar w:fldCharType="end"/>
        </w:r>
      </w:hyperlink>
    </w:p>
    <w:p w14:paraId="048DBFE6" w14:textId="66B8388D" w:rsidR="004F29AF" w:rsidRDefault="00000000">
      <w:pPr>
        <w:pStyle w:val="TOC1"/>
        <w:tabs>
          <w:tab w:val="right" w:leader="dot" w:pos="7190"/>
        </w:tabs>
        <w:rPr>
          <w:rFonts w:asciiTheme="minorHAnsi" w:eastAsiaTheme="minorEastAsia" w:hAnsiTheme="minorHAnsi" w:cstheme="minorBidi"/>
          <w:noProof/>
        </w:rPr>
      </w:pPr>
      <w:hyperlink w:anchor="_Toc532986957" w:history="1">
        <w:r w:rsidR="004F29AF" w:rsidRPr="0008465C">
          <w:rPr>
            <w:rStyle w:val="Hyperlink"/>
            <w:noProof/>
          </w:rPr>
          <w:t>Chapter 29:</w:t>
        </w:r>
        <w:r w:rsidR="004F29AF">
          <w:rPr>
            <w:noProof/>
            <w:webHidden/>
          </w:rPr>
          <w:tab/>
        </w:r>
        <w:r w:rsidR="004F29AF">
          <w:rPr>
            <w:noProof/>
            <w:webHidden/>
          </w:rPr>
          <w:fldChar w:fldCharType="begin"/>
        </w:r>
        <w:r w:rsidR="004F29AF">
          <w:rPr>
            <w:noProof/>
            <w:webHidden/>
          </w:rPr>
          <w:instrText xml:space="preserve"> PAGEREF _Toc532986957 \h </w:instrText>
        </w:r>
        <w:r w:rsidR="004F29AF">
          <w:rPr>
            <w:noProof/>
            <w:webHidden/>
          </w:rPr>
        </w:r>
        <w:r w:rsidR="004F29AF">
          <w:rPr>
            <w:noProof/>
            <w:webHidden/>
          </w:rPr>
          <w:fldChar w:fldCharType="separate"/>
        </w:r>
        <w:r w:rsidR="004F29AF">
          <w:rPr>
            <w:noProof/>
            <w:webHidden/>
          </w:rPr>
          <w:t>282</w:t>
        </w:r>
        <w:r w:rsidR="004F29AF">
          <w:rPr>
            <w:noProof/>
            <w:webHidden/>
          </w:rPr>
          <w:fldChar w:fldCharType="end"/>
        </w:r>
      </w:hyperlink>
    </w:p>
    <w:p w14:paraId="4D078650" w14:textId="13B19CBC" w:rsidR="004F29AF" w:rsidRDefault="00000000">
      <w:pPr>
        <w:pStyle w:val="TOC1"/>
        <w:tabs>
          <w:tab w:val="right" w:leader="dot" w:pos="7190"/>
        </w:tabs>
        <w:rPr>
          <w:rFonts w:asciiTheme="minorHAnsi" w:eastAsiaTheme="minorEastAsia" w:hAnsiTheme="minorHAnsi" w:cstheme="minorBidi"/>
          <w:noProof/>
        </w:rPr>
      </w:pPr>
      <w:hyperlink w:anchor="_Toc532986958" w:history="1">
        <w:r w:rsidR="004F29AF" w:rsidRPr="0008465C">
          <w:rPr>
            <w:rStyle w:val="Hyperlink"/>
            <w:noProof/>
          </w:rPr>
          <w:t>Index</w:t>
        </w:r>
        <w:r w:rsidR="004F29AF">
          <w:rPr>
            <w:noProof/>
            <w:webHidden/>
          </w:rPr>
          <w:tab/>
        </w:r>
        <w:r w:rsidR="004F29AF">
          <w:rPr>
            <w:noProof/>
            <w:webHidden/>
          </w:rPr>
          <w:fldChar w:fldCharType="begin"/>
        </w:r>
        <w:r w:rsidR="004F29AF">
          <w:rPr>
            <w:noProof/>
            <w:webHidden/>
          </w:rPr>
          <w:instrText xml:space="preserve"> PAGEREF _Toc532986958 \h </w:instrText>
        </w:r>
        <w:r w:rsidR="004F29AF">
          <w:rPr>
            <w:noProof/>
            <w:webHidden/>
          </w:rPr>
        </w:r>
        <w:r w:rsidR="004F29AF">
          <w:rPr>
            <w:noProof/>
            <w:webHidden/>
          </w:rPr>
          <w:fldChar w:fldCharType="separate"/>
        </w:r>
        <w:r w:rsidR="004F29AF">
          <w:rPr>
            <w:noProof/>
            <w:webHidden/>
          </w:rPr>
          <w:t>283</w:t>
        </w:r>
        <w:r w:rsidR="004F29AF">
          <w:rPr>
            <w:noProof/>
            <w:webHidden/>
          </w:rPr>
          <w:fldChar w:fldCharType="end"/>
        </w:r>
      </w:hyperlink>
    </w:p>
    <w:p w14:paraId="0F96CF93" w14:textId="56A3E318" w:rsidR="00C36565" w:rsidRPr="006A7849" w:rsidRDefault="00C36565">
      <w:r>
        <w:fldChar w:fldCharType="end"/>
      </w:r>
      <w:r>
        <w:br w:type="page"/>
      </w:r>
    </w:p>
    <w:p w14:paraId="27A5F140" w14:textId="77777777" w:rsidR="001B524B" w:rsidRDefault="00E13D43" w:rsidP="00543C6D">
      <w:pPr>
        <w:pStyle w:val="Heading1"/>
      </w:pPr>
      <w:bookmarkStart w:id="6" w:name="_Toc531305515"/>
      <w:bookmarkStart w:id="7" w:name="_Toc531495140"/>
      <w:bookmarkStart w:id="8" w:name="_Toc531681161"/>
      <w:bookmarkStart w:id="9" w:name="_Toc531792259"/>
      <w:bookmarkStart w:id="10" w:name="_Toc531835128"/>
      <w:bookmarkStart w:id="11" w:name="_Toc532986927"/>
      <w:r>
        <w:t>Prologue</w:t>
      </w:r>
      <w:r w:rsidR="00C53CB9" w:rsidRPr="00543C6D">
        <w:t>:</w:t>
      </w:r>
      <w:r>
        <w:t xml:space="preserve"> Double Trouble</w:t>
      </w:r>
      <w:bookmarkEnd w:id="6"/>
      <w:bookmarkEnd w:id="7"/>
      <w:bookmarkEnd w:id="8"/>
      <w:bookmarkEnd w:id="9"/>
      <w:bookmarkEnd w:id="10"/>
      <w:bookmarkEnd w:id="11"/>
      <w:r w:rsidR="00C53CB9" w:rsidRPr="00543C6D">
        <w:t xml:space="preserve"> </w:t>
      </w:r>
    </w:p>
    <w:p w14:paraId="2424FC98" w14:textId="77777777" w:rsidR="00E13D43" w:rsidRDefault="00E13D43" w:rsidP="00E13D43">
      <w:r>
        <w:t>Have I lived? Died?  Dreamed?  Am I a fool?  Or a genius of wasted potential?</w:t>
      </w:r>
    </w:p>
    <w:p w14:paraId="39FB0C9D" w14:textId="77777777" w:rsidR="00E13D43" w:rsidRDefault="00E13D43" w:rsidP="00E13D43"/>
    <w:p w14:paraId="6F1FC21E" w14:textId="77777777" w:rsidR="00E13D43" w:rsidRDefault="00E13D43" w:rsidP="00E13D43">
      <w:r>
        <w:t xml:space="preserve">I don’t know anymore.  The veil between what was and what could have been has blurred in my mind until I’m no longer certain who I am, or even who I was. </w:t>
      </w:r>
    </w:p>
    <w:p w14:paraId="3066E5FF" w14:textId="77777777" w:rsidR="00E13D43" w:rsidRDefault="00E13D43" w:rsidP="00E13D43"/>
    <w:p w14:paraId="76922D18" w14:textId="77777777" w:rsidR="00E13D43" w:rsidRDefault="00E13D43" w:rsidP="00E13D43">
      <w:r>
        <w:t>I have a tale to tell, but I don’t even know where or how to begin to tell it.  Do I start with who I am now, in this life?  Or do I start with who I might have been in a different life – if I even was someone in a different life, and the whole experience wasn’t just tomfoolery from my imagination?!</w:t>
      </w:r>
    </w:p>
    <w:p w14:paraId="60D8DA2B" w14:textId="77777777" w:rsidR="00E13D43" w:rsidRDefault="00E13D43" w:rsidP="00E13D43"/>
    <w:p w14:paraId="7A36858D" w14:textId="7AE57267" w:rsidR="00E13D43" w:rsidRDefault="00E13D43" w:rsidP="00E13D43">
      <w:r>
        <w:t xml:space="preserve">I suppose I </w:t>
      </w:r>
      <w:proofErr w:type="gramStart"/>
      <w:r>
        <w:t>have to</w:t>
      </w:r>
      <w:proofErr w:type="gramEnd"/>
      <w:r>
        <w:t xml:space="preserve"> start the tale somewhere, so I’ll start it at what I assume was the </w:t>
      </w:r>
      <w:r w:rsidR="00BF6962">
        <w:t>beginning,</w:t>
      </w:r>
      <w:r>
        <w:t xml:space="preserve"> whether that beginning is actually real or not.</w:t>
      </w:r>
    </w:p>
    <w:p w14:paraId="18AE5B93" w14:textId="77777777" w:rsidR="00E13D43"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05155449" wp14:editId="1E4F3602">
            <wp:extent cx="1528445" cy="763905"/>
            <wp:effectExtent l="0" t="0" r="0" b="0"/>
            <wp:docPr id="1" name="Picture 1"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73FBD8DC" w14:textId="77777777" w:rsidR="00E13D43" w:rsidRDefault="00E13D43" w:rsidP="00E13D43"/>
    <w:p w14:paraId="1FBB748C" w14:textId="77777777" w:rsidR="00E13D43" w:rsidRDefault="00E13D43" w:rsidP="00E13D43">
      <w:r>
        <w:t>Thomas Faraday was the name I was first born with.  Well, it’s the first name I remember being born with.  How do I know I wasn’t born before, and simply forgot myself?  After my experience, I doubt everything and believe in nothing.</w:t>
      </w:r>
    </w:p>
    <w:p w14:paraId="7572E5D0" w14:textId="77777777" w:rsidR="00E13D43" w:rsidRDefault="00E13D43" w:rsidP="00E13D43"/>
    <w:p w14:paraId="53E75D4A" w14:textId="77777777" w:rsidR="00E13D43" w:rsidRDefault="00E13D43" w:rsidP="00E13D43">
      <w:r>
        <w:t>But, once again, I digress.  Pray allow me some latitude with my thoughts as my mind wanders the dark and twisted allies which seem to compose it lately.  I’ll try to stay on topic as much as possible, with my meandering thoughts.</w:t>
      </w:r>
    </w:p>
    <w:p w14:paraId="6DF2BC1E" w14:textId="77777777" w:rsidR="00E13D43" w:rsidRDefault="00E13D43" w:rsidP="00E13D43"/>
    <w:p w14:paraId="1427BBBE" w14:textId="77777777" w:rsidR="00E13D43" w:rsidRDefault="00E13D43" w:rsidP="00E13D43">
      <w:r>
        <w:t xml:space="preserve">As I was saying, as far as I recall, I was first </w:t>
      </w:r>
      <w:proofErr w:type="gramStart"/>
      <w:r>
        <w:t>born as</w:t>
      </w:r>
      <w:proofErr w:type="gramEnd"/>
      <w:r>
        <w:t xml:space="preserve"> Thomas Faraday – a common child of common parents.  Thomas was my father, Sarah my mother.  Contrary to what most would expect, I was not a “Junior” because my middle name was based </w:t>
      </w:r>
      <w:proofErr w:type="gramStart"/>
      <w:r>
        <w:t>from</w:t>
      </w:r>
      <w:proofErr w:type="gramEnd"/>
      <w:r>
        <w:t xml:space="preserve"> my mother’s father, Edward, and not directly from my father.</w:t>
      </w:r>
    </w:p>
    <w:p w14:paraId="535A30C7" w14:textId="77777777" w:rsidR="00E13D43" w:rsidRDefault="00E13D43" w:rsidP="00E13D43"/>
    <w:p w14:paraId="460E2A71" w14:textId="77777777" w:rsidR="00E13D43" w:rsidRDefault="00E13D43" w:rsidP="00E13D43">
      <w:r>
        <w:t xml:space="preserve">The last of three children, I was the pampered “babe” of my family, and the light in my parent’s eyes.  This, of course, led to multiple conflicts and petty jealousies between my brother and sister and I, and dogged and soured our relationship all my life – though that’s </w:t>
      </w:r>
      <w:proofErr w:type="gramStart"/>
      <w:r>
        <w:t>all hardly</w:t>
      </w:r>
      <w:proofErr w:type="gramEnd"/>
      <w:r>
        <w:t xml:space="preserve"> important now.</w:t>
      </w:r>
    </w:p>
    <w:p w14:paraId="287F1D53" w14:textId="77777777" w:rsidR="00E13D43" w:rsidRDefault="00E13D43" w:rsidP="00E13D43"/>
    <w:p w14:paraId="2F94BEB0" w14:textId="27E613B1" w:rsidR="00E13D43" w:rsidRDefault="00E13D43" w:rsidP="00E13D43">
      <w:r>
        <w:t xml:space="preserve">I grew up spoiled and pampered, and eventually </w:t>
      </w:r>
      <w:r w:rsidR="00835ADC">
        <w:t>married a</w:t>
      </w:r>
      <w:r>
        <w:t xml:space="preserve"> plain woman named Julie.  She wasn’t the smartest, nor the richest.  Her beauty wasn’t “beyond compare”, and she didn’t move the world with her charms – though she did always move me.  My heart was truly hers and even now it aches with a dull throb from missing her; almost as if I’m still missing an integral part of myself.</w:t>
      </w:r>
    </w:p>
    <w:p w14:paraId="78642EFD" w14:textId="77777777" w:rsidR="00E13D43" w:rsidRDefault="00E13D43" w:rsidP="00E13D43"/>
    <w:p w14:paraId="366BA3EF" w14:textId="77777777" w:rsidR="00E13D43" w:rsidRDefault="00E13D43" w:rsidP="00E13D43">
      <w:r>
        <w:t>Fifty-four years we had together, with one child to call our own – a daughter named Julianna – and then I died.   A simple life, with a simple death at the end of it, and that’s the end of my simple tale.</w:t>
      </w:r>
    </w:p>
    <w:p w14:paraId="5A7CE3C3" w14:textId="77777777" w:rsidR="00E13D43" w:rsidRDefault="00E13D43" w:rsidP="00E13D43"/>
    <w:p w14:paraId="043A84D0" w14:textId="77777777" w:rsidR="00E13D43" w:rsidRDefault="00E13D43" w:rsidP="00E13D43">
      <w:r>
        <w:t>Except my tale isn’t that simple.</w:t>
      </w:r>
    </w:p>
    <w:p w14:paraId="5405D24A" w14:textId="77777777" w:rsidR="00E13D43"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5FD7BB1F" wp14:editId="723290A4">
            <wp:extent cx="1528445" cy="763905"/>
            <wp:effectExtent l="0" t="0" r="0" b="0"/>
            <wp:docPr id="2" name="Picture 2"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7E613998" w14:textId="77777777" w:rsidR="00E13D43" w:rsidRDefault="00E13D43" w:rsidP="00E13D43"/>
    <w:p w14:paraId="72EB7ED1" w14:textId="2BDAA25F" w:rsidR="00E13D43" w:rsidRDefault="00E13D43" w:rsidP="00E13D43">
      <w:r>
        <w:t xml:space="preserve">I was born Tomas Freeman – only child of Douglass and Maria Freeman.  Raised in a small </w:t>
      </w:r>
      <w:r w:rsidR="00BF6962">
        <w:t>three-room</w:t>
      </w:r>
      <w:r>
        <w:t xml:space="preserve"> shack on the outskirts of Hone, I grew up poor and rough.  Like all the village children, my earliest memories consist of doing chores from dawn to dusk.  (Well, it’s really memories of sneaking off whenever possible, with a focus on NOT doing chores from dawn to </w:t>
      </w:r>
      <w:r w:rsidR="00835ADC">
        <w:t>dusk if</w:t>
      </w:r>
      <w:r>
        <w:t xml:space="preserve"> I’m being honest with myself.)</w:t>
      </w:r>
    </w:p>
    <w:p w14:paraId="4F6D08D8" w14:textId="77777777" w:rsidR="00E13D43" w:rsidRDefault="00E13D43" w:rsidP="00E13D43"/>
    <w:p w14:paraId="24F9161F" w14:textId="77777777" w:rsidR="00E13D43" w:rsidRDefault="00E13D43" w:rsidP="00E13D43">
      <w:r>
        <w:t xml:space="preserve">Growing up, I was once again, a simple existence.  I didn’t have an innate talent for magic.  My parents weren’t nobles.  I wasn’t educated, couldn’t </w:t>
      </w:r>
      <w:proofErr w:type="gramStart"/>
      <w:r>
        <w:t>read</w:t>
      </w:r>
      <w:proofErr w:type="gramEnd"/>
      <w:r>
        <w:t xml:space="preserve"> or write, and had no calling in craft, politics, or medicine.  My father was a laborer – a lumberjack who sometimes tried to hunt to help put meat on the table – and I was his child.  It was my destiny to follow in his footsteps.</w:t>
      </w:r>
    </w:p>
    <w:p w14:paraId="02D259F7" w14:textId="77777777" w:rsidR="00E13D43" w:rsidRDefault="00E13D43" w:rsidP="00E13D43"/>
    <w:p w14:paraId="5AD1FCC5" w14:textId="77777777" w:rsidR="00E13D43" w:rsidRDefault="00E13D43" w:rsidP="00E13D43">
      <w:r>
        <w:t>At least, it was, until the fall of my seventh year, when I started dreaming of a second life.  A life where I grew up with electricity and cars, the Internet and democracy.  A life where I’d had freedom and not just the name, “Freeman”.</w:t>
      </w:r>
    </w:p>
    <w:p w14:paraId="44DAF992" w14:textId="77777777" w:rsidR="00E13D43" w:rsidRDefault="00E13D43" w:rsidP="00E13D43"/>
    <w:p w14:paraId="1FA52504" w14:textId="77777777" w:rsidR="00E13D43" w:rsidRDefault="00E13D43" w:rsidP="00E13D43">
      <w:r>
        <w:t>Over the next several years, my past returned to me in my dreams – or else my dreams corrupted my present with an impossible imagining; I have no idea which is real anymore.  At first, I convinced myself that a second life made me smarter than all others around me.  Later, I realized that it just made me a piteous fool.</w:t>
      </w:r>
    </w:p>
    <w:p w14:paraId="1D89CF2A" w14:textId="77777777" w:rsidR="00E13D43" w:rsidRDefault="00E13D43" w:rsidP="00E13D43"/>
    <w:p w14:paraId="4ADD4763" w14:textId="00EC7DFF" w:rsidR="00E13D43" w:rsidRDefault="00E13D43" w:rsidP="00E13D43">
      <w:proofErr w:type="gramStart"/>
      <w:r>
        <w:t>So</w:t>
      </w:r>
      <w:proofErr w:type="gramEnd"/>
      <w:r>
        <w:t xml:space="preserve"> what if I could drive a car</w:t>
      </w:r>
      <w:r w:rsidR="00C70DDC">
        <w:t>?</w:t>
      </w:r>
      <w:r>
        <w:t xml:space="preserve"> Program a computer</w:t>
      </w:r>
      <w:r w:rsidR="00C70DDC">
        <w:t>?</w:t>
      </w:r>
      <w:r>
        <w:t xml:space="preserve">  </w:t>
      </w:r>
      <w:proofErr w:type="gramStart"/>
      <w:r>
        <w:t>Work</w:t>
      </w:r>
      <w:proofErr w:type="gramEnd"/>
      <w:r>
        <w:t xml:space="preserve"> a microwave!  What good was it knowing the Earth was round, rotated a year every 365.25 days, and that there </w:t>
      </w:r>
      <w:r w:rsidR="0073162A">
        <w:t>were</w:t>
      </w:r>
      <w:r>
        <w:t xml:space="preserve"> eight planets?  Hell – I wasn’t even certain there </w:t>
      </w:r>
      <w:r w:rsidR="0073162A">
        <w:t>were</w:t>
      </w:r>
      <w:r>
        <w:t xml:space="preserve"> eight planets in Earth’s solar system!  At one time, Pluto was a planet also – not that that mattered </w:t>
      </w:r>
      <w:proofErr w:type="gramStart"/>
      <w:r>
        <w:t>any either</w:t>
      </w:r>
      <w:proofErr w:type="gramEnd"/>
      <w:r>
        <w:t>!</w:t>
      </w:r>
    </w:p>
    <w:p w14:paraId="26088598" w14:textId="77777777" w:rsidR="00E13D43" w:rsidRDefault="00E13D43" w:rsidP="00E13D43"/>
    <w:p w14:paraId="2FF9EFE3" w14:textId="77777777" w:rsidR="00E13D43" w:rsidRDefault="00E13D43" w:rsidP="00E13D43">
      <w:r>
        <w:t xml:space="preserve">I remembered how to read English – which was </w:t>
      </w:r>
      <w:proofErr w:type="gramStart"/>
      <w:r>
        <w:t>absolutely worthless</w:t>
      </w:r>
      <w:proofErr w:type="gramEnd"/>
      <w:r>
        <w:t xml:space="preserve"> as nobody in existence spoke or wrote the damn language!  My history was worthless, as was any knowledge of politics.   What I remembered from math was the basic stuff which one would use for balancing a checkbook, with some basic algebra, geometry, and trig added in, in bits and pieces.  </w:t>
      </w:r>
    </w:p>
    <w:p w14:paraId="22749EE0" w14:textId="77777777" w:rsidR="00E13D43" w:rsidRDefault="00E13D43" w:rsidP="00E13D43"/>
    <w:p w14:paraId="6EFFAED2" w14:textId="07C6B331" w:rsidR="00E13D43" w:rsidRDefault="00E13D43" w:rsidP="00E13D43">
      <w:r>
        <w:t xml:space="preserve">Quadratic formulas??  I studied that in high school and college – and then spent fifty years forgetting it, before being reborn a second time.  I recall they existed, but I sure as hell couldn’t remember how to use </w:t>
      </w:r>
      <w:r w:rsidR="00EB055D">
        <w:t>them,</w:t>
      </w:r>
      <w:r>
        <w:t xml:space="preserve"> what to use them for, or any of that crap!</w:t>
      </w:r>
    </w:p>
    <w:p w14:paraId="61E29803" w14:textId="77777777" w:rsidR="00E13D43" w:rsidRDefault="00E13D43" w:rsidP="00E13D43"/>
    <w:p w14:paraId="4CEE9051" w14:textId="77777777" w:rsidR="00E13D43" w:rsidRDefault="00E13D43" w:rsidP="00E13D43">
      <w:r>
        <w:t>What I remember was the soft touch of my wife’s wrinkled hand against my aching neck.  The gentle look of the hazy brown eyes as they gazed at mine, as cataracts slowly clouded her vision.  I remember coffee, porn, and a million endless police dramas on the television which had no bearing on reality.</w:t>
      </w:r>
    </w:p>
    <w:p w14:paraId="77235C79" w14:textId="77777777" w:rsidR="00E13D43" w:rsidRDefault="00E13D43" w:rsidP="00E13D43"/>
    <w:p w14:paraId="229F8120" w14:textId="5112C407" w:rsidR="00E13D43" w:rsidRDefault="00E13D43" w:rsidP="00E13D43">
      <w:r>
        <w:t xml:space="preserve">What I don’t remember was anything the least bit damn useful to living in what I would’ve called a “medieval, sword-and-sorcery fantasy world.”  I’d never learned to skin a rabbit.  I bought my groceries from the store; I wasn’t </w:t>
      </w:r>
      <w:r w:rsidR="00EB055D">
        <w:t>a</w:t>
      </w:r>
      <w:r>
        <w:t xml:space="preserve"> gardener.  My concept of economics was worthless as the values of society </w:t>
      </w:r>
      <w:r w:rsidR="003B2FFC">
        <w:t>were</w:t>
      </w:r>
      <w:r>
        <w:t xml:space="preserve"> completely different from a technological existence.</w:t>
      </w:r>
    </w:p>
    <w:p w14:paraId="5C296325" w14:textId="77777777" w:rsidR="00E13D43" w:rsidRDefault="00E13D43" w:rsidP="00E13D43"/>
    <w:p w14:paraId="3ACD56F6" w14:textId="1DBA6D96" w:rsidR="00E13D43" w:rsidRDefault="00E13D43" w:rsidP="00E13D43">
      <w:r>
        <w:t xml:space="preserve">I thought I knew stuff because I could remember my previous life – the problem was, all the stuff I knew was </w:t>
      </w:r>
      <w:proofErr w:type="gramStart"/>
      <w:r>
        <w:t>absolutely worthless</w:t>
      </w:r>
      <w:proofErr w:type="gramEnd"/>
      <w:r>
        <w:t xml:space="preserve"> in the new world.  In the end, all it did was </w:t>
      </w:r>
      <w:proofErr w:type="gramStart"/>
      <w:r>
        <w:t>confuse</w:t>
      </w:r>
      <w:proofErr w:type="gramEnd"/>
      <w:r>
        <w:t xml:space="preserve"> me and ostracize me from everyone else in the village.  I became known as a “moody </w:t>
      </w:r>
      <w:proofErr w:type="spellStart"/>
      <w:r>
        <w:t>moonie</w:t>
      </w:r>
      <w:proofErr w:type="spellEnd"/>
      <w:r w:rsidR="00664904">
        <w:t>” and</w:t>
      </w:r>
      <w:r>
        <w:t xml:space="preserve"> grew up isolated and alone.  When I wasn’t doing chores and working, I wandered off alone and into the forest to hunt and fish.  As I got older, my father tried to draft me into cutting lumber with him, but I rebelled and devoted myself almost entirely to the hunt – and that’s where my tale really begins, I suppose.</w:t>
      </w:r>
    </w:p>
    <w:p w14:paraId="728DF102" w14:textId="77777777" w:rsidR="00E13D43" w:rsidRDefault="00E13D43" w:rsidP="00E13D43">
      <w:r>
        <w:br w:type="page"/>
      </w:r>
    </w:p>
    <w:p w14:paraId="4A63CB2B" w14:textId="77777777" w:rsidR="00C53CB9" w:rsidRDefault="00C53CB9" w:rsidP="00C53CB9">
      <w:pPr>
        <w:pStyle w:val="Heading1"/>
      </w:pPr>
      <w:bookmarkStart w:id="12" w:name="_Toc531305516"/>
      <w:bookmarkStart w:id="13" w:name="_Toc531495141"/>
      <w:bookmarkStart w:id="14" w:name="_Toc531681162"/>
      <w:bookmarkStart w:id="15" w:name="_Toc531792260"/>
      <w:bookmarkStart w:id="16" w:name="_Toc531835129"/>
      <w:bookmarkStart w:id="17" w:name="_Toc532986928"/>
      <w:r>
        <w:t xml:space="preserve">Chapter 1: </w:t>
      </w:r>
      <w:r w:rsidR="005E64C6">
        <w:t>A Simple Journey</w:t>
      </w:r>
      <w:bookmarkEnd w:id="12"/>
      <w:bookmarkEnd w:id="13"/>
      <w:bookmarkEnd w:id="14"/>
      <w:bookmarkEnd w:id="15"/>
      <w:bookmarkEnd w:id="16"/>
      <w:bookmarkEnd w:id="17"/>
    </w:p>
    <w:p w14:paraId="71760AC2" w14:textId="6FCFBDFA" w:rsidR="00E13D43" w:rsidRDefault="00E13D43" w:rsidP="00E13D43">
      <w:r>
        <w:t>“</w:t>
      </w:r>
      <w:r w:rsidR="00363C0C">
        <w:t>So,</w:t>
      </w:r>
      <w:r>
        <w:t xml:space="preserve"> when ya gonna be back, boy?”  Like usual, my father’s deep voice was gruff and disapproving as he stared out across the breakfast table at me.</w:t>
      </w:r>
    </w:p>
    <w:p w14:paraId="5887A205" w14:textId="77777777" w:rsidR="00E13D43" w:rsidRDefault="00E13D43" w:rsidP="00E13D43"/>
    <w:p w14:paraId="665F893C" w14:textId="77777777" w:rsidR="00E13D43" w:rsidRDefault="00E13D43" w:rsidP="00E13D43">
      <w:r>
        <w:t>Stubbornly staring back at the large man sitting opposite of me, I couldn’t help but wonder if I was truly the fruit of his loins.  Standing over two fell-handles tall, my father had always towered over me with his huge height and massive girth, but I wasn’t going to let that stop me from glaring back at him.  “I dunno,” I answered him, making my voice as deep as I could, so I’d sound more manly – at least to myself.</w:t>
      </w:r>
    </w:p>
    <w:p w14:paraId="7A20A074" w14:textId="77777777" w:rsidR="00E13D43" w:rsidRDefault="00E13D43" w:rsidP="00E13D43"/>
    <w:p w14:paraId="50B8844A" w14:textId="36503A68" w:rsidR="00E13D43" w:rsidRDefault="00E13D43" w:rsidP="00E13D43">
      <w:r>
        <w:t xml:space="preserve">“I’ll probably head west and stay out at the old Conner’s farm,” I lied, trying not to show it with my face.  “I heard from Jaxx that the northland geese had returned to the ponds there, and I might stay a few days to try and get a </w:t>
      </w:r>
      <w:r w:rsidR="007F3610">
        <w:t>couple</w:t>
      </w:r>
      <w:r>
        <w:t xml:space="preserve">.  If all goes well, I’ll be back in a week with enough feathers to restuff my mattress.”  </w:t>
      </w:r>
    </w:p>
    <w:p w14:paraId="51B7F85A" w14:textId="77777777" w:rsidR="00E13D43" w:rsidRDefault="00E13D43" w:rsidP="00E13D43"/>
    <w:p w14:paraId="19BF7D00" w14:textId="13B5485C" w:rsidR="00E13D43" w:rsidRDefault="00E13D43" w:rsidP="00E13D43">
      <w:r>
        <w:t>Like all good lies, the second part held some truth to it.  I had heard from Jaxx that the geese were back out at the Conner’s place</w:t>
      </w:r>
      <w:r w:rsidR="003A0AC3">
        <w:t xml:space="preserve"> </w:t>
      </w:r>
      <w:r w:rsidR="00E17E22">
        <w:t>– I</w:t>
      </w:r>
      <w:r>
        <w:t xml:space="preserve"> just wasn’t planning on hunting them</w:t>
      </w:r>
      <w:r w:rsidR="003A0AC3">
        <w:t xml:space="preserve">.  </w:t>
      </w:r>
      <w:r>
        <w:t xml:space="preserve">I was </w:t>
      </w:r>
      <w:proofErr w:type="gramStart"/>
      <w:r>
        <w:t>actually planning</w:t>
      </w:r>
      <w:proofErr w:type="gramEnd"/>
      <w:r>
        <w:t xml:space="preserve"> on going south and heading to Burkshire.  I’d never been to the city, and it was about three days walk from Hone, and I wanted to give it a visit.  Three days there, a day to look around, and three days back, with no one the wiser.  What could possibly go wrong?</w:t>
      </w:r>
    </w:p>
    <w:p w14:paraId="622B167B" w14:textId="77777777" w:rsidR="00E13D43" w:rsidRDefault="00E13D43" w:rsidP="00E13D43"/>
    <w:p w14:paraId="2A0A5057" w14:textId="648AAAB6" w:rsidR="00E13D43" w:rsidRDefault="00E13D43" w:rsidP="00E13D43">
      <w:r>
        <w:t xml:space="preserve">“Feathers, ‘ell!  If’n ya kill dem geese, bring us ta meat, not ta feathers, boy!”  Snorting, my father rose with a </w:t>
      </w:r>
      <w:r w:rsidR="000875B3">
        <w:t>slumberous</w:t>
      </w:r>
      <w:r>
        <w:t xml:space="preserve"> groan from his chair.  Grabbing his axe, he turned and kissed my mother, and then ponderously lumbered his way out the door.  Thankfully, my father isn’t a very talkative soul.</w:t>
      </w:r>
    </w:p>
    <w:p w14:paraId="68B8E368" w14:textId="77777777" w:rsidR="00E13D43" w:rsidRDefault="00E13D43" w:rsidP="00E13D43"/>
    <w:p w14:paraId="17F909C4" w14:textId="14B77A8F" w:rsidR="00E13D43" w:rsidRDefault="00E13D43" w:rsidP="00E13D43">
      <w:r>
        <w:t xml:space="preserve">“You know,” my mother whispered gently, “I’m going to worry about you while you’re out.”  Tall and lanky, skin and bones, with no real </w:t>
      </w:r>
      <w:r w:rsidR="000875B3">
        <w:t>curves, my</w:t>
      </w:r>
      <w:r>
        <w:t xml:space="preserve"> mother wasn’t one most would call a beauty – which was good for them because my father would probably murder them if he heard them say it.  For all his faults, the old fool did love her, and that was obvious.</w:t>
      </w:r>
    </w:p>
    <w:p w14:paraId="47F856C8" w14:textId="77777777" w:rsidR="00E13D43" w:rsidRDefault="00E13D43" w:rsidP="00E13D43"/>
    <w:p w14:paraId="1D260170" w14:textId="77777777" w:rsidR="00E13D43" w:rsidRDefault="00E13D43" w:rsidP="00E13D43">
      <w:r>
        <w:t>“Don’t worry, ma,” I assured her.  “I’ve got enough healing paste for an emergency, I know what not to eat out there, and I’ll be sleeping indoors and out of any weather.”</w:t>
      </w:r>
    </w:p>
    <w:p w14:paraId="5611E3CD" w14:textId="77777777" w:rsidR="00E13D43" w:rsidRDefault="00E13D43" w:rsidP="00E13D43"/>
    <w:p w14:paraId="075D1F92" w14:textId="77777777" w:rsidR="00E13D43" w:rsidRDefault="00E13D43" w:rsidP="00E13D43">
      <w:r>
        <w:t>“You do know that Han is claiming that a storm is coming, right?”  My mother asked, worriedly.</w:t>
      </w:r>
    </w:p>
    <w:p w14:paraId="1A90CD54" w14:textId="77777777" w:rsidR="00E13D43" w:rsidRDefault="00E13D43" w:rsidP="00E13D43"/>
    <w:p w14:paraId="4021C637" w14:textId="49B2B319" w:rsidR="00E13D43" w:rsidRDefault="00E13D43" w:rsidP="00E13D43">
      <w:r>
        <w:t xml:space="preserve">“That crazy old bat?”  I couldn’t help but snort. “She’s always claiming something outrageous.  Says she’s ‘a child of the </w:t>
      </w:r>
      <w:r w:rsidR="006F2393">
        <w:t>spirits</w:t>
      </w:r>
      <w:r>
        <w:t>.  The only spirits she might be a child of is the kind you drink,” I laughed dismissively.</w:t>
      </w:r>
    </w:p>
    <w:p w14:paraId="6ABDF662" w14:textId="77777777" w:rsidR="00E13D43" w:rsidRDefault="00E13D43" w:rsidP="00E13D43"/>
    <w:p w14:paraId="14A1F59B" w14:textId="730536BE" w:rsidR="00E13D43" w:rsidRDefault="00E13D43" w:rsidP="00E13D43">
      <w:r>
        <w:t xml:space="preserve">“She’s right sometimes,” mother warned me, frowning slightly as she passed me several </w:t>
      </w:r>
      <w:r w:rsidR="0078474D">
        <w:t>wrapped-up</w:t>
      </w:r>
      <w:r>
        <w:t xml:space="preserve"> packages.  Even if I couldn’t catch any game, she was going to make certain that I didn’t starve to death.</w:t>
      </w:r>
    </w:p>
    <w:p w14:paraId="2457F348" w14:textId="77777777" w:rsidR="00E13D43" w:rsidRDefault="00E13D43" w:rsidP="00E13D43"/>
    <w:p w14:paraId="5D1CDEEE" w14:textId="77777777" w:rsidR="00E13D43" w:rsidRDefault="00E13D43" w:rsidP="00E13D43">
      <w:r>
        <w:t>“Even a broken clock’s right twice a day,” I muttered under my breath to myself.  Whether clocks exist in another universe or just in my dreams, I knew there wasn’t any reason to mention them to mother.  She wouldn’t understand.  Getting up from the table, I hugged mother gently.  “I’ll be fine,” I reassured her.  “I’ll be careful out there.”</w:t>
      </w:r>
    </w:p>
    <w:p w14:paraId="37A13F21" w14:textId="77777777" w:rsidR="00E13D43" w:rsidRDefault="00E13D43" w:rsidP="00E13D43"/>
    <w:p w14:paraId="3FFFB9B1" w14:textId="77777777" w:rsidR="00E13D43" w:rsidRDefault="00E13D43" w:rsidP="00E13D43">
      <w:r>
        <w:t>Taking my pack from the table, I slung it and my quiver over my shoulder and headed to where my longbow sat near the door.  Grabbing it, I turned and waved lightly, before opening the door and heading outside.</w:t>
      </w:r>
    </w:p>
    <w:p w14:paraId="508399EF" w14:textId="77777777" w:rsidR="00E13D43" w:rsidRDefault="00E13D43" w:rsidP="00E13D43"/>
    <w:p w14:paraId="63B54F79" w14:textId="77777777" w:rsidR="00E13D43" w:rsidRDefault="00E13D43" w:rsidP="00E13D43">
      <w:r>
        <w:t>I was careful to make certain to walk westward until I was deep enough into the forest to be out of sight, before turning south and heading towards Burkshire.</w:t>
      </w:r>
    </w:p>
    <w:p w14:paraId="3DB6B324" w14:textId="77777777" w:rsidR="00E13D43" w:rsidRDefault="00E13D43" w:rsidP="00E13D43"/>
    <w:p w14:paraId="25035248" w14:textId="77777777" w:rsidR="00E13D43"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18E3D180" wp14:editId="76E8E0F5">
            <wp:extent cx="1528445" cy="763905"/>
            <wp:effectExtent l="0" t="0" r="0" b="0"/>
            <wp:docPr id="3" name="Picture 3"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0B7864B5" w14:textId="77777777" w:rsidR="00E13D43" w:rsidRDefault="00E13D43" w:rsidP="00E13D43"/>
    <w:p w14:paraId="24BC3159" w14:textId="77777777" w:rsidR="00E13D43" w:rsidRDefault="00E13D43" w:rsidP="00E13D43">
      <w:r>
        <w:t>Walking through the woods, I couldn’t help but whistle merrily to myself while enjoying my thoughts on this beautiful day.  The sun was bright and warm, the wind was slow and gentle, and the smell of flowers drifted hazily all about, causing my eyes to water lightly from mild hay</w:t>
      </w:r>
      <w:r w:rsidR="00F762BB">
        <w:t xml:space="preserve"> </w:t>
      </w:r>
      <w:r>
        <w:t>fever.</w:t>
      </w:r>
    </w:p>
    <w:p w14:paraId="62BDE2A5" w14:textId="77777777" w:rsidR="00E13D43" w:rsidRDefault="00E13D43" w:rsidP="00E13D43"/>
    <w:p w14:paraId="29ACC070" w14:textId="4AB638C7" w:rsidR="00E13D43" w:rsidRDefault="00E13D43" w:rsidP="00E13D43">
      <w:r>
        <w:t xml:space="preserve">‘Is it 100 strides to town?  200?’  Frowning slightly, I </w:t>
      </w:r>
      <w:r w:rsidR="003F0C78">
        <w:t>simply</w:t>
      </w:r>
      <w:r>
        <w:t xml:space="preserve"> couldn’t adjust to the units of measurement in this world.  Inches, feet, and miles.  Centimeters, meters, and kilometers.  The old world – the world of my dreams – had a definitive measure </w:t>
      </w:r>
      <w:r w:rsidR="00CD31BA">
        <w:t>of</w:t>
      </w:r>
      <w:r>
        <w:t xml:space="preserve"> movement.  This world doesn’t.  At least, as far as I</w:t>
      </w:r>
      <w:r w:rsidR="00CD31BA">
        <w:t>’m</w:t>
      </w:r>
      <w:r>
        <w:t xml:space="preserve"> aware, it doesn’t have any such standards.</w:t>
      </w:r>
      <w:r w:rsidR="00927C2E">
        <w:t xml:space="preserve">  Even </w:t>
      </w:r>
      <w:r w:rsidR="00DA5BD0">
        <w:t>though I’ve been</w:t>
      </w:r>
      <w:r w:rsidR="00927C2E">
        <w:t xml:space="preserve"> raised here all my life, I </w:t>
      </w:r>
      <w:r w:rsidR="00DA5BD0">
        <w:t>still find</w:t>
      </w:r>
      <w:r w:rsidR="00927C2E">
        <w:t xml:space="preserve"> the measurements of this world </w:t>
      </w:r>
      <w:r w:rsidR="00391568">
        <w:t>confusing.</w:t>
      </w:r>
    </w:p>
    <w:p w14:paraId="635F6320" w14:textId="77777777" w:rsidR="00391568" w:rsidRDefault="00391568" w:rsidP="00E13D43"/>
    <w:p w14:paraId="5D6AA5AE" w14:textId="77777777" w:rsidR="00E13D43" w:rsidRDefault="00E13D43" w:rsidP="00E13D43">
      <w:r>
        <w:t>Most people I know measure things in relation to their job.  My father, and most of the local villagers for instance, measure things by axes, fingers, or hands.  The width of a finger was usually the smallest unit of measurement, being close to an inch in size. After that, folks measured things by a hand’s width, and then by a hand’s length – which, of course, was slightly different for each person.</w:t>
      </w:r>
    </w:p>
    <w:p w14:paraId="5F62E2FE" w14:textId="77777777" w:rsidR="00E13D43" w:rsidRDefault="00E13D43" w:rsidP="00E13D43"/>
    <w:p w14:paraId="6FAB21DB" w14:textId="3419BBF8" w:rsidR="00E13D43" w:rsidRDefault="00E13D43" w:rsidP="00E13D43">
      <w:r>
        <w:t xml:space="preserve">To stop arguments between merchants and people trading, most “official” measurements in our village use “hatchets”, “half-axes”, and “fell-handles”.  A “hatchet” refers to the length of a handle in a hatchet – about a foot or so, I’d estimate – while a “fell-handle” is the length of a full axe used to fell the trees.  Guessing, I’d put its length at around three </w:t>
      </w:r>
      <w:r w:rsidR="008E2C94">
        <w:t>feet</w:t>
      </w:r>
      <w:r>
        <w:t xml:space="preserve">, or </w:t>
      </w:r>
      <w:r w:rsidR="008E2C94">
        <w:t xml:space="preserve">close to </w:t>
      </w:r>
      <w:r>
        <w:t xml:space="preserve">a meter, while a “half-axe” split the difference between the </w:t>
      </w:r>
      <w:r w:rsidR="00A2547D">
        <w:t>two and</w:t>
      </w:r>
      <w:r>
        <w:t xml:space="preserve"> is probably close to about two feet in length.</w:t>
      </w:r>
    </w:p>
    <w:p w14:paraId="133ECADE" w14:textId="77777777" w:rsidR="00E13D43" w:rsidRDefault="00E13D43" w:rsidP="00E13D43"/>
    <w:p w14:paraId="6AF9674F" w14:textId="77777777" w:rsidR="00E13D43" w:rsidRDefault="00E13D43" w:rsidP="00E13D43">
      <w:r>
        <w:t>After that, measurements get even more vague in this world.  A grown man’s step is more than a half-axes’s length, but usually less than a fell-</w:t>
      </w:r>
      <w:proofErr w:type="gramStart"/>
      <w:r>
        <w:t>handle’s</w:t>
      </w:r>
      <w:proofErr w:type="gramEnd"/>
      <w:r>
        <w:t>, and it varies from person to person; but it’s how most people attempt to measure distances for maps and such.  One thousand steps make a “stride”, which by my best estimate, would be about a half-mile or close to a kilometer – which led to me ruminating about distance to myself on this beautiful day.</w:t>
      </w:r>
    </w:p>
    <w:p w14:paraId="7CFD3888" w14:textId="77777777" w:rsidR="00E13D43" w:rsidRDefault="00E13D43" w:rsidP="00E13D43"/>
    <w:p w14:paraId="196EBCE8" w14:textId="77777777" w:rsidR="00E13D43" w:rsidRDefault="00E13D43" w:rsidP="00E13D43">
      <w:r>
        <w:t xml:space="preserve"> If one accepts that a person walks about three miles in an hour (and don’t even get me started on the inaccuracies of time here), and if one accepts that a standard day’s travel is about ten hours, that’d put the distance between Hone and Burkshire at about ninety miles, or close to 180 strides.  That is, of course, entirely adjustable, depending on how close my actual step is to being 1/1000</w:t>
      </w:r>
      <w:r w:rsidRPr="00CA69C3">
        <w:rPr>
          <w:vertAlign w:val="superscript"/>
        </w:rPr>
        <w:t>th</w:t>
      </w:r>
      <w:r>
        <w:t xml:space="preserve"> of a half-mile, which is something I can’t be certain about at all.</w:t>
      </w:r>
    </w:p>
    <w:p w14:paraId="4851E1BA" w14:textId="77777777" w:rsidR="00E13D43" w:rsidRDefault="00E13D43" w:rsidP="00E13D43">
      <w:r>
        <w:t>And, while lost in my own worthless thoughts, I kept placing one foot in front of the other and slowly marched ever closer to my goal as the sun continued its trek across the sky with me.</w:t>
      </w:r>
    </w:p>
    <w:p w14:paraId="084D876C" w14:textId="77777777" w:rsidR="00E13D43"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5F0AFF74" wp14:editId="43F6E712">
            <wp:extent cx="1528445" cy="763905"/>
            <wp:effectExtent l="0" t="0" r="0" b="0"/>
            <wp:docPr id="4" name="Picture 4"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2150EE76" w14:textId="18102F07" w:rsidR="00BA23B0" w:rsidRDefault="00071AD1" w:rsidP="00E13D43">
      <w:r>
        <w:t>My stomach growling alerted me</w:t>
      </w:r>
      <w:r w:rsidR="00365EC0">
        <w:t xml:space="preserve"> w</w:t>
      </w:r>
      <w:r>
        <w:t>hen it was a couple hours before dark, so I made a point of keeping my eyes open for a good place to camp for the night.  I hadn’t bothered to bring along a tent – it was the warm season after all, so I didn’t need to fear the cold or wind – so I kept a watch out for a decent place suitable for protection and water.</w:t>
      </w:r>
    </w:p>
    <w:p w14:paraId="38D8EF7F" w14:textId="44CC333B" w:rsidR="00071AD1" w:rsidRDefault="00A32319" w:rsidP="00E13D43">
      <w:r>
        <w:t xml:space="preserve">The sky was considerably darker, with the shades of twilight heavily painting the horizon, before I finally found what I was looking for – a small patch of densely grown laurels which surrounded both sides of a small creek.  While laughing happily to myself like an idiot – something which I actually tend to do a lot, since there’s usually nobody who travels with me to tell me how much of an </w:t>
      </w:r>
      <w:proofErr w:type="gramStart"/>
      <w:r>
        <w:t>idiot</w:t>
      </w:r>
      <w:proofErr w:type="gramEnd"/>
      <w:r>
        <w:t xml:space="preserve"> I look like while doing so</w:t>
      </w:r>
      <w:r w:rsidR="00932BEF">
        <w:t xml:space="preserve">, </w:t>
      </w:r>
      <w:r w:rsidR="00CA61E3">
        <w:t>I</w:t>
      </w:r>
      <w:r>
        <w:t xml:space="preserve"> wiggled and squirmed myself along the edges of the branch and into the midst of the thicket.</w:t>
      </w:r>
    </w:p>
    <w:p w14:paraId="7568B1AD" w14:textId="6BE193DF" w:rsidR="001E7786" w:rsidRDefault="00A32319" w:rsidP="00E13D43">
      <w:r>
        <w:t xml:space="preserve">Pulling my hatchet from the side of my pack, I spent several long minutes and hacked limbs and branches from the right side of the creek, where I pulled them down into the creek in front of me, clearing enough of a spot so I could climb up onto that side of the bank undisturbed.    </w:t>
      </w:r>
      <w:r w:rsidR="004F7528">
        <w:t>Once I got</w:t>
      </w:r>
      <w:r w:rsidR="001E7786">
        <w:t xml:space="preserve"> back out of the water which I’d muddied wading through, I took a few moments more to finish clearing enough </w:t>
      </w:r>
      <w:proofErr w:type="gramStart"/>
      <w:r w:rsidR="001E7786">
        <w:t>space</w:t>
      </w:r>
      <w:proofErr w:type="gramEnd"/>
      <w:r w:rsidR="001E7786">
        <w:t xml:space="preserve"> so I’d have room to sit and stretch out comfortably in my hidey-hole.   It wasn’t the most spacious of places to rest for the night, but the foliage of the think laurel was dense enough that it’d keep the morning dew off me and conceal me from any larger predators which might roam the night this deep in the woods.</w:t>
      </w:r>
    </w:p>
    <w:p w14:paraId="4C75322F" w14:textId="77777777" w:rsidR="001E7786" w:rsidRDefault="001E7786" w:rsidP="00E13D43"/>
    <w:p w14:paraId="47130420" w14:textId="77777777" w:rsidR="001E7786" w:rsidRDefault="001E7786" w:rsidP="00E13D43">
      <w:r>
        <w:t xml:space="preserve">Content that I was safe enough for now, I leisurely kicked off my wet boots and wiggled my toes in satisfaction.  Undergarments, which included such things as socks, in this world were a luxury afforded to only the wealthy, so I didn’t have to worry about taking those off and sitting them up anywhere to dry as I rummaged around in my pack to see what mother had fixed for me.  </w:t>
      </w:r>
    </w:p>
    <w:p w14:paraId="3F920B4E" w14:textId="77777777" w:rsidR="001E7786" w:rsidRDefault="001E7786" w:rsidP="00E13D43"/>
    <w:p w14:paraId="60C87458" w14:textId="23A5DFF8" w:rsidR="001E7786" w:rsidRDefault="001E7786" w:rsidP="00E13D43">
      <w:r>
        <w:t xml:space="preserve">A whole loaf of fresh </w:t>
      </w:r>
      <w:r w:rsidR="009D3401">
        <w:t>brown b</w:t>
      </w:r>
      <w:r>
        <w:t xml:space="preserve">read, </w:t>
      </w:r>
      <w:r w:rsidR="009D3401">
        <w:t xml:space="preserve">half a wheel of </w:t>
      </w:r>
      <w:r>
        <w:t xml:space="preserve">cheese, </w:t>
      </w:r>
      <w:r w:rsidR="009D3401">
        <w:t xml:space="preserve">a dozen sausage links, and several small jars of canned fruits were neatly packaged in the bundle mother had </w:t>
      </w:r>
      <w:r w:rsidR="008F4C92">
        <w:t>prepared</w:t>
      </w:r>
      <w:r w:rsidR="00E71F85">
        <w:t xml:space="preserve"> lovingly</w:t>
      </w:r>
      <w:r w:rsidR="009D3401">
        <w:t>.  Licking my lips, I ripped off a small corner of the bread and us</w:t>
      </w:r>
      <w:r w:rsidR="00E71F85">
        <w:t>ed</w:t>
      </w:r>
      <w:r w:rsidR="009D3401">
        <w:t xml:space="preserve"> my hunter’s knife</w:t>
      </w:r>
      <w:r w:rsidR="00E71F85">
        <w:t xml:space="preserve"> to</w:t>
      </w:r>
      <w:r w:rsidR="009D3401">
        <w:t xml:space="preserve"> slice off a chunk of cheese</w:t>
      </w:r>
      <w:r w:rsidR="0034610A">
        <w:t>.  Adding in</w:t>
      </w:r>
      <w:r w:rsidR="009D3401">
        <w:t xml:space="preserve"> one of the sausages, I put the</w:t>
      </w:r>
      <w:r w:rsidR="0034610A">
        <w:t xml:space="preserve"> cheese and sausage</w:t>
      </w:r>
      <w:r w:rsidR="009D3401">
        <w:t xml:space="preserve"> together to make a half-sandwich.</w:t>
      </w:r>
    </w:p>
    <w:p w14:paraId="052438FA" w14:textId="3D857326" w:rsidR="009D3401" w:rsidRDefault="009D3401" w:rsidP="00E13D43">
      <w:r>
        <w:t>Taking my time to try and savor it, and not scarf my food down – I was hungry after all</w:t>
      </w:r>
      <w:r w:rsidR="004021B9">
        <w:t xml:space="preserve"> and</w:t>
      </w:r>
      <w:r>
        <w:t xml:space="preserve"> hadn’t eaten anything since breakfast early this morning – I couldn’t help but be a little disappointed at how far away Burkshire was.  A whole day’s walking, and I estimated that I’d probably only covered about one fourth of the distance.  The only good news is that tomorrow I should be able to reach the road and then make better time for the rest of the</w:t>
      </w:r>
      <w:r w:rsidR="00747BA4">
        <w:t xml:space="preserve"> trip</w:t>
      </w:r>
      <w:r>
        <w:t>.  At least, that’s what I’m hoping, or else this journey might take me longer than the three days which I’d allotted myself.</w:t>
      </w:r>
    </w:p>
    <w:p w14:paraId="59AA7C9A" w14:textId="77777777" w:rsidR="009D3401" w:rsidRDefault="009D3401" w:rsidP="00E13D43"/>
    <w:p w14:paraId="7C7AF91B" w14:textId="598625EB" w:rsidR="009D3401" w:rsidRDefault="009D3401" w:rsidP="00E13D43">
      <w:r>
        <w:t xml:space="preserve">Worrying myself even though there was nothing I could do about </w:t>
      </w:r>
      <w:r w:rsidR="0072566A">
        <w:t>it;</w:t>
      </w:r>
      <w:r>
        <w:t xml:space="preserve"> I finished my meal as the sky </w:t>
      </w:r>
      <w:proofErr w:type="gramStart"/>
      <w:r>
        <w:t>darkened on</w:t>
      </w:r>
      <w:proofErr w:type="gramEnd"/>
      <w:r>
        <w:t xml:space="preserve"> into night.  Surrounded by pitch blackness</w:t>
      </w:r>
      <w:r w:rsidR="00CC122B">
        <w:t>, as the laurels blocked out the stars and moons above, I slowly managed to calm myself and let sleep overtake me.</w:t>
      </w:r>
    </w:p>
    <w:p w14:paraId="14B386DC" w14:textId="77777777" w:rsidR="00CC122B"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720B86E3" wp14:editId="3F429B24">
            <wp:extent cx="1528445" cy="763905"/>
            <wp:effectExtent l="0" t="0" r="0" b="0"/>
            <wp:docPr id="5" name="Picture 5"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464957C0" w14:textId="2DFEA516" w:rsidR="006310F0" w:rsidRDefault="00D466ED" w:rsidP="00E13D43">
      <w:proofErr w:type="gramStart"/>
      <w:r>
        <w:t>Blanketed</w:t>
      </w:r>
      <w:proofErr w:type="gramEnd"/>
      <w:r>
        <w:t xml:space="preserve"> in the </w:t>
      </w:r>
      <w:r w:rsidR="00A5015F">
        <w:t>shadowy protection of the laurels, I slept</w:t>
      </w:r>
      <w:r w:rsidR="002155EF">
        <w:t xml:space="preserve"> much longer than intended the next morning.</w:t>
      </w:r>
      <w:r w:rsidR="005A4EB4">
        <w:t xml:space="preserve">  Inwardly cursing myself for </w:t>
      </w:r>
      <w:r w:rsidR="001C53EF">
        <w:t xml:space="preserve">already delaying a long journey </w:t>
      </w:r>
      <w:r w:rsidR="003A7F21">
        <w:t>of uncertain length, I rushed to slate my morning</w:t>
      </w:r>
      <w:r w:rsidR="006321F3">
        <w:t xml:space="preserve">’s thirst at the creek, before relieving my bowels and </w:t>
      </w:r>
      <w:r w:rsidR="006310F0">
        <w:t>bladder and then climbing back out of my hide</w:t>
      </w:r>
      <w:r w:rsidR="00735070">
        <w:t>y</w:t>
      </w:r>
      <w:r w:rsidR="006310F0">
        <w:t>-hole.  Taking just a few moments more to put my boots back on after, I quickly sliced some sausage, bread,</w:t>
      </w:r>
      <w:r w:rsidR="00F9024B">
        <w:t xml:space="preserve"> </w:t>
      </w:r>
      <w:r w:rsidR="006310F0">
        <w:t>and cheese, and quickly started on my way again.</w:t>
      </w:r>
    </w:p>
    <w:p w14:paraId="06B83293" w14:textId="77777777" w:rsidR="006310F0" w:rsidRDefault="006310F0" w:rsidP="00E13D43"/>
    <w:p w14:paraId="6378F25D" w14:textId="51D4DBAC" w:rsidR="006310F0" w:rsidRDefault="006310F0" w:rsidP="00E13D43">
      <w:r>
        <w:t xml:space="preserve">As the morning slowly passed, I worked my way out of the thicker forest </w:t>
      </w:r>
      <w:r w:rsidR="00331DEC">
        <w:t xml:space="preserve">and back where I could see the sky once </w:t>
      </w:r>
      <w:r w:rsidR="00E641B0">
        <w:t xml:space="preserve">more.  Overcast and dark, the smell of rain was light in the air, but growing heavier as the morning slowly progressed into evening.  Damn my luck!  That old </w:t>
      </w:r>
      <w:proofErr w:type="gramStart"/>
      <w:r w:rsidR="00E641B0">
        <w:t>bitty</w:t>
      </w:r>
      <w:proofErr w:type="gramEnd"/>
      <w:r w:rsidR="00E641B0">
        <w:t xml:space="preserve"> m</w:t>
      </w:r>
      <w:r w:rsidR="003E36A6">
        <w:t>ay</w:t>
      </w:r>
      <w:r w:rsidR="00E641B0">
        <w:t xml:space="preserve">’ve </w:t>
      </w:r>
      <w:r w:rsidR="003E36A6">
        <w:t>been</w:t>
      </w:r>
      <w:r w:rsidR="00E641B0">
        <w:t xml:space="preserve"> right for once about the rain coming.  Well, there was nothing I could do about it now except get wet.  I was already too far out to turn back now.</w:t>
      </w:r>
    </w:p>
    <w:p w14:paraId="31F6C622" w14:textId="77777777" w:rsidR="002B26C3" w:rsidRDefault="002B26C3" w:rsidP="00E13D43"/>
    <w:p w14:paraId="631BD2DA" w14:textId="77777777" w:rsidR="002B26C3" w:rsidRDefault="002B26C3" w:rsidP="00E13D43"/>
    <w:p w14:paraId="3D74E07E" w14:textId="19692A4A" w:rsidR="008D5862" w:rsidRDefault="002925AB" w:rsidP="00E13D43">
      <w:r>
        <w:t xml:space="preserve">I was guessing it was slightly after noon when two things occurred at about the same time.  First, the rain that I’d been smelling all morning finally started to fall as a slow, persistent drizzle; and second, </w:t>
      </w:r>
      <w:r w:rsidR="006615D8">
        <w:t xml:space="preserve">I found my way out of the </w:t>
      </w:r>
      <w:r w:rsidR="00E700AC">
        <w:t>forest and onto the wide stone road</w:t>
      </w:r>
      <w:r w:rsidR="00C17EB1">
        <w:t xml:space="preserve"> that would take me to Burkshire.</w:t>
      </w:r>
      <w:r w:rsidR="00EC28A7">
        <w:t xml:space="preserve">  </w:t>
      </w:r>
      <w:r w:rsidR="00094E60">
        <w:t xml:space="preserve">Turning </w:t>
      </w:r>
      <w:r w:rsidR="00C939E3">
        <w:t>dawn-ward</w:t>
      </w:r>
      <w:r w:rsidR="003D388F">
        <w:t>, I stubbornly ignored the drizzle and picked up my pace</w:t>
      </w:r>
      <w:r w:rsidR="00622AF8">
        <w:t xml:space="preserve">.  </w:t>
      </w:r>
      <w:r w:rsidR="00223F9A">
        <w:t xml:space="preserve">In the middle of nowhere isn’t the best place to be while the sky keeps darkening and thunder reverberates in the distance, but if I’m the least bit lucky, I might be able to find a barn or </w:t>
      </w:r>
      <w:r w:rsidR="00210374">
        <w:t>way station to hunker down in before dark falls.</w:t>
      </w:r>
      <w:r w:rsidR="00223F9A">
        <w:t xml:space="preserve"> </w:t>
      </w:r>
    </w:p>
    <w:p w14:paraId="47D51FCF" w14:textId="77777777" w:rsidR="00A646E3" w:rsidRDefault="00A646E3" w:rsidP="00E13D43"/>
    <w:p w14:paraId="56322077" w14:textId="1D23BF07" w:rsidR="00A646E3" w:rsidRDefault="00AF58FF" w:rsidP="00E13D43">
      <w:r>
        <w:t>After an hour or so of walking</w:t>
      </w:r>
      <w:r w:rsidR="006D131E">
        <w:t>, I was thoroughly drenched and miserable, when I spotted several dozen vultures hunkered together in the trees south of the road.  At first, I wasn’t going to pay any attention to them, but then my curiosity got the</w:t>
      </w:r>
      <w:r w:rsidR="003D6D64">
        <w:t xml:space="preserve"> </w:t>
      </w:r>
      <w:r w:rsidR="006D131E">
        <w:t>best of me.  A single vulture would be drawn to a rabbit, or other small game.  As many as half a dozen vultures might flock to the carcass of a dead deer, or other large animal, but there were half a hundred vultures that I could see nestled in the branches of the trees.</w:t>
      </w:r>
    </w:p>
    <w:p w14:paraId="5C144E05" w14:textId="77777777" w:rsidR="006D131E" w:rsidRDefault="006D131E" w:rsidP="00E13D43"/>
    <w:p w14:paraId="1201F906" w14:textId="77777777" w:rsidR="006D131E" w:rsidRDefault="006D131E" w:rsidP="00E13D43">
      <w:r>
        <w:t>“This might be some</w:t>
      </w:r>
      <w:r w:rsidR="004C2AFA">
        <w:t>thing I can earn a few gold with,” I muttered to myself</w:t>
      </w:r>
      <w:r w:rsidR="003D5030">
        <w:t>, as I left the road and worked my way towards the tree line.  Various caws and cackles from the foul beasts assaulted my ears as I approached, but none of the birds made any attempt to fly away into the rain.</w:t>
      </w:r>
    </w:p>
    <w:p w14:paraId="70BB2189" w14:textId="77777777" w:rsidR="003D5030" w:rsidRDefault="003D5030" w:rsidP="00E13D43"/>
    <w:p w14:paraId="5602741D" w14:textId="73C57D18" w:rsidR="003D5030" w:rsidRDefault="003D5030" w:rsidP="00E13D43">
      <w:r>
        <w:t>“Gods be damned!”  The odor of overly ripe</w:t>
      </w:r>
      <w:r w:rsidR="00B05CD4">
        <w:t xml:space="preserve"> and </w:t>
      </w:r>
      <w:r>
        <w:t xml:space="preserve">rotten flesh, </w:t>
      </w:r>
      <w:r w:rsidR="00B05CD4">
        <w:t>mixed with the stench of</w:t>
      </w:r>
      <w:r>
        <w:t xml:space="preserve"> acidic</w:t>
      </w:r>
      <w:r w:rsidR="00BE46F9">
        <w:t>-</w:t>
      </w:r>
      <w:r>
        <w:t xml:space="preserve">sharp bird </w:t>
      </w:r>
      <w:r w:rsidR="00532AF2">
        <w:t>excrement</w:t>
      </w:r>
      <w:r w:rsidR="00524819">
        <w:t>,</w:t>
      </w:r>
      <w:r>
        <w:t xml:space="preserve"> hit my nose in a nauseating wave all at once as the winds shifted direction.  Uncontrollably, hot bile steamed up in the back of my throat</w:t>
      </w:r>
      <w:r w:rsidR="00712521">
        <w:t>.  Bending</w:t>
      </w:r>
      <w:r>
        <w:t xml:space="preserve"> over </w:t>
      </w:r>
      <w:r w:rsidR="00524819">
        <w:t>reflexively</w:t>
      </w:r>
      <w:r w:rsidR="00712521">
        <w:t xml:space="preserve">, I </w:t>
      </w:r>
      <w:r>
        <w:t>spewed the remnants of my breakfast from my stomach</w:t>
      </w:r>
      <w:r w:rsidR="0028185E">
        <w:t xml:space="preserve"> everywhere</w:t>
      </w:r>
      <w:r>
        <w:t>.  Never in either of my two lifetime</w:t>
      </w:r>
      <w:r w:rsidR="0028185E">
        <w:t>’s</w:t>
      </w:r>
      <w:r>
        <w:t xml:space="preserve"> worth of memories had I ever imagined such a putrid odor could exist!</w:t>
      </w:r>
    </w:p>
    <w:p w14:paraId="372D5361" w14:textId="77777777" w:rsidR="003D5030" w:rsidRDefault="003D5030" w:rsidP="00E13D43"/>
    <w:p w14:paraId="60E477B8" w14:textId="2259AC7D" w:rsidR="003D5030" w:rsidRDefault="003D5030" w:rsidP="00E13D43">
      <w:r>
        <w:t xml:space="preserve">Bent double, I gagged and heaved for what seemed like an eternity, completely forgetting about the rain which was now starting to fall earnestly.  I forgot completely about being chilled and feeling miserably drenched.  For what could only be called an endless moment, all I could do </w:t>
      </w:r>
      <w:r w:rsidR="00EB6244">
        <w:t>was</w:t>
      </w:r>
      <w:r>
        <w:t xml:space="preserve"> </w:t>
      </w:r>
      <w:r w:rsidR="005044DD">
        <w:t>retch</w:t>
      </w:r>
      <w:r>
        <w:t xml:space="preserve"> and </w:t>
      </w:r>
      <w:r w:rsidR="00541148">
        <w:t xml:space="preserve">stagger </w:t>
      </w:r>
      <w:r>
        <w:t>as the stench burnt my nose and made my eyes cry rivers.</w:t>
      </w:r>
    </w:p>
    <w:p w14:paraId="37D1B2A0" w14:textId="77777777" w:rsidR="003D5030" w:rsidRDefault="003D5030" w:rsidP="00E13D43"/>
    <w:p w14:paraId="02BE635E" w14:textId="150E8F19" w:rsidR="003D5030" w:rsidRDefault="003D5030" w:rsidP="00E13D43">
      <w:r>
        <w:t>“Fuck me.”  Burying my face into the damp sleeve of my elbow helped a little, but not enough.  Nothing can block the stench of something like that once it’s seared into your nostrils and lungs.  “W</w:t>
      </w:r>
      <w:r w:rsidR="00541148">
        <w:t xml:space="preserve">hat </w:t>
      </w:r>
      <w:r>
        <w:t>the hell happened here?”</w:t>
      </w:r>
    </w:p>
    <w:p w14:paraId="5CF6CC50" w14:textId="77777777" w:rsidR="003D5030" w:rsidRDefault="003D5030" w:rsidP="00E13D43"/>
    <w:p w14:paraId="0308F7A1" w14:textId="52CA3EB1" w:rsidR="003D5030" w:rsidRDefault="003D5030" w:rsidP="00E13D43">
      <w:r>
        <w:t>Forcing up my courage, I ignored the blistering wrongness that was still assailing my nostrils</w:t>
      </w:r>
      <w:r w:rsidR="005C3528">
        <w:t>.</w:t>
      </w:r>
      <w:r>
        <w:t xml:space="preserve"> </w:t>
      </w:r>
      <w:r w:rsidR="005C3528">
        <w:t xml:space="preserve"> Making</w:t>
      </w:r>
      <w:r>
        <w:t xml:space="preserve"> myself take one step after another</w:t>
      </w:r>
      <w:r w:rsidR="0010269B">
        <w:t>, I cautiously eased</w:t>
      </w:r>
      <w:r>
        <w:t xml:space="preserve"> into the southern edge of the forest.  The vultures cackled, spat, and shit in my direction, telling me to leave their territory</w:t>
      </w:r>
      <w:r w:rsidR="004A7D1B">
        <w:t xml:space="preserve"> in their own instinctive way</w:t>
      </w:r>
      <w:r>
        <w:t>, but I ignored them completely.  After about a hundred steps into the forest, I finally saw the source of the stench.</w:t>
      </w:r>
    </w:p>
    <w:p w14:paraId="0A108873" w14:textId="77777777" w:rsidR="00A646E3" w:rsidRDefault="00A646E3" w:rsidP="00E13D43"/>
    <w:p w14:paraId="374F56A8" w14:textId="77777777" w:rsidR="003D5030" w:rsidRDefault="003D5030" w:rsidP="00E13D43">
      <w:r>
        <w:t xml:space="preserve">Dead bodies.  </w:t>
      </w:r>
    </w:p>
    <w:p w14:paraId="79BC424F" w14:textId="77777777" w:rsidR="00DD6985" w:rsidRDefault="00DD6985" w:rsidP="00E13D43"/>
    <w:p w14:paraId="4648D912" w14:textId="77777777" w:rsidR="00DD6985" w:rsidRDefault="00DD6985" w:rsidP="00E13D43">
      <w:r>
        <w:t xml:space="preserve">At least a dozen of them, and maybe as many as two dozen.  </w:t>
      </w:r>
      <w:r w:rsidR="00873B6F">
        <w:t>The corpses were torn apart from the scavengers, with entrails and flesh strung about to such a degree that I couldn’t be certain where one body stopped and where another started.  I couldn’t imagine a scene in hell looking any more disturbing than what was scattered so haphazardly amongst the forest.</w:t>
      </w:r>
    </w:p>
    <w:p w14:paraId="73BC517E" w14:textId="77777777" w:rsidR="00873B6F" w:rsidRDefault="00873B6F" w:rsidP="00E13D43"/>
    <w:p w14:paraId="1A8F3354" w14:textId="4470B46B" w:rsidR="00873B6F" w:rsidRDefault="00873B6F" w:rsidP="00E13D43">
      <w:r>
        <w:t>Unable to resist my instincts, I turned and fled back to the road as fast as my feet could carry me, before collapsing to my knees in the middle of it.  Whether the rain</w:t>
      </w:r>
      <w:r w:rsidR="00F95DF1">
        <w:t xml:space="preserve"> </w:t>
      </w:r>
      <w:r>
        <w:t>or my tears</w:t>
      </w:r>
      <w:r w:rsidR="00F95DF1">
        <w:t xml:space="preserve"> </w:t>
      </w:r>
      <w:r>
        <w:t>fell heavier, I couldn’t say.</w:t>
      </w:r>
    </w:p>
    <w:p w14:paraId="02B0EE5E" w14:textId="77777777" w:rsidR="00E641B0" w:rsidRDefault="00E641B0" w:rsidP="00E13D43"/>
    <w:p w14:paraId="58B53F40" w14:textId="77777777" w:rsidR="00071AD1" w:rsidRDefault="00071AD1" w:rsidP="00E13D43">
      <w:r>
        <w:t xml:space="preserve"> </w:t>
      </w:r>
    </w:p>
    <w:p w14:paraId="3C484F72" w14:textId="77777777" w:rsidR="00E13D43" w:rsidRDefault="00E13D43" w:rsidP="00E13D43"/>
    <w:p w14:paraId="3D1CA70D" w14:textId="77777777" w:rsidR="00E13D43" w:rsidRDefault="00E13D43">
      <w:r>
        <w:br w:type="page"/>
      </w:r>
    </w:p>
    <w:p w14:paraId="0F416103" w14:textId="77777777" w:rsidR="004E10F8" w:rsidRDefault="004E10F8" w:rsidP="004E10F8">
      <w:pPr>
        <w:pStyle w:val="Heading1"/>
      </w:pPr>
      <w:bookmarkStart w:id="18" w:name="_Toc531305517"/>
      <w:bookmarkStart w:id="19" w:name="_Toc531495142"/>
      <w:bookmarkStart w:id="20" w:name="_Toc531681163"/>
      <w:bookmarkStart w:id="21" w:name="_Toc531792261"/>
      <w:bookmarkStart w:id="22" w:name="_Toc531835130"/>
      <w:bookmarkStart w:id="23" w:name="_Toc532986929"/>
      <w:r>
        <w:t xml:space="preserve">Chapter 2: </w:t>
      </w:r>
      <w:r w:rsidR="00740CE0">
        <w:t>The Rescue</w:t>
      </w:r>
      <w:bookmarkEnd w:id="18"/>
      <w:bookmarkEnd w:id="19"/>
      <w:bookmarkEnd w:id="20"/>
      <w:bookmarkEnd w:id="21"/>
      <w:bookmarkEnd w:id="22"/>
      <w:bookmarkEnd w:id="23"/>
    </w:p>
    <w:p w14:paraId="5A3367E9" w14:textId="77777777" w:rsidR="00CF706A" w:rsidRDefault="008109E4" w:rsidP="00C53CB9">
      <w:r>
        <w:t xml:space="preserve">After what felt like an eternity, I finally got </w:t>
      </w:r>
      <w:r w:rsidR="003A6D90">
        <w:t>my heart and my stomach back under control.</w:t>
      </w:r>
    </w:p>
    <w:p w14:paraId="01263BDA" w14:textId="77777777" w:rsidR="00CF706A" w:rsidRDefault="00CF706A" w:rsidP="00C53CB9"/>
    <w:p w14:paraId="32D2C462" w14:textId="77777777" w:rsidR="007A4AD4" w:rsidRDefault="00CF706A" w:rsidP="00C53CB9">
      <w:r>
        <w:t>“Damn it.  Dammit</w:t>
      </w:r>
      <w:r w:rsidR="00691DB7">
        <w:t xml:space="preserve">.  Dammit!”  Cursing repeatedly to myself, </w:t>
      </w:r>
      <w:r w:rsidR="00C31169">
        <w:t xml:space="preserve">I forced myself back to my feet.  “I </w:t>
      </w:r>
      <w:proofErr w:type="gramStart"/>
      <w:r w:rsidR="00C31169">
        <w:t>have to</w:t>
      </w:r>
      <w:proofErr w:type="gramEnd"/>
      <w:r w:rsidR="00C31169">
        <w:t xml:space="preserve"> go back and see what happened.  </w:t>
      </w:r>
      <w:r w:rsidR="00466927">
        <w:t xml:space="preserve">I </w:t>
      </w:r>
      <w:proofErr w:type="gramStart"/>
      <w:r w:rsidR="00466927">
        <w:t>have to</w:t>
      </w:r>
      <w:proofErr w:type="gramEnd"/>
      <w:r w:rsidR="00466927">
        <w:t xml:space="preserve">, dammit!”  </w:t>
      </w:r>
      <w:r w:rsidR="007E6CF1">
        <w:t xml:space="preserve">Fearing that whatever did this might find its way through the forest </w:t>
      </w:r>
      <w:r w:rsidR="00F2065E">
        <w:t xml:space="preserve">as I had, and might work itself to my home, I </w:t>
      </w:r>
      <w:r w:rsidR="007A4AD4">
        <w:t>had no choice but to investigate further.</w:t>
      </w:r>
    </w:p>
    <w:p w14:paraId="5AC4A131" w14:textId="77777777" w:rsidR="007A4AD4" w:rsidRDefault="007A4AD4" w:rsidP="00C53CB9"/>
    <w:p w14:paraId="4468C5FB" w14:textId="77777777" w:rsidR="007A4AD4" w:rsidRDefault="007A4AD4" w:rsidP="00C53CB9">
      <w:r>
        <w:t>Ripping the left sleeve completely off my shirt, I tied it tightly into a makeshift mask, before stumbling south once again, back to the tree line.  The putridness was still so intense, I ended up burying my face deep into the sleeve of my right elbow as well.  Examining the scattered guts and organs wasn’t going to tell me anything, so I gingerly picked at the largest solid pieces which I could find and tried to study them.</w:t>
      </w:r>
    </w:p>
    <w:p w14:paraId="02800302" w14:textId="77777777" w:rsidR="007A4AD4" w:rsidRDefault="007A4AD4" w:rsidP="00C53CB9"/>
    <w:p w14:paraId="04000885" w14:textId="77777777" w:rsidR="007A4AD4" w:rsidRDefault="007A4AD4" w:rsidP="00C53CB9">
      <w:r>
        <w:t>“No blisters, boils, or bumps,” I muttered in relief to myself.  It doesn’t seem like the plague, or whatnot, killed these people.  At least, I hope not.</w:t>
      </w:r>
    </w:p>
    <w:p w14:paraId="105390EA" w14:textId="77777777" w:rsidR="007A4AD4" w:rsidRDefault="007A4AD4" w:rsidP="00C53CB9"/>
    <w:p w14:paraId="70EB2D1F" w14:textId="030F2C5D" w:rsidR="008B4FFB" w:rsidRDefault="00AC36A5" w:rsidP="00C53CB9">
      <w:r>
        <w:t xml:space="preserve">Digging through several scattered limbs and remnants of torsos, I finally </w:t>
      </w:r>
      <w:r w:rsidR="00627CC4">
        <w:t>arrived at</w:t>
      </w:r>
      <w:r>
        <w:t xml:space="preserve"> a conclusion.  “These poor folks were murdered.”  Shaking my head with disgust, I couldn’t refute the evidence no matter how much I wanted to deny it.  Multiple holes and gashes covered what was left of the bodies, leaving me pale at the thoughts of utter violence which must’ve been used in their killing.</w:t>
      </w:r>
    </w:p>
    <w:p w14:paraId="092F0433" w14:textId="77777777" w:rsidR="00AC36A5" w:rsidRDefault="00AC36A5" w:rsidP="00C53CB9"/>
    <w:p w14:paraId="6BC0D30B" w14:textId="6FBEF587" w:rsidR="00AC36A5" w:rsidRDefault="00AC36A5" w:rsidP="00C53CB9">
      <w:r>
        <w:t xml:space="preserve">“But who the hell killed them?”  Frowning under my mask, tears freely ran down my cheeks as I slowly circled the area looking for any clues.  I’m not the best </w:t>
      </w:r>
      <w:r w:rsidR="003347F0">
        <w:t>hunter</w:t>
      </w:r>
      <w:r>
        <w:t xml:space="preserve"> in the </w:t>
      </w:r>
      <w:r w:rsidR="003347F0">
        <w:t>world, being alm</w:t>
      </w:r>
      <w:r w:rsidR="003C5502">
        <w:t xml:space="preserve">ost entirely self-taught, but I’m good enough to </w:t>
      </w:r>
      <w:r w:rsidR="00C379B3">
        <w:t>work out that</w:t>
      </w:r>
      <w:r w:rsidR="003C5502">
        <w:t xml:space="preserve"> it was two large groups who fought with each other for some unknown reason.  One group was </w:t>
      </w:r>
      <w:proofErr w:type="gramStart"/>
      <w:r w:rsidR="003C5502">
        <w:t>completely eliminated</w:t>
      </w:r>
      <w:proofErr w:type="gramEnd"/>
      <w:r w:rsidR="003C5502">
        <w:t xml:space="preserve">, while the other eventually turned and </w:t>
      </w:r>
      <w:r w:rsidR="00064398">
        <w:t>went deeper back into the south forest.</w:t>
      </w:r>
    </w:p>
    <w:p w14:paraId="5F6D47E0" w14:textId="77777777" w:rsidR="00064398" w:rsidRDefault="00064398" w:rsidP="00C53CB9"/>
    <w:p w14:paraId="7E6B5861" w14:textId="77777777" w:rsidR="00064398" w:rsidRDefault="00064398" w:rsidP="00C53CB9">
      <w:r>
        <w:t>“Or maybe not,” I mused</w:t>
      </w:r>
      <w:r w:rsidR="003A1824">
        <w:t xml:space="preserve"> to myself.  “From the looks of the tracks</w:t>
      </w:r>
      <w:r w:rsidR="00AE2097">
        <w:t>, it seems as if they may have been dragging someone or something back with them</w:t>
      </w:r>
      <w:r w:rsidR="00B45112">
        <w:t>.  Something not too happy to be dragged back either, by the looks of it.”</w:t>
      </w:r>
    </w:p>
    <w:p w14:paraId="772A72AD" w14:textId="77777777" w:rsidR="0051029F" w:rsidRDefault="0051029F" w:rsidP="00C53CB9"/>
    <w:p w14:paraId="327E575A" w14:textId="76000577" w:rsidR="00E40806" w:rsidRPr="00E40806" w:rsidRDefault="0051029F" w:rsidP="00C53CB9">
      <w:r>
        <w:t xml:space="preserve">Pausing for just a few moments to decide what to do, I finally turned and </w:t>
      </w:r>
      <w:r w:rsidR="00E40806">
        <w:t xml:space="preserve">headed into the forest following the trail.  “If lucks with me,” I murmured softly to myself, “I won’t lose the trail in the rain.  If lucks </w:t>
      </w:r>
      <w:r w:rsidR="00E40806">
        <w:rPr>
          <w:i/>
        </w:rPr>
        <w:t>really</w:t>
      </w:r>
      <w:r w:rsidR="00E40806">
        <w:t xml:space="preserve"> with me, everybody else will be sensible and holed up inside, and not notice me as I investigate.</w:t>
      </w:r>
      <w:r w:rsidR="00FE1C1A">
        <w:t xml:space="preserve">  </w:t>
      </w:r>
      <w:r w:rsidR="00E40806">
        <w:t xml:space="preserve">And, if I’m </w:t>
      </w:r>
      <w:r w:rsidR="00E40806">
        <w:rPr>
          <w:b/>
          <w:i/>
        </w:rPr>
        <w:t xml:space="preserve">really </w:t>
      </w:r>
      <w:proofErr w:type="spellStart"/>
      <w:proofErr w:type="gramStart"/>
      <w:r w:rsidR="00E40806">
        <w:rPr>
          <w:b/>
          <w:i/>
        </w:rPr>
        <w:t>really</w:t>
      </w:r>
      <w:proofErr w:type="spellEnd"/>
      <w:r w:rsidR="00E40806">
        <w:rPr>
          <w:b/>
          <w:i/>
        </w:rPr>
        <w:t xml:space="preserve"> </w:t>
      </w:r>
      <w:r w:rsidR="00E40806">
        <w:t>lucky</w:t>
      </w:r>
      <w:proofErr w:type="gramEnd"/>
      <w:r w:rsidR="00E40806">
        <w:t xml:space="preserve">, </w:t>
      </w:r>
      <w:r w:rsidR="003B1A38">
        <w:t xml:space="preserve">nobody’ll notice I’m a damn fool </w:t>
      </w:r>
      <w:r w:rsidR="00FE1C1A">
        <w:t>who’s talking to himself.”</w:t>
      </w:r>
    </w:p>
    <w:p w14:paraId="33E9DEF4" w14:textId="77777777" w:rsidR="00CB56D1" w:rsidRDefault="00CB56D1" w:rsidP="00C53CB9"/>
    <w:p w14:paraId="2E1B0684" w14:textId="0D2396BC" w:rsidR="00CB56D1" w:rsidRPr="00E40806" w:rsidRDefault="00CB56D1" w:rsidP="00C53CB9">
      <w:r>
        <w:t>Sighing deeply, I did my best to move both silently and quickly</w:t>
      </w:r>
      <w:r w:rsidR="003577B0">
        <w:t>, while following the trail while daylight lasted</w:t>
      </w:r>
      <w:r w:rsidR="00E0017F">
        <w:t>,</w:t>
      </w:r>
      <w:r w:rsidR="003577B0">
        <w:t xml:space="preserve"> and before the </w:t>
      </w:r>
      <w:r w:rsidR="006B6403">
        <w:t>rain</w:t>
      </w:r>
      <w:r w:rsidR="003577B0">
        <w:t xml:space="preserve"> could was</w:t>
      </w:r>
      <w:r w:rsidR="00E0017F">
        <w:t>h</w:t>
      </w:r>
      <w:r w:rsidR="003577B0">
        <w:t xml:space="preserve"> it away.</w:t>
      </w:r>
    </w:p>
    <w:p w14:paraId="5DD5C18E" w14:textId="77777777" w:rsidR="003577B0"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79468479" wp14:editId="21551257">
            <wp:extent cx="1528445" cy="763905"/>
            <wp:effectExtent l="0" t="0" r="0" b="0"/>
            <wp:docPr id="6" name="Picture 6"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6C6F48FD" w14:textId="7AAB736D" w:rsidR="003577B0" w:rsidRPr="00E40806" w:rsidRDefault="00943021" w:rsidP="00C53CB9">
      <w:r>
        <w:t xml:space="preserve">Several miserable hours later, </w:t>
      </w:r>
      <w:r w:rsidR="00B16F80">
        <w:t xml:space="preserve">the trail finally </w:t>
      </w:r>
      <w:r w:rsidR="006B6403">
        <w:t>opened</w:t>
      </w:r>
      <w:r w:rsidR="0023766E">
        <w:t xml:space="preserve"> into a large clearing.  </w:t>
      </w:r>
      <w:r w:rsidR="00761EF1">
        <w:t>A dozen small tents, large enough for no more than two people to bunk inside comfortably</w:t>
      </w:r>
      <w:r w:rsidR="00980010">
        <w:t xml:space="preserve">, </w:t>
      </w:r>
      <w:proofErr w:type="gramStart"/>
      <w:r w:rsidR="00980010">
        <w:t>swayed</w:t>
      </w:r>
      <w:proofErr w:type="gramEnd"/>
      <w:r w:rsidR="00980010">
        <w:t xml:space="preserve"> and rocked as the storm </w:t>
      </w:r>
      <w:r w:rsidR="000A1EB3">
        <w:t xml:space="preserve">pounded them mercilessly.  </w:t>
      </w:r>
      <w:r w:rsidR="003336BC">
        <w:t>Further south</w:t>
      </w:r>
      <w:r w:rsidR="00D878EE">
        <w:t>, beyond</w:t>
      </w:r>
      <w:r w:rsidR="000A1EB3">
        <w:t xml:space="preserve"> the tents, </w:t>
      </w:r>
      <w:r w:rsidR="00D878EE">
        <w:t xml:space="preserve">was an </w:t>
      </w:r>
      <w:r w:rsidR="00764554">
        <w:t>old, dilapidated</w:t>
      </w:r>
      <w:r w:rsidR="003F0200">
        <w:t xml:space="preserve"> </w:t>
      </w:r>
      <w:r w:rsidR="00FA5BAF">
        <w:t>hunter’s shack</w:t>
      </w:r>
      <w:r w:rsidR="00C57A68">
        <w:t>, which sat lonely and dark by itself.</w:t>
      </w:r>
    </w:p>
    <w:p w14:paraId="044FFB0A" w14:textId="77777777" w:rsidR="00C57A68" w:rsidRDefault="00C57A68" w:rsidP="00C53CB9"/>
    <w:p w14:paraId="0B5E5C1E" w14:textId="69E91206" w:rsidR="00C57A68" w:rsidRPr="00E40806" w:rsidRDefault="00D94E13" w:rsidP="00C53CB9">
      <w:r>
        <w:t xml:space="preserve">Too cautious to try and move amongst the tents, I </w:t>
      </w:r>
      <w:r w:rsidR="0091635A">
        <w:t>weaseled</w:t>
      </w:r>
      <w:r w:rsidR="005D79E3">
        <w:t xml:space="preserve"> my way left, around the encampment, </w:t>
      </w:r>
      <w:r w:rsidR="00B07038">
        <w:t xml:space="preserve">always making certain to stay well hidden in the </w:t>
      </w:r>
      <w:r w:rsidR="00E533FF">
        <w:t xml:space="preserve">underbrush of the forest.  From what I could see, there </w:t>
      </w:r>
      <w:r w:rsidR="00764554">
        <w:t>were</w:t>
      </w:r>
      <w:r w:rsidR="00E533FF">
        <w:t xml:space="preserve"> at least a dozen people encamped here, with maybe as many as a score or more inside the tents – more than enough to deal with a snooping rat like me, if I get caught.</w:t>
      </w:r>
    </w:p>
    <w:p w14:paraId="3E00A831" w14:textId="77777777" w:rsidR="00E533FF" w:rsidRDefault="00E533FF" w:rsidP="00C53CB9"/>
    <w:p w14:paraId="41185E0A" w14:textId="23C8F3C5" w:rsidR="00E533FF" w:rsidRDefault="00E533FF" w:rsidP="00C53CB9">
      <w:r>
        <w:t xml:space="preserve">Fighting every instinct which told me to run for my life, I prayed to every god I knew – both of this world and my last – wishing for the rain, which had made me feel so terrible not so long ago, to continue forever.  If it wasn’t for the miserable downpour, a place with this many souls in it would </w:t>
      </w:r>
      <w:proofErr w:type="gramStart"/>
      <w:r>
        <w:t>definitely have</w:t>
      </w:r>
      <w:proofErr w:type="gramEnd"/>
      <w:r w:rsidR="00AD7161">
        <w:t xml:space="preserve"> had</w:t>
      </w:r>
      <w:r>
        <w:t xml:space="preserve"> a lookout.  Probably multiple lookouts.</w:t>
      </w:r>
      <w:r w:rsidR="00821814">
        <w:t xml:space="preserve">  </w:t>
      </w:r>
      <w:r>
        <w:t>My only saving grace was that I was too stupid to avoid the weather, while the other guys weren’t.</w:t>
      </w:r>
    </w:p>
    <w:p w14:paraId="5EDC707C" w14:textId="77777777" w:rsidR="00E533FF" w:rsidRDefault="00E533FF" w:rsidP="00C53CB9"/>
    <w:p w14:paraId="49D4307E" w14:textId="5D734C67" w:rsidR="00EB763B" w:rsidRPr="00E40806" w:rsidRDefault="00E533FF" w:rsidP="00C53CB9">
      <w:r>
        <w:t xml:space="preserve">Finally working myself all the way around the camp, I slowly eased up </w:t>
      </w:r>
      <w:r w:rsidR="00AE3875">
        <w:t>to</w:t>
      </w:r>
      <w:r>
        <w:t xml:space="preserve"> the hunter’s shack.  Much to my disappointment, my luck held true </w:t>
      </w:r>
      <w:r w:rsidR="009552EF">
        <w:t>to form</w:t>
      </w:r>
      <w:r w:rsidR="00137B5A">
        <w:t>, staying</w:t>
      </w:r>
      <w:r w:rsidR="009552EF">
        <w:t xml:space="preserve"> all bad!  </w:t>
      </w:r>
      <w:r w:rsidR="00911A9B">
        <w:t>There</w:t>
      </w:r>
      <w:r>
        <w:t xml:space="preserve"> </w:t>
      </w:r>
      <w:r w:rsidR="00911A9B">
        <w:t xml:space="preserve">weren't any </w:t>
      </w:r>
      <w:r>
        <w:t xml:space="preserve">doors or windows </w:t>
      </w:r>
      <w:r w:rsidR="00AC7EEE">
        <w:t>at</w:t>
      </w:r>
      <w:r>
        <w:t xml:space="preserve"> the backside as I was hoping.  The only way I could see to get into the building would be if I circled completely around it and entered from the only door</w:t>
      </w:r>
      <w:r w:rsidR="00BE4C93">
        <w:t xml:space="preserve"> which directly faced the encampment.</w:t>
      </w:r>
      <w:r w:rsidR="00E3244C">
        <w:t xml:space="preserve">  </w:t>
      </w:r>
      <w:r w:rsidR="00EB763B">
        <w:t>Pressing my ear to the wall</w:t>
      </w:r>
      <w:r w:rsidR="00E3244C">
        <w:t>, I couldn’t hear anything from inside, and the cracks between the boards were too narrow to allow me a good view of the darkened space inside.</w:t>
      </w:r>
    </w:p>
    <w:p w14:paraId="6C553DBE" w14:textId="77777777" w:rsidR="00E3244C" w:rsidRDefault="00E3244C" w:rsidP="00C53CB9"/>
    <w:p w14:paraId="1D2E986A" w14:textId="73A7A61F" w:rsidR="00E3244C" w:rsidRPr="00E40806" w:rsidRDefault="00E3244C" w:rsidP="00C53CB9">
      <w:r>
        <w:t xml:space="preserve">For several long moments, I debated simply turning tail and fleeing back the way I came, but I stubbornly resisted that sweet </w:t>
      </w:r>
      <w:r w:rsidR="00001FA0">
        <w:t>temptation</w:t>
      </w:r>
      <w:r>
        <w:t>.</w:t>
      </w:r>
      <w:r w:rsidR="00453C44">
        <w:t xml:space="preserve">  There’d never be another chance to gather intel like </w:t>
      </w:r>
      <w:r w:rsidR="00861B69">
        <w:t xml:space="preserve">tonight, and if the </w:t>
      </w:r>
      <w:r w:rsidR="000B43A3">
        <w:t>F</w:t>
      </w:r>
      <w:r w:rsidR="00861B69">
        <w:t xml:space="preserve">ates didn’t abandon me, I might be able to uncover enough information to trade it for a nice reward from </w:t>
      </w:r>
      <w:proofErr w:type="spellStart"/>
      <w:r w:rsidR="00861B69">
        <w:t>Burkshire’s</w:t>
      </w:r>
      <w:proofErr w:type="spellEnd"/>
      <w:r w:rsidR="00861B69">
        <w:t xml:space="preserve"> guards.  After all, I couldn’t believe that folks who kill people and hide the corpses</w:t>
      </w:r>
      <w:r w:rsidR="003313B4">
        <w:t>, leaving them unburied</w:t>
      </w:r>
      <w:r w:rsidR="00861B69">
        <w:t xml:space="preserve"> for the animals to eat, could be anything less than bandits.</w:t>
      </w:r>
    </w:p>
    <w:p w14:paraId="1F99CDB0" w14:textId="77777777" w:rsidR="00861B69" w:rsidRDefault="00861B69" w:rsidP="00C53CB9"/>
    <w:p w14:paraId="6A748EBC" w14:textId="77777777" w:rsidR="00861B69" w:rsidRPr="00E40806" w:rsidRDefault="00861B69" w:rsidP="00C53CB9">
      <w:r>
        <w:t>“And a large bandit bunch like this one has to have a nice reward on it,” I assured myself as I screwed up my courage.  Hunkering low, I slowly creeped around the side of the building</w:t>
      </w:r>
      <w:r w:rsidR="00591A2F">
        <w:t>, hugging my body as tight against the wall of the old shack as possible.</w:t>
      </w:r>
    </w:p>
    <w:p w14:paraId="1494AC2C" w14:textId="77777777" w:rsidR="00325E80" w:rsidRDefault="00325E80" w:rsidP="00C53CB9"/>
    <w:p w14:paraId="269DE0B6" w14:textId="77777777" w:rsidR="0089778A" w:rsidRDefault="00325E80" w:rsidP="00C53CB9">
      <w:r>
        <w:t xml:space="preserve">Getting to the corner of the building, I cautiously </w:t>
      </w:r>
      <w:r w:rsidR="00243694">
        <w:t>stared out at the camp for several minutes, making certain nobody was moving between the tents</w:t>
      </w:r>
      <w:r w:rsidR="00864118">
        <w:t>.  Once I’d convinced myself that every shadow was a demonized bandit</w:t>
      </w:r>
      <w:r w:rsidR="0089778A">
        <w:t xml:space="preserve"> just lurking and waiting to devour me, my nerves couldn’t take anymore.  Holding my breath, I prayed to all the gods to not let me die tonight, as I rushed the short distance to the doorway and dashed inside.</w:t>
      </w:r>
    </w:p>
    <w:p w14:paraId="11C27FF6" w14:textId="77777777" w:rsidR="0089778A" w:rsidRDefault="0089778A" w:rsidP="00C53CB9"/>
    <w:p w14:paraId="6DB3ABAC" w14:textId="77777777" w:rsidR="00321191" w:rsidRDefault="0089778A" w:rsidP="00C53CB9">
      <w:r>
        <w:t xml:space="preserve">Shutting the door quickly behind me, I was </w:t>
      </w:r>
      <w:r w:rsidR="00265A81">
        <w:t>engulfed by the darkness of the cabin and blinded.</w:t>
      </w:r>
    </w:p>
    <w:p w14:paraId="20CDE53D" w14:textId="77777777" w:rsidR="00321191"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57AD5B29" wp14:editId="308F1FA5">
            <wp:extent cx="1528445" cy="763905"/>
            <wp:effectExtent l="0" t="0" r="0" b="0"/>
            <wp:docPr id="7" name="Picture 7"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15E02377" w14:textId="77777777" w:rsidR="00177D66" w:rsidRDefault="007F753A" w:rsidP="00C53CB9">
      <w:r>
        <w:t>Standing there</w:t>
      </w:r>
      <w:r w:rsidR="002A3B5B">
        <w:t xml:space="preserve"> completely</w:t>
      </w:r>
      <w:r w:rsidR="00BC1D37">
        <w:t xml:space="preserve"> helpless for several long moments as my eyes slowly adjusted</w:t>
      </w:r>
      <w:r w:rsidR="00685BD1">
        <w:t xml:space="preserve">, water drained freely from my clothes and </w:t>
      </w:r>
      <w:r w:rsidR="00DC524C">
        <w:t>puddled in ever widening layers at my feet.</w:t>
      </w:r>
      <w:r w:rsidR="0028211B">
        <w:t xml:space="preserve">  When my eyes did finally adapt to the point where I could make </w:t>
      </w:r>
      <w:r w:rsidR="00F50747">
        <w:t xml:space="preserve">out my surroundings, I couldn’t believe my eyes </w:t>
      </w:r>
      <w:r w:rsidR="00177D66">
        <w:t>-- the</w:t>
      </w:r>
      <w:r w:rsidR="00F50747">
        <w:t xml:space="preserve"> only thing in the shack at all, was two wooden columns placed at thirds in the room, and two naked females tied firmly to them!</w:t>
      </w:r>
    </w:p>
    <w:p w14:paraId="52BD3896" w14:textId="77777777" w:rsidR="00177D66" w:rsidRDefault="00177D66" w:rsidP="00C53CB9"/>
    <w:p w14:paraId="4030C0B6" w14:textId="77777777" w:rsidR="00177D66" w:rsidRDefault="00177D66" w:rsidP="00C53CB9">
      <w:r>
        <w:t>The first female…</w:t>
      </w:r>
    </w:p>
    <w:p w14:paraId="295DE760" w14:textId="77777777" w:rsidR="00177D66" w:rsidRDefault="00177D66" w:rsidP="00C53CB9"/>
    <w:p w14:paraId="12821EE0" w14:textId="77777777" w:rsidR="00177D66" w:rsidRDefault="00177D66" w:rsidP="00C53CB9">
      <w:r>
        <w:t>I don’t even know how to describe what I saw.  After all the horrors I’d witnessed all day long, the sudden unexpected shock of the vision in front of me clouded my mind and blanked my purpose.  I was utterly dumbstruck.</w:t>
      </w:r>
    </w:p>
    <w:p w14:paraId="24E7386A" w14:textId="77777777" w:rsidR="00177D66" w:rsidRDefault="00177D66" w:rsidP="00C53CB9"/>
    <w:p w14:paraId="556C0775" w14:textId="53B027AF" w:rsidR="00DA6880" w:rsidRDefault="00177D66" w:rsidP="00C53CB9">
      <w:r>
        <w:t>Stretched with arms</w:t>
      </w:r>
      <w:r w:rsidR="001C4C84">
        <w:t xml:space="preserve"> and legs spread in a tight “X” to the posts, it wasn’t even the woman’s beauty which utterly baffled me – and </w:t>
      </w:r>
      <w:r w:rsidR="00705584">
        <w:t xml:space="preserve">if I’m honest, she truly is one of the most beautiful females which I’ve ever seen in either of my </w:t>
      </w:r>
      <w:r w:rsidR="00595CDC">
        <w:t>lives</w:t>
      </w:r>
      <w:r w:rsidR="00705584">
        <w:t>--</w:t>
      </w:r>
      <w:r w:rsidR="001C4C84">
        <w:t xml:space="preserve"> it was the amount of jewelry and gemstones adorning her body that made me </w:t>
      </w:r>
      <w:r w:rsidR="001A5C13">
        <w:t>lose myself.</w:t>
      </w:r>
    </w:p>
    <w:p w14:paraId="2C670240" w14:textId="77777777" w:rsidR="00DA6880" w:rsidRDefault="00DA6880" w:rsidP="00C53CB9"/>
    <w:p w14:paraId="06CE1690" w14:textId="037C9C5B" w:rsidR="001F3C90" w:rsidRDefault="00E84ED7" w:rsidP="00C53CB9">
      <w:r>
        <w:t>The long</w:t>
      </w:r>
      <w:r w:rsidR="004B59F9">
        <w:t xml:space="preserve">, </w:t>
      </w:r>
      <w:r w:rsidR="00C92B24">
        <w:t>pale-yellow</w:t>
      </w:r>
      <w:r w:rsidR="004B59F9">
        <w:t xml:space="preserve"> hair </w:t>
      </w:r>
      <w:r>
        <w:t xml:space="preserve">that </w:t>
      </w:r>
      <w:r w:rsidR="004B59F9">
        <w:t xml:space="preserve">curled and draped </w:t>
      </w:r>
      <w:r w:rsidR="00554751">
        <w:t>down her back, ending several inches below her butt</w:t>
      </w:r>
      <w:r w:rsidR="00CD5E4D">
        <w:t xml:space="preserve">, </w:t>
      </w:r>
      <w:r>
        <w:t xml:space="preserve">was </w:t>
      </w:r>
      <w:r w:rsidR="006D45B1">
        <w:t xml:space="preserve">intertwined with dozens of </w:t>
      </w:r>
      <w:r w:rsidR="00CF0E34">
        <w:t xml:space="preserve">gemmed necklaces, as their stones futility tried to reflect the dim light inside the cabin.  Half a dozen silver or platinum necklaces draped from ear to ear, </w:t>
      </w:r>
      <w:r w:rsidR="0072584A">
        <w:t>layering</w:t>
      </w:r>
      <w:r w:rsidR="00CF0E34">
        <w:t xml:space="preserve"> across he</w:t>
      </w:r>
      <w:r w:rsidR="0072584A">
        <w:t>r mouth in a parody of a veil</w:t>
      </w:r>
      <w:r w:rsidR="000C15A9">
        <w:t xml:space="preserve">, while a sparking diamond tiara held her bangs back </w:t>
      </w:r>
      <w:r w:rsidR="001F3C90">
        <w:t>away from her face.</w:t>
      </w:r>
    </w:p>
    <w:p w14:paraId="2B444677" w14:textId="77777777" w:rsidR="001F3C90" w:rsidRDefault="001F3C90" w:rsidP="00C53CB9"/>
    <w:p w14:paraId="755006E3" w14:textId="6B74B9C2" w:rsidR="0016378F" w:rsidRDefault="001F287D" w:rsidP="00C53CB9">
      <w:r>
        <w:t xml:space="preserve">Several dozens of various types of necklaces draped between her breasts, while </w:t>
      </w:r>
      <w:r w:rsidR="00576705">
        <w:t xml:space="preserve">a single golden chain stretched taunt from nipple to nipple.  </w:t>
      </w:r>
      <w:r w:rsidR="00FF0F23">
        <w:t xml:space="preserve">Silver </w:t>
      </w:r>
      <w:r w:rsidR="008450AF">
        <w:t>armlet</w:t>
      </w:r>
      <w:r w:rsidR="00FF0F23">
        <w:t xml:space="preserve">s adorned the top of her arms and </w:t>
      </w:r>
      <w:r w:rsidR="008D6CDB">
        <w:t xml:space="preserve">dozens of silver, gold, and platinum bangles </w:t>
      </w:r>
      <w:r w:rsidR="00B20600">
        <w:t>dangled at her wrists</w:t>
      </w:r>
      <w:r w:rsidR="00F055B4">
        <w:t xml:space="preserve">, while every finger was </w:t>
      </w:r>
      <w:r w:rsidR="0016378F">
        <w:t>covered with at least a single ring at each joint – and many with multiple ones!</w:t>
      </w:r>
    </w:p>
    <w:p w14:paraId="1A25337E" w14:textId="77777777" w:rsidR="0016378F" w:rsidRDefault="0016378F" w:rsidP="00C53CB9"/>
    <w:p w14:paraId="20353A86" w14:textId="77777777" w:rsidR="00710A75" w:rsidRDefault="00FF1B9A" w:rsidP="00C53CB9">
      <w:r>
        <w:t>A gold chain and a silver chain crossed each other, making a</w:t>
      </w:r>
      <w:r w:rsidR="00BB4AFD">
        <w:t xml:space="preserve">n “X” across her thin, pale stomach, and </w:t>
      </w:r>
      <w:r w:rsidR="00CE4E20">
        <w:t>several other silver and gold chains connected to the bottom</w:t>
      </w:r>
      <w:r w:rsidR="0022707D">
        <w:t xml:space="preserve"> of them, before performing a crisis-cross pattern down her legs that gave the remarkable impression of metallic fishnet stockings.  Two rows of a half dozen chains dangled several inches between her spread legs, </w:t>
      </w:r>
      <w:r w:rsidR="001F3604">
        <w:t>leaving my imagination absolutely no doubt about which womanly pa</w:t>
      </w:r>
      <w:r w:rsidR="00430BCA">
        <w:t xml:space="preserve">rts they were attached to, and her ankles and toes were just as adorned with bangles and rings as her </w:t>
      </w:r>
      <w:r w:rsidR="00710A75">
        <w:t>wrists and fingers were.</w:t>
      </w:r>
    </w:p>
    <w:p w14:paraId="3512E0AD" w14:textId="77777777" w:rsidR="00710A75" w:rsidRDefault="00710A75" w:rsidP="00C53CB9"/>
    <w:p w14:paraId="304216F4" w14:textId="21BE124A" w:rsidR="00F070AF" w:rsidRDefault="00710A75" w:rsidP="00C53CB9">
      <w:r>
        <w:t xml:space="preserve">Her curves were </w:t>
      </w:r>
      <w:r w:rsidR="00B94037">
        <w:t xml:space="preserve">fine – full, rounded breasts, narrowish waist, nice hips – and she was finely shaven with nary a hair anywhere I could see, except </w:t>
      </w:r>
      <w:r w:rsidR="00745B2F">
        <w:t>for the</w:t>
      </w:r>
      <w:r w:rsidR="00B94037">
        <w:t xml:space="preserve"> long, curvy locks</w:t>
      </w:r>
      <w:r w:rsidR="00745B2F">
        <w:t xml:space="preserve"> from her head</w:t>
      </w:r>
      <w:r w:rsidR="00B94037">
        <w:t xml:space="preserve">, but I hardly noticed at all.  The </w:t>
      </w:r>
      <w:r w:rsidR="009E215A">
        <w:t>overabundance</w:t>
      </w:r>
      <w:r w:rsidR="00B94037">
        <w:t xml:space="preserve"> of jewelry, and her pale, pale blue eyes had me completely captivated for </w:t>
      </w:r>
      <w:r w:rsidR="00F070AF">
        <w:t>the longest time.</w:t>
      </w:r>
    </w:p>
    <w:p w14:paraId="72775AC4" w14:textId="77777777" w:rsidR="00F070AF" w:rsidRDefault="00F070AF" w:rsidP="00C53CB9"/>
    <w:p w14:paraId="67E20005" w14:textId="77777777" w:rsidR="0066754B" w:rsidRDefault="00F42E88" w:rsidP="00C53CB9">
      <w:r>
        <w:t>“</w:t>
      </w:r>
      <w:r w:rsidR="009D5E43">
        <w:t xml:space="preserve">… so, what do you say?”  </w:t>
      </w:r>
      <w:r w:rsidR="00F96572">
        <w:t>Vaguely, my mind slowly registered that the other woman had been talking to me.</w:t>
      </w:r>
    </w:p>
    <w:p w14:paraId="6427B288" w14:textId="77777777" w:rsidR="0066754B" w:rsidRDefault="0066754B" w:rsidP="00C53CB9"/>
    <w:p w14:paraId="61F8E8C4" w14:textId="77777777" w:rsidR="00254CBD" w:rsidRDefault="0066754B" w:rsidP="00C53CB9">
      <w:r>
        <w:t>“Uhhh…  Sure,” I answered, forcing my gaze away from the bejeweled beauty before me, and over to the right.</w:t>
      </w:r>
    </w:p>
    <w:p w14:paraId="25068D7B" w14:textId="77777777" w:rsidR="00254CBD" w:rsidRDefault="00254CBD" w:rsidP="00C53CB9"/>
    <w:p w14:paraId="076E7F34" w14:textId="0F38E345" w:rsidR="00E62DD5" w:rsidRDefault="00254CBD" w:rsidP="00C53CB9">
      <w:r>
        <w:t>The girl on the side was quite a striking beauty as well</w:t>
      </w:r>
      <w:r w:rsidR="00B94037">
        <w:t xml:space="preserve"> </w:t>
      </w:r>
      <w:r w:rsidR="006B031B">
        <w:t xml:space="preserve">– long cherry-red hair </w:t>
      </w:r>
      <w:r w:rsidR="00427CB5">
        <w:t xml:space="preserve">fell tantalizingly down her back, ending just a </w:t>
      </w:r>
      <w:r w:rsidR="007A7215">
        <w:t xml:space="preserve">bit </w:t>
      </w:r>
      <w:r w:rsidR="00427CB5">
        <w:t xml:space="preserve">over her buttocks so that it didn’t hide anything.  She was </w:t>
      </w:r>
      <w:r w:rsidR="0012199B">
        <w:t>naked, stretched</w:t>
      </w:r>
      <w:r w:rsidR="00427CB5">
        <w:t xml:space="preserve"> with her arms crossed high </w:t>
      </w:r>
      <w:proofErr w:type="gramStart"/>
      <w:r w:rsidR="00427CB5">
        <w:t xml:space="preserve">above </w:t>
      </w:r>
      <w:r w:rsidR="00B94037">
        <w:t xml:space="preserve"> </w:t>
      </w:r>
      <w:r w:rsidR="00300F59">
        <w:t>her</w:t>
      </w:r>
      <w:proofErr w:type="gramEnd"/>
      <w:r w:rsidR="00300F59">
        <w:t xml:space="preserve"> head, with only the barest tips of her toes touching the ground</w:t>
      </w:r>
      <w:r w:rsidR="00DA66EC">
        <w:t xml:space="preserve">.  </w:t>
      </w:r>
      <w:r w:rsidR="00193E40">
        <w:t xml:space="preserve">An oval face, small lips, </w:t>
      </w:r>
      <w:r w:rsidR="00A71EAB">
        <w:t xml:space="preserve">and thin eyebrows gave me an impression of almost oriental heritage, </w:t>
      </w:r>
      <w:r w:rsidR="00AA2A40">
        <w:t xml:space="preserve">while her breasts were curved and </w:t>
      </w:r>
      <w:r w:rsidR="00E62DD5">
        <w:t>peaked, just the right size to fill a hand.  As I started to move my gaze lower…</w:t>
      </w:r>
    </w:p>
    <w:p w14:paraId="3512A75D" w14:textId="77777777" w:rsidR="00E62DD5" w:rsidRDefault="00E62DD5" w:rsidP="00C53CB9"/>
    <w:p w14:paraId="27AB5A7A" w14:textId="77777777" w:rsidR="00C64107" w:rsidRDefault="00E62DD5" w:rsidP="00C53CB9">
      <w:r>
        <w:t>“NO!”  The bejeweled girl shook her head from side to side and spoke firmly, instantly drawing my gaze back to her.  “It’s my duty to protect and shelter my servants.  I’ll be the one to bargain for us, Rose.”  Her voice was soft and weak, and I could hear the dryness crackle in it, but it still somehow seemed to carry an air of authority.</w:t>
      </w:r>
    </w:p>
    <w:p w14:paraId="73BABCEE" w14:textId="77777777" w:rsidR="00C64107" w:rsidRDefault="00C64107" w:rsidP="00C53CB9"/>
    <w:p w14:paraId="5DEEE2A8" w14:textId="10ADA6D9" w:rsidR="004608F3" w:rsidRDefault="00C64107" w:rsidP="00C53CB9">
      <w:r>
        <w:t>“</w:t>
      </w:r>
      <w:r w:rsidR="00E95FE7">
        <w:t>But</w:t>
      </w:r>
      <w:r>
        <w:t xml:space="preserve"> Milady…”  </w:t>
      </w:r>
      <w:r w:rsidR="0096464B">
        <w:t xml:space="preserve">The girl off to the side tried to say something, </w:t>
      </w:r>
      <w:r w:rsidR="004608F3">
        <w:t>but the jeweled one interrupted her.</w:t>
      </w:r>
    </w:p>
    <w:p w14:paraId="307A2BF6" w14:textId="77777777" w:rsidR="004608F3" w:rsidRDefault="004608F3" w:rsidP="00C53CB9"/>
    <w:p w14:paraId="59F5498B" w14:textId="77777777" w:rsidR="00F60A0B" w:rsidRDefault="004608F3" w:rsidP="00C53CB9">
      <w:r>
        <w:t>“No buts</w:t>
      </w:r>
      <w:r w:rsidR="00D74445">
        <w:t xml:space="preserve">,” she demanded firmly.  “Now be quiet </w:t>
      </w:r>
      <w:r w:rsidR="00F60A0B">
        <w:t>until I give you permission to speak again.  That’s an order.”</w:t>
      </w:r>
    </w:p>
    <w:p w14:paraId="321336C8" w14:textId="77777777" w:rsidR="00F60A0B" w:rsidRDefault="00F60A0B" w:rsidP="00C53CB9"/>
    <w:p w14:paraId="262975F8" w14:textId="0A22F2E5" w:rsidR="00F60A0B" w:rsidRDefault="00F60A0B" w:rsidP="00C53CB9">
      <w:r>
        <w:t xml:space="preserve">The girl off to the side slumped her head and hung limply, seeming as </w:t>
      </w:r>
      <w:r w:rsidR="00101B25">
        <w:t>if</w:t>
      </w:r>
      <w:r>
        <w:t xml:space="preserve"> she’d given up completely on everything, </w:t>
      </w:r>
      <w:r w:rsidR="00101B25">
        <w:t>not uttering</w:t>
      </w:r>
      <w:r>
        <w:t xml:space="preserve"> a single sound.</w:t>
      </w:r>
    </w:p>
    <w:p w14:paraId="1F9F605F" w14:textId="77777777" w:rsidR="00F60A0B" w:rsidRDefault="00F60A0B" w:rsidP="00C53CB9"/>
    <w:p w14:paraId="4040D59B" w14:textId="77777777" w:rsidR="00F60A0B" w:rsidRDefault="00F60A0B" w:rsidP="00C53CB9">
      <w:r>
        <w:t>“Now,” the jeweled girl spoke to me, drawing my attention back to her pale blue eyes.  “Let’s bargain.”</w:t>
      </w:r>
    </w:p>
    <w:p w14:paraId="124F84E3" w14:textId="77777777" w:rsidR="00F60A0B" w:rsidRDefault="00F60A0B" w:rsidP="00C53CB9"/>
    <w:p w14:paraId="0FA9A952" w14:textId="45F3A4ED" w:rsidR="00F60A0B" w:rsidRDefault="00F60A0B" w:rsidP="00C53CB9">
      <w:r>
        <w:t>“B-</w:t>
      </w:r>
      <w:r w:rsidR="0004518B">
        <w:t>bargain</w:t>
      </w:r>
      <w:r>
        <w:t xml:space="preserve">?”  I stuttered, though from the </w:t>
      </w:r>
      <w:r w:rsidR="0004518B">
        <w:t>chill,</w:t>
      </w:r>
      <w:r>
        <w:t xml:space="preserve"> which was seeping through my drenched cloth</w:t>
      </w:r>
      <w:r w:rsidR="0004518B">
        <w:t>e</w:t>
      </w:r>
      <w:r>
        <w:t>s, or from the surreality of the situation, I couldn’t say.</w:t>
      </w:r>
    </w:p>
    <w:p w14:paraId="7AD172BF" w14:textId="77777777" w:rsidR="00F60A0B" w:rsidRDefault="00F60A0B" w:rsidP="00C53CB9"/>
    <w:p w14:paraId="502BFFEC" w14:textId="46ABE5D6" w:rsidR="002B2B9B" w:rsidRDefault="00F60A0B" w:rsidP="00C53CB9">
      <w:r>
        <w:t xml:space="preserve">“I, Marilyn Anastasia </w:t>
      </w:r>
      <w:r w:rsidR="0056161E">
        <w:t xml:space="preserve">Moonweaver, swear </w:t>
      </w:r>
      <w:r w:rsidR="005628A4">
        <w:t xml:space="preserve">by my name and my honor, that I will submit fully </w:t>
      </w:r>
      <w:r w:rsidR="00B023E8">
        <w:t xml:space="preserve">to you if you release my servant, </w:t>
      </w:r>
      <w:r w:rsidR="00375F4E">
        <w:t>Rosalyn du</w:t>
      </w:r>
      <w:r w:rsidR="00133C62">
        <w:t>-Moonweaver, and allow her to</w:t>
      </w:r>
      <w:r w:rsidR="00B023E8">
        <w:t xml:space="preserve"> </w:t>
      </w:r>
      <w:r w:rsidR="00083755">
        <w:t>return home safe and unharmed</w:t>
      </w:r>
      <w:r w:rsidR="00BE088B">
        <w:t>.  Do with me as you want</w:t>
      </w:r>
      <w:r w:rsidR="00C87F80">
        <w:t>,” she cried softly, as I watched several tears slowly trickle down her face</w:t>
      </w:r>
      <w:r w:rsidR="00DA7763">
        <w:t>, “but please let Rose go.”</w:t>
      </w:r>
    </w:p>
    <w:p w14:paraId="4305E85C" w14:textId="77777777" w:rsidR="002B2B9B" w:rsidRDefault="002B2B9B" w:rsidP="00C53CB9"/>
    <w:p w14:paraId="54AFF347" w14:textId="77777777" w:rsidR="002B2B9B" w:rsidRDefault="002B2B9B" w:rsidP="00C53CB9">
      <w:r>
        <w:t xml:space="preserve">“Uhhh… </w:t>
      </w:r>
      <w:proofErr w:type="gramStart"/>
      <w:r>
        <w:t>Th..</w:t>
      </w:r>
      <w:proofErr w:type="gramEnd"/>
      <w:r>
        <w:t xml:space="preserve"> That’s the </w:t>
      </w:r>
      <w:proofErr w:type="gramStart"/>
      <w:r>
        <w:t>pl..</w:t>
      </w:r>
      <w:proofErr w:type="gramEnd"/>
      <w:r>
        <w:t xml:space="preserve"> plan,” I stuttered, while feebly giving a thumbs up.</w:t>
      </w:r>
    </w:p>
    <w:p w14:paraId="7D14CD2C" w14:textId="77777777" w:rsidR="002B2B9B" w:rsidRDefault="002B2B9B" w:rsidP="00C53CB9"/>
    <w:p w14:paraId="220FFDC8" w14:textId="77777777" w:rsidR="007A563E" w:rsidRDefault="002B2B9B" w:rsidP="00C53CB9">
      <w:r>
        <w:t xml:space="preserve">“Thank you.”  </w:t>
      </w:r>
      <w:proofErr w:type="gramStart"/>
      <w:r>
        <w:t>The Lady</w:t>
      </w:r>
      <w:proofErr w:type="gramEnd"/>
      <w:r>
        <w:t xml:space="preserve"> Moonweaver’s voice was barely a whisper as she closed her eyes and slowly dropped her head.</w:t>
      </w:r>
      <w:r w:rsidR="00B023E8">
        <w:t xml:space="preserve"> </w:t>
      </w:r>
      <w:r w:rsidR="00F60A0B">
        <w:t xml:space="preserve"> </w:t>
      </w:r>
    </w:p>
    <w:p w14:paraId="5A87B19A" w14:textId="77777777" w:rsidR="007A563E" w:rsidRDefault="007A563E" w:rsidP="00C53CB9"/>
    <w:p w14:paraId="22B559E2" w14:textId="6D8262B7" w:rsidR="00F44B73" w:rsidRDefault="007A563E" w:rsidP="00C53CB9">
      <w:r>
        <w:t xml:space="preserve">Shaking my head back and forth several times to clear it, I </w:t>
      </w:r>
      <w:r w:rsidR="003B766C">
        <w:t xml:space="preserve">hastily reminded myself where I was – smack in the middle of a bandit encampment, </w:t>
      </w:r>
      <w:r w:rsidR="00920118">
        <w:t>amid</w:t>
      </w:r>
      <w:r w:rsidR="003B766C">
        <w:t xml:space="preserve"> what had to be a </w:t>
      </w:r>
      <w:r w:rsidR="004202D2">
        <w:t>full-blown</w:t>
      </w:r>
      <w:r w:rsidR="003B766C">
        <w:t xml:space="preserve"> hurricane, </w:t>
      </w:r>
      <w:r w:rsidR="00261E71">
        <w:t xml:space="preserve">and just a single step away from being </w:t>
      </w:r>
      <w:r w:rsidR="006D4C31">
        <w:t>nothing more than</w:t>
      </w:r>
      <w:r w:rsidR="00261E71">
        <w:t xml:space="preserve"> another scattered pile of meat for the vultures.  </w:t>
      </w:r>
      <w:r w:rsidR="008509BA">
        <w:t xml:space="preserve">Taking a moment to strain my ears </w:t>
      </w:r>
      <w:r w:rsidR="00F44B73">
        <w:t xml:space="preserve">to make certain no one had heard </w:t>
      </w:r>
      <w:r w:rsidR="004202D2">
        <w:t>us;</w:t>
      </w:r>
      <w:r w:rsidR="00F44B73">
        <w:t xml:space="preserve"> I quickly darted forward and began cutting the ropes binding the Lady Moonweaver to her posts.</w:t>
      </w:r>
    </w:p>
    <w:p w14:paraId="2245ED06" w14:textId="77777777" w:rsidR="00F44B73" w:rsidRDefault="00F44B73" w:rsidP="00C53CB9"/>
    <w:p w14:paraId="6FA2C250" w14:textId="6B93406C" w:rsidR="00F44B73" w:rsidRDefault="00F44B73" w:rsidP="00C53CB9">
      <w:r>
        <w:t xml:space="preserve">“Can you walk?”  I didn’t have time to check on her as she slowly slumped to the ground and groaned in pain.  From the look of her shoulders, they were probably close to being dislocated from the stretching, but I was praying her legs weren’t.  I don’t have much hope </w:t>
      </w:r>
      <w:r w:rsidR="00C86E35">
        <w:t>of</w:t>
      </w:r>
      <w:r>
        <w:t xml:space="preserve"> us escaping – surely at least a few of the bandits would know the area and how to hunt – but if I </w:t>
      </w:r>
      <w:proofErr w:type="gramStart"/>
      <w:r>
        <w:t>have to</w:t>
      </w:r>
      <w:proofErr w:type="gramEnd"/>
      <w:r>
        <w:t xml:space="preserve"> carry either of the girls</w:t>
      </w:r>
      <w:r w:rsidR="00BA227A">
        <w:t xml:space="preserve"> that little hope becomes none</w:t>
      </w:r>
      <w:r>
        <w:t>.</w:t>
      </w:r>
    </w:p>
    <w:p w14:paraId="52056DAC" w14:textId="77777777" w:rsidR="00F44B73" w:rsidRDefault="00F44B73" w:rsidP="00C53CB9"/>
    <w:p w14:paraId="354D4E01" w14:textId="4FD61372" w:rsidR="00CA2AB7" w:rsidRDefault="00F44B73" w:rsidP="00C53CB9">
      <w:r>
        <w:t>“I can walk,” she answered weakly</w:t>
      </w:r>
      <w:r w:rsidR="007705CE">
        <w:t xml:space="preserve">.  “Why?”  </w:t>
      </w:r>
      <w:r w:rsidR="00276505">
        <w:t>Apparently,</w:t>
      </w:r>
      <w:r>
        <w:t xml:space="preserve"> </w:t>
      </w:r>
      <w:r w:rsidR="001215F7">
        <w:t xml:space="preserve">she </w:t>
      </w:r>
      <w:r>
        <w:t xml:space="preserve">still </w:t>
      </w:r>
      <w:r w:rsidR="001215F7">
        <w:t>wasn’t</w:t>
      </w:r>
      <w:r>
        <w:t xml:space="preserve"> recognizing she</w:t>
      </w:r>
      <w:r w:rsidR="001215F7">
        <w:t xml:space="preserve"> was being rescued.</w:t>
      </w:r>
    </w:p>
    <w:p w14:paraId="71B65321" w14:textId="77777777" w:rsidR="00CA2AB7" w:rsidRDefault="00CA2AB7" w:rsidP="00C53CB9"/>
    <w:p w14:paraId="7A9FFFDD" w14:textId="77777777" w:rsidR="00521A73" w:rsidRDefault="00CA2AB7" w:rsidP="00C53CB9">
      <w:r>
        <w:t xml:space="preserve">“And you?”  I asked the other girl while cutting her loose from </w:t>
      </w:r>
      <w:r w:rsidR="00270BF8">
        <w:t>the rope that bound her, and she just nodded at me, determinedly</w:t>
      </w:r>
      <w:r w:rsidR="00521A73">
        <w:t>.</w:t>
      </w:r>
    </w:p>
    <w:p w14:paraId="6727AA42" w14:textId="77777777" w:rsidR="00521A73" w:rsidRDefault="00521A73" w:rsidP="00C53CB9"/>
    <w:p w14:paraId="77BB923F" w14:textId="77777777" w:rsidR="00847E81" w:rsidRDefault="00521A73" w:rsidP="00C53CB9">
      <w:r>
        <w:t>“Because we’re getting the hell out of here while we can,” I answered the first girl.  “I’m sorry I don’t have any clothes or a cloak to spare, but I’m sure as hell not going out in the middle of all those tents to look for</w:t>
      </w:r>
      <w:r w:rsidR="00270BF8">
        <w:t xml:space="preserve"> </w:t>
      </w:r>
      <w:r w:rsidR="00847E81">
        <w:t>any.  I’m afraid the forest might be hell on the two of you,” I apologized, “but you’re just going to have to bear with it if you want out of here.”</w:t>
      </w:r>
    </w:p>
    <w:p w14:paraId="71E666C8" w14:textId="77777777" w:rsidR="00847E81" w:rsidRDefault="00847E81" w:rsidP="00C53CB9"/>
    <w:p w14:paraId="2F01F613" w14:textId="77777777" w:rsidR="005C1229" w:rsidRDefault="00847E81" w:rsidP="00C53CB9">
      <w:r>
        <w:t xml:space="preserve">“I understand,” the first girl answered.  Her voice was low </w:t>
      </w:r>
      <w:r w:rsidR="00E70763">
        <w:t xml:space="preserve">and cracked, but her eyes glittered as hard as the </w:t>
      </w:r>
      <w:r w:rsidR="005C1229">
        <w:t>jewels that adorned her.</w:t>
      </w:r>
    </w:p>
    <w:p w14:paraId="794A14A2" w14:textId="77777777" w:rsidR="005C1229" w:rsidRDefault="005C1229" w:rsidP="00C53CB9"/>
    <w:p w14:paraId="2A0693F9" w14:textId="422E4403" w:rsidR="00F81538" w:rsidRDefault="005C1229" w:rsidP="00C53CB9">
      <w:r>
        <w:t xml:space="preserve">The second girl said </w:t>
      </w:r>
      <w:r w:rsidR="004D751D">
        <w:t>nothing but</w:t>
      </w:r>
      <w:r>
        <w:t xml:space="preserve"> nodded firmly</w:t>
      </w:r>
      <w:r w:rsidR="00396555">
        <w:t xml:space="preserve">.  If the first girl’s eyes were </w:t>
      </w:r>
      <w:r w:rsidR="0045586C">
        <w:t xml:space="preserve">as hard as </w:t>
      </w:r>
      <w:r w:rsidR="004D751D">
        <w:t>diamonds</w:t>
      </w:r>
      <w:r w:rsidR="0045586C">
        <w:t xml:space="preserve">, the </w:t>
      </w:r>
      <w:proofErr w:type="gramStart"/>
      <w:r w:rsidR="0045586C">
        <w:t>second’s</w:t>
      </w:r>
      <w:proofErr w:type="gramEnd"/>
      <w:r w:rsidR="0045586C">
        <w:t xml:space="preserve"> w</w:t>
      </w:r>
      <w:r w:rsidR="004D751D">
        <w:t>ere</w:t>
      </w:r>
      <w:r w:rsidR="0045586C">
        <w:t xml:space="preserve"> blazing with a fire hotter than any found in the hells.</w:t>
      </w:r>
    </w:p>
    <w:p w14:paraId="59677A84" w14:textId="77777777" w:rsidR="00F81538" w:rsidRDefault="00F81538" w:rsidP="00C53CB9"/>
    <w:p w14:paraId="71D40998" w14:textId="4B2C289E" w:rsidR="002261E2" w:rsidRDefault="00F81538" w:rsidP="00C53CB9">
      <w:r>
        <w:t xml:space="preserve">“On the count of three, I’m going to open the door, dash around the </w:t>
      </w:r>
      <w:r w:rsidR="00851F44">
        <w:t xml:space="preserve">building, and head for the woods.  Keep up, or be left behind,” </w:t>
      </w:r>
      <w:r w:rsidR="00616F99">
        <w:t>I warned them both fervently.  “</w:t>
      </w:r>
      <w:r w:rsidR="008A4B21">
        <w:t xml:space="preserve">The last one out, shut the door silently, and both of you pray that nobody </w:t>
      </w:r>
      <w:r w:rsidR="00DF6C31">
        <w:t xml:space="preserve">sees </w:t>
      </w:r>
      <w:r w:rsidR="001570D6">
        <w:t>us,</w:t>
      </w:r>
      <w:r w:rsidR="00DF6C31">
        <w:t xml:space="preserve"> and nobody checks the shack for a long time.  </w:t>
      </w:r>
      <w:r w:rsidR="002261E2">
        <w:t>If we don’t get some distance between us in the middle of the night while the storm rages, we’re doomed.”</w:t>
      </w:r>
    </w:p>
    <w:p w14:paraId="6E80FEC8" w14:textId="77777777" w:rsidR="002261E2" w:rsidRDefault="002261E2" w:rsidP="00C53CB9"/>
    <w:p w14:paraId="65BB3484" w14:textId="77777777" w:rsidR="00EC2973" w:rsidRDefault="002261E2">
      <w:r>
        <w:t>Without even bothering to see if they understood me or not, I quickly counted to three and ran for the cover of the forest.</w:t>
      </w:r>
    </w:p>
    <w:p w14:paraId="59DAA184" w14:textId="77777777" w:rsidR="00EC2973" w:rsidRDefault="00EC2973">
      <w:r>
        <w:br w:type="page"/>
      </w:r>
    </w:p>
    <w:p w14:paraId="33731E92" w14:textId="77777777" w:rsidR="00EC2973" w:rsidRDefault="00EC2973" w:rsidP="00EC2973">
      <w:pPr>
        <w:pStyle w:val="Heading1"/>
      </w:pPr>
      <w:bookmarkStart w:id="24" w:name="_Toc531305518"/>
      <w:bookmarkStart w:id="25" w:name="_Toc531495143"/>
      <w:bookmarkStart w:id="26" w:name="_Toc531681164"/>
      <w:bookmarkStart w:id="27" w:name="_Toc531792262"/>
      <w:bookmarkStart w:id="28" w:name="_Toc531835131"/>
      <w:bookmarkStart w:id="29" w:name="_Toc532986930"/>
      <w:r>
        <w:t>Chapter 2.5: The Rescue</w:t>
      </w:r>
      <w:bookmarkEnd w:id="24"/>
      <w:bookmarkEnd w:id="25"/>
      <w:bookmarkEnd w:id="26"/>
      <w:bookmarkEnd w:id="27"/>
      <w:bookmarkEnd w:id="28"/>
      <w:bookmarkEnd w:id="29"/>
    </w:p>
    <w:p w14:paraId="626883CE" w14:textId="14734EF9" w:rsidR="00EC2973" w:rsidRDefault="00EC2973">
      <w:pPr>
        <w:rPr>
          <w:i/>
        </w:rPr>
      </w:pPr>
      <w:r>
        <w:rPr>
          <w:i/>
        </w:rPr>
        <w:t xml:space="preserve">Stretched out on the posts as I was, I couldn’t tell what was hurting me the </w:t>
      </w:r>
      <w:proofErr w:type="gramStart"/>
      <w:r>
        <w:rPr>
          <w:i/>
        </w:rPr>
        <w:t>most;</w:t>
      </w:r>
      <w:proofErr w:type="gramEnd"/>
      <w:r>
        <w:rPr>
          <w:i/>
        </w:rPr>
        <w:t xml:space="preserve"> my pride, my heart, or my body.  As a Moonweaver, I’d never once dreamed that a pack of random bandits would have the courage to attack us – not to mention conquer us.  My father’s two knights.  All four of the household guards that I’d grown up with an</w:t>
      </w:r>
      <w:r w:rsidR="002E1FC2">
        <w:rPr>
          <w:i/>
        </w:rPr>
        <w:t>d</w:t>
      </w:r>
      <w:r>
        <w:rPr>
          <w:i/>
        </w:rPr>
        <w:t xml:space="preserve"> had always relied on.  Even the driver and laborers who journeyed with us – they were all slaughtered before my very eyes.</w:t>
      </w:r>
    </w:p>
    <w:p w14:paraId="5E955B96" w14:textId="77777777" w:rsidR="00EC2973" w:rsidRDefault="00EC2973"/>
    <w:p w14:paraId="22E77CF5" w14:textId="187C0BFE" w:rsidR="00EC2973" w:rsidRDefault="00EC2973">
      <w:pPr>
        <w:rPr>
          <w:i/>
        </w:rPr>
      </w:pPr>
      <w:r w:rsidRPr="00EC2973">
        <w:rPr>
          <w:i/>
        </w:rPr>
        <w:t>Only</w:t>
      </w:r>
      <w:r>
        <w:rPr>
          <w:i/>
        </w:rPr>
        <w:t xml:space="preserve"> my lifeservant Rose and I had been spared, and that was purely because of our sex and appearance.  </w:t>
      </w:r>
      <w:r w:rsidRPr="00EC2973">
        <w:rPr>
          <w:i/>
        </w:rPr>
        <w:t xml:space="preserve"> </w:t>
      </w:r>
      <w:r>
        <w:rPr>
          <w:i/>
        </w:rPr>
        <w:t>Stripped, passed around and felt by countless men, then tied up on display so they all could laugh at us at their leisure!  My pride couldn’t take it, and my heart couldn’t take the loss of all my close friends and family.  Emotionally, I was a wreck, and my body wasn’t doing much better truly.</w:t>
      </w:r>
    </w:p>
    <w:p w14:paraId="25B19953" w14:textId="77777777" w:rsidR="00EC2973" w:rsidRDefault="00EC2973">
      <w:pPr>
        <w:rPr>
          <w:i/>
        </w:rPr>
      </w:pPr>
    </w:p>
    <w:p w14:paraId="2953C238" w14:textId="6A707794" w:rsidR="00C92642" w:rsidRDefault="00C92642">
      <w:pPr>
        <w:rPr>
          <w:i/>
        </w:rPr>
      </w:pPr>
      <w:r>
        <w:rPr>
          <w:i/>
        </w:rPr>
        <w:t xml:space="preserve">Stretched up between the posts until it felt as if my joints were going to rip apart and I was going to come asunder, the men laughed merrily at my distress and told me to get used to making certain that I never hid anything again.  None of them would do anything more than feel me – </w:t>
      </w:r>
      <w:proofErr w:type="gramStart"/>
      <w:r w:rsidR="007B2B47">
        <w:rPr>
          <w:i/>
        </w:rPr>
        <w:t>apparently</w:t>
      </w:r>
      <w:proofErr w:type="gramEnd"/>
      <w:r w:rsidR="007C1974">
        <w:rPr>
          <w:i/>
        </w:rPr>
        <w:t xml:space="preserve"> </w:t>
      </w:r>
      <w:r>
        <w:rPr>
          <w:i/>
        </w:rPr>
        <w:t xml:space="preserve">they were under orders to allow our first </w:t>
      </w:r>
      <w:proofErr w:type="gramStart"/>
      <w:r>
        <w:rPr>
          <w:i/>
        </w:rPr>
        <w:t>breaking</w:t>
      </w:r>
      <w:proofErr w:type="gramEnd"/>
      <w:r>
        <w:rPr>
          <w:i/>
        </w:rPr>
        <w:t xml:space="preserve"> for their boss before they could all have a turn – but they all felt, rubbed, licked, and spit as much as the</w:t>
      </w:r>
      <w:r w:rsidR="00C27C06">
        <w:rPr>
          <w:i/>
        </w:rPr>
        <w:t>y</w:t>
      </w:r>
      <w:r>
        <w:rPr>
          <w:i/>
        </w:rPr>
        <w:t xml:space="preserve"> wanted.  Hell, one fat bastard even pissed on me, just to amuse himself!</w:t>
      </w:r>
    </w:p>
    <w:p w14:paraId="0D4EB99C" w14:textId="77777777" w:rsidR="00C92642" w:rsidRDefault="00C92642">
      <w:pPr>
        <w:rPr>
          <w:i/>
        </w:rPr>
      </w:pPr>
    </w:p>
    <w:p w14:paraId="2033524B" w14:textId="461295C8" w:rsidR="00C92642" w:rsidRDefault="00C92642">
      <w:pPr>
        <w:rPr>
          <w:i/>
        </w:rPr>
      </w:pPr>
      <w:r>
        <w:rPr>
          <w:i/>
        </w:rPr>
        <w:t xml:space="preserve">And days passed while I </w:t>
      </w:r>
      <w:r w:rsidR="00826D4A">
        <w:rPr>
          <w:i/>
        </w:rPr>
        <w:t xml:space="preserve">remained </w:t>
      </w:r>
      <w:r>
        <w:rPr>
          <w:i/>
        </w:rPr>
        <w:t>stretched up to that hellhole, with me having no certain way of knowing how long it’d truly been.  I lost all sense of time as thirst and hunger gnawed at my stomach, and pain was a constant companion which often pushed me to sleep or insistently forced me back awake.  I was losing all hope when the fat bastard came back in, started laughing at me again, and gave me another of his golden showers.</w:t>
      </w:r>
    </w:p>
    <w:p w14:paraId="6BE8B8B2" w14:textId="77777777" w:rsidR="00C92642" w:rsidRDefault="00C92642">
      <w:pPr>
        <w:rPr>
          <w:i/>
        </w:rPr>
      </w:pPr>
    </w:p>
    <w:p w14:paraId="5A02805F" w14:textId="77777777" w:rsidR="00C92642" w:rsidRDefault="00C92642">
      <w:pPr>
        <w:rPr>
          <w:i/>
        </w:rPr>
      </w:pPr>
      <w:r>
        <w:rPr>
          <w:i/>
        </w:rPr>
        <w:t>“The boss’ll be here this evening, so I’ve got to get you all readied for him,” he laughed evilly, while licking his lips as if I was a tasty treat.  “Do you know what this is,” he asked, while holding up a small glass jar and smirking like an idiot.</w:t>
      </w:r>
    </w:p>
    <w:p w14:paraId="2D039228" w14:textId="77777777" w:rsidR="00C92642" w:rsidRDefault="00C92642">
      <w:pPr>
        <w:rPr>
          <w:i/>
        </w:rPr>
      </w:pPr>
    </w:p>
    <w:p w14:paraId="7D0AD39B" w14:textId="538FAECC" w:rsidR="000652C3" w:rsidRDefault="00C92642">
      <w:pPr>
        <w:rPr>
          <w:i/>
        </w:rPr>
      </w:pPr>
      <w:r>
        <w:rPr>
          <w:i/>
        </w:rPr>
        <w:t>I didn’t deign to answer, which somehow seemed to amuse him and made him cackle like a drunken mule.  “It’s the same little medicine which is used for the pleasure slaves</w:t>
      </w:r>
      <w:r w:rsidR="000652C3">
        <w:rPr>
          <w:i/>
        </w:rPr>
        <w:t xml:space="preserve">,” he assured me, smirking even wider.  “You’ll like it,” he promised me, as he slowly undid the lid and rubbed one gloved finger into the jar.  “It’ll help make you </w:t>
      </w:r>
      <w:r w:rsidR="006D6CDE">
        <w:rPr>
          <w:i/>
        </w:rPr>
        <w:t>moist,</w:t>
      </w:r>
      <w:r w:rsidR="000652C3">
        <w:rPr>
          <w:i/>
        </w:rPr>
        <w:t xml:space="preserve"> so you don’t dry out and get all painful for all the men who’s going to be visiting you soon.”</w:t>
      </w:r>
    </w:p>
    <w:p w14:paraId="2364E1AA" w14:textId="77777777" w:rsidR="000652C3" w:rsidRDefault="000652C3">
      <w:pPr>
        <w:rPr>
          <w:i/>
        </w:rPr>
      </w:pPr>
    </w:p>
    <w:p w14:paraId="7031F013" w14:textId="77777777" w:rsidR="000652C3" w:rsidRDefault="000652C3">
      <w:pPr>
        <w:rPr>
          <w:i/>
        </w:rPr>
      </w:pPr>
      <w:r>
        <w:rPr>
          <w:i/>
        </w:rPr>
        <w:t>“Of course,” he cackled moronically, “a pleasure slave only gets a single smear of this stuff on those special places where you want to encourage them to have the most fun with a customer with.  A small dab between the legs,” he grinned madly as his hand slowly caressed back and forth between my legs, coating both sides of my womanhood thick in the paste.</w:t>
      </w:r>
    </w:p>
    <w:p w14:paraId="46D40762" w14:textId="77777777" w:rsidR="000652C3" w:rsidRDefault="000652C3">
      <w:pPr>
        <w:rPr>
          <w:i/>
        </w:rPr>
      </w:pPr>
    </w:p>
    <w:p w14:paraId="4F2C0574" w14:textId="7CDDD5FA" w:rsidR="00EC2973" w:rsidRDefault="000652C3">
      <w:pPr>
        <w:rPr>
          <w:i/>
        </w:rPr>
      </w:pPr>
      <w:r>
        <w:rPr>
          <w:i/>
        </w:rPr>
        <w:t>“</w:t>
      </w:r>
      <w:proofErr w:type="gramStart"/>
      <w:r>
        <w:rPr>
          <w:i/>
        </w:rPr>
        <w:t>And,</w:t>
      </w:r>
      <w:proofErr w:type="gramEnd"/>
      <w:r>
        <w:rPr>
          <w:i/>
        </w:rPr>
        <w:t xml:space="preserve"> a small dab behind perhaps,” he laughed merrily as he stuck his fingers back into the jar and removed a large wad of greasy looking paste and shoved it as deep up my </w:t>
      </w:r>
      <w:r w:rsidR="00EA6D05">
        <w:rPr>
          <w:i/>
        </w:rPr>
        <w:t>rear</w:t>
      </w:r>
      <w:r>
        <w:rPr>
          <w:i/>
        </w:rPr>
        <w:t xml:space="preserve"> as h</w:t>
      </w:r>
      <w:r w:rsidR="00262138">
        <w:rPr>
          <w:i/>
        </w:rPr>
        <w:t>is tubby fingers</w:t>
      </w:r>
      <w:r>
        <w:rPr>
          <w:i/>
        </w:rPr>
        <w:t xml:space="preserve"> could reach.  Wiggling his fingers several times just so he could amuse himself at the pained and angry expression that wrinkled across my face, he leaned up and licked my nipples </w:t>
      </w:r>
      <w:r w:rsidR="00262138">
        <w:rPr>
          <w:i/>
        </w:rPr>
        <w:t>repeatedly</w:t>
      </w:r>
      <w:r>
        <w:rPr>
          <w:i/>
        </w:rPr>
        <w:t xml:space="preserve"> </w:t>
      </w:r>
      <w:r w:rsidR="00F131D2">
        <w:rPr>
          <w:i/>
        </w:rPr>
        <w:t>until they were both fully erect.</w:t>
      </w:r>
    </w:p>
    <w:p w14:paraId="66DA1E96" w14:textId="77777777" w:rsidR="00F131D2" w:rsidRDefault="00F131D2">
      <w:pPr>
        <w:rPr>
          <w:i/>
        </w:rPr>
      </w:pPr>
    </w:p>
    <w:p w14:paraId="58D44C76" w14:textId="00071C91" w:rsidR="00F131D2" w:rsidRDefault="00F131D2">
      <w:pPr>
        <w:rPr>
          <w:i/>
        </w:rPr>
      </w:pPr>
      <w:r>
        <w:rPr>
          <w:i/>
        </w:rPr>
        <w:t>“Of course,” he promised, “I can’t forget about these</w:t>
      </w:r>
      <w:r w:rsidR="001A3732">
        <w:rPr>
          <w:i/>
        </w:rPr>
        <w:t>,</w:t>
      </w:r>
      <w:r>
        <w:rPr>
          <w:i/>
        </w:rPr>
        <w:t xml:space="preserve"> </w:t>
      </w:r>
      <w:proofErr w:type="gramStart"/>
      <w:r>
        <w:rPr>
          <w:i/>
        </w:rPr>
        <w:t>now</w:t>
      </w:r>
      <w:proofErr w:type="gramEnd"/>
      <w:r>
        <w:rPr>
          <w:i/>
        </w:rPr>
        <w:t xml:space="preserve"> can I?  A little dose here will help them stand at attention like good little soldiers when the boys come a calling.”  Tears leaked from the corner of my eyes, no matter how hard I tried to hold them back</w:t>
      </w:r>
      <w:r w:rsidR="001A3732">
        <w:rPr>
          <w:i/>
        </w:rPr>
        <w:t xml:space="preserve">.  I hated that </w:t>
      </w:r>
      <w:r>
        <w:rPr>
          <w:i/>
        </w:rPr>
        <w:t>he w</w:t>
      </w:r>
      <w:r w:rsidR="007E34A2">
        <w:rPr>
          <w:i/>
        </w:rPr>
        <w:t>as</w:t>
      </w:r>
      <w:r>
        <w:rPr>
          <w:i/>
        </w:rPr>
        <w:t xml:space="preserve"> able to enjoy </w:t>
      </w:r>
      <w:r w:rsidR="006F5552">
        <w:rPr>
          <w:i/>
        </w:rPr>
        <w:t>watching me cry</w:t>
      </w:r>
      <w:r w:rsidR="007E34A2">
        <w:rPr>
          <w:i/>
        </w:rPr>
        <w:t>.  A</w:t>
      </w:r>
      <w:r>
        <w:rPr>
          <w:i/>
        </w:rPr>
        <w:t>n instant burn settle</w:t>
      </w:r>
      <w:r w:rsidR="007E34A2">
        <w:rPr>
          <w:i/>
        </w:rPr>
        <w:t>d</w:t>
      </w:r>
      <w:r>
        <w:rPr>
          <w:i/>
        </w:rPr>
        <w:t xml:space="preserve"> into </w:t>
      </w:r>
      <w:r w:rsidR="00DD7650">
        <w:rPr>
          <w:i/>
        </w:rPr>
        <w:t>the</w:t>
      </w:r>
      <w:r>
        <w:rPr>
          <w:i/>
        </w:rPr>
        <w:t xml:space="preserve"> tender tips of my breasts as he smeared gook upon them.  The other had only left me feeling greasy and dirty so far, but the paste on my nipples instantly burnt and made them stand fully, painfully, erect.</w:t>
      </w:r>
    </w:p>
    <w:p w14:paraId="63864141" w14:textId="77777777" w:rsidR="00F131D2" w:rsidRDefault="00F131D2">
      <w:pPr>
        <w:rPr>
          <w:i/>
        </w:rPr>
      </w:pPr>
    </w:p>
    <w:p w14:paraId="30823427" w14:textId="49094C8A" w:rsidR="00F131D2" w:rsidRDefault="00F131D2">
      <w:pPr>
        <w:rPr>
          <w:i/>
        </w:rPr>
      </w:pPr>
      <w:r>
        <w:rPr>
          <w:i/>
        </w:rPr>
        <w:t>“You know,” the fat pig leaned up and whispered into my ear, “they say that a jar of this is enough to do a score of pleasure slaves.  Aren’t you going to have it especially fun, since I’ve got this whole jar just for you?</w:t>
      </w:r>
      <w:r w:rsidR="00222A95">
        <w:rPr>
          <w:i/>
        </w:rPr>
        <w:t>”</w:t>
      </w:r>
    </w:p>
    <w:p w14:paraId="0E179855" w14:textId="77777777" w:rsidR="00222A95" w:rsidRDefault="00222A95">
      <w:pPr>
        <w:rPr>
          <w:i/>
        </w:rPr>
      </w:pPr>
    </w:p>
    <w:p w14:paraId="3A3BB864" w14:textId="77777777" w:rsidR="00222A95" w:rsidRDefault="00222A95">
      <w:pPr>
        <w:rPr>
          <w:i/>
        </w:rPr>
      </w:pPr>
      <w:r>
        <w:rPr>
          <w:i/>
        </w:rPr>
        <w:t>Laughing at the tears which were streaming freely down my face now, he rubbed his hand back into the jar and began heavily pushing it up in towards my womb one scoopful after another.  “These are for your bastards killing the boys,” he spat at me, as he packed my insides full of the evil goop.</w:t>
      </w:r>
    </w:p>
    <w:p w14:paraId="201DA10F" w14:textId="77777777" w:rsidR="00222A95" w:rsidRDefault="00222A95">
      <w:pPr>
        <w:rPr>
          <w:i/>
        </w:rPr>
      </w:pPr>
    </w:p>
    <w:p w14:paraId="2BB86FED" w14:textId="77777777" w:rsidR="00222A95" w:rsidRDefault="00222A95">
      <w:pPr>
        <w:rPr>
          <w:i/>
        </w:rPr>
      </w:pPr>
      <w:r>
        <w:rPr>
          <w:i/>
        </w:rPr>
        <w:t xml:space="preserve">By the time he had finished, a burning itch was already settling into my loins and anus, and I could tell that it was just going to get worse, with no possible relief in sight.  My nipples throbbed with every beat of my heart, standing fully erect, as even the slightest breeze made them send what felt like jolts of lightning down my stomach and into my womb, causing me both </w:t>
      </w:r>
      <w:r w:rsidR="009F6E44">
        <w:rPr>
          <w:i/>
        </w:rPr>
        <w:t>endless pain and pleasure at the same time.  If my chest already felt like this, my mind blanked in fear, dreading as to how the rest of me was going to feel once the herbs had taken full effect.</w:t>
      </w:r>
    </w:p>
    <w:p w14:paraId="5DAAA8C5" w14:textId="77777777" w:rsidR="009F6E44" w:rsidRDefault="009F6E44">
      <w:pPr>
        <w:rPr>
          <w:i/>
        </w:rPr>
      </w:pPr>
    </w:p>
    <w:p w14:paraId="771966F4" w14:textId="72949930" w:rsidR="009F6E44" w:rsidRDefault="009F6E44">
      <w:pPr>
        <w:rPr>
          <w:i/>
        </w:rPr>
      </w:pPr>
      <w:r>
        <w:rPr>
          <w:i/>
        </w:rPr>
        <w:t>“Awwww…”  Pouting slightly, fatso turned up the empty bottle and made a point of showing it to me.  “It’s all gone now, and I was having so much fun.  Were you,” he asked, while smirking wildly and digging around in the oversized pocket of his leather pants</w:t>
      </w:r>
      <w:r w:rsidR="00EA0822">
        <w:rPr>
          <w:i/>
        </w:rPr>
        <w:t>?</w:t>
      </w:r>
    </w:p>
    <w:p w14:paraId="248F933B" w14:textId="77777777" w:rsidR="009F6E44" w:rsidRDefault="009F6E44">
      <w:pPr>
        <w:rPr>
          <w:i/>
        </w:rPr>
      </w:pPr>
    </w:p>
    <w:p w14:paraId="33100A30" w14:textId="77777777" w:rsidR="009F6E44" w:rsidRDefault="009F6E44">
      <w:pPr>
        <w:rPr>
          <w:i/>
        </w:rPr>
      </w:pPr>
      <w:r>
        <w:rPr>
          <w:i/>
        </w:rPr>
        <w:t xml:space="preserve">“I loved it,” I lied, while gritting my teeth stubbornly together.  </w:t>
      </w:r>
    </w:p>
    <w:p w14:paraId="09639F6B" w14:textId="77777777" w:rsidR="009F6E44" w:rsidRDefault="009F6E44">
      <w:pPr>
        <w:rPr>
          <w:i/>
        </w:rPr>
      </w:pPr>
    </w:p>
    <w:p w14:paraId="4DE78664" w14:textId="77777777" w:rsidR="009F6E44" w:rsidRDefault="009F6E44">
      <w:pPr>
        <w:rPr>
          <w:i/>
        </w:rPr>
      </w:pPr>
      <w:r>
        <w:rPr>
          <w:i/>
        </w:rPr>
        <w:t xml:space="preserve">“Well good!”  Walrus Ass chuckled and held up a second jar and waved it back and forth in front of my face.  “I have another one here, but I’m going to let you decide what I do with this one.  If you </w:t>
      </w:r>
      <w:r w:rsidRPr="009F6E44">
        <w:rPr>
          <w:b/>
          <w:i/>
        </w:rPr>
        <w:t>really</w:t>
      </w:r>
      <w:r>
        <w:rPr>
          <w:i/>
        </w:rPr>
        <w:t xml:space="preserve"> want it,” he chuckled, “I’ll let you have it.”</w:t>
      </w:r>
    </w:p>
    <w:p w14:paraId="461B7ED9" w14:textId="77777777" w:rsidR="009F6E44" w:rsidRDefault="009F6E44">
      <w:pPr>
        <w:rPr>
          <w:i/>
        </w:rPr>
      </w:pPr>
    </w:p>
    <w:p w14:paraId="27DE207A" w14:textId="77777777" w:rsidR="009F6E44" w:rsidRDefault="009F6E44">
      <w:pPr>
        <w:rPr>
          <w:i/>
        </w:rPr>
      </w:pPr>
      <w:r>
        <w:rPr>
          <w:i/>
        </w:rPr>
        <w:t>“If not,” he purposefully turned his head to stare directly over at Rose, “I’ll give it to her and let her enjoy it as well.”</w:t>
      </w:r>
    </w:p>
    <w:p w14:paraId="0F90B367" w14:textId="77777777" w:rsidR="009F6E44" w:rsidRDefault="009F6E44">
      <w:pPr>
        <w:rPr>
          <w:i/>
        </w:rPr>
      </w:pPr>
    </w:p>
    <w:p w14:paraId="3D3F2A0B" w14:textId="2260CBF7" w:rsidR="009F6E44" w:rsidRDefault="009F6E44">
      <w:pPr>
        <w:rPr>
          <w:i/>
        </w:rPr>
      </w:pPr>
      <w:r>
        <w:rPr>
          <w:i/>
        </w:rPr>
        <w:t xml:space="preserve">“I want it,” Rose volunteered, without a moment’s </w:t>
      </w:r>
      <w:r w:rsidR="00DB4073">
        <w:rPr>
          <w:i/>
        </w:rPr>
        <w:t>hesitation</w:t>
      </w:r>
      <w:r>
        <w:rPr>
          <w:i/>
        </w:rPr>
        <w:t xml:space="preserve"> in her voice.  “Please good master,” she begged, “can you let me enjoy the pleasure of such medicine as well?”</w:t>
      </w:r>
    </w:p>
    <w:p w14:paraId="3B3CC79B" w14:textId="77777777" w:rsidR="009F6E44" w:rsidRDefault="009F6E44">
      <w:pPr>
        <w:rPr>
          <w:i/>
        </w:rPr>
      </w:pPr>
    </w:p>
    <w:p w14:paraId="3F225465" w14:textId="26B69751" w:rsidR="009F6E44" w:rsidRDefault="009F6E44">
      <w:pPr>
        <w:rPr>
          <w:i/>
        </w:rPr>
      </w:pPr>
      <w:r>
        <w:rPr>
          <w:i/>
        </w:rPr>
        <w:t>GODS BE DAMMNED!!  My heart crumpled at her words of loyalty.  “I want it,” I cried, as my whole body was wracked with spasms as the existing herbs were taking hold.  I couldn’t let Rose suffer the same fate I had</w:t>
      </w:r>
      <w:r w:rsidR="009D3D4C">
        <w:rPr>
          <w:i/>
        </w:rPr>
        <w:t>.  Besides, I tried to reassure myself, what could possibly be the difference in forty times the normal dosage and twenty times?  Does it really matter if the fire that’s burning you is hot enough to melt steel, compared to a fire that’s only hot enough to melt iron?</w:t>
      </w:r>
    </w:p>
    <w:p w14:paraId="230C6FD3" w14:textId="77777777" w:rsidR="009D3D4C" w:rsidRDefault="009D3D4C">
      <w:pPr>
        <w:rPr>
          <w:i/>
        </w:rPr>
      </w:pPr>
    </w:p>
    <w:p w14:paraId="2F2AAFEB" w14:textId="77777777" w:rsidR="009D3D4C" w:rsidRDefault="009D3D4C">
      <w:pPr>
        <w:rPr>
          <w:i/>
        </w:rPr>
      </w:pPr>
      <w:r>
        <w:rPr>
          <w:i/>
        </w:rPr>
        <w:t>Cackling like a madman, Orc Face waved the bottle back and forth in front of me several times.  “Beg for it, if you want it,” he taunted, while taking the lid off and slowly moving around towards the side where Rose hung stretched beside me.</w:t>
      </w:r>
    </w:p>
    <w:p w14:paraId="13ABA20A" w14:textId="77777777" w:rsidR="009D3D4C" w:rsidRDefault="009D3D4C">
      <w:pPr>
        <w:rPr>
          <w:i/>
        </w:rPr>
      </w:pPr>
    </w:p>
    <w:p w14:paraId="3A74210A" w14:textId="77777777" w:rsidR="009D3D4C" w:rsidRDefault="009D3D4C">
      <w:pPr>
        <w:rPr>
          <w:i/>
        </w:rPr>
      </w:pPr>
      <w:r>
        <w:rPr>
          <w:i/>
        </w:rPr>
        <w:t>I begged.  I ended up begging hard for it.</w:t>
      </w:r>
    </w:p>
    <w:p w14:paraId="14245A72" w14:textId="77777777" w:rsidR="009D3D4C" w:rsidRDefault="009D3D4C">
      <w:pPr>
        <w:rPr>
          <w:i/>
        </w:rPr>
      </w:pPr>
    </w:p>
    <w:p w14:paraId="51AE8AC6" w14:textId="328633CD" w:rsidR="009D3D4C" w:rsidRDefault="009D3D4C">
      <w:pPr>
        <w:rPr>
          <w:i/>
        </w:rPr>
      </w:pPr>
      <w:r>
        <w:rPr>
          <w:i/>
        </w:rPr>
        <w:t>In the end, he ended up giving me w</w:t>
      </w:r>
      <w:r w:rsidR="00C24F65">
        <w:rPr>
          <w:i/>
        </w:rPr>
        <w:t>ha</w:t>
      </w:r>
      <w:r>
        <w:rPr>
          <w:i/>
        </w:rPr>
        <w:t>t I wanted.</w:t>
      </w:r>
    </w:p>
    <w:p w14:paraId="300EB316" w14:textId="77777777" w:rsidR="009D3D4C"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7DBDB80E" wp14:editId="724AFD59">
            <wp:extent cx="1528445" cy="763905"/>
            <wp:effectExtent l="0" t="0" r="0" b="0"/>
            <wp:docPr id="8" name="Picture 8"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3EF90EB6" w14:textId="3B8504D6" w:rsidR="009D3D4C" w:rsidRDefault="009D3D4C">
      <w:pPr>
        <w:rPr>
          <w:i/>
        </w:rPr>
      </w:pPr>
      <w:r>
        <w:rPr>
          <w:i/>
        </w:rPr>
        <w:t xml:space="preserve">Hours passed after he </w:t>
      </w:r>
      <w:r w:rsidR="00C24F65">
        <w:rPr>
          <w:i/>
        </w:rPr>
        <w:t>left,</w:t>
      </w:r>
      <w:r>
        <w:rPr>
          <w:i/>
        </w:rPr>
        <w:t xml:space="preserve"> and we were </w:t>
      </w:r>
      <w:r w:rsidR="002B16C0">
        <w:rPr>
          <w:i/>
        </w:rPr>
        <w:t>stuck</w:t>
      </w:r>
      <w:r>
        <w:rPr>
          <w:i/>
        </w:rPr>
        <w:t xml:space="preserve"> hang</w:t>
      </w:r>
      <w:r w:rsidR="002B16C0">
        <w:rPr>
          <w:i/>
        </w:rPr>
        <w:t>ing</w:t>
      </w:r>
      <w:r>
        <w:rPr>
          <w:i/>
        </w:rPr>
        <w:t xml:space="preserve"> there helplessly.  Rose tried to offer me words of encouragement, promised to make the bastard pay – to make them all pay – but I honestly couldn’t comprehend what she was saying.  A burning inferno had settled into my most private of places and the torrent of sensations it was releasing was beyond what I could comprehend.  Pain.  Pleasure.  Sensitivity.  Heat.  Cold.  A mixture of dozens of </w:t>
      </w:r>
      <w:r w:rsidR="00EF4EF9">
        <w:rPr>
          <w:i/>
        </w:rPr>
        <w:t>out-of-control</w:t>
      </w:r>
      <w:r>
        <w:rPr>
          <w:i/>
        </w:rPr>
        <w:t xml:space="preserve"> emotions poured through my inner being, leaving my mind dull and empty.  How long I lay there like that, I can’t say, until fatso came back into the room again.  This time, two burly men </w:t>
      </w:r>
      <w:r w:rsidR="008E4FF5">
        <w:rPr>
          <w:i/>
        </w:rPr>
        <w:t>joined him, each carrying a sturdy wooden chest in their arms.</w:t>
      </w:r>
    </w:p>
    <w:p w14:paraId="73B62D09" w14:textId="77777777" w:rsidR="008E4FF5" w:rsidRDefault="008E4FF5">
      <w:pPr>
        <w:rPr>
          <w:i/>
        </w:rPr>
      </w:pPr>
    </w:p>
    <w:p w14:paraId="2EEAB911" w14:textId="63BA2D99" w:rsidR="008E4FF5" w:rsidRDefault="008E4FF5">
      <w:pPr>
        <w:rPr>
          <w:i/>
        </w:rPr>
      </w:pPr>
      <w:r>
        <w:rPr>
          <w:i/>
        </w:rPr>
        <w:t>“So</w:t>
      </w:r>
      <w:r w:rsidR="002C0109">
        <w:rPr>
          <w:i/>
        </w:rPr>
        <w:t>,</w:t>
      </w:r>
      <w:r>
        <w:rPr>
          <w:i/>
        </w:rPr>
        <w:t xml:space="preserve"> how you </w:t>
      </w:r>
      <w:proofErr w:type="gramStart"/>
      <w:r>
        <w:rPr>
          <w:i/>
        </w:rPr>
        <w:t>feeling</w:t>
      </w:r>
      <w:proofErr w:type="gramEnd"/>
      <w:r w:rsidR="00580B3F">
        <w:rPr>
          <w:i/>
        </w:rPr>
        <w:t>?</w:t>
      </w:r>
      <w:r>
        <w:rPr>
          <w:i/>
        </w:rPr>
        <w:t>” Fat Ass asked, reach</w:t>
      </w:r>
      <w:r w:rsidR="00580B3F">
        <w:rPr>
          <w:i/>
        </w:rPr>
        <w:t>ing</w:t>
      </w:r>
      <w:r>
        <w:rPr>
          <w:i/>
        </w:rPr>
        <w:t xml:space="preserve"> up and pinch</w:t>
      </w:r>
      <w:r w:rsidR="00580B3F">
        <w:rPr>
          <w:i/>
        </w:rPr>
        <w:t>ing</w:t>
      </w:r>
      <w:r>
        <w:rPr>
          <w:i/>
        </w:rPr>
        <w:t xml:space="preserve"> my nipples hard with his hand.</w:t>
      </w:r>
    </w:p>
    <w:p w14:paraId="7DCA9252" w14:textId="77777777" w:rsidR="008E4FF5" w:rsidRDefault="008E4FF5">
      <w:pPr>
        <w:rPr>
          <w:i/>
        </w:rPr>
      </w:pPr>
    </w:p>
    <w:p w14:paraId="5F5C4920" w14:textId="77777777" w:rsidR="008E4FF5" w:rsidRDefault="008E4FF5">
      <w:pPr>
        <w:rPr>
          <w:i/>
        </w:rPr>
      </w:pPr>
      <w:r>
        <w:rPr>
          <w:i/>
        </w:rPr>
        <w:t>“AHHHHHH!!!”  I screamed in both torment and ecstasy as my whole body convulsed and I orgasmed shamelessly across the floor.</w:t>
      </w:r>
    </w:p>
    <w:p w14:paraId="726E3BD8" w14:textId="77777777" w:rsidR="008E4FF5" w:rsidRDefault="008E4FF5">
      <w:pPr>
        <w:rPr>
          <w:i/>
        </w:rPr>
      </w:pPr>
    </w:p>
    <w:p w14:paraId="09FACAE7" w14:textId="17DFEE7B" w:rsidR="008E4FF5" w:rsidRDefault="008E4FF5">
      <w:pPr>
        <w:rPr>
          <w:i/>
        </w:rPr>
      </w:pPr>
      <w:r>
        <w:rPr>
          <w:i/>
        </w:rPr>
        <w:t xml:space="preserve">“Wah ha ah!  Looks like you’re really starting to enjoy yourself,” Fatso laughed, as he repeated the process, this time indulging in a hard twist as well as a pull.  Once again, my body betrayed me, and I screamed loudly and orgasmed uncontrollably </w:t>
      </w:r>
      <w:r w:rsidR="00C80E68">
        <w:rPr>
          <w:i/>
        </w:rPr>
        <w:t>repeatedly</w:t>
      </w:r>
      <w:r>
        <w:rPr>
          <w:i/>
        </w:rPr>
        <w:t>.</w:t>
      </w:r>
    </w:p>
    <w:p w14:paraId="7546B617" w14:textId="77777777" w:rsidR="008E4FF5" w:rsidRDefault="008E4FF5">
      <w:pPr>
        <w:rPr>
          <w:i/>
        </w:rPr>
      </w:pPr>
    </w:p>
    <w:p w14:paraId="34C476B5" w14:textId="77777777" w:rsidR="008E4FF5" w:rsidRDefault="008E4FF5">
      <w:pPr>
        <w:rPr>
          <w:i/>
        </w:rPr>
      </w:pPr>
      <w:r>
        <w:rPr>
          <w:i/>
        </w:rPr>
        <w:t>“Well boys,” Fatso laughed, “let’s have the pretty baubles. We got to get her all dressed up nice and proper so she’s ready to great the boss when he gets here this evening.”</w:t>
      </w:r>
    </w:p>
    <w:p w14:paraId="700ADC63" w14:textId="77777777" w:rsidR="008E4FF5" w:rsidRDefault="008E4FF5">
      <w:pPr>
        <w:rPr>
          <w:i/>
        </w:rPr>
      </w:pPr>
    </w:p>
    <w:p w14:paraId="6BB5AB9D" w14:textId="676E2F8D" w:rsidR="00E7677D" w:rsidRDefault="008E4FF5">
      <w:pPr>
        <w:rPr>
          <w:i/>
        </w:rPr>
      </w:pPr>
      <w:r>
        <w:rPr>
          <w:i/>
        </w:rPr>
        <w:t xml:space="preserve">The next hour was a blur of pleasure and torment as he tied and untied one part of my body at a time to place jewelry all over me.  I don’t know how many times I cried out and spewed </w:t>
      </w:r>
      <w:r w:rsidR="0021021E">
        <w:rPr>
          <w:i/>
        </w:rPr>
        <w:t>orgasmically</w:t>
      </w:r>
      <w:r>
        <w:rPr>
          <w:i/>
        </w:rPr>
        <w:t xml:space="preserve"> </w:t>
      </w:r>
      <w:r w:rsidR="009470F6">
        <w:rPr>
          <w:i/>
        </w:rPr>
        <w:t>as he</w:t>
      </w:r>
      <w:r>
        <w:rPr>
          <w:i/>
        </w:rPr>
        <w:t xml:space="preserve"> pierced my most sensitive places multiple times.</w:t>
      </w:r>
      <w:r w:rsidR="00E7677D">
        <w:rPr>
          <w:i/>
        </w:rPr>
        <w:t xml:space="preserve">  In the end, I could just mewl helplessly like a newborn kitten as my voice gave out and I slumped int</w:t>
      </w:r>
      <w:r w:rsidR="00293AA5">
        <w:rPr>
          <w:i/>
        </w:rPr>
        <w:t>o</w:t>
      </w:r>
      <w:r w:rsidR="00E7677D">
        <w:rPr>
          <w:i/>
        </w:rPr>
        <w:t xml:space="preserve"> mindless oblivion.</w:t>
      </w:r>
    </w:p>
    <w:p w14:paraId="3385845F" w14:textId="77777777" w:rsidR="00E7677D"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41E640BC" wp14:editId="394E3A73">
            <wp:extent cx="1528445" cy="763905"/>
            <wp:effectExtent l="0" t="0" r="0" b="0"/>
            <wp:docPr id="9" name="Picture 9"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2433FE5D" w14:textId="24D31FF7" w:rsidR="00E7677D" w:rsidRDefault="00E7677D">
      <w:pPr>
        <w:rPr>
          <w:i/>
        </w:rPr>
      </w:pPr>
      <w:r>
        <w:rPr>
          <w:i/>
        </w:rPr>
        <w:t xml:space="preserve">When I awoke again, the fat bastard and his two goons </w:t>
      </w:r>
      <w:r w:rsidR="00293AA5">
        <w:rPr>
          <w:i/>
        </w:rPr>
        <w:t>were gone</w:t>
      </w:r>
      <w:r>
        <w:rPr>
          <w:i/>
        </w:rPr>
        <w:t>, and the herbs had taken complete hold on my body.  Waves of mixed feelings echoed endlessly throughout my body, leaving me weak and drained.  A gentle breeze was enough to shake the tasseled chains dangling from my womanhood, and that movement was enough to push me over the edge into orgasming multiple times.</w:t>
      </w:r>
    </w:p>
    <w:p w14:paraId="79B2050E" w14:textId="77777777" w:rsidR="00E7677D" w:rsidRDefault="00E7677D">
      <w:pPr>
        <w:rPr>
          <w:i/>
        </w:rPr>
      </w:pPr>
    </w:p>
    <w:p w14:paraId="3D78F108" w14:textId="66AF04E0" w:rsidR="00E7677D" w:rsidRDefault="00E7677D">
      <w:pPr>
        <w:rPr>
          <w:i/>
        </w:rPr>
      </w:pPr>
      <w:r>
        <w:rPr>
          <w:i/>
        </w:rPr>
        <w:t xml:space="preserve">Not wanting to worry Rose any more than possible, I clenched my teeth tightly together </w:t>
      </w:r>
      <w:r w:rsidR="00DF5C89">
        <w:rPr>
          <w:i/>
        </w:rPr>
        <w:t>and forced</w:t>
      </w:r>
      <w:r>
        <w:rPr>
          <w:i/>
        </w:rPr>
        <w:t xml:space="preserve"> myself to endure without crying out.  I wasn’t going to burden her any more than she already was.  She was my only friend left, and I couldn’t do anything for her </w:t>
      </w:r>
      <w:proofErr w:type="gramStart"/>
      <w:r>
        <w:rPr>
          <w:i/>
        </w:rPr>
        <w:t>at the moment</w:t>
      </w:r>
      <w:proofErr w:type="gramEnd"/>
      <w:r>
        <w:rPr>
          <w:i/>
        </w:rPr>
        <w:t xml:space="preserve"> except </w:t>
      </w:r>
      <w:r w:rsidR="007028C5">
        <w:rPr>
          <w:i/>
        </w:rPr>
        <w:t>keep</w:t>
      </w:r>
      <w:r>
        <w:rPr>
          <w:i/>
        </w:rPr>
        <w:t xml:space="preserve"> my mouth shut – so I forced myself to do that.</w:t>
      </w:r>
    </w:p>
    <w:p w14:paraId="63C39EFD" w14:textId="77777777" w:rsidR="00E7677D" w:rsidRDefault="00E7677D">
      <w:pPr>
        <w:rPr>
          <w:i/>
        </w:rPr>
      </w:pPr>
    </w:p>
    <w:p w14:paraId="62B73D01" w14:textId="77777777" w:rsidR="00E7677D" w:rsidRDefault="00E7677D">
      <w:pPr>
        <w:rPr>
          <w:i/>
        </w:rPr>
      </w:pPr>
      <w:r>
        <w:rPr>
          <w:i/>
        </w:rPr>
        <w:t>As I dangled, endlessly suffering from one spasm to another as the breeze tormented my existence, the door to the room swooshed open and a man I’d never seen before stormed inside and closed it firmly behind himself.</w:t>
      </w:r>
    </w:p>
    <w:p w14:paraId="2AAC3B30" w14:textId="77777777" w:rsidR="00E7677D" w:rsidRDefault="00E7677D">
      <w:pPr>
        <w:rPr>
          <w:i/>
        </w:rPr>
      </w:pPr>
    </w:p>
    <w:p w14:paraId="2C676287" w14:textId="26DDD813" w:rsidR="004A26F9" w:rsidRDefault="004A26F9">
      <w:pPr>
        <w:rPr>
          <w:i/>
        </w:rPr>
      </w:pPr>
      <w:r>
        <w:rPr>
          <w:i/>
        </w:rPr>
        <w:t>Completely d</w:t>
      </w:r>
      <w:r w:rsidR="00E7677D">
        <w:rPr>
          <w:i/>
        </w:rPr>
        <w:t>renched, the bastard looked to only be about sixteen years old or so</w:t>
      </w:r>
      <w:r>
        <w:rPr>
          <w:i/>
        </w:rPr>
        <w:t xml:space="preserve">, though it was hard to tell in the darkness of the room and from the tears that </w:t>
      </w:r>
      <w:r w:rsidR="00215FEF">
        <w:rPr>
          <w:i/>
        </w:rPr>
        <w:t>leaked</w:t>
      </w:r>
      <w:r>
        <w:rPr>
          <w:i/>
        </w:rPr>
        <w:t xml:space="preserve"> endlessly </w:t>
      </w:r>
      <w:r w:rsidR="00215FEF">
        <w:rPr>
          <w:i/>
        </w:rPr>
        <w:t>out of the corners of</w:t>
      </w:r>
      <w:r>
        <w:rPr>
          <w:i/>
        </w:rPr>
        <w:t xml:space="preserve"> my eyes.  I didn’t want to give him the satisfaction of letting him see me cry, but it was incredibly hard to resist as </w:t>
      </w:r>
      <w:r w:rsidR="00952EFB">
        <w:rPr>
          <w:i/>
        </w:rPr>
        <w:t xml:space="preserve">he </w:t>
      </w:r>
      <w:r>
        <w:rPr>
          <w:i/>
        </w:rPr>
        <w:t xml:space="preserve">stood there silently and glared at me with those evil bloodshot eyes of his.  </w:t>
      </w:r>
    </w:p>
    <w:p w14:paraId="153B9077" w14:textId="77777777" w:rsidR="004A26F9" w:rsidRDefault="004A26F9">
      <w:pPr>
        <w:rPr>
          <w:i/>
        </w:rPr>
      </w:pPr>
    </w:p>
    <w:p w14:paraId="2921DA48" w14:textId="77777777" w:rsidR="004A26F9" w:rsidRDefault="004A26F9">
      <w:pPr>
        <w:rPr>
          <w:i/>
        </w:rPr>
      </w:pPr>
      <w:r>
        <w:rPr>
          <w:i/>
        </w:rPr>
        <w:t>I couldn’t see his face, as he had it covered in some sort of makeshift mask, but I could tell that he was already devouring me in his mind.  I wasn’t going to be anything more than a play toy for this bastard and his men, until either they tired of me and sold me as a slave, or else they disposed of me for good.</w:t>
      </w:r>
    </w:p>
    <w:p w14:paraId="12BFC6B7" w14:textId="77777777" w:rsidR="004A26F9" w:rsidRDefault="004A26F9">
      <w:pPr>
        <w:rPr>
          <w:i/>
        </w:rPr>
      </w:pPr>
    </w:p>
    <w:p w14:paraId="623703B0" w14:textId="77777777" w:rsidR="00E7677D" w:rsidRDefault="004A26F9">
      <w:pPr>
        <w:rPr>
          <w:i/>
        </w:rPr>
      </w:pPr>
      <w:r>
        <w:rPr>
          <w:i/>
        </w:rPr>
        <w:t>“So, you must be the boss,” Rose spoke up suddenly from beside me.  “You may not know it, but the Lady is a Moonweaver,” she informed him plainly, not trying at all to hide my identity.  “Her family will pay a fortune to ransom her back, if you don’t take her purity that is,” she quickly added.  “After all, she can always be contracted off to some rich bastard somewhere for the sake of the family.”</w:t>
      </w:r>
    </w:p>
    <w:p w14:paraId="73957364" w14:textId="77777777" w:rsidR="004A26F9" w:rsidRDefault="004A26F9">
      <w:pPr>
        <w:rPr>
          <w:i/>
        </w:rPr>
      </w:pPr>
    </w:p>
    <w:p w14:paraId="4778B837" w14:textId="77777777" w:rsidR="004A26F9" w:rsidRDefault="004A26F9">
      <w:pPr>
        <w:rPr>
          <w:i/>
        </w:rPr>
      </w:pPr>
      <w:r>
        <w:rPr>
          <w:i/>
        </w:rPr>
        <w:t>The bandit bastard said nothing.  He simply stood there and stared, letting his gaze devour me from top to bottom as he completely ignored Rose.</w:t>
      </w:r>
    </w:p>
    <w:p w14:paraId="7D3FFD9A" w14:textId="77777777" w:rsidR="004A26F9" w:rsidRDefault="004A26F9">
      <w:pPr>
        <w:rPr>
          <w:i/>
        </w:rPr>
      </w:pPr>
    </w:p>
    <w:p w14:paraId="1AF1052B" w14:textId="4ECFA3E4" w:rsidR="004A26F9" w:rsidRDefault="004A26F9">
      <w:pPr>
        <w:rPr>
          <w:i/>
        </w:rPr>
      </w:pPr>
      <w:r>
        <w:rPr>
          <w:i/>
        </w:rPr>
        <w:t xml:space="preserve">“Fine,” Rose sighed deeply.  “I’ll tell you what.  I’ll willingly indulge </w:t>
      </w:r>
      <w:proofErr w:type="gramStart"/>
      <w:r>
        <w:rPr>
          <w:i/>
        </w:rPr>
        <w:t>any and all</w:t>
      </w:r>
      <w:proofErr w:type="gramEnd"/>
      <w:r>
        <w:rPr>
          <w:i/>
        </w:rPr>
        <w:t xml:space="preserve"> desires you might have for a woman, if you’ll spare the Lady’s purity.  No fighting.  No biting.  Whatever you want, </w:t>
      </w:r>
      <w:r w:rsidR="00B614B3">
        <w:rPr>
          <w:i/>
        </w:rPr>
        <w:t>I’ll do it.  Hell,” Rose promised, “if you want to break my legs to open them wider, I’ll happily even hand you the hammer myself.”</w:t>
      </w:r>
    </w:p>
    <w:p w14:paraId="2B5FFECA" w14:textId="77777777" w:rsidR="00B614B3" w:rsidRDefault="00B614B3">
      <w:pPr>
        <w:rPr>
          <w:i/>
        </w:rPr>
      </w:pPr>
    </w:p>
    <w:p w14:paraId="1CBE5FC1" w14:textId="1BFD142E" w:rsidR="00B614B3" w:rsidRDefault="00B614B3">
      <w:pPr>
        <w:rPr>
          <w:i/>
        </w:rPr>
      </w:pPr>
      <w:r>
        <w:rPr>
          <w:i/>
        </w:rPr>
        <w:t xml:space="preserve">Silence was </w:t>
      </w:r>
      <w:r w:rsidR="00322BFE">
        <w:rPr>
          <w:i/>
        </w:rPr>
        <w:t>the</w:t>
      </w:r>
      <w:r>
        <w:rPr>
          <w:i/>
        </w:rPr>
        <w:t xml:space="preserve"> only answer from the bastard, as my mind reeled under what she was saying.</w:t>
      </w:r>
    </w:p>
    <w:p w14:paraId="4E6C36D2" w14:textId="77777777" w:rsidR="00B614B3" w:rsidRDefault="00B614B3">
      <w:pPr>
        <w:rPr>
          <w:i/>
        </w:rPr>
      </w:pPr>
    </w:p>
    <w:p w14:paraId="287FE99C" w14:textId="351B0C98" w:rsidR="00B614B3" w:rsidRDefault="00B614B3">
      <w:r>
        <w:rPr>
          <w:i/>
        </w:rPr>
        <w:t xml:space="preserve">“Not good enough?”  I could hear her teeth grind together several times from my left side.  “Fine.  I’ll let you fill me full of your seed and </w:t>
      </w:r>
      <w:r w:rsidR="001007F7">
        <w:rPr>
          <w:i/>
        </w:rPr>
        <w:t>even</w:t>
      </w:r>
      <w:r>
        <w:rPr>
          <w:i/>
        </w:rPr>
        <w:t xml:space="preserve"> birth as many children as you want for you.  It’s the only thing I’ve got left to offer,” she cried lightly while softly whispering, “</w:t>
      </w:r>
      <w:r w:rsidRPr="00AF759D">
        <w:rPr>
          <w:i/>
          <w:iCs/>
        </w:rPr>
        <w:t>so, what do you say?”</w:t>
      </w:r>
    </w:p>
    <w:p w14:paraId="4E31DEE9" w14:textId="77777777" w:rsidR="00B614B3" w:rsidRDefault="00B614B3">
      <w:pPr>
        <w:rPr>
          <w:i/>
        </w:rPr>
      </w:pPr>
    </w:p>
    <w:p w14:paraId="6A41774B" w14:textId="6365AB40" w:rsidR="00B614B3" w:rsidRDefault="00B614B3" w:rsidP="00B614B3">
      <w:r>
        <w:rPr>
          <w:i/>
        </w:rPr>
        <w:t xml:space="preserve">“Ughhh…”  It sounded as if the bastard was disgusted at the very thought of the idea, but as he turned his </w:t>
      </w:r>
      <w:r w:rsidR="00022200">
        <w:rPr>
          <w:i/>
        </w:rPr>
        <w:t>head to</w:t>
      </w:r>
      <w:r>
        <w:rPr>
          <w:i/>
        </w:rPr>
        <w:t xml:space="preserve"> stare up and down at Rose, he changed his mind.  “</w:t>
      </w:r>
      <w:r>
        <w:t xml:space="preserve">Sure.”  </w:t>
      </w:r>
    </w:p>
    <w:p w14:paraId="28C0EB31" w14:textId="77777777" w:rsidR="00AF759D" w:rsidRDefault="00AF759D" w:rsidP="00B614B3"/>
    <w:p w14:paraId="4CD2C2B2" w14:textId="6068832D" w:rsidR="00B614B3" w:rsidRPr="00B05056" w:rsidRDefault="00B614B3" w:rsidP="00B05056">
      <w:pPr>
        <w:rPr>
          <w:i/>
        </w:rPr>
      </w:pPr>
      <w:r w:rsidRPr="00B614B3">
        <w:rPr>
          <w:i/>
        </w:rPr>
        <w:t>“NO!”</w:t>
      </w:r>
      <w:r>
        <w:rPr>
          <w:i/>
        </w:rPr>
        <w:t xml:space="preserve">  His tone of absolute indifference convinced me that he was only playing around with Rose to sully </w:t>
      </w:r>
      <w:r w:rsidR="00AF759D">
        <w:rPr>
          <w:i/>
        </w:rPr>
        <w:t xml:space="preserve">her </w:t>
      </w:r>
      <w:r w:rsidRPr="00B05056">
        <w:rPr>
          <w:i/>
        </w:rPr>
        <w:t xml:space="preserve">honor, and I wasn’t going to let these bastards defile and </w:t>
      </w:r>
      <w:r w:rsidR="00B05056" w:rsidRPr="00B05056">
        <w:rPr>
          <w:i/>
        </w:rPr>
        <w:t>soil her like that!</w:t>
      </w:r>
      <w:r w:rsidR="00767769">
        <w:rPr>
          <w:i/>
        </w:rPr>
        <w:t xml:space="preserve">  </w:t>
      </w:r>
      <w:r w:rsidR="00B05056" w:rsidRPr="00B05056">
        <w:rPr>
          <w:i/>
        </w:rPr>
        <w:t xml:space="preserve">Mustering up as much of my voice as I possibly could, I stared directly into the asshole’s eyes to make certain that he could see I was serious with what I was about to say.  </w:t>
      </w:r>
      <w:r w:rsidRPr="00B05056">
        <w:rPr>
          <w:i/>
        </w:rPr>
        <w:t>“It’s my duty to protect and shelter my servants.  I’ll be the one to bargain for us, Rose.”</w:t>
      </w:r>
    </w:p>
    <w:p w14:paraId="4C83FE08" w14:textId="77777777" w:rsidR="00B614B3" w:rsidRPr="00B05056" w:rsidRDefault="00B614B3" w:rsidP="00B05056">
      <w:pPr>
        <w:rPr>
          <w:i/>
        </w:rPr>
      </w:pPr>
    </w:p>
    <w:p w14:paraId="7EB54ACD" w14:textId="77777777" w:rsidR="00B614B3" w:rsidRPr="00B05056" w:rsidRDefault="00B614B3" w:rsidP="00B05056">
      <w:pPr>
        <w:rPr>
          <w:i/>
        </w:rPr>
      </w:pPr>
      <w:r w:rsidRPr="00B05056">
        <w:rPr>
          <w:i/>
        </w:rPr>
        <w:t>“</w:t>
      </w:r>
      <w:proofErr w:type="gramStart"/>
      <w:r w:rsidRPr="00B05056">
        <w:rPr>
          <w:i/>
        </w:rPr>
        <w:t>But,</w:t>
      </w:r>
      <w:proofErr w:type="gramEnd"/>
      <w:r w:rsidRPr="00B05056">
        <w:rPr>
          <w:i/>
        </w:rPr>
        <w:t xml:space="preserve"> Milad</w:t>
      </w:r>
      <w:r w:rsidR="00B05056" w:rsidRPr="00B05056">
        <w:rPr>
          <w:i/>
        </w:rPr>
        <w:t>y…</w:t>
      </w:r>
      <w:r w:rsidRPr="00B05056">
        <w:rPr>
          <w:i/>
        </w:rPr>
        <w:t>”</w:t>
      </w:r>
    </w:p>
    <w:p w14:paraId="0C0388C5" w14:textId="77777777" w:rsidR="00B614B3" w:rsidRPr="00B05056" w:rsidRDefault="00B614B3" w:rsidP="00B05056">
      <w:pPr>
        <w:rPr>
          <w:i/>
        </w:rPr>
      </w:pPr>
    </w:p>
    <w:p w14:paraId="7EA2AF6D" w14:textId="6C233939" w:rsidR="00B614B3" w:rsidRPr="00B05056" w:rsidRDefault="00B05056" w:rsidP="00B05056">
      <w:pPr>
        <w:rPr>
          <w:i/>
        </w:rPr>
      </w:pPr>
      <w:r w:rsidRPr="00B05056">
        <w:rPr>
          <w:i/>
        </w:rPr>
        <w:t xml:space="preserve">Rose tried to interrupt, but I quickly stopped her.  I couldn’t have her somehow changing my </w:t>
      </w:r>
      <w:r w:rsidR="008D53FA" w:rsidRPr="00B05056">
        <w:rPr>
          <w:i/>
        </w:rPr>
        <w:t>mind and</w:t>
      </w:r>
      <w:r w:rsidRPr="00B05056">
        <w:rPr>
          <w:i/>
        </w:rPr>
        <w:t xml:space="preserve"> convincing me to let her take this burden onto herself.  </w:t>
      </w:r>
      <w:r w:rsidR="00B614B3" w:rsidRPr="00B05056">
        <w:rPr>
          <w:i/>
        </w:rPr>
        <w:t xml:space="preserve">“No buts,” </w:t>
      </w:r>
      <w:r w:rsidRPr="00B05056">
        <w:rPr>
          <w:i/>
        </w:rPr>
        <w:t>I</w:t>
      </w:r>
      <w:r w:rsidR="00B614B3" w:rsidRPr="00B05056">
        <w:rPr>
          <w:i/>
        </w:rPr>
        <w:t xml:space="preserve"> demanded firmly.  “Now be quiet until I give you permission to speak again.  That’s an order.”</w:t>
      </w:r>
    </w:p>
    <w:p w14:paraId="4230DBD6" w14:textId="77777777" w:rsidR="00B614B3" w:rsidRDefault="00B614B3">
      <w:pPr>
        <w:rPr>
          <w:i/>
        </w:rPr>
      </w:pPr>
    </w:p>
    <w:p w14:paraId="676E88AA" w14:textId="77777777" w:rsidR="00B05056" w:rsidRDefault="00B05056">
      <w:pPr>
        <w:rPr>
          <w:i/>
        </w:rPr>
      </w:pPr>
      <w:r>
        <w:rPr>
          <w:i/>
        </w:rPr>
        <w:t>I couldn’t tell if Rose had nodded beside me or not, but I could take her silence as answer enough to my demand.</w:t>
      </w:r>
    </w:p>
    <w:p w14:paraId="167DDF7E" w14:textId="77777777" w:rsidR="00B05056" w:rsidRDefault="00B05056">
      <w:pPr>
        <w:rPr>
          <w:i/>
        </w:rPr>
      </w:pPr>
    </w:p>
    <w:p w14:paraId="75F3904E" w14:textId="2CC6D838" w:rsidR="00B05056" w:rsidRDefault="00B05056">
      <w:pPr>
        <w:rPr>
          <w:i/>
        </w:rPr>
      </w:pPr>
      <w:r>
        <w:rPr>
          <w:i/>
        </w:rPr>
        <w:t>“Now,” I mustered up as much of my strength as I could and stared directly at my tormentor.  “Let’s</w:t>
      </w:r>
      <w:r w:rsidR="00F2513F">
        <w:rPr>
          <w:i/>
        </w:rPr>
        <w:t xml:space="preserve"> bargain</w:t>
      </w:r>
      <w:r>
        <w:rPr>
          <w:i/>
        </w:rPr>
        <w:t>.”</w:t>
      </w:r>
    </w:p>
    <w:p w14:paraId="1BF3EEA2" w14:textId="77777777" w:rsidR="000C744C" w:rsidRDefault="000C744C">
      <w:pPr>
        <w:rPr>
          <w:i/>
        </w:rPr>
      </w:pPr>
    </w:p>
    <w:p w14:paraId="78167EB6" w14:textId="0FB9BDFF" w:rsidR="00B05056" w:rsidRPr="00B05056" w:rsidRDefault="00B05056" w:rsidP="00B05056">
      <w:pPr>
        <w:rPr>
          <w:i/>
        </w:rPr>
      </w:pPr>
      <w:r w:rsidRPr="00B05056">
        <w:rPr>
          <w:i/>
        </w:rPr>
        <w:t>“B-barg</w:t>
      </w:r>
      <w:r w:rsidR="00F2513F">
        <w:rPr>
          <w:i/>
        </w:rPr>
        <w:t>ain</w:t>
      </w:r>
      <w:r w:rsidRPr="00B05056">
        <w:rPr>
          <w:i/>
        </w:rPr>
        <w:t xml:space="preserve">?”  </w:t>
      </w:r>
      <w:r>
        <w:rPr>
          <w:i/>
        </w:rPr>
        <w:t>The bastard taunted me by deliberately stuttering, knowing that it was all I could do to try and control my voice as the wind swayed the damnable jewelry back and forth, sending waves of sensations through my most sensitive places.</w:t>
      </w:r>
    </w:p>
    <w:p w14:paraId="1207FF5C" w14:textId="77777777" w:rsidR="00B05056" w:rsidRPr="00B534FB" w:rsidRDefault="00B05056" w:rsidP="00B05056">
      <w:pPr>
        <w:rPr>
          <w:i/>
        </w:rPr>
      </w:pPr>
    </w:p>
    <w:p w14:paraId="57DC2DFC" w14:textId="520FDF18" w:rsidR="00B534FB" w:rsidRPr="00B534FB" w:rsidRDefault="00B05056" w:rsidP="00B05056">
      <w:pPr>
        <w:rPr>
          <w:i/>
        </w:rPr>
      </w:pPr>
      <w:r w:rsidRPr="00B534FB">
        <w:rPr>
          <w:i/>
        </w:rPr>
        <w:t xml:space="preserve">Completely tossing my pride away, I made the strongest vow that I could imagine.  If </w:t>
      </w:r>
      <w:r w:rsidR="00B534FB" w:rsidRPr="00B534FB">
        <w:rPr>
          <w:i/>
        </w:rPr>
        <w:t>Rose was willing to go through such lengths for me, the only way I could repay her now was if I was willing to go just as far.  I had nothing left to barter with</w:t>
      </w:r>
      <w:r w:rsidR="0022415D">
        <w:rPr>
          <w:i/>
        </w:rPr>
        <w:t xml:space="preserve">, and I don't believe for an instant that </w:t>
      </w:r>
      <w:r w:rsidR="00E664E1">
        <w:rPr>
          <w:i/>
        </w:rPr>
        <w:t>a jackass bandit would settle on anything less.</w:t>
      </w:r>
    </w:p>
    <w:p w14:paraId="34DCF3EA" w14:textId="77777777" w:rsidR="000C744C" w:rsidRPr="00B534FB" w:rsidRDefault="000C744C" w:rsidP="00B05056">
      <w:pPr>
        <w:rPr>
          <w:i/>
        </w:rPr>
      </w:pPr>
    </w:p>
    <w:p w14:paraId="1B8629E8" w14:textId="4A9A3D0E" w:rsidR="00B534FB" w:rsidRPr="00B534FB" w:rsidRDefault="00B05056" w:rsidP="00B05056">
      <w:pPr>
        <w:rPr>
          <w:i/>
        </w:rPr>
      </w:pPr>
      <w:r w:rsidRPr="00B534FB">
        <w:rPr>
          <w:i/>
        </w:rPr>
        <w:t xml:space="preserve">“I, Marilyn Anastasia Moonweaver, swear by my name and my honor, that I will submit fully to you if you release my servant, </w:t>
      </w:r>
      <w:r w:rsidR="00710685" w:rsidRPr="00B534FB">
        <w:rPr>
          <w:i/>
        </w:rPr>
        <w:t>Rosalyn du</w:t>
      </w:r>
      <w:r w:rsidRPr="00B534FB">
        <w:rPr>
          <w:i/>
        </w:rPr>
        <w:t>-Moonweaver, and allow her to return home safe and unharmed.  Do with me as you want</w:t>
      </w:r>
      <w:r w:rsidR="00B534FB" w:rsidRPr="00B534FB">
        <w:rPr>
          <w:i/>
        </w:rPr>
        <w:t>.</w:t>
      </w:r>
      <w:r w:rsidRPr="00B534FB">
        <w:rPr>
          <w:i/>
        </w:rPr>
        <w:t xml:space="preserve">” </w:t>
      </w:r>
      <w:r w:rsidR="00B534FB" w:rsidRPr="00B534FB">
        <w:rPr>
          <w:i/>
        </w:rPr>
        <w:t>I couldn’t hold my tears back anymore</w:t>
      </w:r>
      <w:r w:rsidRPr="00B534FB">
        <w:rPr>
          <w:i/>
        </w:rPr>
        <w:t xml:space="preserve">, as </w:t>
      </w:r>
      <w:r w:rsidR="00B534FB" w:rsidRPr="00B534FB">
        <w:rPr>
          <w:i/>
        </w:rPr>
        <w:t>they slowly leaked from the corners of my eyes and trickled down the side of my face.</w:t>
      </w:r>
    </w:p>
    <w:p w14:paraId="05027137" w14:textId="77777777" w:rsidR="00B534FB" w:rsidRPr="00B534FB" w:rsidRDefault="00B534FB" w:rsidP="00B05056">
      <w:pPr>
        <w:rPr>
          <w:i/>
        </w:rPr>
      </w:pPr>
    </w:p>
    <w:p w14:paraId="49BE0CD8" w14:textId="77777777" w:rsidR="00B05056" w:rsidRPr="00B534FB" w:rsidRDefault="00B534FB" w:rsidP="00B05056">
      <w:pPr>
        <w:rPr>
          <w:i/>
        </w:rPr>
      </w:pPr>
      <w:r w:rsidRPr="00B534FB">
        <w:rPr>
          <w:i/>
        </w:rPr>
        <w:t>“B</w:t>
      </w:r>
      <w:r w:rsidR="00B05056" w:rsidRPr="00B534FB">
        <w:rPr>
          <w:i/>
        </w:rPr>
        <w:t>ut please</w:t>
      </w:r>
      <w:r w:rsidRPr="00B534FB">
        <w:rPr>
          <w:i/>
        </w:rPr>
        <w:t>,” I begged helplessly, “</w:t>
      </w:r>
      <w:r w:rsidR="00B05056" w:rsidRPr="00B534FB">
        <w:rPr>
          <w:i/>
        </w:rPr>
        <w:t>let Rose go.”</w:t>
      </w:r>
    </w:p>
    <w:p w14:paraId="1AFF8759" w14:textId="77777777" w:rsidR="00B05056" w:rsidRPr="00B534FB" w:rsidRDefault="00B05056" w:rsidP="00B05056">
      <w:pPr>
        <w:rPr>
          <w:i/>
        </w:rPr>
      </w:pPr>
    </w:p>
    <w:p w14:paraId="57F822BE" w14:textId="77777777" w:rsidR="00B05056" w:rsidRPr="00B534FB" w:rsidRDefault="00B05056" w:rsidP="00B05056">
      <w:pPr>
        <w:rPr>
          <w:i/>
        </w:rPr>
      </w:pPr>
      <w:r w:rsidRPr="00B534FB">
        <w:rPr>
          <w:i/>
        </w:rPr>
        <w:t xml:space="preserve">“Uhhh… </w:t>
      </w:r>
      <w:proofErr w:type="gramStart"/>
      <w:r w:rsidRPr="00B534FB">
        <w:rPr>
          <w:i/>
        </w:rPr>
        <w:t>Th..</w:t>
      </w:r>
      <w:proofErr w:type="gramEnd"/>
      <w:r w:rsidRPr="00B534FB">
        <w:rPr>
          <w:i/>
        </w:rPr>
        <w:t xml:space="preserve"> That’s the </w:t>
      </w:r>
      <w:proofErr w:type="gramStart"/>
      <w:r w:rsidRPr="00B534FB">
        <w:rPr>
          <w:i/>
        </w:rPr>
        <w:t>pl..</w:t>
      </w:r>
      <w:proofErr w:type="gramEnd"/>
      <w:r w:rsidRPr="00B534FB">
        <w:rPr>
          <w:i/>
        </w:rPr>
        <w:t xml:space="preserve"> plan,” </w:t>
      </w:r>
      <w:r w:rsidR="00B534FB" w:rsidRPr="00B534FB">
        <w:rPr>
          <w:i/>
        </w:rPr>
        <w:t>The bastard</w:t>
      </w:r>
      <w:r w:rsidRPr="00B534FB">
        <w:rPr>
          <w:i/>
        </w:rPr>
        <w:t xml:space="preserve"> stuttered, </w:t>
      </w:r>
      <w:r w:rsidR="00B534FB" w:rsidRPr="00B534FB">
        <w:rPr>
          <w:i/>
        </w:rPr>
        <w:t xml:space="preserve">mocking me again, </w:t>
      </w:r>
      <w:r w:rsidRPr="00B534FB">
        <w:rPr>
          <w:i/>
        </w:rPr>
        <w:t>while giving a thumbs up</w:t>
      </w:r>
      <w:r w:rsidR="00B534FB" w:rsidRPr="00B534FB">
        <w:rPr>
          <w:i/>
        </w:rPr>
        <w:t xml:space="preserve"> as if he’d gotten what he’d wanted from the very beginning</w:t>
      </w:r>
      <w:r w:rsidRPr="00B534FB">
        <w:rPr>
          <w:i/>
        </w:rPr>
        <w:t>.</w:t>
      </w:r>
    </w:p>
    <w:p w14:paraId="6559C2D1" w14:textId="77777777" w:rsidR="00B05056" w:rsidRPr="00B534FB" w:rsidRDefault="00B05056" w:rsidP="00B05056">
      <w:pPr>
        <w:rPr>
          <w:i/>
        </w:rPr>
      </w:pPr>
    </w:p>
    <w:p w14:paraId="3F93A611" w14:textId="77777777" w:rsidR="00B05056" w:rsidRPr="00B534FB" w:rsidRDefault="00B05056" w:rsidP="00B05056">
      <w:pPr>
        <w:rPr>
          <w:i/>
        </w:rPr>
      </w:pPr>
      <w:r w:rsidRPr="00B534FB">
        <w:rPr>
          <w:i/>
        </w:rPr>
        <w:t>“Thank you</w:t>
      </w:r>
      <w:r w:rsidR="00B534FB" w:rsidRPr="00B534FB">
        <w:rPr>
          <w:i/>
        </w:rPr>
        <w:t>,</w:t>
      </w:r>
      <w:r w:rsidRPr="00B534FB">
        <w:rPr>
          <w:i/>
        </w:rPr>
        <w:t xml:space="preserve">” </w:t>
      </w:r>
      <w:r w:rsidR="00B534FB" w:rsidRPr="00B534FB">
        <w:rPr>
          <w:i/>
        </w:rPr>
        <w:t xml:space="preserve">I replied honestly as relief flooded my system. </w:t>
      </w:r>
      <w:r w:rsidRPr="00B534FB">
        <w:rPr>
          <w:i/>
        </w:rPr>
        <w:t xml:space="preserve"> </w:t>
      </w:r>
      <w:r w:rsidR="00B534FB" w:rsidRPr="00B534FB">
        <w:rPr>
          <w:i/>
        </w:rPr>
        <w:t xml:space="preserve">Mock me if you want.  </w:t>
      </w:r>
      <w:proofErr w:type="gramStart"/>
      <w:r w:rsidR="00B534FB" w:rsidRPr="00B534FB">
        <w:rPr>
          <w:i/>
        </w:rPr>
        <w:t>As long as</w:t>
      </w:r>
      <w:proofErr w:type="gramEnd"/>
      <w:r w:rsidR="00B534FB" w:rsidRPr="00B534FB">
        <w:rPr>
          <w:i/>
        </w:rPr>
        <w:t xml:space="preserve"> you keep your word and let Rose go, I don’t give a damn what you do to me anymore.  My voice giving out completely, I closed my eyes and slowly dropped my head in submission.  All I could do now is pray that he’d keep his word and let her free.</w:t>
      </w:r>
      <w:r w:rsidRPr="00B534FB">
        <w:rPr>
          <w:i/>
        </w:rPr>
        <w:t xml:space="preserve"> </w:t>
      </w:r>
    </w:p>
    <w:p w14:paraId="1E56A15C" w14:textId="77777777" w:rsidR="00B534FB"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09251291" wp14:editId="6E45EE69">
            <wp:extent cx="1528445" cy="763905"/>
            <wp:effectExtent l="0" t="0" r="0" b="0"/>
            <wp:docPr id="10" name="Picture 10"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7C790F53" w14:textId="1A121AF9" w:rsidR="00FC6132" w:rsidRDefault="00B534FB">
      <w:pPr>
        <w:rPr>
          <w:i/>
        </w:rPr>
      </w:pPr>
      <w:r>
        <w:rPr>
          <w:i/>
        </w:rPr>
        <w:t>What transpired after that is a blur of confusion and uncertainty.  For some reason, the bandit bastard decided to betray his companions and run off with us.  I guess his plan was to grab us and the jewelry and make his escape in the storm so he didn’t have to share the wealth with the others, but I honestly can’t say for certain what he was thinking.  All I know is the next</w:t>
      </w:r>
      <w:r w:rsidR="007D28A3">
        <w:rPr>
          <w:i/>
        </w:rPr>
        <w:t xml:space="preserve"> half</w:t>
      </w:r>
      <w:r>
        <w:rPr>
          <w:i/>
        </w:rPr>
        <w:t xml:space="preserve"> dozen hours were hell as we rushed blindly through the dark forest while limbs and thorns </w:t>
      </w:r>
      <w:r w:rsidR="00FC6132">
        <w:rPr>
          <w:i/>
        </w:rPr>
        <w:t>bit and lashed out at our naked flesh as the herbs coursing through my body enhanced every sensation, driving my mind numb and almost blank in the end.</w:t>
      </w:r>
    </w:p>
    <w:p w14:paraId="4B4DD93D" w14:textId="77777777" w:rsidR="00FC6132" w:rsidRDefault="00FC6132">
      <w:pPr>
        <w:rPr>
          <w:i/>
        </w:rPr>
      </w:pPr>
      <w:r>
        <w:rPr>
          <w:i/>
        </w:rPr>
        <w:br w:type="page"/>
      </w:r>
    </w:p>
    <w:p w14:paraId="0493DD32" w14:textId="77777777" w:rsidR="00EC2973" w:rsidRDefault="00EC2973" w:rsidP="00EC2973">
      <w:pPr>
        <w:pStyle w:val="Heading1"/>
      </w:pPr>
      <w:bookmarkStart w:id="30" w:name="_Toc531305519"/>
      <w:bookmarkStart w:id="31" w:name="_Toc531495144"/>
      <w:bookmarkStart w:id="32" w:name="_Toc531681165"/>
      <w:bookmarkStart w:id="33" w:name="_Toc531792263"/>
      <w:bookmarkStart w:id="34" w:name="_Toc531835132"/>
      <w:bookmarkStart w:id="35" w:name="_Toc532986931"/>
      <w:r>
        <w:t xml:space="preserve">Chapter 3: </w:t>
      </w:r>
      <w:r w:rsidR="00D97E9B">
        <w:t>Hiding</w:t>
      </w:r>
      <w:bookmarkEnd w:id="30"/>
      <w:bookmarkEnd w:id="31"/>
      <w:bookmarkEnd w:id="32"/>
      <w:bookmarkEnd w:id="33"/>
      <w:bookmarkEnd w:id="34"/>
      <w:bookmarkEnd w:id="35"/>
    </w:p>
    <w:p w14:paraId="37996716" w14:textId="56943042" w:rsidR="00260499" w:rsidRDefault="0006727B" w:rsidP="00C53CB9">
      <w:r>
        <w:t xml:space="preserve">The feeling of another’s warm flesh pressing against my left arm caused me to jerk instantly awake.  Confused and bewildered, I glanced frantically left and right, staring at </w:t>
      </w:r>
      <w:r w:rsidR="004246D0">
        <w:t>both naked</w:t>
      </w:r>
      <w:r>
        <w:t xml:space="preserve"> young beauties that were pressed </w:t>
      </w:r>
      <w:r w:rsidR="00293E6F">
        <w:t>up so tightly beside me</w:t>
      </w:r>
      <w:r w:rsidR="00E379C6">
        <w:t xml:space="preserve">, as the rain continued to pound relentlessly </w:t>
      </w:r>
      <w:r w:rsidR="0007444E">
        <w:t xml:space="preserve">outside the cave which we’d stumbled across and taken refuge in </w:t>
      </w:r>
      <w:r w:rsidR="009E070E">
        <w:t>late last night.</w:t>
      </w:r>
    </w:p>
    <w:p w14:paraId="13147902" w14:textId="77777777" w:rsidR="00260499" w:rsidRDefault="00260499" w:rsidP="00C53CB9"/>
    <w:p w14:paraId="1372F62E" w14:textId="2E5C159D" w:rsidR="00A54DF1" w:rsidRDefault="00260499" w:rsidP="00C53CB9">
      <w:r>
        <w:t xml:space="preserve">Never since </w:t>
      </w:r>
      <w:r w:rsidR="00457A27">
        <w:t xml:space="preserve">I’d lost my wife to my first death, had I felt the soft warmth of a woman </w:t>
      </w:r>
      <w:r w:rsidR="00B6082B">
        <w:t xml:space="preserve">against </w:t>
      </w:r>
      <w:r w:rsidR="005411F8">
        <w:t>m</w:t>
      </w:r>
      <w:r w:rsidR="00A63A21">
        <w:t>e</w:t>
      </w:r>
      <w:r w:rsidR="00B6082B">
        <w:t xml:space="preserve">, and never in either life had I felt the warmth of a woman </w:t>
      </w:r>
      <w:r w:rsidR="00225C8D">
        <w:t>on both sides before.</w:t>
      </w:r>
      <w:r w:rsidR="00520A1C">
        <w:t xml:space="preserve">  Unable to resist the lure of my youthful morning vigor, </w:t>
      </w:r>
      <w:r w:rsidR="00815FD9">
        <w:t xml:space="preserve">I slowly turned to my </w:t>
      </w:r>
      <w:r w:rsidR="00A72ADD">
        <w:t>right and draped my left arm around the girl there.</w:t>
      </w:r>
      <w:r w:rsidR="00925FA4">
        <w:t xml:space="preserve">  The sleeping beauty in all the jewelry </w:t>
      </w:r>
      <w:r w:rsidR="00B53D80">
        <w:t xml:space="preserve">didn’t seem to notice as I gently caressed her soft stomach and played with the </w:t>
      </w:r>
      <w:r w:rsidR="00B45F6B">
        <w:t>crisscrossed</w:t>
      </w:r>
      <w:r w:rsidR="00B53D80">
        <w:t xml:space="preserve"> chains at her belly button.</w:t>
      </w:r>
    </w:p>
    <w:p w14:paraId="3C5AFBE2" w14:textId="77777777" w:rsidR="004174C8" w:rsidRDefault="004174C8" w:rsidP="00C53CB9"/>
    <w:p w14:paraId="097DD749" w14:textId="77777777" w:rsidR="004174C8" w:rsidRDefault="002E6AE4" w:rsidP="00C53CB9">
      <w:r>
        <w:t xml:space="preserve">Moving my hand upward ever so slightly, </w:t>
      </w:r>
      <w:r w:rsidR="00C74CF7">
        <w:t>I gently caressed her stomach</w:t>
      </w:r>
      <w:r w:rsidR="000347BA">
        <w:t xml:space="preserve"> without disturbing her sleep</w:t>
      </w:r>
      <w:r w:rsidR="00DA0728">
        <w:t xml:space="preserve">.  Reaching gently to feel the chain that </w:t>
      </w:r>
      <w:r w:rsidR="00726591">
        <w:t>hung so tantalizingly between her breasts…</w:t>
      </w:r>
    </w:p>
    <w:p w14:paraId="3BB8B841" w14:textId="77777777" w:rsidR="00726591" w:rsidRDefault="00726591" w:rsidP="00C53CB9"/>
    <w:p w14:paraId="388159F3" w14:textId="77777777" w:rsidR="00726591" w:rsidRDefault="00726591" w:rsidP="00C53CB9">
      <w:r>
        <w:t>“YAAAAAHHHHH!!”  Arching her back, the jeweled girl gave a sudden squeal like the mewling of a newborn kitten, and her whole body suddenly tightened up, trembled violently several times, and then went limp.</w:t>
      </w:r>
    </w:p>
    <w:p w14:paraId="55648BEE" w14:textId="77777777" w:rsidR="00726591" w:rsidRDefault="00726591" w:rsidP="00C53CB9"/>
    <w:p w14:paraId="0D58FC56" w14:textId="77777777" w:rsidR="00726591" w:rsidRDefault="00726591" w:rsidP="00C53CB9">
      <w:r>
        <w:t>“</w:t>
      </w:r>
      <w:proofErr w:type="gramStart"/>
      <w:r>
        <w:t>Sor..</w:t>
      </w:r>
      <w:proofErr w:type="gramEnd"/>
      <w:r>
        <w:t xml:space="preserve"> Sorry!”  Jerking my hand back as if it’d caught on fire, I had no idea what the hell I’d just did.</w:t>
      </w:r>
    </w:p>
    <w:p w14:paraId="29D51EAC" w14:textId="77777777" w:rsidR="00726591" w:rsidRDefault="00726591" w:rsidP="00C53CB9"/>
    <w:p w14:paraId="7006857F" w14:textId="77777777" w:rsidR="00726591" w:rsidRDefault="00726591" w:rsidP="00C53CB9">
      <w:r>
        <w:t>“It’s… It’s okay,” the girl panted breathlessly, as her body still trembled slightly.  “</w:t>
      </w:r>
      <w:proofErr w:type="gramStart"/>
      <w:r>
        <w:t>Do..</w:t>
      </w:r>
      <w:proofErr w:type="gramEnd"/>
      <w:r>
        <w:t xml:space="preserve"> Do whatever you want to… to me.  That’s wha… what we agreed after all.”  She was still panting and trembling from top to bottom.</w:t>
      </w:r>
    </w:p>
    <w:p w14:paraId="453C513F" w14:textId="77777777" w:rsidR="00726591" w:rsidRDefault="00726591" w:rsidP="00C53CB9"/>
    <w:p w14:paraId="3605BE52" w14:textId="42109FA6" w:rsidR="00726591" w:rsidRDefault="00726591" w:rsidP="00C53CB9">
      <w:r>
        <w:t>“I think you have something all wrong,” I told her gently, as I slowly stroked a few pieces of dirty hair back away from her face.  “I’m not going to do anything to you</w:t>
      </w:r>
      <w:r w:rsidR="00FF6092">
        <w:t>,” I gently tried to reassure her.  “I’m just happy I was able to set both of you free.”</w:t>
      </w:r>
    </w:p>
    <w:p w14:paraId="156320DD" w14:textId="77777777" w:rsidR="00426630" w:rsidRDefault="00426630" w:rsidP="00C53CB9"/>
    <w:p w14:paraId="16F0864B" w14:textId="77777777" w:rsidR="00426630" w:rsidRDefault="00426630" w:rsidP="00C53CB9">
      <w:r>
        <w:t xml:space="preserve">“Free?”  </w:t>
      </w:r>
      <w:proofErr w:type="gramStart"/>
      <w:r>
        <w:t>Jewel</w:t>
      </w:r>
      <w:proofErr w:type="gramEnd"/>
      <w:r>
        <w:t xml:space="preserve"> girl stared at me with wide eyes and the made a sound half between laugher and crying.  “I’ll never be truly free </w:t>
      </w:r>
      <w:r w:rsidR="00E4112E">
        <w:t xml:space="preserve">again,” she whispered barely </w:t>
      </w:r>
      <w:r w:rsidR="00D34012">
        <w:t>audibly.  “I’ve already pledged myself to you, on mine and my family’s honor.”</w:t>
      </w:r>
    </w:p>
    <w:p w14:paraId="245CB414" w14:textId="77777777" w:rsidR="004C33F5" w:rsidRDefault="004C33F5" w:rsidP="00C53CB9"/>
    <w:p w14:paraId="13752C06" w14:textId="275046B3" w:rsidR="004C33F5" w:rsidRDefault="004C33F5" w:rsidP="00C53CB9">
      <w:r>
        <w:t>“Oh</w:t>
      </w:r>
      <w:r w:rsidR="00C407C6">
        <w:t xml:space="preserve">…” Realization struck me like a thunderbolt.  “You mean that stuff you </w:t>
      </w:r>
      <w:r w:rsidR="00DD24DA">
        <w:t>were saying last night,” I reasoned?  “</w:t>
      </w:r>
      <w:r w:rsidR="00805310">
        <w:t>I’m not an idiot,” I explained carefully.  “I realize t</w:t>
      </w:r>
      <w:r w:rsidR="00DD24DA">
        <w:t>hat was just the situation talking</w:t>
      </w:r>
      <w:r w:rsidR="00B52073">
        <w:t xml:space="preserve">.  I don’t expect you to </w:t>
      </w:r>
      <w:proofErr w:type="gramStart"/>
      <w:r w:rsidR="00B52073">
        <w:t>actually be</w:t>
      </w:r>
      <w:proofErr w:type="gramEnd"/>
      <w:r w:rsidR="00B52073">
        <w:t xml:space="preserve"> mine, or anything.”  Waving my hands flippantly left and right, I did my best to show I considered it to be a non-issue.  Even though a reward might be nice – particularly a piece or two of that jewelry – I certainly didn’t expect anybody to serve me for the rest of their days just for saving them.</w:t>
      </w:r>
    </w:p>
    <w:p w14:paraId="1126A3F8" w14:textId="77777777" w:rsidR="00B52073" w:rsidRDefault="00B52073" w:rsidP="00C53CB9"/>
    <w:p w14:paraId="126D2701" w14:textId="0B71E84F" w:rsidR="00B52073" w:rsidRDefault="00B52073" w:rsidP="00C53CB9">
      <w:r>
        <w:t xml:space="preserve">“It’s too late now,” </w:t>
      </w:r>
      <w:r w:rsidR="00381224">
        <w:t>the jeweled</w:t>
      </w:r>
      <w:r>
        <w:t xml:space="preserve"> girl whispered softly.  “I’ve already sworn to be yours.  To undo it now would destroy what little </w:t>
      </w:r>
      <w:r w:rsidR="00E71118">
        <w:t>remains</w:t>
      </w:r>
      <w:r>
        <w:t xml:space="preserve"> of my tattered honor.  You may as well end me first; I’d prefer that fate over being an honorless nameless.”  Hugging her knees up tightly to her chest, she slowly sat up and rocked back and forth as tears leaked down the side of her face.</w:t>
      </w:r>
    </w:p>
    <w:p w14:paraId="007E16E7" w14:textId="77777777" w:rsidR="00B52073" w:rsidRDefault="00B52073" w:rsidP="00C53CB9"/>
    <w:p w14:paraId="00413E9D" w14:textId="77777777" w:rsidR="00B52073" w:rsidRDefault="00B52073" w:rsidP="00C53CB9">
      <w:r>
        <w:t>“End you?”  My mind couldn’t follow such a leap of logic, and my heart was wrenched by the forlorn expression of deep sadness that filled her eyes and face.  “As in kill you?”  I asked again, to make certain I understood.</w:t>
      </w:r>
    </w:p>
    <w:p w14:paraId="620BC455" w14:textId="77777777" w:rsidR="00B52073" w:rsidRDefault="00B52073" w:rsidP="00C53CB9"/>
    <w:p w14:paraId="7877D82A" w14:textId="6A115CC5" w:rsidR="00B52073" w:rsidRDefault="00B52073" w:rsidP="00C53CB9">
      <w:r>
        <w:t>Still rocking back and forth,</w:t>
      </w:r>
      <w:r w:rsidR="001B28C9">
        <w:t xml:space="preserve"> the</w:t>
      </w:r>
      <w:r>
        <w:t xml:space="preserve"> jeweled girl just sadly nodded her head up and down, saying nothing.</w:t>
      </w:r>
      <w:r w:rsidR="001B28C9">
        <w:t xml:space="preserve"> </w:t>
      </w:r>
    </w:p>
    <w:p w14:paraId="28ACAB2F" w14:textId="77777777" w:rsidR="00B52073" w:rsidRDefault="00B52073" w:rsidP="00C53CB9"/>
    <w:p w14:paraId="03300185" w14:textId="77777777" w:rsidR="00B52073" w:rsidRDefault="00B52073" w:rsidP="00C53CB9">
      <w:r>
        <w:t>“Never going to happen,” I told her firmly, staring directly into her saddened eyes.  “In fact,” I coughed slightly to hide my embarrassment, then puffed my chest out as authoritatively as I could, “since it seems you’re going to be mine now, I’ve got a few ground rules for you.”</w:t>
      </w:r>
    </w:p>
    <w:p w14:paraId="63B6FDD1" w14:textId="77777777" w:rsidR="00B52073" w:rsidRDefault="00B52073" w:rsidP="00C53CB9"/>
    <w:p w14:paraId="7E342519" w14:textId="77777777" w:rsidR="00B52073" w:rsidRDefault="00B52073" w:rsidP="00C53CB9">
      <w:r>
        <w:t>“First,” I pointed a finger directly at her, while adopting my most unwavering gaze, “there won’t be any more talk of ending any of us.  There won’t be any attempts at it either,” I demanded.  “No killing yourself.  No hurting yourself.  No drinking yourself stupid or doing drugs to forget about yourself.”  I held up a single finger to emphasize each point as I ticked them off.</w:t>
      </w:r>
    </w:p>
    <w:p w14:paraId="31802FB0" w14:textId="77777777" w:rsidR="00B52073" w:rsidRDefault="00B52073" w:rsidP="00C53CB9"/>
    <w:p w14:paraId="1DB2334E" w14:textId="77777777" w:rsidR="00B52073" w:rsidRDefault="00B52073" w:rsidP="00C53CB9">
      <w:r>
        <w:t>“And, just as importantly,” I suddenly added, thinking about it, “you won’t do – or even try to do – any of those things to me either.”  Waiting a moment for my words to sink in, I finally asked, softly, “Understand?”</w:t>
      </w:r>
    </w:p>
    <w:p w14:paraId="5866EBEF" w14:textId="77777777" w:rsidR="00B52073" w:rsidRDefault="00B52073" w:rsidP="00C53CB9"/>
    <w:p w14:paraId="7F761D4A" w14:textId="77777777" w:rsidR="00B52073" w:rsidRDefault="00B52073" w:rsidP="00C53CB9">
      <w:r>
        <w:t>Without saying anything, she just nodded her head slightly and kept rocking slowly back and forth.</w:t>
      </w:r>
    </w:p>
    <w:p w14:paraId="714EAE8B" w14:textId="77777777" w:rsidR="00B52073" w:rsidRDefault="00B52073" w:rsidP="00C53CB9"/>
    <w:p w14:paraId="728B04B4" w14:textId="179E07D5" w:rsidR="00B52073" w:rsidRDefault="00B52073" w:rsidP="00C53CB9">
      <w:r>
        <w:t>“Good.”  Leaning my back up against the small cave wall – there really wasn’t enough room in this area to stand up – I held open my arms widely.  “Then I guess your second order is to get over here and get used to snuggling in my arms if you’re mine.  It’s damn chilly in here – especially with the rain pouring down outside.”</w:t>
      </w:r>
    </w:p>
    <w:p w14:paraId="5A40511E" w14:textId="77777777" w:rsidR="00B52073" w:rsidRDefault="00B52073" w:rsidP="00C53CB9"/>
    <w:p w14:paraId="7074E31B" w14:textId="7559A561" w:rsidR="00B52073" w:rsidRDefault="00B52073" w:rsidP="00C53CB9">
      <w:r>
        <w:t>Without saying anything, the jeweled girl – I honestly couldn’t remember what she’d named herself last night, and I didn’t want to ask right now and seem stupid – crawled on her hands and knees across th</w:t>
      </w:r>
      <w:r w:rsidR="00306FAB">
        <w:t>e short distance between us</w:t>
      </w:r>
      <w:r>
        <w:t>, until she could sit herself directly in my lap.  Wrapping my arms around her, she trembled violently several times.</w:t>
      </w:r>
    </w:p>
    <w:p w14:paraId="4F3982A3" w14:textId="77777777" w:rsidR="00B52073" w:rsidRDefault="00B52073" w:rsidP="00C53CB9"/>
    <w:p w14:paraId="6C557C8E" w14:textId="77777777" w:rsidR="00B52073" w:rsidRDefault="00B52073" w:rsidP="00C53CB9">
      <w:r>
        <w:t>“You must be freezing,” I sympathized, feeling the chill myself through my damp clothes.  “Let’s get you warmed up,” I encouraged lightly, starting to rub my hands briskly across her body to get some warmth back into her.</w:t>
      </w:r>
    </w:p>
    <w:p w14:paraId="26984F85" w14:textId="77777777" w:rsidR="00B52073" w:rsidRDefault="00B52073" w:rsidP="00C53CB9"/>
    <w:p w14:paraId="3C2F6594" w14:textId="211368FD" w:rsidR="00B52073" w:rsidRDefault="00B52073" w:rsidP="00C53CB9">
      <w:r>
        <w:t xml:space="preserve">In response, she only trembled harder while making a pitiful little mewling sound </w:t>
      </w:r>
      <w:r w:rsidR="009911E1">
        <w:t>softly under her breath</w:t>
      </w:r>
      <w:r>
        <w:t>.</w:t>
      </w:r>
    </w:p>
    <w:p w14:paraId="0158A474" w14:textId="77777777" w:rsidR="00B52073"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0BD812A8" wp14:editId="7B5068B5">
            <wp:extent cx="1528445" cy="763905"/>
            <wp:effectExtent l="0" t="0" r="0" b="0"/>
            <wp:docPr id="11" name="Picture 11"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40A9A6C5" w14:textId="77777777" w:rsidR="007870D3" w:rsidRDefault="00B52073" w:rsidP="00C53CB9">
      <w:r>
        <w:t xml:space="preserve">How long we sat there together, I’m not exactly certain.  After what I’d guess to be about fifteen minutes or so, Jewel quit whimpering and slumped limply in my arms.  I guess getting some warmth back into her allowed her to succumb to her exhaustion.  Not to let her get cold again, (and if I’m being honest, since I was really enjoying myself,) I kept gently massaging warmth into her </w:t>
      </w:r>
      <w:r w:rsidR="007402A4">
        <w:t xml:space="preserve">ever trembling body.  </w:t>
      </w:r>
      <w:r w:rsidR="007B5EF8">
        <w:t xml:space="preserve">I’m going to have to get this jewelry off her soon.  </w:t>
      </w:r>
      <w:r w:rsidR="00BD2663">
        <w:t xml:space="preserve">I couldn’t help but think the </w:t>
      </w:r>
      <w:r w:rsidR="007B5EF8">
        <w:t xml:space="preserve">metal </w:t>
      </w:r>
      <w:r w:rsidR="00BD2663">
        <w:t>was</w:t>
      </w:r>
      <w:r w:rsidR="007B5EF8">
        <w:t xml:space="preserve"> probably conducting the cold and freezing her to </w:t>
      </w:r>
      <w:r w:rsidR="007870D3">
        <w:t>death.</w:t>
      </w:r>
    </w:p>
    <w:p w14:paraId="476FA8FC" w14:textId="77777777" w:rsidR="007870D3" w:rsidRDefault="007870D3" w:rsidP="00C53CB9"/>
    <w:p w14:paraId="21B2B38D" w14:textId="77777777" w:rsidR="00B52073" w:rsidRDefault="00B52073" w:rsidP="00C53CB9">
      <w:r>
        <w:t xml:space="preserve"> </w:t>
      </w:r>
      <w:r w:rsidR="00CE2DBD">
        <w:t xml:space="preserve">After a while, the other girl stretched </w:t>
      </w:r>
      <w:r w:rsidR="00DF6AD6">
        <w:t xml:space="preserve">and began to look around.  Seeing </w:t>
      </w:r>
      <w:r w:rsidR="00E60DD3">
        <w:t>the jeweled girl and myself together</w:t>
      </w:r>
      <w:r w:rsidR="003574A7">
        <w:t xml:space="preserve">, she crawled over and pressed her body </w:t>
      </w:r>
      <w:r w:rsidR="00CB426E">
        <w:t xml:space="preserve">tightly </w:t>
      </w:r>
      <w:r w:rsidR="00BA288E">
        <w:t xml:space="preserve">against us.  Wrapping her arms tight around both our torsos, she huddled </w:t>
      </w:r>
      <w:r w:rsidR="003803F2">
        <w:t xml:space="preserve">up shamelessly, </w:t>
      </w:r>
      <w:r w:rsidR="002D3D3D">
        <w:t xml:space="preserve">seeming not to care that I could feel </w:t>
      </w:r>
      <w:r w:rsidR="00DE5CA7">
        <w:t>her bare flesh against my arm</w:t>
      </w:r>
      <w:r w:rsidR="007C04CA">
        <w:t>.  I guess when you’re cold enough, stuff like that doesn’t matter anymore.</w:t>
      </w:r>
    </w:p>
    <w:p w14:paraId="5F9EE031" w14:textId="77777777" w:rsidR="007C04CA" w:rsidRDefault="007C04CA" w:rsidP="00C53CB9"/>
    <w:p w14:paraId="6D0BABF0" w14:textId="77777777" w:rsidR="007C04CA" w:rsidRDefault="007C04CA" w:rsidP="00C53CB9">
      <w:r>
        <w:t>“Sorry,” I apologized.  “I’m afraid I didn’t pack any spare clothes or blankets.  I really wasn’t expecting to be caught out in this weather and forced to hide in a damp crawlspace</w:t>
      </w:r>
      <w:r w:rsidR="00FA5670">
        <w:t xml:space="preserve"> on a hillside.” </w:t>
      </w:r>
      <w:r w:rsidR="0082568A">
        <w:t xml:space="preserve"> Somehow, I couldn’t help but half laugh at how ridiculous the whole situation was.  Nobody could’ve predicted a simple walk to town could end up like this!</w:t>
      </w:r>
    </w:p>
    <w:p w14:paraId="73D004DB" w14:textId="77777777" w:rsidR="0082568A" w:rsidRDefault="0082568A" w:rsidP="00C53CB9"/>
    <w:p w14:paraId="0E572A57" w14:textId="77777777" w:rsidR="0082568A" w:rsidRDefault="0082568A" w:rsidP="00C53CB9">
      <w:r>
        <w:t>Shrugging her shoulders slightly, Red didn’t say anything; only pressing her body tighter against both me and Jewel.</w:t>
      </w:r>
    </w:p>
    <w:p w14:paraId="41000AEC" w14:textId="77777777" w:rsidR="0082568A" w:rsidRDefault="0082568A" w:rsidP="00C53CB9"/>
    <w:p w14:paraId="39AFC5DE" w14:textId="77777777" w:rsidR="0082568A" w:rsidRDefault="0082568A" w:rsidP="00C53CB9">
      <w:r>
        <w:t>“</w:t>
      </w:r>
      <w:r w:rsidR="000D4BF2">
        <w:t xml:space="preserve">Are you hungry?  Can you talk?  Are you hurt?”  </w:t>
      </w:r>
      <w:r w:rsidR="00780508">
        <w:t xml:space="preserve">The questions came out of me one after the other.  </w:t>
      </w:r>
      <w:r w:rsidR="00E623C6">
        <w:t xml:space="preserve">I simply was having a hard time dealing with having two women </w:t>
      </w:r>
      <w:r w:rsidR="000473CC">
        <w:t>pressed so close at the same time.</w:t>
      </w:r>
    </w:p>
    <w:p w14:paraId="2746B017" w14:textId="77777777" w:rsidR="000473CC" w:rsidRDefault="000473CC" w:rsidP="00C53CB9"/>
    <w:p w14:paraId="5DDE1F0C" w14:textId="77777777" w:rsidR="000473CC" w:rsidRDefault="000473CC" w:rsidP="00C53CB9">
      <w:r>
        <w:t xml:space="preserve">Holding up one finger, the girl – I’d nicknamed her Red in my head, for now – nodded her head up and down slightly.  </w:t>
      </w:r>
      <w:r w:rsidR="002F5AC8">
        <w:t xml:space="preserve">Raising a second finger, she shook her head left to right and then pointed </w:t>
      </w:r>
      <w:r w:rsidR="00C4096D">
        <w:t>at Jewel and made a “Shhhhhh</w:t>
      </w:r>
      <w:r w:rsidR="00A15A4F">
        <w:t>”</w:t>
      </w:r>
      <w:r w:rsidR="00C4096D">
        <w:t xml:space="preserve"> sound </w:t>
      </w:r>
      <w:r w:rsidR="00A15A4F">
        <w:t xml:space="preserve">before </w:t>
      </w:r>
      <w:r w:rsidR="00D94F6D">
        <w:t xml:space="preserve">moving her finger to point back at herself.  Then, after pausing a moment, she held up a third finger and </w:t>
      </w:r>
      <w:r w:rsidR="00BD6B7A">
        <w:t>slowly shook her head left and right again.</w:t>
      </w:r>
    </w:p>
    <w:p w14:paraId="2D59EE25" w14:textId="77777777" w:rsidR="00BD6B7A" w:rsidRDefault="00BD6B7A" w:rsidP="00C53CB9"/>
    <w:p w14:paraId="6E11D2A9" w14:textId="77777777" w:rsidR="00BD6B7A" w:rsidRDefault="00BD6B7A" w:rsidP="00C53CB9">
      <w:r>
        <w:t>“If you’ll slide my pack over this way,” I pointed off to the side where I’d dropped it last night, “I’ve got food in it I can share.”</w:t>
      </w:r>
    </w:p>
    <w:p w14:paraId="3CCB99B3" w14:textId="77777777" w:rsidR="003A16A2" w:rsidRDefault="003A16A2" w:rsidP="00C53CB9"/>
    <w:p w14:paraId="69D44F0D" w14:textId="77777777" w:rsidR="003A16A2" w:rsidRDefault="003A16A2" w:rsidP="00C53CB9">
      <w:r>
        <w:t xml:space="preserve">Nodding slightly, Red unwrapped her arms from around </w:t>
      </w:r>
      <w:r w:rsidR="0076460E">
        <w:t>me and Jewel</w:t>
      </w:r>
      <w:r w:rsidR="00030902">
        <w:t xml:space="preserve">, and crawled on her hands and knees across the cramped crevice we were </w:t>
      </w:r>
      <w:r w:rsidR="00603E87">
        <w:t>taking refuge</w:t>
      </w:r>
      <w:r w:rsidR="00030902">
        <w:t xml:space="preserve"> in.</w:t>
      </w:r>
      <w:r w:rsidR="00603E87">
        <w:t xml:space="preserve">  </w:t>
      </w:r>
      <w:r w:rsidR="001A7875">
        <w:t xml:space="preserve">Even though it </w:t>
      </w:r>
      <w:proofErr w:type="gramStart"/>
      <w:r w:rsidR="001A7875">
        <w:t>shames</w:t>
      </w:r>
      <w:proofErr w:type="gramEnd"/>
      <w:r w:rsidR="001A7875">
        <w:t xml:space="preserve"> me to admit it, I was unable to pull my gaze away from </w:t>
      </w:r>
      <w:r w:rsidR="004D4237">
        <w:t>the silhouette of her body as the damp light from the entrance highlighted her passage across the chamber and back.  Luckily, by her actions, it seemed like she either didn’t notice my gaze, or she didn’t care, as she passed the pack into my arms and then snuggled back up tightly afterwards.</w:t>
      </w:r>
    </w:p>
    <w:p w14:paraId="10E99C90" w14:textId="77777777" w:rsidR="004D4237" w:rsidRDefault="004D4237" w:rsidP="00C53CB9"/>
    <w:p w14:paraId="6D27F6EF" w14:textId="77777777" w:rsidR="004D4237" w:rsidRDefault="004D4237" w:rsidP="00C53CB9">
      <w:r>
        <w:t xml:space="preserve">“Shit.  Shit, shit, shit!”  Disappointment instantly filled me as I pulled the pack open and looked inside.  </w:t>
      </w:r>
      <w:r w:rsidR="00F22835">
        <w:t xml:space="preserve">“The </w:t>
      </w:r>
      <w:proofErr w:type="gramStart"/>
      <w:r w:rsidR="00F22835">
        <w:t>bread’s</w:t>
      </w:r>
      <w:proofErr w:type="gramEnd"/>
      <w:r w:rsidR="00F22835">
        <w:t xml:space="preserve"> completely ruined,” I bitched</w:t>
      </w:r>
      <w:r w:rsidR="00783F2C">
        <w:t xml:space="preserve">, pulling out a soggy mass of waterlogged </w:t>
      </w:r>
      <w:r w:rsidR="00CA1D94">
        <w:t>brown mush.</w:t>
      </w:r>
    </w:p>
    <w:p w14:paraId="313918A0" w14:textId="77777777" w:rsidR="00CA1D94" w:rsidRDefault="00CA1D94" w:rsidP="00C53CB9"/>
    <w:p w14:paraId="767277E1" w14:textId="77777777" w:rsidR="00CA1D94" w:rsidRDefault="00CA1D94" w:rsidP="00C53CB9">
      <w:r>
        <w:t xml:space="preserve">Shrugging her shoulders, Red </w:t>
      </w:r>
      <w:r w:rsidR="00506B3D">
        <w:t xml:space="preserve">leaned forward and unhesitatingly wrapped her mouth around both my fingers.  Completely ignoring the shock in my eyes, she pressed tightly up against my side, leaned so she could see into my pack, and scooped a whole handful of </w:t>
      </w:r>
      <w:r w:rsidR="00C422AC">
        <w:t>soggy</w:t>
      </w:r>
      <w:r w:rsidR="00506B3D">
        <w:t xml:space="preserve"> bread out</w:t>
      </w:r>
      <w:r w:rsidR="00C422AC">
        <w:t xml:space="preserve">.  </w:t>
      </w:r>
      <w:r w:rsidR="00E0247F">
        <w:t xml:space="preserve">Tilting her head back, she scarfed as much of it into her mouth as </w:t>
      </w:r>
      <w:r w:rsidR="002128BD">
        <w:t xml:space="preserve">fast as </w:t>
      </w:r>
      <w:r w:rsidR="00E0247F">
        <w:t xml:space="preserve">she could – almost drinking the soggy mess </w:t>
      </w:r>
      <w:r w:rsidR="002128BD">
        <w:t xml:space="preserve">instead of </w:t>
      </w:r>
      <w:proofErr w:type="gramStart"/>
      <w:r w:rsidR="002128BD">
        <w:t xml:space="preserve">actually </w:t>
      </w:r>
      <w:r w:rsidR="002D0F8A">
        <w:t>eating</w:t>
      </w:r>
      <w:proofErr w:type="gramEnd"/>
      <w:r w:rsidR="002D0F8A">
        <w:t xml:space="preserve"> it – before reaching into the pack to repeat the process several more times.</w:t>
      </w:r>
    </w:p>
    <w:p w14:paraId="206DF710" w14:textId="77777777" w:rsidR="002D0F8A" w:rsidRDefault="002D0F8A" w:rsidP="00C53CB9"/>
    <w:p w14:paraId="35ABF243" w14:textId="4BB5DED8" w:rsidR="00311728" w:rsidRDefault="00AB78D6" w:rsidP="00C53CB9">
      <w:r>
        <w:t>Blinking repeatedly, I could hardly believe my eyes</w:t>
      </w:r>
      <w:r w:rsidR="00311728">
        <w:t>!  Just how starved were these girls, anyway??  “</w:t>
      </w:r>
      <w:proofErr w:type="gramStart"/>
      <w:r w:rsidR="00311728">
        <w:t>You..</w:t>
      </w:r>
      <w:proofErr w:type="gramEnd"/>
      <w:r w:rsidR="00311728">
        <w:t xml:space="preserve"> </w:t>
      </w:r>
      <w:r w:rsidR="00195FD0">
        <w:t xml:space="preserve"> You don’t have to eat that,” I assured her, comfortingly.  “I’ve still got sausage and cheese, with some other stuff safely in </w:t>
      </w:r>
      <w:r w:rsidR="00483965">
        <w:t>j</w:t>
      </w:r>
      <w:r w:rsidR="00667273">
        <w:t>ars</w:t>
      </w:r>
      <w:r w:rsidR="00195FD0">
        <w:t>.”</w:t>
      </w:r>
    </w:p>
    <w:p w14:paraId="2079B8D4" w14:textId="77777777" w:rsidR="00195FD0" w:rsidRDefault="00195FD0" w:rsidP="00C53CB9"/>
    <w:p w14:paraId="78B4513D" w14:textId="565F613E" w:rsidR="00195FD0" w:rsidRDefault="00195FD0" w:rsidP="00C53CB9">
      <w:r>
        <w:t xml:space="preserve">If she heard me, she gave no indication as she continued to scoop out handfuls of soggy </w:t>
      </w:r>
      <w:r w:rsidR="00CF33A7">
        <w:t xml:space="preserve">mush one after another and crammed them </w:t>
      </w:r>
      <w:r w:rsidR="00842277">
        <w:t xml:space="preserve">into her mouth for the next several minutes.  Honestly, I thought the whole spectacle was utterly disgusting, but I didn’t have the heart to </w:t>
      </w:r>
      <w:r w:rsidR="009919C5">
        <w:t>try</w:t>
      </w:r>
      <w:r w:rsidR="00842277">
        <w:t xml:space="preserve"> and stop her.  Never in both my lives had I ever felt the pains of hunger so badly</w:t>
      </w:r>
      <w:r w:rsidR="006377E2">
        <w:t xml:space="preserve"> that I could do as she was doing now.</w:t>
      </w:r>
    </w:p>
    <w:p w14:paraId="389D8227" w14:textId="77777777" w:rsidR="006D5BA2" w:rsidRDefault="006D5BA2" w:rsidP="00C53CB9"/>
    <w:p w14:paraId="0D96E8B7" w14:textId="77777777" w:rsidR="006D5BA2" w:rsidRDefault="00D31E11" w:rsidP="00C53CB9">
      <w:r>
        <w:t xml:space="preserve">Once she’d finally finished, Red slowly </w:t>
      </w:r>
      <w:r w:rsidR="00D77B4D">
        <w:t>squirmed back a bit</w:t>
      </w:r>
      <w:r w:rsidR="00F20E96">
        <w:t xml:space="preserve"> and then wiggled her body close </w:t>
      </w:r>
      <w:r w:rsidR="004912B6">
        <w:t xml:space="preserve">again, </w:t>
      </w:r>
      <w:r w:rsidR="00F64668">
        <w:t>getting</w:t>
      </w:r>
      <w:r w:rsidR="004912B6">
        <w:t xml:space="preserve"> comfortable and </w:t>
      </w:r>
      <w:r w:rsidR="00F64668">
        <w:t>snuggling</w:t>
      </w:r>
      <w:r w:rsidR="004912B6">
        <w:t xml:space="preserve"> her head down </w:t>
      </w:r>
      <w:r w:rsidR="00F64668">
        <w:t>into my neck and shoulder.</w:t>
      </w:r>
    </w:p>
    <w:p w14:paraId="716A6016" w14:textId="77777777" w:rsidR="00BC3C1A" w:rsidRDefault="00BC3C1A" w:rsidP="00C53CB9"/>
    <w:p w14:paraId="18F52142" w14:textId="77777777" w:rsidR="00BC3C1A" w:rsidRDefault="00864E43" w:rsidP="00C53CB9">
      <w:r>
        <w:t xml:space="preserve">I rubbed my fingers </w:t>
      </w:r>
      <w:r w:rsidR="002B6682">
        <w:t xml:space="preserve">comfortingly through her hair several times, </w:t>
      </w:r>
      <w:r w:rsidR="00327EDE">
        <w:t>working a few tight tangles out, without her moving or objecting in any way</w:t>
      </w:r>
      <w:r w:rsidR="0051590A">
        <w:t xml:space="preserve">, before </w:t>
      </w:r>
      <w:r w:rsidR="007A5314">
        <w:t>slowly letting go and digging into the pack for a sausage link for my own breakfast.  Popping a huge chunk into my mouth, I gently reached over to stroke Red’s hair a little more, trying to comfort her as best I knew how.</w:t>
      </w:r>
    </w:p>
    <w:p w14:paraId="0F099ECC" w14:textId="77777777" w:rsidR="007A5314" w:rsidRDefault="007A5314" w:rsidP="00C53CB9"/>
    <w:p w14:paraId="7F1DA5F6" w14:textId="1D2A442A" w:rsidR="007A5314" w:rsidRDefault="007A5314" w:rsidP="00C53CB9">
      <w:r>
        <w:t xml:space="preserve">“You don’t have to be afraid of me,” I reassured her gently.  “I’m not going to hurt you.  I’m not one of those bandit bastards,” I promised, hoping she could hear the sincerity in my voice, as I </w:t>
      </w:r>
      <w:r w:rsidR="00E22780">
        <w:t>prodded, “</w:t>
      </w:r>
      <w:r>
        <w:t>Talk to me…”</w:t>
      </w:r>
    </w:p>
    <w:p w14:paraId="2F74D4DD" w14:textId="77777777" w:rsidR="007A5314" w:rsidRDefault="007A5314" w:rsidP="00C53CB9"/>
    <w:p w14:paraId="3016FDEC" w14:textId="27520366" w:rsidR="007A5314" w:rsidRDefault="007A5314" w:rsidP="00C53CB9">
      <w:r>
        <w:t xml:space="preserve">“About damn time!”  </w:t>
      </w:r>
      <w:r w:rsidR="002201BC">
        <w:t xml:space="preserve">Sitting straight up, Red </w:t>
      </w:r>
      <w:r w:rsidR="00E86824">
        <w:t xml:space="preserve">instantly interrupted me while </w:t>
      </w:r>
      <w:r w:rsidR="002201BC">
        <w:t xml:space="preserve">half </w:t>
      </w:r>
      <w:r w:rsidR="00E86824">
        <w:t>laughing.</w:t>
      </w:r>
      <w:r w:rsidR="007677EB">
        <w:t xml:space="preserve">  Seeing the shocked look on my face, her cheeks </w:t>
      </w:r>
      <w:r w:rsidR="00D45A21">
        <w:t>reddened,</w:t>
      </w:r>
      <w:r w:rsidR="0037466B">
        <w:t xml:space="preserve"> and she hung her head slightly as she apologized.  “Sorry, </w:t>
      </w:r>
      <w:r w:rsidR="006D78F7">
        <w:t xml:space="preserve">Mi’Lord.  </w:t>
      </w:r>
      <w:r w:rsidR="00F92BC1">
        <w:t xml:space="preserve">The Lady commanded me to </w:t>
      </w:r>
      <w:proofErr w:type="gramStart"/>
      <w:r w:rsidR="00F92BC1">
        <w:t>silence</w:t>
      </w:r>
      <w:proofErr w:type="gramEnd"/>
      <w:r w:rsidR="00F92BC1">
        <w:t xml:space="preserve"> and I couldn’t speak until released.  Thank you for allowing me </w:t>
      </w:r>
      <w:proofErr w:type="gramStart"/>
      <w:r w:rsidR="00F92BC1">
        <w:t>use of</w:t>
      </w:r>
      <w:proofErr w:type="gramEnd"/>
      <w:r w:rsidR="00F92BC1">
        <w:t xml:space="preserve"> my voice again,” she said, respectfully.</w:t>
      </w:r>
    </w:p>
    <w:p w14:paraId="7D182631" w14:textId="77777777" w:rsidR="00F92BC1" w:rsidRDefault="00F92BC1" w:rsidP="00C53CB9"/>
    <w:p w14:paraId="227E0F60" w14:textId="77777777" w:rsidR="00F92BC1" w:rsidRDefault="00F92BC1" w:rsidP="00C53CB9">
      <w:r>
        <w:t xml:space="preserve">“Umm…  You’re welcome?”  </w:t>
      </w:r>
      <w:r w:rsidR="00605523">
        <w:t>I really didn’t know what else to say.</w:t>
      </w:r>
    </w:p>
    <w:p w14:paraId="5920AD2A" w14:textId="77777777" w:rsidR="0070334F"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56CDD200" wp14:editId="30FE39B8">
            <wp:extent cx="1528445" cy="763905"/>
            <wp:effectExtent l="0" t="0" r="0" b="0"/>
            <wp:docPr id="12" name="Picture 12"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55A0158C" w14:textId="77777777" w:rsidR="0070334F" w:rsidRDefault="000974E1" w:rsidP="00C53CB9">
      <w:r>
        <w:t xml:space="preserve">For the next several hours, </w:t>
      </w:r>
      <w:r w:rsidR="000A0FFD">
        <w:t>Red and I</w:t>
      </w:r>
      <w:r>
        <w:t xml:space="preserve"> sat and spoke quietly together while Jewel </w:t>
      </w:r>
      <w:r w:rsidR="00B26B17">
        <w:t>slept fitfully in my arms</w:t>
      </w:r>
      <w:r w:rsidR="002D31B1">
        <w:t xml:space="preserve"> </w:t>
      </w:r>
      <w:r w:rsidR="00F42328">
        <w:t>as</w:t>
      </w:r>
      <w:r w:rsidR="002D31B1">
        <w:t xml:space="preserve"> Red pressed herself tight against me to share our body heat</w:t>
      </w:r>
      <w:r w:rsidR="00B26B17">
        <w:t>.</w:t>
      </w:r>
      <w:r w:rsidR="00E64B35">
        <w:t xml:space="preserve">  As unbelievable as the girls’ story</w:t>
      </w:r>
      <w:r w:rsidR="00AC2124">
        <w:t xml:space="preserve"> was, I finally got to hear the whole thing for myself.</w:t>
      </w:r>
    </w:p>
    <w:p w14:paraId="79678E46" w14:textId="77777777" w:rsidR="00AC2124" w:rsidRDefault="00AC2124" w:rsidP="00C53CB9"/>
    <w:p w14:paraId="14C9FB49" w14:textId="77777777" w:rsidR="00AC2124" w:rsidRDefault="00AC2124" w:rsidP="00C53CB9">
      <w:r>
        <w:t xml:space="preserve">The only child of the prestigious Moonweaver family, </w:t>
      </w:r>
      <w:r w:rsidR="008960B7">
        <w:t>Jewel was born into wealth, magic, and power.</w:t>
      </w:r>
      <w:r w:rsidR="00235455">
        <w:t xml:space="preserve">  At the exact same time when </w:t>
      </w:r>
      <w:r w:rsidR="00643048">
        <w:t xml:space="preserve">Jewel was </w:t>
      </w:r>
      <w:proofErr w:type="gramStart"/>
      <w:r w:rsidR="00643048">
        <w:t xml:space="preserve">born  </w:t>
      </w:r>
      <w:r w:rsidR="003A4BA2">
        <w:t>--</w:t>
      </w:r>
      <w:proofErr w:type="gramEnd"/>
      <w:r w:rsidR="003A4BA2">
        <w:t xml:space="preserve"> and I was advised </w:t>
      </w:r>
      <w:r w:rsidR="0065465F">
        <w:t xml:space="preserve">by Red </w:t>
      </w:r>
      <w:r w:rsidR="003A4BA2">
        <w:t xml:space="preserve">to keep calling her Jewel and not </w:t>
      </w:r>
      <w:r w:rsidR="0065465F">
        <w:t>by her actual name</w:t>
      </w:r>
      <w:r w:rsidR="003A4BA2">
        <w:t xml:space="preserve"> Marilyn</w:t>
      </w:r>
      <w:r w:rsidR="00635716">
        <w:t xml:space="preserve">, for some odd and unknown reason </w:t>
      </w:r>
      <w:r w:rsidR="00D57990">
        <w:t>–</w:t>
      </w:r>
      <w:r w:rsidR="00635716">
        <w:t xml:space="preserve"> </w:t>
      </w:r>
      <w:r w:rsidR="00D57990">
        <w:t xml:space="preserve">Red was </w:t>
      </w:r>
      <w:r w:rsidR="0098692F">
        <w:t>surgically cut from her mother’s womb.  The blood of both births was collected</w:t>
      </w:r>
      <w:r w:rsidR="008521BB">
        <w:t>, and an ancient blood ritual was used to tie them together forever as Mistress and Servant</w:t>
      </w:r>
      <w:r w:rsidR="00341365">
        <w:t>.</w:t>
      </w:r>
    </w:p>
    <w:p w14:paraId="23B9C9B5" w14:textId="77777777" w:rsidR="00F577B4" w:rsidRDefault="00F577B4" w:rsidP="00C53CB9"/>
    <w:p w14:paraId="297BE259" w14:textId="5FD6695E" w:rsidR="00F577B4" w:rsidRDefault="00F577B4" w:rsidP="00C53CB9">
      <w:r>
        <w:t xml:space="preserve">From the very first breath that Red drew in this world, she was destined to </w:t>
      </w:r>
      <w:r w:rsidR="00C46D90">
        <w:t>forever be Jewel’s.  Raised as a combination lady, sister, protector, and slave, all wrapped in one</w:t>
      </w:r>
      <w:r w:rsidR="0020472E">
        <w:t xml:space="preserve">; </w:t>
      </w:r>
      <w:r w:rsidR="00D028E4">
        <w:t xml:space="preserve">duty, honor, respect, and selfless </w:t>
      </w:r>
      <w:r w:rsidR="00D41768">
        <w:t xml:space="preserve">servitude was relentlessly drilled into every </w:t>
      </w:r>
      <w:r w:rsidR="003F55D4">
        <w:t>mote of Red’s being.</w:t>
      </w:r>
    </w:p>
    <w:p w14:paraId="10A72FA6" w14:textId="77777777" w:rsidR="00921F2A" w:rsidRDefault="00921F2A" w:rsidP="00C53CB9"/>
    <w:p w14:paraId="78DBB96F" w14:textId="77777777" w:rsidR="00007810" w:rsidRDefault="00921F2A" w:rsidP="00C53CB9">
      <w:r>
        <w:t xml:space="preserve">And, </w:t>
      </w:r>
      <w:r w:rsidR="00223E1D">
        <w:t xml:space="preserve">since Jewel had pledged herself to being mine, that meant that Red was now </w:t>
      </w:r>
      <w:proofErr w:type="gramStart"/>
      <w:r w:rsidR="00223E1D">
        <w:t>all of</w:t>
      </w:r>
      <w:proofErr w:type="gramEnd"/>
      <w:r w:rsidR="00223E1D">
        <w:t xml:space="preserve"> those things </w:t>
      </w:r>
      <w:r w:rsidR="00A23E85">
        <w:t xml:space="preserve">for me as well.  After all, Jewel commanded Red’s honor, and I commanded Jewel’s.  </w:t>
      </w:r>
      <w:r w:rsidR="00E17BE4">
        <w:t xml:space="preserve">All I need to do is command Jewel to give an order to Red, and </w:t>
      </w:r>
      <w:r w:rsidR="00007810">
        <w:t xml:space="preserve">she’d be honor bound to obey it.  </w:t>
      </w:r>
    </w:p>
    <w:p w14:paraId="2065D821" w14:textId="77777777" w:rsidR="00007810" w:rsidRDefault="00007810" w:rsidP="00C53CB9"/>
    <w:p w14:paraId="7E2126C0" w14:textId="4B5DFD33" w:rsidR="00921F2A" w:rsidRDefault="00007810" w:rsidP="00C53CB9">
      <w:r>
        <w:t xml:space="preserve">“And, since I’m not so stupid as to </w:t>
      </w:r>
      <w:r w:rsidR="00FA62B0">
        <w:t xml:space="preserve">not </w:t>
      </w:r>
      <w:r>
        <w:t xml:space="preserve">be able to understand </w:t>
      </w:r>
      <w:proofErr w:type="gramStart"/>
      <w:r>
        <w:t>that,</w:t>
      </w:r>
      <w:proofErr w:type="gramEnd"/>
      <w:r>
        <w:t>” she told me matter of factly, “that means you’re MY Lord as well.”</w:t>
      </w:r>
      <w:r w:rsidR="002976C8">
        <w:t xml:space="preserve">  Planting her hands firmly on both </w:t>
      </w:r>
      <w:r w:rsidR="007403E1">
        <w:t xml:space="preserve">sides of her hips, she unabashedly gave me a full view </w:t>
      </w:r>
      <w:r w:rsidR="00E35F9A">
        <w:t>of her body as she stared directly into my eyes</w:t>
      </w:r>
      <w:r w:rsidR="00BB3604">
        <w:t xml:space="preserve"> to make certain I could see how serious she was.</w:t>
      </w:r>
      <w:r w:rsidR="00A43D86">
        <w:t xml:space="preserve">  “After all,” she chided me while deliberately swaying her waist teasingly</w:t>
      </w:r>
      <w:r w:rsidR="003854CC">
        <w:t>, “why else do you think I’m even talking to you now?</w:t>
      </w:r>
      <w:r w:rsidR="008666F3">
        <w:t xml:space="preserve">  I certainly wouldn’t break my Lady’s order of silence for anyone else</w:t>
      </w:r>
      <w:r w:rsidR="00905702">
        <w:t>.</w:t>
      </w:r>
      <w:r w:rsidR="008666F3">
        <w:t xml:space="preserve"> </w:t>
      </w:r>
      <w:r w:rsidR="00905702">
        <w:t xml:space="preserve"> Now,</w:t>
      </w:r>
      <w:r w:rsidR="008666F3">
        <w:t xml:space="preserve"> would I</w:t>
      </w:r>
      <w:r w:rsidR="0012147A">
        <w:t>??”</w:t>
      </w:r>
      <w:r w:rsidR="008666F3">
        <w:t xml:space="preserve">  As she snorted her total derision at such </w:t>
      </w:r>
      <w:r w:rsidR="009524E4">
        <w:t>an</w:t>
      </w:r>
      <w:r w:rsidR="008666F3">
        <w:t xml:space="preserve"> idea, I pulled her </w:t>
      </w:r>
      <w:proofErr w:type="gramStart"/>
      <w:r w:rsidR="008666F3">
        <w:t>tight</w:t>
      </w:r>
      <w:r w:rsidR="0012147A">
        <w:t>ly back</w:t>
      </w:r>
      <w:proofErr w:type="gramEnd"/>
      <w:r w:rsidR="008666F3">
        <w:t xml:space="preserve"> into my arms</w:t>
      </w:r>
      <w:r w:rsidR="00434ED2">
        <w:t>,</w:t>
      </w:r>
      <w:r w:rsidR="008666F3">
        <w:t xml:space="preserve"> and slowly rubbed up and down her back gently once </w:t>
      </w:r>
      <w:r w:rsidR="009524E4">
        <w:t>more</w:t>
      </w:r>
      <w:r w:rsidR="008666F3">
        <w:t>.</w:t>
      </w:r>
    </w:p>
    <w:p w14:paraId="58D89FDD" w14:textId="77777777" w:rsidR="00434ED2" w:rsidRDefault="00434ED2" w:rsidP="00C53CB9"/>
    <w:p w14:paraId="0979D4E7" w14:textId="77777777" w:rsidR="00434ED2" w:rsidRDefault="00405D46" w:rsidP="00C53CB9">
      <w:r>
        <w:t>After that, we talked about what had happened to the two of them</w:t>
      </w:r>
      <w:r w:rsidR="00F93409">
        <w:t xml:space="preserve">.  They’d been walking on their way back to </w:t>
      </w:r>
      <w:r w:rsidR="0024622D">
        <w:t>one of the academies in Burkshire as their school break was ending, when they’d gotten ambushed by what had seemed like an endless swarm of bandits.  Overpowered and with their guards slaughtered before their eyes, both Red and Jewel were stripped and dragged off to the shack where I’d later found and rescued them.</w:t>
      </w:r>
    </w:p>
    <w:p w14:paraId="21E95FD0" w14:textId="77777777" w:rsidR="0024622D" w:rsidRDefault="0024622D" w:rsidP="00C53CB9"/>
    <w:p w14:paraId="33215AC2" w14:textId="1A590D10" w:rsidR="0024622D" w:rsidRDefault="00F265C7" w:rsidP="00C53CB9">
      <w:r>
        <w:t>Apparently,</w:t>
      </w:r>
      <w:r w:rsidR="0024622D">
        <w:t xml:space="preserve"> they’d both been tortured by the bandits – Jewel much worse than her, Red assured me, though she refused to go into any details about it for now.  “There’s nothing any of us can do to change anything right now, Mi’Lord,” she told me adamantly, “and I’m not going to increase your burdens needlessly, even if you order me too.”</w:t>
      </w:r>
      <w:r w:rsidR="003C6EAA">
        <w:t xml:space="preserve">  </w:t>
      </w:r>
      <w:r w:rsidR="0024622D">
        <w:t xml:space="preserve">Apparently, Red seems to have an awful lot of leeway to decide when she’s a slave and </w:t>
      </w:r>
      <w:proofErr w:type="gramStart"/>
      <w:r w:rsidR="0024622D">
        <w:t>has to</w:t>
      </w:r>
      <w:proofErr w:type="gramEnd"/>
      <w:r w:rsidR="0024622D">
        <w:t xml:space="preserve"> obey an order precisely, or when she’s a Lady and able to tell me to simply piss off!</w:t>
      </w:r>
    </w:p>
    <w:p w14:paraId="21A39973" w14:textId="77777777" w:rsidR="0024622D" w:rsidRPr="007F38BC" w:rsidRDefault="005F0ABA" w:rsidP="007F38BC">
      <w:pPr>
        <w:spacing w:before="100" w:beforeAutospacing="1" w:after="100" w:afterAutospacing="1" w:line="240" w:lineRule="auto"/>
        <w:jc w:val="center"/>
        <w:rPr>
          <w:rFonts w:ascii="Times New Roman" w:eastAsia="Times New Roman" w:hAnsi="Times New Roman" w:cs="Times New Roman"/>
          <w:sz w:val="24"/>
          <w:szCs w:val="24"/>
        </w:rPr>
      </w:pPr>
      <w:r w:rsidRPr="007F38BC">
        <w:rPr>
          <w:rFonts w:ascii="Times New Roman" w:eastAsia="Times New Roman" w:hAnsi="Times New Roman" w:cs="Times New Roman"/>
          <w:noProof/>
          <w:sz w:val="24"/>
          <w:szCs w:val="24"/>
        </w:rPr>
        <w:drawing>
          <wp:inline distT="0" distB="0" distL="0" distR="0" wp14:anchorId="23F91B04" wp14:editId="268E33C2">
            <wp:extent cx="1528445" cy="763905"/>
            <wp:effectExtent l="0" t="0" r="0" b="0"/>
            <wp:docPr id="13" name="Picture 13"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44713E01" w14:textId="33F4721C" w:rsidR="000071B6" w:rsidRDefault="000A5CA9" w:rsidP="00C53CB9">
      <w:r>
        <w:t xml:space="preserve">Mewling pitifully, </w:t>
      </w:r>
      <w:r w:rsidR="000071B6">
        <w:t>Jewel trembled like a leaf being blown by the wind, as she stretched and slowly opened her eyes while l</w:t>
      </w:r>
      <w:r w:rsidR="00002BFF">
        <w:t>aying</w:t>
      </w:r>
      <w:r w:rsidR="000071B6">
        <w:t xml:space="preserve"> in my arms.</w:t>
      </w:r>
      <w:r w:rsidR="00002BFF">
        <w:t xml:space="preserve">  </w:t>
      </w:r>
      <w:r w:rsidR="000071B6">
        <w:t>“Are you awake now?”  I could see that she was, but I wanted to be nice and give her a chance to hide the fact, if she wasn’t ready to join in the conversation with me and Red.</w:t>
      </w:r>
    </w:p>
    <w:p w14:paraId="476476D8" w14:textId="77777777" w:rsidR="000071B6" w:rsidRDefault="000071B6" w:rsidP="00C53CB9"/>
    <w:p w14:paraId="74300512" w14:textId="77777777" w:rsidR="000071B6" w:rsidRDefault="000071B6" w:rsidP="00C53CB9">
      <w:r>
        <w:t>“I am,” she whispered softly, while stretching and arching her body like a cat just waking up.  To be honest, I was a little surprised.  If I was in her position, I would’ve “played dead” for as long as possible to try and get a sense of the people around me, but she didn’t do that.   Instead, she immediately admitted to being alert and even snuggled her body back against mine a little tighter.</w:t>
      </w:r>
    </w:p>
    <w:p w14:paraId="713F841D" w14:textId="77777777" w:rsidR="000071B6" w:rsidRDefault="000071B6" w:rsidP="00C53CB9"/>
    <w:p w14:paraId="2CBC410D" w14:textId="11F3ADA7" w:rsidR="000071B6" w:rsidRDefault="000071B6" w:rsidP="00C53CB9">
      <w:r>
        <w:t xml:space="preserve">“I’ve been speaking to Red while you were sleeping,” I informed her honestly, “and she’s filled me in with the details of what happened to the both of you.  I’m truly sorry for your losses,” I told her, trying to offer as much sympathy and comfort with my voice as I possibly could, “but I’m </w:t>
      </w:r>
      <w:r w:rsidR="00CE11E6">
        <w:t xml:space="preserve">honestly </w:t>
      </w:r>
      <w:r>
        <w:t>not one of those bandits.”</w:t>
      </w:r>
    </w:p>
    <w:p w14:paraId="4D185495" w14:textId="77777777" w:rsidR="000071B6" w:rsidRDefault="000071B6" w:rsidP="00C53CB9"/>
    <w:p w14:paraId="3971AF32" w14:textId="77777777" w:rsidR="000071B6" w:rsidRDefault="000071B6" w:rsidP="00C53CB9">
      <w:r>
        <w:t>“I’m just a plain hunter,” I truthfully explained, praying that she might eventually learn to believe me.  After giving herself into what seemed to me, at least, to be a form of endless slavery, I really couldn’t blame her if she never actually came to trust me in her heart.</w:t>
      </w:r>
    </w:p>
    <w:p w14:paraId="595AED8D" w14:textId="77777777" w:rsidR="000071B6" w:rsidRDefault="000071B6" w:rsidP="00C53CB9"/>
    <w:p w14:paraId="105812A4" w14:textId="75180180" w:rsidR="008B042D" w:rsidRDefault="000071B6" w:rsidP="00C53CB9">
      <w:r>
        <w:t xml:space="preserve">“I was on my way to Burkshire when I came across the remnant of the battle your guards had with the bandits,” I </w:t>
      </w:r>
      <w:r w:rsidR="00EE5405">
        <w:t>continued</w:t>
      </w:r>
      <w:r>
        <w:t xml:space="preserve"> in a rush, afraid that she might interrupt me and tell me I was full of shit or something</w:t>
      </w:r>
      <w:r w:rsidR="008B042D">
        <w:t xml:space="preserve">.  How could she believe I happened to stumble upon them, sneak myself amongst a whole swarm of bandits, and then just happen to stand there like an idiot while she pledged herself to me, without setting her free until afterwards?  Getting flustered by my own self-doubts, my voice </w:t>
      </w:r>
      <w:r w:rsidR="004B763C">
        <w:t>faltered,</w:t>
      </w:r>
      <w:r w:rsidR="008B042D">
        <w:t xml:space="preserve"> and I forgot what else I’d had planned to say.</w:t>
      </w:r>
    </w:p>
    <w:p w14:paraId="1DCFDDF2" w14:textId="77777777" w:rsidR="008B042D" w:rsidRDefault="008B042D" w:rsidP="00C53CB9"/>
    <w:p w14:paraId="4A824183" w14:textId="6D215E31" w:rsidR="008B042D" w:rsidRDefault="008B042D" w:rsidP="00C53CB9">
      <w:r>
        <w:t xml:space="preserve">Not raising her voice above the lowest creak, Jewel informed me, “It’s okay.  It really doesn’t matter now.”  Not knowing how to respond, I said </w:t>
      </w:r>
      <w:r w:rsidR="004B763C">
        <w:t>nothing,</w:t>
      </w:r>
      <w:r>
        <w:t xml:space="preserve"> and we all sat in silence for several long minutes as neither Jewel nor Red seemed to have anything to say.</w:t>
      </w:r>
    </w:p>
    <w:p w14:paraId="02182C10" w14:textId="77777777" w:rsidR="008B042D" w:rsidRDefault="008B042D" w:rsidP="00C53CB9"/>
    <w:p w14:paraId="745F23BF" w14:textId="77777777" w:rsidR="008B042D" w:rsidRDefault="008B042D" w:rsidP="00C53CB9">
      <w:r>
        <w:t>“Then…  umm…”  I coughed a few times to try and clear the awkward atmosphere, as well as to give strength back to my voice.  “Since we’re not going to talk about the past anymore right now,” I said hopefully, “then let’s take a few moments to talk about the present and the future.”</w:t>
      </w:r>
    </w:p>
    <w:p w14:paraId="00EB509A" w14:textId="77777777" w:rsidR="008B042D" w:rsidRDefault="008B042D" w:rsidP="00C53CB9"/>
    <w:p w14:paraId="5E7FD1E0" w14:textId="790454E8" w:rsidR="008B042D" w:rsidRDefault="008B042D" w:rsidP="00C53CB9">
      <w:r>
        <w:t xml:space="preserve">“First, I wanted to </w:t>
      </w:r>
      <w:r w:rsidR="00526BB6">
        <w:t>talk</w:t>
      </w:r>
      <w:r>
        <w:t xml:space="preserve"> about our current situation.”  Ticking up a finger, I tried my best to sound like I was going to take care of the situation somehow.  “For starters,” I informed both the girls, “we don’t have a lot of food and supplies on hand.”</w:t>
      </w:r>
    </w:p>
    <w:p w14:paraId="68A3657A" w14:textId="77777777" w:rsidR="008B042D" w:rsidRDefault="008B042D" w:rsidP="00C53CB9"/>
    <w:p w14:paraId="5F78DC39" w14:textId="05249B3F" w:rsidR="00B163CA" w:rsidRDefault="008B042D" w:rsidP="00C53CB9">
      <w:r>
        <w:t xml:space="preserve">“I’m sorry I don’t have any spare clothes for either of you,” I told them, honestly.  After all, I’ll be the first to admit that I normally like to look at naked women, but I honestly couldn’t say </w:t>
      </w:r>
      <w:r w:rsidR="00B163CA">
        <w:t>lust was the greatest emotion evoked in me while staring at them</w:t>
      </w:r>
      <w:r w:rsidR="00BE4669">
        <w:t xml:space="preserve"> right now. </w:t>
      </w:r>
      <w:r w:rsidR="00B163CA">
        <w:t xml:space="preserve"> </w:t>
      </w:r>
      <w:r w:rsidR="00BE4669">
        <w:t xml:space="preserve">It </w:t>
      </w:r>
      <w:r w:rsidR="00B163CA">
        <w:t xml:space="preserve">was </w:t>
      </w:r>
      <w:proofErr w:type="gramStart"/>
      <w:r w:rsidR="00B163CA">
        <w:t>actually pity</w:t>
      </w:r>
      <w:proofErr w:type="gramEnd"/>
      <w:r w:rsidR="00B163CA">
        <w:t xml:space="preserve">.  </w:t>
      </w:r>
    </w:p>
    <w:p w14:paraId="3AA56DEB" w14:textId="77777777" w:rsidR="00B163CA" w:rsidRDefault="00B163CA" w:rsidP="00C53CB9"/>
    <w:p w14:paraId="7776A9D5" w14:textId="6253D321" w:rsidR="00B163CA" w:rsidRDefault="00B163CA" w:rsidP="00C53CB9">
      <w:r>
        <w:t xml:space="preserve">Naked, both were continually shivering from the damp darkness of the cave and the chill mist which blew in as the wind still whipped the rain in upon us, and both were covered in scratches and small scabs from cuts made as we rushed blindly in the dark away from the camp last night.  It was honestly a divine miracle, in my opinion, that Red stumbled and tripped into the cave entrance here, as she had last night.  If not for that, I don’t know when we would’ve stopped running, nor where we would’ve ended up taking refuge and hiding ourselves.  Shaking my head slightly, all I could do </w:t>
      </w:r>
      <w:r w:rsidR="00881BF7">
        <w:t>was</w:t>
      </w:r>
      <w:r>
        <w:t xml:space="preserve"> shrug apologetically at our current state of helplessness.</w:t>
      </w:r>
    </w:p>
    <w:p w14:paraId="1E5E4BF0" w14:textId="77777777" w:rsidR="00B163CA" w:rsidRDefault="00B163CA" w:rsidP="00C53CB9"/>
    <w:p w14:paraId="2293FDE5" w14:textId="77B4C878" w:rsidR="00B163CA" w:rsidRDefault="00B163CA" w:rsidP="00C53CB9">
      <w:r>
        <w:t>“I’m afraid if we try and make a fire of some sort, the smoke will give us away to an observer somehow</w:t>
      </w:r>
      <w:r w:rsidR="005F5D0A">
        <w:t>.</w:t>
      </w:r>
      <w:r>
        <w:t>”</w:t>
      </w:r>
      <w:r w:rsidR="005F5D0A">
        <w:t xml:space="preserve"> </w:t>
      </w:r>
      <w:r>
        <w:t xml:space="preserve"> I </w:t>
      </w:r>
      <w:proofErr w:type="gramStart"/>
      <w:r>
        <w:t>continued on</w:t>
      </w:r>
      <w:proofErr w:type="gramEnd"/>
      <w:r>
        <w:t>, listing just another of my worried failures.  They needed fire for warmth, and it was just my own fear that kept me from trying to get one started somehow.  I’m not much of a man, in my own opinion.</w:t>
      </w:r>
    </w:p>
    <w:p w14:paraId="22800D84" w14:textId="77777777" w:rsidR="00B163CA" w:rsidRDefault="00B163CA" w:rsidP="00C53CB9"/>
    <w:p w14:paraId="259333D5" w14:textId="77777777" w:rsidR="00B163CA" w:rsidRDefault="00B163CA" w:rsidP="00C53CB9">
      <w:r>
        <w:t xml:space="preserve">“And, without a fire, we can’t see enough to move in any deeper into this cave to avoid the wind and rain better.  Which,” I half laughed at the hopeless feeling that </w:t>
      </w:r>
      <w:r w:rsidR="00B97F23">
        <w:t>was trying to well up inside me, “leaves us with the problem of what the hell would actually happen if the bandits do happen to stumble upon us.”  The torrential rain and storm had certainly destroyed any possible path of our passing, and tall weeds and shrubs helped make the entrance to the cavern here hard to see, but it wasn’t impossible to think that someone might notice.  After all, we’d managed to stumble upon the place even in the dead of night.</w:t>
      </w:r>
    </w:p>
    <w:p w14:paraId="1B3832AC" w14:textId="77777777" w:rsidR="00B97F23" w:rsidRDefault="00B97F23" w:rsidP="00C53CB9"/>
    <w:p w14:paraId="55FC9E1D" w14:textId="77777777" w:rsidR="00B97F23" w:rsidRDefault="00B97F23" w:rsidP="00C53CB9">
      <w:r>
        <w:t xml:space="preserve">“If they find us, we </w:t>
      </w:r>
      <w:proofErr w:type="gramStart"/>
      <w:r>
        <w:t>fight</w:t>
      </w:r>
      <w:proofErr w:type="gramEnd"/>
      <w:r>
        <w:t>,” Red assured me, with a fire of determination in her eyes.  “We fight until they die, or we die.  It’s that simple.”</w:t>
      </w:r>
    </w:p>
    <w:p w14:paraId="574AB020" w14:textId="77777777" w:rsidR="00B97F23" w:rsidRDefault="00B97F23" w:rsidP="00C53CB9"/>
    <w:p w14:paraId="6753A38C" w14:textId="77777777" w:rsidR="00B97F23" w:rsidRDefault="00B97F23" w:rsidP="00C53CB9">
      <w:r>
        <w:t>“They have armor, weapons, and sheer numbers,” I pointed out, a little fatalistically.  “I really don’t want to die, and I don’t want either of you to die either.  Let’s all pray to the Gods to keep us hidden for another few days, and we can get out of here in one piece when the storm ends.”</w:t>
      </w:r>
    </w:p>
    <w:p w14:paraId="0EB62F98" w14:textId="77777777" w:rsidR="00B97F23" w:rsidRDefault="00B97F23" w:rsidP="00C53CB9"/>
    <w:p w14:paraId="7E4C85C0" w14:textId="77777777" w:rsidR="00B97F23" w:rsidRDefault="00B97F23" w:rsidP="00C53CB9">
      <w:r>
        <w:t>“Do you really think they’ll give up on us so easily as that,” Jewel whispered very softly.  “Especially since we have so much of their wealth here with us?”  Raising one hand, she shook it lightly, making the bangles on her wrist tinkle together mutely.</w:t>
      </w:r>
    </w:p>
    <w:p w14:paraId="58B4050B" w14:textId="77777777" w:rsidR="00B97F23" w:rsidRDefault="00B97F23" w:rsidP="00C53CB9"/>
    <w:p w14:paraId="0D325F3A" w14:textId="05A4D190" w:rsidR="00B97F23" w:rsidRDefault="00B97F23" w:rsidP="00C53CB9">
      <w:r>
        <w:t xml:space="preserve">“I’m hoping so,” I told them both, while praying fervently that my assumptions were right.  “After all, they’re a large group of bandits.  They </w:t>
      </w:r>
      <w:r w:rsidR="009E394E">
        <w:t>must</w:t>
      </w:r>
      <w:r>
        <w:t xml:space="preserve"> have a large bounty on their head</w:t>
      </w:r>
      <w:r w:rsidR="00FA5F7F">
        <w:t xml:space="preserve">s </w:t>
      </w:r>
      <w:r>
        <w:t>if they’re brave enough to attack a group with knights and multiple guards.”</w:t>
      </w:r>
    </w:p>
    <w:p w14:paraId="607BDA95" w14:textId="77777777" w:rsidR="00B97F23" w:rsidRDefault="00B97F23" w:rsidP="00C53CB9"/>
    <w:p w14:paraId="0A7D6DE8" w14:textId="58BFC302" w:rsidR="00B97F23" w:rsidRDefault="00B97F23" w:rsidP="00C53CB9">
      <w:r>
        <w:t>“</w:t>
      </w:r>
      <w:proofErr w:type="gramStart"/>
      <w:r>
        <w:t>And,</w:t>
      </w:r>
      <w:proofErr w:type="gramEnd"/>
      <w:r>
        <w:t xml:space="preserve">” I pointed out, “they’ve got to know that we’re no more than a day or two’s walk from the city.  If they can’t </w:t>
      </w:r>
      <w:r w:rsidR="0041680A">
        <w:t>find the two of you shortly, they’ll have to be worried you somehow made it to get help</w:t>
      </w:r>
      <w:r w:rsidR="001E165D">
        <w:t xml:space="preserve">, </w:t>
      </w:r>
      <w:r w:rsidR="0041680A">
        <w:t>and the guards will be sending a force out to investigate and purse them shortly.”</w:t>
      </w:r>
    </w:p>
    <w:p w14:paraId="08EE26B7" w14:textId="77777777" w:rsidR="0041680A" w:rsidRDefault="0041680A" w:rsidP="00C53CB9"/>
    <w:p w14:paraId="334FEE42" w14:textId="77777777" w:rsidR="0041680A" w:rsidRDefault="0041680A" w:rsidP="00C53CB9">
      <w:r>
        <w:t>“We’re playing hide and seek with them,” I laughed ruefully, “while at the same time, they’ve got to play hide and seek with the guards.  At this point, what we’re both facing is a contest of luck, perseverance, and courage.  If we’re lucky and can persevere here until their courage gives out, then we’ll be safe.  If they’re luckier than us however…”  Gulping slightly, I left the rest of that thought unsaid.</w:t>
      </w:r>
    </w:p>
    <w:p w14:paraId="1C742129" w14:textId="77777777" w:rsidR="0041680A" w:rsidRDefault="0041680A" w:rsidP="00C53CB9"/>
    <w:p w14:paraId="2E28EACD" w14:textId="7DE1B31B" w:rsidR="0041680A" w:rsidRDefault="0041680A" w:rsidP="00C53CB9">
      <w:r>
        <w:t xml:space="preserve">Coughing a few times to clear the mood, I made a point to try and </w:t>
      </w:r>
      <w:r w:rsidR="00F00178">
        <w:t xml:space="preserve">draw attention to </w:t>
      </w:r>
      <w:r>
        <w:t>the bright side of things.  “In some ways, we’re already lucky as hell,” I assured both the girls.  “We’ve got enough food that we can stretch it to last for another day at least – even with all three of us sharing it – and that’s as long as it’d take somebody in a rush to make it to town.</w:t>
      </w:r>
    </w:p>
    <w:p w14:paraId="72C48A32" w14:textId="77777777" w:rsidR="0041680A" w:rsidRDefault="0041680A" w:rsidP="00C53CB9"/>
    <w:p w14:paraId="78F68431" w14:textId="77777777" w:rsidR="0041680A" w:rsidRDefault="0041680A" w:rsidP="00C53CB9">
      <w:r>
        <w:t>“Second,” I ticked up a finger to illustrate my point, “the storm is still raging like crazy.  It’s hid any trail of ours, and it’s bound to be sapping their morale as they wander around out there and look for us.</w:t>
      </w:r>
    </w:p>
    <w:p w14:paraId="243A3886" w14:textId="77777777" w:rsidR="0041680A" w:rsidRDefault="0041680A" w:rsidP="00C53CB9"/>
    <w:p w14:paraId="689735BC" w14:textId="77777777" w:rsidR="0041680A" w:rsidRDefault="0041680A" w:rsidP="00C53CB9">
      <w:r>
        <w:t xml:space="preserve">“And third,” I ticked up another finger again, “we’re </w:t>
      </w:r>
      <w:proofErr w:type="gramStart"/>
      <w:r>
        <w:t>fairly well</w:t>
      </w:r>
      <w:proofErr w:type="gramEnd"/>
      <w:r>
        <w:t xml:space="preserve"> concealed right where we’re at, so they’re going to have a hard time finding us.  When you look at things in the proper light,” </w:t>
      </w:r>
      <w:r w:rsidR="008F3B6D">
        <w:t>I laughed slightly, trying to sound optimistic, “we’re probably in the best position that we possibly hope for, for the moment.”</w:t>
      </w:r>
    </w:p>
    <w:p w14:paraId="0BF54AF6" w14:textId="77777777" w:rsidR="008F3B6D" w:rsidRDefault="008F3B6D" w:rsidP="00C53CB9"/>
    <w:p w14:paraId="5C4974CA" w14:textId="21DC1A71" w:rsidR="008F3B6D" w:rsidRDefault="008F3B6D" w:rsidP="00C53CB9">
      <w:r>
        <w:t>“</w:t>
      </w:r>
      <w:r w:rsidR="00222361">
        <w:t>So,</w:t>
      </w:r>
      <w:r>
        <w:t xml:space="preserve"> we basically just sit and wait it out</w:t>
      </w:r>
      <w:r w:rsidR="00A45CDC">
        <w:t>?</w:t>
      </w:r>
      <w:r>
        <w:t xml:space="preserve">” Red asked, </w:t>
      </w:r>
      <w:proofErr w:type="gramStart"/>
      <w:r>
        <w:t>frowning</w:t>
      </w:r>
      <w:proofErr w:type="gramEnd"/>
      <w:r>
        <w:t xml:space="preserve"> her face up as if she didn’t like the idea very much.</w:t>
      </w:r>
    </w:p>
    <w:p w14:paraId="091256C8" w14:textId="77777777" w:rsidR="008F3B6D" w:rsidRDefault="008F3B6D" w:rsidP="00C53CB9"/>
    <w:p w14:paraId="1F97F1A1" w14:textId="77777777" w:rsidR="008F3B6D" w:rsidRDefault="008F3B6D" w:rsidP="00C53CB9">
      <w:r>
        <w:t xml:space="preserve">“That’s about the best we can do for the moment,” I tried to reassure her.  “Though I think we do need to get all this damn metal off </w:t>
      </w:r>
      <w:proofErr w:type="gramStart"/>
      <w:r>
        <w:t>Jewel</w:t>
      </w:r>
      <w:proofErr w:type="gramEnd"/>
      <w:r>
        <w:t xml:space="preserve"> so it’ll quit freezing her any worse than she already is.”</w:t>
      </w:r>
    </w:p>
    <w:p w14:paraId="231D5F18" w14:textId="77777777" w:rsidR="008F3B6D" w:rsidRDefault="008F3B6D" w:rsidP="00C53CB9"/>
    <w:p w14:paraId="38D5D8A3" w14:textId="77777777" w:rsidR="008F3B6D" w:rsidRDefault="008F3B6D" w:rsidP="00C53CB9">
      <w:r>
        <w:t>“</w:t>
      </w:r>
      <w:proofErr w:type="gramStart"/>
      <w:r>
        <w:t>Je..</w:t>
      </w:r>
      <w:proofErr w:type="gramEnd"/>
      <w:r>
        <w:t xml:space="preserve"> Jewel?”  Lifting her head, Jewel turned and stared quizzically into my eyes.</w:t>
      </w:r>
    </w:p>
    <w:p w14:paraId="7EE4B28A" w14:textId="77777777" w:rsidR="008F3B6D" w:rsidRDefault="008F3B6D" w:rsidP="00C53CB9"/>
    <w:p w14:paraId="26A2435B" w14:textId="3ED2DCD4" w:rsidR="008F3B6D" w:rsidRDefault="008F3B6D" w:rsidP="00C53CB9">
      <w:r>
        <w:t xml:space="preserve">“Yeah,” I said, trying to </w:t>
      </w:r>
      <w:r w:rsidR="0098340D">
        <w:t>puff</w:t>
      </w:r>
      <w:r>
        <w:t xml:space="preserve"> my chest out as manly as I possibly could.  “Since you’re mine now, it’s only proper that I give you a new name.  You’re going to be my Jewel, </w:t>
      </w:r>
      <w:proofErr w:type="gramStart"/>
      <w:r>
        <w:t>and,</w:t>
      </w:r>
      <w:proofErr w:type="gramEnd"/>
      <w:r>
        <w:t>” pointing a finger to my left side, “she’s going to be my Red Ruby.”</w:t>
      </w:r>
      <w:r w:rsidR="00ED3818">
        <w:t xml:space="preserve">  </w:t>
      </w:r>
      <w:r w:rsidR="00745E1D">
        <w:t>Even though my brain was screaming at me that I was making a mistake</w:t>
      </w:r>
      <w:r w:rsidR="003839D5">
        <w:t xml:space="preserve">, overstepping myself renaming the two girls, Red had insisted </w:t>
      </w:r>
      <w:r w:rsidR="00BD62AB">
        <w:t xml:space="preserve">I do so, when we were chatting together </w:t>
      </w:r>
      <w:r w:rsidR="00C63C31">
        <w:t>quietly.</w:t>
      </w:r>
    </w:p>
    <w:p w14:paraId="39FED133" w14:textId="77777777" w:rsidR="008F3B6D" w:rsidRDefault="008F3B6D" w:rsidP="00C53CB9"/>
    <w:p w14:paraId="7FAC74E1" w14:textId="3FDF4F5B" w:rsidR="008F3B6D" w:rsidRDefault="008F3B6D" w:rsidP="00C53CB9">
      <w:r>
        <w:t>“Jewel… Jewel…  Jewel…”  Jewel repeated the name several times, as if to test how it felt on the tip of her tongue, and then</w:t>
      </w:r>
      <w:r w:rsidR="00C63C31">
        <w:t xml:space="preserve"> </w:t>
      </w:r>
      <w:r>
        <w:t xml:space="preserve">nodded her head slightly.  “Then I’ll be your Jewel,” she agreed, nodding her head </w:t>
      </w:r>
      <w:r w:rsidR="00C63C31">
        <w:t>lightly again</w:t>
      </w:r>
      <w:r>
        <w:t>, before asking, “</w:t>
      </w:r>
      <w:r w:rsidR="006F022D">
        <w:t xml:space="preserve">but can I ask one thing at least?  What’s your name, Mi’Lord?”  </w:t>
      </w:r>
    </w:p>
    <w:p w14:paraId="160CD666" w14:textId="77777777" w:rsidR="006F022D" w:rsidRDefault="006F022D" w:rsidP="00C53CB9"/>
    <w:p w14:paraId="0589C7DF" w14:textId="77777777" w:rsidR="00881551" w:rsidRDefault="006F022D" w:rsidP="00C53CB9">
      <w:r>
        <w:t>“Uhhh…”  I can’t believe that I hadn’t even introduced myself to either of the girls yet, at this point!  Blushing lightly, I bowed my head slightly to hide my face.  “Tomas.  Tomas Freeman, at your service,” I finally introduced myself.</w:t>
      </w:r>
    </w:p>
    <w:p w14:paraId="11C56E10" w14:textId="77777777" w:rsidR="00881551" w:rsidRDefault="00881551">
      <w:r>
        <w:br w:type="page"/>
      </w:r>
    </w:p>
    <w:p w14:paraId="5E1C0A31" w14:textId="77777777" w:rsidR="00955B57" w:rsidRDefault="00955B57" w:rsidP="00955B57">
      <w:pPr>
        <w:pStyle w:val="Heading1"/>
      </w:pPr>
      <w:bookmarkStart w:id="36" w:name="_Toc531305520"/>
      <w:bookmarkStart w:id="37" w:name="_Toc531495145"/>
      <w:bookmarkStart w:id="38" w:name="_Toc531681166"/>
      <w:bookmarkStart w:id="39" w:name="_Toc531792264"/>
      <w:bookmarkStart w:id="40" w:name="_Toc531835133"/>
      <w:bookmarkStart w:id="41" w:name="_Toc532986932"/>
      <w:r>
        <w:t xml:space="preserve">Chapter 4: </w:t>
      </w:r>
      <w:r w:rsidR="003876B5">
        <w:t>Homecoming</w:t>
      </w:r>
      <w:bookmarkEnd w:id="36"/>
      <w:bookmarkEnd w:id="37"/>
      <w:bookmarkEnd w:id="38"/>
      <w:bookmarkEnd w:id="39"/>
      <w:bookmarkEnd w:id="40"/>
      <w:bookmarkEnd w:id="41"/>
    </w:p>
    <w:p w14:paraId="74BFE459" w14:textId="77777777" w:rsidR="00BF4F6E" w:rsidRDefault="00922BAD" w:rsidP="00C53CB9">
      <w:r>
        <w:t>Over the next few days, we conserved our food as much as possible</w:t>
      </w:r>
      <w:r w:rsidR="000D5520">
        <w:t xml:space="preserve">, and I got to know both the girls a little </w:t>
      </w:r>
      <w:r w:rsidR="000D2061">
        <w:t>better.</w:t>
      </w:r>
    </w:p>
    <w:p w14:paraId="00A80F6A" w14:textId="77777777" w:rsidR="000D2061" w:rsidRDefault="000D2061" w:rsidP="00C53CB9"/>
    <w:p w14:paraId="4A640A55" w14:textId="21CB63C0" w:rsidR="000D2061" w:rsidRDefault="00632792" w:rsidP="00C53CB9">
      <w:r>
        <w:t xml:space="preserve">Jewel was a certified student of magic </w:t>
      </w:r>
      <w:r w:rsidR="00170DB6">
        <w:t>– an honest to goodness wizard</w:t>
      </w:r>
      <w:r w:rsidR="009848D1">
        <w:t xml:space="preserve">!  Err…  </w:t>
      </w:r>
      <w:proofErr w:type="spellStart"/>
      <w:r w:rsidR="009848D1">
        <w:t>Wizardess</w:t>
      </w:r>
      <w:proofErr w:type="spellEnd"/>
      <w:r w:rsidR="005A77D0">
        <w:t xml:space="preserve">, I guess.  </w:t>
      </w:r>
      <w:r w:rsidR="00C31953">
        <w:t xml:space="preserve">Or perhaps </w:t>
      </w:r>
      <w:proofErr w:type="spellStart"/>
      <w:r w:rsidR="00C31953">
        <w:t>wizardess</w:t>
      </w:r>
      <w:proofErr w:type="spellEnd"/>
      <w:r w:rsidR="00C31953">
        <w:t>-in-training?  Whatever the proper term</w:t>
      </w:r>
      <w:r w:rsidR="00112BDF">
        <w:t xml:space="preserve"> </w:t>
      </w:r>
      <w:r w:rsidR="00B93212">
        <w:t>was, she could use actual magic</w:t>
      </w:r>
      <w:r w:rsidR="001126AC">
        <w:t xml:space="preserve"> </w:t>
      </w:r>
      <w:r w:rsidR="00B93212">
        <w:t>once we got the rings off her fingers</w:t>
      </w:r>
      <w:r w:rsidR="00A33B53">
        <w:t>.  Apparently, the bandits had dealt with magical prisoners before, so the rings all interlocked, keeping Jewel from moving her fingers independently and making the intricate gestures required to shape usable magic.</w:t>
      </w:r>
    </w:p>
    <w:p w14:paraId="7AED3AE4" w14:textId="77777777" w:rsidR="00A33B53" w:rsidRDefault="00A33B53" w:rsidP="00C53CB9"/>
    <w:p w14:paraId="79F9243A" w14:textId="1E10A7D7" w:rsidR="00A33B53" w:rsidRDefault="00A33B53" w:rsidP="00C53CB9">
      <w:r>
        <w:t xml:space="preserve">Apparently, however, she was sick.  Touching her caused her to moan in pain and she was constantly drenched in sweat.  Even though the rain stopped the next morning, she still shivered uncontrollably all the time.  On the second morning of our </w:t>
      </w:r>
      <w:r w:rsidR="009421AC">
        <w:t xml:space="preserve">hiding, Jewel started to develop </w:t>
      </w:r>
      <w:r w:rsidR="00AD0DF6">
        <w:t>a</w:t>
      </w:r>
      <w:r w:rsidR="009421AC">
        <w:t xml:space="preserve"> fever, </w:t>
      </w:r>
      <w:r w:rsidR="004A35BB">
        <w:t xml:space="preserve">with the color of her skin fading ever paler.  </w:t>
      </w:r>
      <w:r w:rsidR="009E2753">
        <w:t xml:space="preserve"> I was getting ever more worried for her as </w:t>
      </w:r>
      <w:r w:rsidR="008F3101">
        <w:t>time slowly crept by in our hidey-hole.</w:t>
      </w:r>
    </w:p>
    <w:p w14:paraId="65EFB862" w14:textId="77777777" w:rsidR="008F3101" w:rsidRDefault="008F3101" w:rsidP="00C53CB9"/>
    <w:p w14:paraId="3881766C" w14:textId="77777777" w:rsidR="00A00EAF" w:rsidRDefault="00726F9E" w:rsidP="00C53CB9">
      <w:r>
        <w:t xml:space="preserve">Red, on the other hand, only grew more energetic and restless </w:t>
      </w:r>
      <w:r w:rsidR="00F75019">
        <w:t xml:space="preserve">as time passed.  Trained to fight to protect her mistress, Red had an indomitable warrior’s spirit.  Completely carefree about me seeing her naked body – she simply waved it off as, “Why the hell would I try and hide myself from Mi’Lord?” – she had absolutely no issues with pressing herself against me, nor with me feeling any part of her that I desired.  </w:t>
      </w:r>
    </w:p>
    <w:p w14:paraId="59A8D983" w14:textId="77777777" w:rsidR="00A00EAF" w:rsidRDefault="00A00EAF" w:rsidP="00C53CB9"/>
    <w:p w14:paraId="3DAD4CFC" w14:textId="61336498" w:rsidR="00726F9E" w:rsidRDefault="00F75019" w:rsidP="00C53CB9">
      <w:r>
        <w:t>Honestly, I had the distinct impression that I could ravish her chastity right there in the cave, with Jewel watching the whole time</w:t>
      </w:r>
      <w:r w:rsidR="00A00EAF">
        <w:t xml:space="preserve">, without </w:t>
      </w:r>
      <w:r w:rsidR="00F939F6">
        <w:t>Red</w:t>
      </w:r>
      <w:r w:rsidR="00A00EAF">
        <w:t xml:space="preserve"> caring the</w:t>
      </w:r>
      <w:r w:rsidR="00F95E25">
        <w:t xml:space="preserve"> slightest.  Not that the chill, or my lack of courage, would </w:t>
      </w:r>
      <w:r w:rsidR="00D252E0">
        <w:t>let</w:t>
      </w:r>
      <w:r w:rsidR="00F95E25">
        <w:t xml:space="preserve"> me do such a thing.  The most I could bring myself to do, was to simply </w:t>
      </w:r>
      <w:r w:rsidR="004C454D">
        <w:t>rub both girls freely, with the excuse that it was, “</w:t>
      </w:r>
      <w:r w:rsidR="006E3382">
        <w:t>to share warmth”.</w:t>
      </w:r>
    </w:p>
    <w:p w14:paraId="3C6F2395" w14:textId="77777777" w:rsidR="006E3382" w:rsidRPr="008310C0" w:rsidRDefault="005F0ABA" w:rsidP="008310C0">
      <w:pPr>
        <w:spacing w:before="100" w:beforeAutospacing="1" w:after="100" w:afterAutospacing="1" w:line="240" w:lineRule="auto"/>
        <w:jc w:val="center"/>
        <w:rPr>
          <w:rFonts w:ascii="Times New Roman" w:eastAsia="Times New Roman" w:hAnsi="Times New Roman" w:cs="Times New Roman"/>
          <w:sz w:val="24"/>
          <w:szCs w:val="24"/>
        </w:rPr>
      </w:pPr>
      <w:r w:rsidRPr="008310C0">
        <w:rPr>
          <w:rFonts w:ascii="Times New Roman" w:eastAsia="Times New Roman" w:hAnsi="Times New Roman" w:cs="Times New Roman"/>
          <w:noProof/>
          <w:sz w:val="24"/>
          <w:szCs w:val="24"/>
        </w:rPr>
        <w:drawing>
          <wp:inline distT="0" distB="0" distL="0" distR="0" wp14:anchorId="38646202" wp14:editId="7E10B9F8">
            <wp:extent cx="1528445" cy="763905"/>
            <wp:effectExtent l="0" t="0" r="0" b="0"/>
            <wp:docPr id="14" name="Picture 14"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0EB4E246" w14:textId="1949CBF7" w:rsidR="006E3382" w:rsidRDefault="006E3382" w:rsidP="00C53CB9">
      <w:r>
        <w:t xml:space="preserve">On the morning of the third day, we were </w:t>
      </w:r>
      <w:r w:rsidR="0084641C">
        <w:t>out of food and Jewel’s fever had continued to climb</w:t>
      </w:r>
      <w:r w:rsidR="00C416CF">
        <w:t xml:space="preserve">.  “It’s time,” I told both girls solemnly.  “We’ve got to chance it now and get out of here while we can.  We’ll just get weaker and easier to </w:t>
      </w:r>
      <w:r w:rsidR="00B25823">
        <w:t>catch if</w:t>
      </w:r>
      <w:r w:rsidR="00C416CF">
        <w:t xml:space="preserve"> we hide in here any longer.”</w:t>
      </w:r>
    </w:p>
    <w:p w14:paraId="4C59546C" w14:textId="77777777" w:rsidR="00C416CF" w:rsidRDefault="00C416CF" w:rsidP="00C53CB9"/>
    <w:p w14:paraId="1A088788" w14:textId="701A04A2" w:rsidR="000D2061" w:rsidRDefault="00C416CF" w:rsidP="00C53CB9">
      <w:r>
        <w:t xml:space="preserve">“I’m ready,” Red agreed instantly, while taking the hatchet from my pack and then climbing out of the cave on her hands and knees, </w:t>
      </w:r>
      <w:r w:rsidR="007F301A">
        <w:t>holding both protectively in front of her</w:t>
      </w:r>
      <w:r>
        <w:t>.</w:t>
      </w:r>
      <w:r w:rsidR="00D76BF4">
        <w:t xml:space="preserve">  As soon as she was </w:t>
      </w:r>
      <w:r w:rsidR="00A63A21">
        <w:t>out, she quickly</w:t>
      </w:r>
      <w:r w:rsidR="003E4E52">
        <w:t xml:space="preserve"> stood up and</w:t>
      </w:r>
      <w:r w:rsidR="00A63A21">
        <w:t xml:space="preserve"> moved off to the side and out of sight.  The light sound of wood being hacked drifted softly into the cave.</w:t>
      </w:r>
    </w:p>
    <w:p w14:paraId="54442D25" w14:textId="77777777" w:rsidR="00A63A21" w:rsidRDefault="00A63A21" w:rsidP="00C53CB9"/>
    <w:p w14:paraId="5684BBE2" w14:textId="6B798D6A" w:rsidR="00A63A21" w:rsidRDefault="00A63A21" w:rsidP="00C53CB9">
      <w:r>
        <w:t xml:space="preserve">“Guess I’m next,” Jewel croaked hoarsely, swaying slightly from side to side as she </w:t>
      </w:r>
      <w:r w:rsidR="00580DED">
        <w:t xml:space="preserve">slowly forced herself to </w:t>
      </w:r>
      <w:r>
        <w:t xml:space="preserve">crawl out.  Just how bad was her fever, exactly?  </w:t>
      </w:r>
      <w:r w:rsidR="00F64B9E">
        <w:t xml:space="preserve">Bad enough, </w:t>
      </w:r>
      <w:r>
        <w:t xml:space="preserve">I’m really </w:t>
      </w:r>
      <w:r w:rsidR="0070142D">
        <w:t xml:space="preserve">starting to get </w:t>
      </w:r>
      <w:r>
        <w:t xml:space="preserve">worried about her health.  Frowning to myself, I hurriedly rushed out after her and tried to help steady her balance as we both finally </w:t>
      </w:r>
      <w:r w:rsidR="005A68AB">
        <w:t xml:space="preserve">stood upright </w:t>
      </w:r>
      <w:r>
        <w:t xml:space="preserve">under the sunlight once again.  </w:t>
      </w:r>
    </w:p>
    <w:p w14:paraId="3D28A5F8" w14:textId="77777777" w:rsidR="00A63A21" w:rsidRDefault="00A63A21" w:rsidP="00C53CB9"/>
    <w:p w14:paraId="5B73DEE7" w14:textId="5E239A54" w:rsidR="00A63A21" w:rsidRDefault="00A63A21" w:rsidP="00C53CB9">
      <w:r>
        <w:t xml:space="preserve">“Are you alright?”  I couldn’t resist asking, even though there really wasn’t anything I could do for </w:t>
      </w:r>
      <w:r w:rsidR="00493557">
        <w:t>Jewel</w:t>
      </w:r>
      <w:r>
        <w:t xml:space="preserve"> if she wasn’t.</w:t>
      </w:r>
    </w:p>
    <w:p w14:paraId="073B2C86" w14:textId="77777777" w:rsidR="00A63A21" w:rsidRDefault="00A63A21" w:rsidP="00C53CB9"/>
    <w:p w14:paraId="0427B3AD" w14:textId="77777777" w:rsidR="00A63A21" w:rsidRDefault="00A63A21" w:rsidP="00C53CB9">
      <w:r>
        <w:t>“I’m fine,” she lied, unconvinced</w:t>
      </w:r>
      <w:r w:rsidR="00616C3C">
        <w:t>ly</w:t>
      </w:r>
      <w:r>
        <w:t xml:space="preserve">, as I wrapped an arm around her to support her.  </w:t>
      </w:r>
    </w:p>
    <w:p w14:paraId="0224A0A9" w14:textId="77777777" w:rsidR="00A63A21" w:rsidRDefault="00A63A21" w:rsidP="00C53CB9"/>
    <w:p w14:paraId="52341855" w14:textId="120CC8D7" w:rsidR="00A63A21" w:rsidRDefault="00A63A21" w:rsidP="00C53CB9">
      <w:r>
        <w:t xml:space="preserve">Glancing over to the side, Red was sharpening the trunk of a small tree into a makeshift spear.  “I’m ready,” she informed us, as </w:t>
      </w:r>
      <w:r w:rsidR="00D612AB">
        <w:t>slinging</w:t>
      </w:r>
      <w:r>
        <w:t xml:space="preserve"> </w:t>
      </w:r>
      <w:r w:rsidR="009735D0">
        <w:t>my pack over her shoulder and pass</w:t>
      </w:r>
      <w:r w:rsidR="00D612AB">
        <w:t>ing</w:t>
      </w:r>
      <w:r w:rsidR="009735D0">
        <w:t xml:space="preserve"> the hatchet back to me so I could hang it from the side of my belt.  “</w:t>
      </w:r>
      <w:proofErr w:type="gramStart"/>
      <w:r w:rsidR="009735D0">
        <w:t>So</w:t>
      </w:r>
      <w:proofErr w:type="gramEnd"/>
      <w:r w:rsidR="009735D0">
        <w:t xml:space="preserve"> what’s the plan from here</w:t>
      </w:r>
      <w:r w:rsidR="00B22A76">
        <w:t>?</w:t>
      </w:r>
      <w:r w:rsidR="009735D0">
        <w:t xml:space="preserve">” </w:t>
      </w:r>
      <w:r w:rsidR="00B22A76">
        <w:t>S</w:t>
      </w:r>
      <w:r w:rsidR="009735D0">
        <w:t>he asked</w:t>
      </w:r>
      <w:r w:rsidR="00B22A76">
        <w:t xml:space="preserve"> curiously.</w:t>
      </w:r>
    </w:p>
    <w:p w14:paraId="339663C7" w14:textId="77777777" w:rsidR="009735D0" w:rsidRDefault="009735D0" w:rsidP="00C53CB9"/>
    <w:p w14:paraId="2B7E8D2E" w14:textId="77777777" w:rsidR="009735D0" w:rsidRDefault="009735D0" w:rsidP="00C53CB9">
      <w:r>
        <w:t>“I don’t trust heading directly to Burkshire,” I told them both.  “We’ve still got the bandit’s loot, and there’s a good chance that they’ve got someone camping out somewhere along the way to keep an eye out for us.  “Even though it’s about three days walk from here, I’d like to stay off the roads and keep to the forest, and head back to Hone instead.”</w:t>
      </w:r>
    </w:p>
    <w:p w14:paraId="30FAE6EB" w14:textId="77777777" w:rsidR="009735D0" w:rsidRDefault="009735D0" w:rsidP="00C53CB9"/>
    <w:p w14:paraId="24798A9B" w14:textId="0A573B57" w:rsidR="009735D0" w:rsidRDefault="009735D0" w:rsidP="00C53CB9">
      <w:r>
        <w:t xml:space="preserve">“That is,” I said, frowning while staring at Jewel, “if we can make it that far with the lack of supplies which we currently have.”  Already, my stomach was complaining from hunger, so I could just imagine how the girls probably felt – and Jewel was </w:t>
      </w:r>
      <w:proofErr w:type="gramStart"/>
      <w:r>
        <w:t>definitely sick</w:t>
      </w:r>
      <w:proofErr w:type="gramEnd"/>
      <w:r>
        <w:t xml:space="preserve"> on top of all that!  “It’d be about two days walk from here, if we tried to head directly to Burkshire instead,” I offered, </w:t>
      </w:r>
      <w:r w:rsidR="00DD4932">
        <w:t>doubtfully.</w:t>
      </w:r>
    </w:p>
    <w:p w14:paraId="65C72FDA" w14:textId="77777777" w:rsidR="009735D0" w:rsidRDefault="009735D0" w:rsidP="00C53CB9"/>
    <w:p w14:paraId="2583AC58" w14:textId="77777777" w:rsidR="009735D0" w:rsidRDefault="009735D0" w:rsidP="00C53CB9">
      <w:r>
        <w:t>“We’ll be fine,” Red said determinedly.  “An extra day isn’t that much further to go.”</w:t>
      </w:r>
    </w:p>
    <w:p w14:paraId="47775FE5" w14:textId="77777777" w:rsidR="009735D0" w:rsidRDefault="009735D0" w:rsidP="00C53CB9"/>
    <w:p w14:paraId="49A6A94F" w14:textId="77777777" w:rsidR="009735D0" w:rsidRDefault="009735D0" w:rsidP="00C53CB9">
      <w:r>
        <w:t xml:space="preserve">Jewel didn’t say anything one way or the other, simply leaning up against my side and sweating profusely.  “Then we’ll </w:t>
      </w:r>
      <w:r w:rsidR="006C39F7">
        <w:t>head to Hone,” I said decisively, praying that I wasn’t making the wrong choice.</w:t>
      </w:r>
    </w:p>
    <w:p w14:paraId="19BA22BA" w14:textId="77777777" w:rsidR="006C39F7" w:rsidRPr="008310C0" w:rsidRDefault="005F0ABA" w:rsidP="008310C0">
      <w:pPr>
        <w:spacing w:before="100" w:beforeAutospacing="1" w:after="100" w:afterAutospacing="1" w:line="240" w:lineRule="auto"/>
        <w:jc w:val="center"/>
        <w:rPr>
          <w:rFonts w:ascii="Times New Roman" w:eastAsia="Times New Roman" w:hAnsi="Times New Roman" w:cs="Times New Roman"/>
          <w:sz w:val="24"/>
          <w:szCs w:val="24"/>
        </w:rPr>
      </w:pPr>
      <w:r w:rsidRPr="008310C0">
        <w:rPr>
          <w:rFonts w:ascii="Times New Roman" w:eastAsia="Times New Roman" w:hAnsi="Times New Roman" w:cs="Times New Roman"/>
          <w:noProof/>
          <w:sz w:val="24"/>
          <w:szCs w:val="24"/>
        </w:rPr>
        <w:drawing>
          <wp:inline distT="0" distB="0" distL="0" distR="0" wp14:anchorId="62BB57BA" wp14:editId="4821657E">
            <wp:extent cx="1528445" cy="763905"/>
            <wp:effectExtent l="0" t="0" r="0" b="0"/>
            <wp:docPr id="15" name="Picture 15"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34D89AFC" w14:textId="147CD3E8" w:rsidR="00EE7855" w:rsidRDefault="00C91771" w:rsidP="00C53CB9">
      <w:r>
        <w:t>Traveling through the forest was much more difficult than I ever would’ve imagine</w:t>
      </w:r>
      <w:r w:rsidR="00E84A62">
        <w:t xml:space="preserve">d </w:t>
      </w:r>
      <w:r>
        <w:t xml:space="preserve">it could be, slowing our travel to a complete crawl.  Limbs and </w:t>
      </w:r>
      <w:r w:rsidR="003E2508">
        <w:t>even entire</w:t>
      </w:r>
      <w:r>
        <w:t xml:space="preserve"> trees were torn up and scattered haphazardly in the aftermath of the storm,</w:t>
      </w:r>
      <w:r w:rsidR="003E2508">
        <w:t xml:space="preserve"> and </w:t>
      </w:r>
      <w:r w:rsidR="001422CC">
        <w:t xml:space="preserve">signs of massive flooding </w:t>
      </w:r>
      <w:r w:rsidR="00217093">
        <w:t>were</w:t>
      </w:r>
      <w:r w:rsidR="00561D71">
        <w:t xml:space="preserve"> obvious at any source of water.  </w:t>
      </w:r>
      <w:r w:rsidR="00DD1E31">
        <w:t xml:space="preserve">Everywhere we </w:t>
      </w:r>
      <w:r w:rsidR="00CD45D1">
        <w:t xml:space="preserve">traveled was a struggle against the devastation rampant </w:t>
      </w:r>
      <w:r w:rsidR="00674D84">
        <w:t xml:space="preserve">throughout the entire </w:t>
      </w:r>
      <w:r w:rsidR="00733152">
        <w:t>trip.</w:t>
      </w:r>
      <w:r w:rsidR="00CB1E96">
        <w:t xml:space="preserve">  </w:t>
      </w:r>
      <w:r w:rsidR="006A58C0">
        <w:t>The</w:t>
      </w:r>
      <w:r w:rsidR="00FA538C">
        <w:t xml:space="preserve"> only good thing about the whole experience was</w:t>
      </w:r>
      <w:r w:rsidR="00EE7855">
        <w:t xml:space="preserve"> the fact that I couldn’t imagine the bandits were having any better luck navigating the ruined forest than we were.</w:t>
      </w:r>
    </w:p>
    <w:p w14:paraId="74BE7B4D" w14:textId="77777777" w:rsidR="00EE7855" w:rsidRDefault="00EE7855" w:rsidP="00C53CB9"/>
    <w:p w14:paraId="4A8D3D4C" w14:textId="77777777" w:rsidR="00EE7855" w:rsidRDefault="00EE7855" w:rsidP="00C53CB9">
      <w:r>
        <w:t>The first night out, we all huddled tightly together and tried to shelter under several trees that had been blown half over, so we could avoid the wind as much as possible.</w:t>
      </w:r>
    </w:p>
    <w:p w14:paraId="27755E0F" w14:textId="77777777" w:rsidR="00EE7855" w:rsidRDefault="00EE7855" w:rsidP="00C53CB9"/>
    <w:p w14:paraId="5CA629EF" w14:textId="77777777" w:rsidR="00D12F50" w:rsidRPr="00D12F50" w:rsidRDefault="00EE7855" w:rsidP="00D12F50">
      <w:r>
        <w:t>The second day, I managed to bring down a single squirrel for us to eat.  Even though my stomach protested vehemently, I knew it wasn’t enough to feed all three of us, so I only chewed a few small nibbles from the pitifully small meal</w:t>
      </w:r>
      <w:r w:rsidR="00243206">
        <w:t>, leaving</w:t>
      </w:r>
      <w:r>
        <w:t xml:space="preserve"> the rest </w:t>
      </w:r>
      <w:r w:rsidR="00243206">
        <w:t>to the girls to devour.</w:t>
      </w:r>
    </w:p>
    <w:p w14:paraId="6DA39069" w14:textId="77777777" w:rsidR="007771C5" w:rsidRDefault="007771C5" w:rsidP="00C53CB9"/>
    <w:p w14:paraId="36E7FD23" w14:textId="77777777" w:rsidR="00BA0728" w:rsidRPr="00BA0728" w:rsidRDefault="007771C5" w:rsidP="00BA0728">
      <w:r>
        <w:t xml:space="preserve">The second night, Jewel’s fever spiked </w:t>
      </w:r>
      <w:r w:rsidR="00FC60B9">
        <w:t>considerably, and the third morning</w:t>
      </w:r>
      <w:r w:rsidR="006D6D16">
        <w:t xml:space="preserve"> she refused to awaken no matter how hard </w:t>
      </w:r>
      <w:proofErr w:type="gramStart"/>
      <w:r w:rsidR="006D6D16">
        <w:t>Red</w:t>
      </w:r>
      <w:proofErr w:type="gramEnd"/>
      <w:r w:rsidR="006D6D16">
        <w:t xml:space="preserve"> and I tried</w:t>
      </w:r>
      <w:r w:rsidR="00F6550A">
        <w:t xml:space="preserve"> to rouse her.  In the end, </w:t>
      </w:r>
      <w:r w:rsidR="00CD0FAB">
        <w:t xml:space="preserve">I had to carry her </w:t>
      </w:r>
      <w:r w:rsidR="00644809">
        <w:t>after that, slowing us</w:t>
      </w:r>
      <w:r w:rsidR="00387FF4">
        <w:t xml:space="preserve"> even more.</w:t>
      </w:r>
    </w:p>
    <w:p w14:paraId="7CE6FE41" w14:textId="77777777" w:rsidR="00387FF4" w:rsidRDefault="00387FF4" w:rsidP="00C53CB9"/>
    <w:p w14:paraId="44B4FBF3" w14:textId="4D8C88F3" w:rsidR="008043C7" w:rsidRPr="008043C7" w:rsidRDefault="00387FF4" w:rsidP="008043C7">
      <w:r>
        <w:t xml:space="preserve">The third night, </w:t>
      </w:r>
      <w:r w:rsidR="0001001E">
        <w:t>I barely even remember, as we stumbled through the forest</w:t>
      </w:r>
      <w:r w:rsidR="002136FC">
        <w:t xml:space="preserve">, refusing to stop.  Sometime before </w:t>
      </w:r>
      <w:r w:rsidR="002D6D26">
        <w:t>daybreak</w:t>
      </w:r>
      <w:r w:rsidR="00E97E68">
        <w:t xml:space="preserve"> on the fourth morn</w:t>
      </w:r>
      <w:r w:rsidR="002D6D26">
        <w:t>, we made it to the village of Hone</w:t>
      </w:r>
      <w:r w:rsidR="00E97E68">
        <w:t>.  I don’t even remember telling Red which house the healer lived in, but she</w:t>
      </w:r>
      <w:r w:rsidR="005A017B">
        <w:t xml:space="preserve"> </w:t>
      </w:r>
      <w:r w:rsidR="00E97E68">
        <w:t xml:space="preserve">somehow </w:t>
      </w:r>
      <w:r w:rsidR="005C66A0">
        <w:t xml:space="preserve">found the energy to </w:t>
      </w:r>
      <w:r w:rsidR="00E97E68">
        <w:t>r</w:t>
      </w:r>
      <w:r w:rsidR="005C66A0">
        <w:t>u</w:t>
      </w:r>
      <w:r w:rsidR="00E97E68">
        <w:t>n ahead</w:t>
      </w:r>
      <w:r w:rsidR="005C66A0">
        <w:t>,</w:t>
      </w:r>
      <w:r w:rsidR="00E97E68">
        <w:t xml:space="preserve"> and the door was wide </w:t>
      </w:r>
      <w:proofErr w:type="gramStart"/>
      <w:r w:rsidR="00E97E68">
        <w:t>open</w:t>
      </w:r>
      <w:proofErr w:type="gramEnd"/>
      <w:r w:rsidR="00E97E68">
        <w:t xml:space="preserve"> and a lantern was burning brightly a</w:t>
      </w:r>
      <w:r w:rsidR="005C66A0">
        <w:t>s</w:t>
      </w:r>
      <w:r w:rsidR="00E97E68">
        <w:t xml:space="preserve"> I stumbled blindly inside.</w:t>
      </w:r>
    </w:p>
    <w:p w14:paraId="6E326853" w14:textId="77777777" w:rsidR="00AE64FA" w:rsidRDefault="00AE64FA" w:rsidP="00C53CB9"/>
    <w:p w14:paraId="1ED92A32" w14:textId="77777777" w:rsidR="00D06B99" w:rsidRPr="00D06B99" w:rsidRDefault="00AE64FA" w:rsidP="00D06B99">
      <w:r>
        <w:t>Somehow, I managed to lay Jewel on the couch</w:t>
      </w:r>
      <w:r w:rsidR="001040CC">
        <w:t xml:space="preserve"> before I collapsed and passed out.  </w:t>
      </w:r>
      <w:r w:rsidR="00BA71DD">
        <w:t>I’d wanted to get her at least to a bed</w:t>
      </w:r>
      <w:r w:rsidR="000224B5">
        <w:t xml:space="preserve"> before stopping, but my body just couldn’t hold out.</w:t>
      </w:r>
    </w:p>
    <w:p w14:paraId="0C348554" w14:textId="77777777" w:rsidR="000224B5" w:rsidRPr="008310C0" w:rsidRDefault="005F0ABA" w:rsidP="008310C0">
      <w:pPr>
        <w:spacing w:before="100" w:beforeAutospacing="1" w:after="100" w:afterAutospacing="1" w:line="240" w:lineRule="auto"/>
        <w:jc w:val="center"/>
        <w:rPr>
          <w:rFonts w:ascii="Times New Roman" w:eastAsia="Times New Roman" w:hAnsi="Times New Roman" w:cs="Times New Roman"/>
          <w:sz w:val="24"/>
          <w:szCs w:val="24"/>
        </w:rPr>
      </w:pPr>
      <w:r w:rsidRPr="008310C0">
        <w:rPr>
          <w:rFonts w:ascii="Times New Roman" w:eastAsia="Times New Roman" w:hAnsi="Times New Roman" w:cs="Times New Roman"/>
          <w:noProof/>
          <w:sz w:val="24"/>
          <w:szCs w:val="24"/>
        </w:rPr>
        <w:drawing>
          <wp:inline distT="0" distB="0" distL="0" distR="0" wp14:anchorId="443F7455" wp14:editId="515EA763">
            <wp:extent cx="1528445" cy="763905"/>
            <wp:effectExtent l="0" t="0" r="0" b="0"/>
            <wp:docPr id="16" name="Picture 16"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55EB8DBA" w14:textId="77777777" w:rsidR="009236FD" w:rsidRPr="009236FD" w:rsidRDefault="004720C5" w:rsidP="009236FD">
      <w:r>
        <w:t>“</w:t>
      </w:r>
      <w:r w:rsidR="00EC737A">
        <w:t>KA-THUNK!!</w:t>
      </w:r>
      <w:r>
        <w:t xml:space="preserve">” Sudden, sharp pain </w:t>
      </w:r>
      <w:r w:rsidR="003F389B">
        <w:t>reverberated throughout my whole body, leaving me dazed and bewildered as</w:t>
      </w:r>
      <w:r w:rsidR="0027525A">
        <w:t xml:space="preserve"> it blasted me suddenly awake</w:t>
      </w:r>
      <w:r w:rsidR="004B4C42">
        <w:t>.</w:t>
      </w:r>
    </w:p>
    <w:p w14:paraId="48A90AD6" w14:textId="77777777" w:rsidR="004B4C42" w:rsidRDefault="004B4C42" w:rsidP="00C53CB9"/>
    <w:p w14:paraId="18118DA9" w14:textId="77777777" w:rsidR="00CA56A0" w:rsidRPr="00CA56A0" w:rsidRDefault="004B4C42" w:rsidP="00CA56A0">
      <w:r>
        <w:t xml:space="preserve">“Boy,” an old woman’s voice warned me, “if you </w:t>
      </w:r>
      <w:r w:rsidR="00D86AD5">
        <w:t>make anymore work for me right now, you’re going to need a healer by the time I’m finished with you.”</w:t>
      </w:r>
    </w:p>
    <w:p w14:paraId="74743EAB" w14:textId="77777777" w:rsidR="00D86AD5" w:rsidRDefault="00D86AD5" w:rsidP="00C53CB9"/>
    <w:p w14:paraId="2A9521C1" w14:textId="360FAC7B" w:rsidR="00D86AD5" w:rsidRDefault="00D86AD5" w:rsidP="00C53CB9">
      <w:r>
        <w:t xml:space="preserve">“Granny Jean?”  I recognized the voice, but my befuddled brain had no idea where I was at.  Somehow, I was laying on the floor, staring up at a blanket that </w:t>
      </w:r>
      <w:r w:rsidR="00241051">
        <w:t>was half</w:t>
      </w:r>
      <w:r>
        <w:t xml:space="preserve"> draped across my legs, while the other half still sat firmly upon the bed beside me.  What the hell had just happened?</w:t>
      </w:r>
    </w:p>
    <w:p w14:paraId="363CB7DD" w14:textId="77777777" w:rsidR="009735D0" w:rsidRDefault="009735D0" w:rsidP="00C53CB9"/>
    <w:p w14:paraId="52666F74" w14:textId="3098D354" w:rsidR="0031190D" w:rsidRDefault="00AA5D4A" w:rsidP="00C53CB9">
      <w:r>
        <w:t>Groaning, every muscle in my body ach</w:t>
      </w:r>
      <w:r w:rsidR="00201456">
        <w:t>ed</w:t>
      </w:r>
      <w:r>
        <w:t xml:space="preserve"> and complai</w:t>
      </w:r>
      <w:r w:rsidR="00201456">
        <w:t>ned</w:t>
      </w:r>
      <w:r>
        <w:t xml:space="preserve"> in protest, </w:t>
      </w:r>
      <w:r w:rsidR="00201456">
        <w:t xml:space="preserve">as </w:t>
      </w:r>
      <w:r>
        <w:t xml:space="preserve">I yawned so hard that I ended up hurting my jaw as I slowly struggled to get up </w:t>
      </w:r>
      <w:proofErr w:type="gramStart"/>
      <w:r>
        <w:t>on</w:t>
      </w:r>
      <w:proofErr w:type="gramEnd"/>
      <w:r>
        <w:t xml:space="preserve"> my feet.  Looking around, I was in Granny Jean’s “treatment room”, which consisted of all of two beds, and </w:t>
      </w:r>
      <w:r w:rsidR="00DB7EF1">
        <w:t>both</w:t>
      </w:r>
      <w:r>
        <w:t xml:space="preserve"> were occupied </w:t>
      </w:r>
      <w:proofErr w:type="gramStart"/>
      <w:r>
        <w:t>at the moment</w:t>
      </w:r>
      <w:proofErr w:type="gramEnd"/>
      <w:r>
        <w:t>.</w:t>
      </w:r>
    </w:p>
    <w:p w14:paraId="3ECE8AA2" w14:textId="77777777" w:rsidR="00AA5D4A" w:rsidRDefault="00AA5D4A" w:rsidP="00C53CB9"/>
    <w:p w14:paraId="14A94C5C" w14:textId="150A3CE5" w:rsidR="00AA5D4A" w:rsidRDefault="00AA5D4A" w:rsidP="00C53CB9">
      <w:r>
        <w:t>“Don’t wake her,” Granny Jean warned me firmly, nodding her head towards Red, who was sleeping sprawled naked across the mud coated bed I’d apparently just fallen out of.  “She stayed up all day yesterday, helping me with the two of you, and refused to leave and rest anywhere else,” the hunkered old woman explained, as she busied herself leaning over the other bed where Jewel was sleeping soundly.</w:t>
      </w:r>
    </w:p>
    <w:p w14:paraId="3DE3214A" w14:textId="77777777" w:rsidR="00AA5D4A" w:rsidRDefault="00AA5D4A" w:rsidP="00C53CB9"/>
    <w:p w14:paraId="4D80F2BE" w14:textId="5DFFBFA3" w:rsidR="00AA5D4A" w:rsidRDefault="00AA5D4A" w:rsidP="00C53CB9">
      <w:r>
        <w:t xml:space="preserve">“Go to the other room, wash yourself off, and then hide that damn worm with something.  It’s </w:t>
      </w:r>
      <w:r w:rsidR="00C42ABD">
        <w:t xml:space="preserve">honestly </w:t>
      </w:r>
      <w:r w:rsidR="0051106D">
        <w:t>not</w:t>
      </w:r>
      <w:r>
        <w:t xml:space="preserve"> that impressive.”  Cackling lightly, Granny pointed </w:t>
      </w:r>
      <w:r w:rsidR="00F07041">
        <w:t>her hand holding a dingy washcloth at me.  Glancing down towards where she was indicating, it finally registered that I was just as bare as the day I was born!</w:t>
      </w:r>
    </w:p>
    <w:p w14:paraId="66ED3B36" w14:textId="77777777" w:rsidR="00F07041" w:rsidRDefault="00F07041" w:rsidP="00C53CB9"/>
    <w:p w14:paraId="36057ECE" w14:textId="77777777" w:rsidR="00F07041" w:rsidRDefault="00F07041" w:rsidP="00C53CB9">
      <w:r>
        <w:t>“</w:t>
      </w:r>
      <w:proofErr w:type="spellStart"/>
      <w:r>
        <w:t>Eeep</w:t>
      </w:r>
      <w:proofErr w:type="spellEnd"/>
      <w:r>
        <w:t xml:space="preserve">!”  Quickly grabbing the muddy sheet from the bed, I yanked it off and wrapped it around myself, hiding me while completely exposing Red now.  </w:t>
      </w:r>
    </w:p>
    <w:p w14:paraId="0BDE65CD" w14:textId="77777777" w:rsidR="00F07041" w:rsidRDefault="00F07041" w:rsidP="00C53CB9"/>
    <w:p w14:paraId="6DF42F74" w14:textId="77777777" w:rsidR="00F07041" w:rsidRDefault="00F07041" w:rsidP="00C53CB9">
      <w:r>
        <w:t xml:space="preserve">“Tsk.  Tsk.  Tsk.”  Clicking her tongue several times, Granny Jean tossed the old washcloth at me.  “So manly,” she uttered sarcastically.  </w:t>
      </w:r>
    </w:p>
    <w:p w14:paraId="4BCD6801" w14:textId="77777777" w:rsidR="00F07041" w:rsidRDefault="00F07041" w:rsidP="00C53CB9"/>
    <w:p w14:paraId="221BD9BD" w14:textId="212C6B2B" w:rsidR="00F07041" w:rsidRDefault="00F07041" w:rsidP="00C53CB9">
      <w:r>
        <w:t>“</w:t>
      </w:r>
      <w:r w:rsidR="00AC7B16">
        <w:t>Oh,</w:t>
      </w:r>
      <w:r>
        <w:t xml:space="preserve"> shut it.”  Grumbling to myself, I indigently turned my back on Granny and strode out the door and headed down the </w:t>
      </w:r>
      <w:r w:rsidR="00835B33">
        <w:t xml:space="preserve">left </w:t>
      </w:r>
      <w:r>
        <w:t>hallway.  Whether it was magical or natural, I had no idea, but Granny Jean’s basement had a large pool in it.  Heated by some unknown source – I didn’t think there was any sort of volcanic activity anywhere near our area, so a geothermal spa wasn’t very likely – steam wafted up the steps as soon as I opened the door leading down to the basement.</w:t>
      </w:r>
    </w:p>
    <w:p w14:paraId="217CE64D" w14:textId="77777777" w:rsidR="00835B33" w:rsidRDefault="00835B33" w:rsidP="00C53CB9"/>
    <w:p w14:paraId="4F9BEC1E" w14:textId="77777777" w:rsidR="00835B33" w:rsidRDefault="00835B33" w:rsidP="00C53CB9">
      <w:r>
        <w:t>Though my muscles ached and protested as I headed down the steps and eased myself into the water, afterwards was pure bliss.  For several long moments, I simply relaxed as the soothing warmth settled into my joints and eased my poor muscles.  I probably could’ve stayed there forever, except as the ache in my muscles eased, the gnawing emptiness of my stomach grew.</w:t>
      </w:r>
    </w:p>
    <w:p w14:paraId="2BBE1411" w14:textId="77777777" w:rsidR="00835B33" w:rsidRDefault="00835B33" w:rsidP="00C53CB9"/>
    <w:p w14:paraId="3614897F" w14:textId="0D6DF2C2" w:rsidR="00487248" w:rsidRDefault="00835B33" w:rsidP="00C53CB9">
      <w:r>
        <w:t xml:space="preserve">Scrubbing thoroughly, I tried to wash the mud and grime of the last week off me.  When I was finished with myself – taking several turns to get all the dried and crusted </w:t>
      </w:r>
      <w:r w:rsidR="000B4EE7">
        <w:t>muck</w:t>
      </w:r>
      <w:r>
        <w:t xml:space="preserve"> out of my hair -- I tugged Granny’s blanket into the water and made certain to scrub all the mud out of it as well.  After all, it was the very least I could do for her</w:t>
      </w:r>
      <w:r w:rsidR="00733C53">
        <w:t xml:space="preserve">, </w:t>
      </w:r>
      <w:r>
        <w:t xml:space="preserve">after all she’s already </w:t>
      </w:r>
      <w:r w:rsidR="00493A6D">
        <w:t>done</w:t>
      </w:r>
      <w:r>
        <w:t xml:space="preserve"> for us.  Hell, after all she’s d</w:t>
      </w:r>
      <w:r w:rsidR="00493A6D">
        <w:t>one</w:t>
      </w:r>
      <w:r>
        <w:t xml:space="preserve"> for the whole village honestly.  </w:t>
      </w:r>
    </w:p>
    <w:p w14:paraId="4CEBA540" w14:textId="77777777" w:rsidR="00487248" w:rsidRDefault="00487248" w:rsidP="00C53CB9"/>
    <w:p w14:paraId="072F7978" w14:textId="3AA19C34" w:rsidR="00835B33" w:rsidRDefault="00835B33" w:rsidP="00C53CB9">
      <w:r>
        <w:t>The woman might be older than dirt, with a personality to match, but she’</w:t>
      </w:r>
      <w:r w:rsidR="00EF10E0">
        <w:t>s</w:t>
      </w:r>
      <w:r>
        <w:t xml:space="preserve"> been the healer for the village since before even my father was born.  I just couldn’t leave her any extra </w:t>
      </w:r>
      <w:r w:rsidR="002C7963">
        <w:t>work if</w:t>
      </w:r>
      <w:r>
        <w:t xml:space="preserve"> I could somehow avoid it.</w:t>
      </w:r>
      <w:r w:rsidR="00487248">
        <w:t xml:space="preserve">  </w:t>
      </w:r>
      <w:r>
        <w:t>Wringing the blanket out with my hands as much as I possibly could, I carried and draped it across the railing leading up and down the stairs so it could dry</w:t>
      </w:r>
      <w:r w:rsidR="00487248">
        <w:t xml:space="preserve">, before heading </w:t>
      </w:r>
      <w:r w:rsidR="002C7963">
        <w:t>back upstairs</w:t>
      </w:r>
      <w:r w:rsidR="00487248">
        <w:t>.</w:t>
      </w:r>
    </w:p>
    <w:p w14:paraId="4353B5AE" w14:textId="77777777" w:rsidR="00487248" w:rsidRDefault="00487248" w:rsidP="00C53CB9"/>
    <w:p w14:paraId="7D6D99D1" w14:textId="4380078C" w:rsidR="00487248" w:rsidRDefault="00487248" w:rsidP="00C53CB9">
      <w:r>
        <w:t>Granny didn’t allow people into her home while she had patients inside, so I wasn’t concerned that anybody would see me wandering around naked as I headed into her kitchens.  Rummaging around her cupboards, I scrounged out a whole loaf of bread and jar of some sort of blackish</w:t>
      </w:r>
      <w:r w:rsidR="00D85D9A">
        <w:t>-</w:t>
      </w:r>
      <w:r>
        <w:t>blue fruit preserves, and I flopped down in one of the old chairs surrounding her table, to eat like a ravenous wolf.</w:t>
      </w:r>
    </w:p>
    <w:p w14:paraId="70B2DD4F" w14:textId="77777777" w:rsidR="00487248" w:rsidRDefault="00487248" w:rsidP="00C53CB9"/>
    <w:p w14:paraId="18E11F9B" w14:textId="37A8DE13" w:rsidR="008F562F" w:rsidRDefault="00487248" w:rsidP="00C53CB9">
      <w:r>
        <w:t xml:space="preserve">It was only after my stomach was full and </w:t>
      </w:r>
      <w:r w:rsidR="00D85D9A">
        <w:t>bulging</w:t>
      </w:r>
      <w:r>
        <w:t xml:space="preserve"> that I bothered to head into the hallway to dig through Granny’s closets.  It took me a little while, but eventually I found the long cotton shirts her patients wear, sliding one over myself and buttoning several buttons up on it.  Long enough to drape itself all the way to my </w:t>
      </w:r>
      <w:r w:rsidR="008F562F">
        <w:t>knees almost, it was more than enough to protect my dignity as I headed back into the sick room with a second one in my hands.</w:t>
      </w:r>
    </w:p>
    <w:p w14:paraId="0F86332F" w14:textId="77777777" w:rsidR="008F562F" w:rsidRDefault="008F562F" w:rsidP="00C53CB9"/>
    <w:p w14:paraId="2A665C8E" w14:textId="3CF6E68A" w:rsidR="008F562F" w:rsidRDefault="008F562F" w:rsidP="00C53CB9">
      <w:r>
        <w:t xml:space="preserve">“How is she?”  I asked as soon as I entered the room, seeing Granny </w:t>
      </w:r>
      <w:r w:rsidR="00A63863">
        <w:t>as she sat</w:t>
      </w:r>
      <w:r>
        <w:t xml:space="preserve"> bent over Jewel, gently giving her a slow sponge bath.  </w:t>
      </w:r>
    </w:p>
    <w:p w14:paraId="33F97C31" w14:textId="77777777" w:rsidR="008F562F" w:rsidRDefault="008F562F" w:rsidP="00C53CB9"/>
    <w:p w14:paraId="051E3E05" w14:textId="001C2761" w:rsidR="008F562F" w:rsidRDefault="008F562F" w:rsidP="00C53CB9">
      <w:r>
        <w:t xml:space="preserve">“Out of juice,” Granny replied, shaking her head side to side sadly.  “She’s dehydrated to the point of dying, and her life energy has depleted itself completely </w:t>
      </w:r>
      <w:r w:rsidR="005A7ECA">
        <w:t>empty</w:t>
      </w:r>
      <w:r>
        <w:t xml:space="preserve">.  It’s going to be several days before she </w:t>
      </w:r>
      <w:r w:rsidR="000148FD">
        <w:t>a</w:t>
      </w:r>
      <w:r>
        <w:t xml:space="preserve">wakens – if she ever wakes again,” Granny warned me, grimly.  </w:t>
      </w:r>
    </w:p>
    <w:p w14:paraId="743DED9A" w14:textId="77777777" w:rsidR="008F562F" w:rsidRDefault="008F562F" w:rsidP="00C53CB9"/>
    <w:p w14:paraId="06D11819" w14:textId="48E94B40" w:rsidR="008F562F" w:rsidRDefault="008F562F" w:rsidP="00C53CB9">
      <w:r>
        <w:t xml:space="preserve">“Even if she wakes up, she’ll never be the same again.”  Looking older and sadder than I ever remember seeing her before, Granny once again shook her head from side to side sadly.  “I fear if she’ll ever be able to feel or touch magics again after this, and </w:t>
      </w:r>
      <w:proofErr w:type="spellStart"/>
      <w:r>
        <w:t>mageborn</w:t>
      </w:r>
      <w:proofErr w:type="spellEnd"/>
      <w:r>
        <w:t xml:space="preserve"> who lose the </w:t>
      </w:r>
      <w:r w:rsidR="00FE267F">
        <w:t>Breath</w:t>
      </w:r>
      <w:r>
        <w:t xml:space="preserve"> seldom live for more than a year after.  Most end their own lives within just a few short weeks after burning out.”</w:t>
      </w:r>
    </w:p>
    <w:p w14:paraId="1E9620F8" w14:textId="77777777" w:rsidR="008F562F" w:rsidRDefault="008F562F" w:rsidP="00C53CB9"/>
    <w:p w14:paraId="007B922E" w14:textId="75D75C3E" w:rsidR="008F562F" w:rsidRDefault="008F562F" w:rsidP="00C53CB9">
      <w:r>
        <w:t xml:space="preserve">“Dehydrated?  Burning out?”  The weight of Granny’s words </w:t>
      </w:r>
      <w:proofErr w:type="gramStart"/>
      <w:r w:rsidR="00D60F4F">
        <w:t>were</w:t>
      </w:r>
      <w:proofErr w:type="gramEnd"/>
      <w:r w:rsidR="00D60F4F">
        <w:t xml:space="preserve"> world</w:t>
      </w:r>
      <w:r>
        <w:t xml:space="preserve"> heavy, but I didn’t </w:t>
      </w:r>
      <w:r w:rsidR="000936DF">
        <w:t>understand.  “How can she be dehydrated?  There was a damn river of water that fell on our heads the whole time we were out there.  We might’ve been hungry, but we never went thirsty.”  I could hardly believe it’d be possible to dehydrate when consuming so much to drink.</w:t>
      </w:r>
    </w:p>
    <w:p w14:paraId="1FA39826" w14:textId="77777777" w:rsidR="000936DF" w:rsidRDefault="000936DF" w:rsidP="00C53CB9"/>
    <w:p w14:paraId="6210AE70" w14:textId="30F7F7C0" w:rsidR="000936DF" w:rsidRDefault="000936DF" w:rsidP="00C53CB9">
      <w:r>
        <w:t xml:space="preserve">“’Tis the damn herbs in her blood,” Granny informed me softly, as she continued to gently wash over Jewel’s body.  “They caused her to leak more out than she was taking in.  Her life energy – what many fools will call </w:t>
      </w:r>
      <w:r w:rsidR="001C03BD">
        <w:t>magic</w:t>
      </w:r>
      <w:r>
        <w:t xml:space="preserve"> – instinctively tried to fill that gap, until even it was fully spent.  Now, she’s an empty pool, with only a small trickle of energy going in, while a large stream runs out.”</w:t>
      </w:r>
    </w:p>
    <w:p w14:paraId="3500F2B7" w14:textId="77777777" w:rsidR="000936DF" w:rsidRDefault="000936DF" w:rsidP="00C53CB9"/>
    <w:p w14:paraId="006C278F" w14:textId="716FC0FA" w:rsidR="000936DF" w:rsidRDefault="000936DF" w:rsidP="00C53CB9">
      <w:r>
        <w:t xml:space="preserve">“Is there anything I can do to help?  Anything at all?”  I might not understand all the talk about </w:t>
      </w:r>
      <w:r w:rsidR="001C03BD">
        <w:t>magic</w:t>
      </w:r>
      <w:r>
        <w:t xml:space="preserve">, empty pools, and burning out, but it was obvious how extreme the situation </w:t>
      </w:r>
      <w:proofErr w:type="gramStart"/>
      <w:r>
        <w:t>actually was</w:t>
      </w:r>
      <w:proofErr w:type="gramEnd"/>
      <w:r>
        <w:t>.</w:t>
      </w:r>
    </w:p>
    <w:p w14:paraId="50363A97" w14:textId="77777777" w:rsidR="000936DF" w:rsidRDefault="000936DF" w:rsidP="00C53CB9"/>
    <w:p w14:paraId="4B72A20D" w14:textId="77777777" w:rsidR="000936DF" w:rsidRDefault="000936DF" w:rsidP="00C53CB9">
      <w:r>
        <w:t xml:space="preserve">“Anything we can do to help,” Red corrected, as she stretched and sat up </w:t>
      </w:r>
      <w:r w:rsidR="00F72A28">
        <w:t>slowly in the other bed.</w:t>
      </w:r>
    </w:p>
    <w:p w14:paraId="07BFA0F2" w14:textId="77777777" w:rsidR="00F72A28" w:rsidRDefault="00F72A28" w:rsidP="00C53CB9"/>
    <w:p w14:paraId="5D8E1DAF" w14:textId="77777777" w:rsidR="00F72A28" w:rsidRDefault="00F72A28" w:rsidP="00C53CB9">
      <w:r>
        <w:t xml:space="preserve">Looking over at her, Granny simply snorted dismissively.  “You can just go </w:t>
      </w:r>
      <w:r w:rsidR="006B5131">
        <w:t>stuff</w:t>
      </w:r>
      <w:r>
        <w:t xml:space="preserve"> your stomach, clean yourself up, and go back to sleep.  You need time to recover as well.”</w:t>
      </w:r>
    </w:p>
    <w:p w14:paraId="30159E23" w14:textId="77777777" w:rsidR="00F72A28" w:rsidRDefault="00F72A28" w:rsidP="00C53CB9"/>
    <w:p w14:paraId="48607D34" w14:textId="77777777" w:rsidR="00F72A28" w:rsidRDefault="00F72A28" w:rsidP="00C53CB9">
      <w:r>
        <w:t>“My needs aren’t as important as Mi’Lady’s,” Red refuted, standing up proud and unabashed.  “If there’s anything that can be done, task me with the chore and I’ll accomplish it, or perish trying.”</w:t>
      </w:r>
    </w:p>
    <w:p w14:paraId="38B02196" w14:textId="77777777" w:rsidR="00F72A28" w:rsidRDefault="00F72A28" w:rsidP="00C53CB9"/>
    <w:p w14:paraId="58054E55" w14:textId="77777777" w:rsidR="00F72A28" w:rsidRDefault="00F72A28" w:rsidP="00C53CB9">
      <w:r>
        <w:t>“We’ll accomplish it,” I reminded her, walking over and holding the shirt in my hand out to her.</w:t>
      </w:r>
    </w:p>
    <w:p w14:paraId="5E9B00B9" w14:textId="77777777" w:rsidR="00F72A28" w:rsidRDefault="00F72A28" w:rsidP="00C53CB9"/>
    <w:p w14:paraId="7B779DFB" w14:textId="77777777" w:rsidR="00F72A28" w:rsidRDefault="00F72A28" w:rsidP="00C53CB9">
      <w:r>
        <w:t xml:space="preserve">“Hmmm…”  Granny Jean looked as if she was deep in thought for a few moments, leaving us hanging as Red wrapped her arms inside the shirt without bothering to do up a single button.  </w:t>
      </w:r>
    </w:p>
    <w:p w14:paraId="36F4B227" w14:textId="77777777" w:rsidR="00F72A28" w:rsidRDefault="00F72A28" w:rsidP="00C53CB9"/>
    <w:p w14:paraId="64634155" w14:textId="5293A88B" w:rsidR="00F72A28" w:rsidRDefault="00F72A28" w:rsidP="00C53CB9">
      <w:r>
        <w:t xml:space="preserve">“Fine,” she finally sighed deeply and stared at the both of us. “I need </w:t>
      </w:r>
      <w:proofErr w:type="spellStart"/>
      <w:r>
        <w:t>clohander</w:t>
      </w:r>
      <w:proofErr w:type="spellEnd"/>
      <w:r>
        <w:t xml:space="preserve">, </w:t>
      </w:r>
      <w:proofErr w:type="spellStart"/>
      <w:r>
        <w:t>grimvine</w:t>
      </w:r>
      <w:proofErr w:type="spellEnd"/>
      <w:r>
        <w:t xml:space="preserve">, </w:t>
      </w:r>
      <w:proofErr w:type="spellStart"/>
      <w:r>
        <w:t>dain’s</w:t>
      </w:r>
      <w:proofErr w:type="spellEnd"/>
      <w:r>
        <w:t xml:space="preserve"> folly, and </w:t>
      </w:r>
      <w:proofErr w:type="spellStart"/>
      <w:r>
        <w:t>wrengrass</w:t>
      </w:r>
      <w:proofErr w:type="spellEnd"/>
      <w:r>
        <w:t xml:space="preserve"> to make more antidote for the herbs coursing through her blood.  No fool jackass doses a slave as she’s been, and no healer is going to have even a fraction of the cure she needs on hand for it.  It’s not as if anyone ever removes the </w:t>
      </w:r>
      <w:r w:rsidR="0043657E">
        <w:t xml:space="preserve">herbs normally,” Granny </w:t>
      </w:r>
      <w:r w:rsidR="00AD542F">
        <w:t>muttered moodily</w:t>
      </w:r>
      <w:r w:rsidR="0043657E">
        <w:t xml:space="preserve"> to herself.</w:t>
      </w:r>
    </w:p>
    <w:p w14:paraId="4ECE3870" w14:textId="77777777" w:rsidR="0043657E" w:rsidRDefault="0043657E" w:rsidP="00C53CB9"/>
    <w:p w14:paraId="5858035E" w14:textId="77777777" w:rsidR="0043657E" w:rsidRDefault="0043657E" w:rsidP="00C53CB9">
      <w:r>
        <w:t>“Herb hunting.  I can do that,” I assured Granny with no doubt.</w:t>
      </w:r>
    </w:p>
    <w:p w14:paraId="43860F74" w14:textId="77777777" w:rsidR="0043657E" w:rsidRDefault="0043657E" w:rsidP="00C53CB9"/>
    <w:p w14:paraId="090BBAF9" w14:textId="07F7530A" w:rsidR="0043657E" w:rsidRDefault="0043657E" w:rsidP="00C53CB9">
      <w:r>
        <w:t>Nodding slightly to herself, Granny Jane suddenly stopped moving and her face blanked</w:t>
      </w:r>
      <w:r w:rsidR="00AD542F">
        <w:t>,</w:t>
      </w:r>
      <w:r>
        <w:t xml:space="preserve"> as she stared </w:t>
      </w:r>
      <w:r w:rsidR="00AD542F">
        <w:t>unblinkingly</w:t>
      </w:r>
      <w:r>
        <w:t xml:space="preserve"> off into space.  Red started to say something, but I put my hands across her mouth to stop her.  Every so often, Granny had these fits of sudden silence, and nobody ever interrupted her when they happened.  Hell, I’ve even seen the whole inn stop singing, dancing, and drinking, when that peaceful look spread across her features in the past.</w:t>
      </w:r>
    </w:p>
    <w:p w14:paraId="2210902A" w14:textId="77777777" w:rsidR="0043657E" w:rsidRDefault="0043657E" w:rsidP="00C53CB9"/>
    <w:p w14:paraId="70776D74" w14:textId="4590EEFD" w:rsidR="0043657E" w:rsidRDefault="0043657E" w:rsidP="00C53CB9">
      <w:r>
        <w:t xml:space="preserve">Red looked at me quizzically as we waited patiently for several minutes, as Granny sat there still as a statue.  Finally letting out a deep breath, a large grin spread across her </w:t>
      </w:r>
      <w:r w:rsidR="00215066">
        <w:t>face,</w:t>
      </w:r>
      <w:r>
        <w:t xml:space="preserve"> and she nodded several times to herself.</w:t>
      </w:r>
    </w:p>
    <w:p w14:paraId="30AEDEF2" w14:textId="77777777" w:rsidR="0043657E" w:rsidRDefault="0043657E" w:rsidP="00C53CB9"/>
    <w:p w14:paraId="3FABC1A8" w14:textId="77777777" w:rsidR="0043657E" w:rsidRDefault="0043657E" w:rsidP="00C53CB9">
      <w:r>
        <w:t>“Widow’s Crypt,” Granny told us, smiling lightly.  “Go to Widow’s Crypt, descend inside, and find the Widow’s Heart.  That’s your task.”</w:t>
      </w:r>
    </w:p>
    <w:p w14:paraId="3B311868" w14:textId="77777777" w:rsidR="0043657E" w:rsidRDefault="0043657E" w:rsidP="00C53CB9"/>
    <w:p w14:paraId="65822778" w14:textId="77777777" w:rsidR="0043657E" w:rsidRDefault="0043657E" w:rsidP="00C53CB9">
      <w:r>
        <w:t>“Widow’s Crypt?  Heart?”  I knew where the old graveyard was, but there were dozens of tombs in it.  I had no clue which one belonged to some widow, just so I could go and dig the heart out of her chest.</w:t>
      </w:r>
    </w:p>
    <w:p w14:paraId="4D3110B1" w14:textId="77777777" w:rsidR="0043657E" w:rsidRDefault="0043657E" w:rsidP="00C53CB9"/>
    <w:p w14:paraId="6E5A37EE" w14:textId="5308A8F2" w:rsidR="0043657E" w:rsidRDefault="0043657E" w:rsidP="00C53CB9">
      <w:r>
        <w:t xml:space="preserve">“Go.”  </w:t>
      </w:r>
      <w:r w:rsidR="004E67F0">
        <w:t>Turning her</w:t>
      </w:r>
      <w:r>
        <w:t xml:space="preserve"> attention back to washing down Jewel, Granny completely ignored us</w:t>
      </w:r>
      <w:r w:rsidR="003876B5">
        <w:t xml:space="preserve"> now.</w:t>
      </w:r>
    </w:p>
    <w:p w14:paraId="1620994E" w14:textId="77777777" w:rsidR="003876B5" w:rsidRDefault="003876B5" w:rsidP="00C53CB9"/>
    <w:p w14:paraId="7BA5F1EA" w14:textId="3708CD6B" w:rsidR="003876B5" w:rsidRDefault="003876B5" w:rsidP="00C53CB9">
      <w:r>
        <w:t xml:space="preserve">Sighing, I knew we wouldn’t get any extra details from the </w:t>
      </w:r>
      <w:r w:rsidR="004E67F0">
        <w:t>old woman</w:t>
      </w:r>
      <w:r>
        <w:t xml:space="preserve">, so I didn’t even bother asking.  Moving my hand from Red’s mouth finally, I took her arm and tugged her firmly behind me as I headed back towards the basement.  </w:t>
      </w:r>
    </w:p>
    <w:p w14:paraId="283EA122" w14:textId="77777777" w:rsidR="003876B5" w:rsidRDefault="003876B5" w:rsidP="00C53CB9"/>
    <w:p w14:paraId="05B86A66" w14:textId="77777777" w:rsidR="003876B5" w:rsidRDefault="003876B5" w:rsidP="00C53CB9">
      <w:r>
        <w:t>“First, a bath,” I informed her, firmly.  “I’ll bring you something to eat while you’re down there, so take your time, soak, and be certain to clean yourself fully.  After that,” I promised, “we’ll go find the needed medicines and collect the heart out of some dead widow.”</w:t>
      </w:r>
    </w:p>
    <w:p w14:paraId="0ED684C1" w14:textId="77777777" w:rsidR="00487248" w:rsidRDefault="00487248">
      <w:pPr>
        <w:rPr>
          <w:caps/>
          <w:color w:val="004E6C" w:themeColor="accent2" w:themeShade="80"/>
          <w:spacing w:val="20"/>
          <w:sz w:val="28"/>
          <w:szCs w:val="28"/>
        </w:rPr>
      </w:pPr>
      <w:r>
        <w:br w:type="page"/>
      </w:r>
    </w:p>
    <w:p w14:paraId="56AF8E58" w14:textId="77777777" w:rsidR="00955B57" w:rsidRDefault="00955B57" w:rsidP="00955B57">
      <w:pPr>
        <w:pStyle w:val="Heading1"/>
      </w:pPr>
      <w:bookmarkStart w:id="42" w:name="_Toc531305521"/>
      <w:bookmarkStart w:id="43" w:name="_Toc531495146"/>
      <w:bookmarkStart w:id="44" w:name="_Toc531681167"/>
      <w:bookmarkStart w:id="45" w:name="_Toc531792265"/>
      <w:bookmarkStart w:id="46" w:name="_Toc531835134"/>
      <w:bookmarkStart w:id="47" w:name="_Toc532986933"/>
      <w:r>
        <w:t>Chapter 5:</w:t>
      </w:r>
      <w:r w:rsidR="007A6F4E">
        <w:t xml:space="preserve"> Shopping</w:t>
      </w:r>
      <w:bookmarkEnd w:id="42"/>
      <w:bookmarkEnd w:id="43"/>
      <w:bookmarkEnd w:id="44"/>
      <w:bookmarkEnd w:id="45"/>
      <w:bookmarkEnd w:id="46"/>
      <w:bookmarkEnd w:id="47"/>
    </w:p>
    <w:p w14:paraId="27F4A295" w14:textId="77777777" w:rsidR="00502C69" w:rsidRDefault="00397895" w:rsidP="00C53CB9">
      <w:r>
        <w:t>Dressed in nothing but one of Granny’s</w:t>
      </w:r>
      <w:r w:rsidR="00D8063F">
        <w:t xml:space="preserve"> long shirt</w:t>
      </w:r>
      <w:r>
        <w:t>s</w:t>
      </w:r>
      <w:r w:rsidR="00D8063F">
        <w:t xml:space="preserve"> and holding </w:t>
      </w:r>
      <w:r w:rsidR="008569A2">
        <w:t xml:space="preserve">the makeshift spear she’d </w:t>
      </w:r>
      <w:r w:rsidR="00A832A5">
        <w:t xml:space="preserve">hacked, Red stood impatiently at the door waiting </w:t>
      </w:r>
      <w:r w:rsidR="005C5D74">
        <w:t>on me</w:t>
      </w:r>
      <w:r w:rsidR="007C4D71">
        <w:t xml:space="preserve">.  </w:t>
      </w:r>
      <w:r w:rsidR="00502C69">
        <w:t>“</w:t>
      </w:r>
      <w:r w:rsidR="007A5E1F">
        <w:t xml:space="preserve">I’m coming,” I promised her, stomping my foot a few times to force it hurriedly into my boot.  </w:t>
      </w:r>
    </w:p>
    <w:p w14:paraId="6F0DF515" w14:textId="77777777" w:rsidR="007A5E1F" w:rsidRDefault="007A5E1F" w:rsidP="00C53CB9"/>
    <w:p w14:paraId="0580275C" w14:textId="7701F098" w:rsidR="007A5E1F" w:rsidRDefault="007A5E1F" w:rsidP="00C53CB9">
      <w:r>
        <w:t>Seeing I was ready, Red impatiently headed out the door</w:t>
      </w:r>
      <w:r w:rsidR="00BC677B">
        <w:t xml:space="preserve">, and called back over her </w:t>
      </w:r>
      <w:r w:rsidR="00C8055A">
        <w:t>shoulder, “</w:t>
      </w:r>
      <w:r>
        <w:t>So where’s this grave?”</w:t>
      </w:r>
    </w:p>
    <w:p w14:paraId="2072AA4C" w14:textId="77777777" w:rsidR="00BC677B" w:rsidRDefault="00BC677B" w:rsidP="00C53CB9"/>
    <w:p w14:paraId="69FBF016" w14:textId="77777777" w:rsidR="00BC677B" w:rsidRDefault="00BC677B" w:rsidP="00C53CB9">
      <w:r>
        <w:t>“Don’t worry about it right now,” I ordered Red, walking up and wrapping my arm around her shoulders.  “We’re going shopping.”</w:t>
      </w:r>
    </w:p>
    <w:p w14:paraId="01366AF7" w14:textId="77777777" w:rsidR="00BC677B" w:rsidRDefault="00BC677B" w:rsidP="00C53CB9"/>
    <w:p w14:paraId="1FB23995" w14:textId="77777777" w:rsidR="00BC677B" w:rsidRDefault="00BC677B" w:rsidP="00C53CB9">
      <w:r>
        <w:t>“Shopping at a time like this?”  Red’s voice was incredulous.</w:t>
      </w:r>
    </w:p>
    <w:p w14:paraId="1357D749" w14:textId="77777777" w:rsidR="00BC677B" w:rsidRDefault="00BC677B" w:rsidP="00C53CB9"/>
    <w:p w14:paraId="2BEAB572" w14:textId="77777777" w:rsidR="00BC677B" w:rsidRDefault="00BC677B" w:rsidP="00C53CB9">
      <w:r>
        <w:t>“Yes.  Shopping,” I repeated, tugging her away from Granny’s and down the street.  “We need proper clothes for you, food for both of us, and supplies to go digging around in a tomb, first.”</w:t>
      </w:r>
    </w:p>
    <w:p w14:paraId="663F8ECC" w14:textId="77777777" w:rsidR="00BC677B" w:rsidRDefault="00BC677B" w:rsidP="00C53CB9"/>
    <w:p w14:paraId="2F560908" w14:textId="77777777" w:rsidR="00BC677B" w:rsidRDefault="00BC677B" w:rsidP="00C53CB9">
      <w:r>
        <w:t>Grunting, whether in agreement or not, Red walked along beside me without saying anything.</w:t>
      </w:r>
    </w:p>
    <w:p w14:paraId="12A53CB2" w14:textId="77777777" w:rsidR="00BC677B" w:rsidRDefault="00BC677B" w:rsidP="00C53CB9"/>
    <w:p w14:paraId="68162266" w14:textId="77777777" w:rsidR="00BC677B" w:rsidRDefault="00BC677B" w:rsidP="00C53CB9">
      <w:r>
        <w:t>“You know,” I told her, hopefully, “if we’re lucky, we might even be able to get some of those herbs Granny needs before we leave, so she can treat Jewel faster.”</w:t>
      </w:r>
    </w:p>
    <w:p w14:paraId="34328390" w14:textId="77777777" w:rsidR="00BC677B" w:rsidRDefault="00BC677B" w:rsidP="00C53CB9"/>
    <w:p w14:paraId="10EE035B" w14:textId="77777777" w:rsidR="00BC677B" w:rsidRDefault="00BC677B" w:rsidP="00C53CB9">
      <w:r>
        <w:t xml:space="preserve">“Then what are we waiting on?”  Red </w:t>
      </w:r>
      <w:r w:rsidR="008B08C8">
        <w:t>enthusiastically</w:t>
      </w:r>
      <w:r>
        <w:t xml:space="preserve"> dragged me down the street, rushing towards the sign outside the general store.</w:t>
      </w:r>
    </w:p>
    <w:p w14:paraId="16037DF2" w14:textId="77777777" w:rsidR="00A54DF1" w:rsidRDefault="00A54DF1" w:rsidP="00C53CB9"/>
    <w:p w14:paraId="1F03761F" w14:textId="77777777" w:rsidR="00CE52E5" w:rsidRDefault="00CE52E5" w:rsidP="00C53CB9">
      <w:r>
        <w:t xml:space="preserve">Being pushed in first, I tried to call out a greeting for hello, </w:t>
      </w:r>
      <w:r w:rsidR="00BE3CED">
        <w:t>but was interrupted by multiple loud ringing from right beside my ear.  Wincing at the loud cacophony, I glanced back over my shoulder to stare astounded as Red clanged the red cow’s bell that hung over the entrance relentlessly.</w:t>
      </w:r>
    </w:p>
    <w:p w14:paraId="62D7487E" w14:textId="77777777" w:rsidR="00AD524C" w:rsidRDefault="00AD524C" w:rsidP="00C53CB9"/>
    <w:p w14:paraId="780503AE" w14:textId="77777777" w:rsidR="00AD524C" w:rsidRDefault="00AD524C" w:rsidP="00C53CB9">
      <w:r>
        <w:t xml:space="preserve">Old man Garn yelled, </w:t>
      </w:r>
      <w:r w:rsidR="00653A26">
        <w:t>“I’m coming!  I’m coming!”, as he worked his way up from the back of the store.</w:t>
      </w:r>
      <w:r w:rsidR="00AE25C9">
        <w:t xml:space="preserve">  “Keep yer damn britches on!</w:t>
      </w:r>
    </w:p>
    <w:p w14:paraId="736B185A" w14:textId="77777777" w:rsidR="00AE25C9" w:rsidRDefault="00AE25C9" w:rsidP="00C53CB9"/>
    <w:p w14:paraId="6E92357F" w14:textId="77777777" w:rsidR="00AE25C9" w:rsidRDefault="00AE25C9" w:rsidP="00C53CB9">
      <w:r>
        <w:t xml:space="preserve">“Don’t have any,” Red stated plainly, brushing past </w:t>
      </w:r>
      <w:proofErr w:type="gramStart"/>
      <w:r>
        <w:t>me</w:t>
      </w:r>
      <w:proofErr w:type="gramEnd"/>
      <w:r>
        <w:t xml:space="preserve"> and quickly striding up to the counter.  “I want all the medical herbs you have,” she demanded firmly.</w:t>
      </w:r>
    </w:p>
    <w:p w14:paraId="7A1B2C43" w14:textId="77777777" w:rsidR="00AE25C9" w:rsidRDefault="00AE25C9" w:rsidP="00C53CB9"/>
    <w:p w14:paraId="7F7E1287" w14:textId="77777777" w:rsidR="00AE25C9" w:rsidRDefault="00AE25C9" w:rsidP="00C53CB9">
      <w:r>
        <w:t>“Not all of them,” I corrected, heading to join her at the counter.  “Just the ones that Granny needs.  She’s trying to treat a sick traveler,” I explained to Garn.</w:t>
      </w:r>
    </w:p>
    <w:p w14:paraId="2299BF8E" w14:textId="77777777" w:rsidR="00AE25C9" w:rsidRDefault="00AE25C9" w:rsidP="00C53CB9"/>
    <w:p w14:paraId="7F565D75" w14:textId="1019FC04" w:rsidR="00AE25C9" w:rsidRDefault="00AE25C9" w:rsidP="00C53CB9">
      <w:r>
        <w:t xml:space="preserve">“Well,” Red snorted, “I can’t tell one herb from another.  I’ll take them all, </w:t>
      </w:r>
      <w:r w:rsidR="0044740B">
        <w:t>and you</w:t>
      </w:r>
      <w:r>
        <w:t xml:space="preserve"> can bill the </w:t>
      </w:r>
      <w:r w:rsidR="00032B84">
        <w:t>Moonweavers for them.”</w:t>
      </w:r>
    </w:p>
    <w:p w14:paraId="2F4C5E85" w14:textId="77777777" w:rsidR="00032B84" w:rsidRDefault="00032B84" w:rsidP="00C53CB9"/>
    <w:p w14:paraId="1FD2E877" w14:textId="77777777" w:rsidR="00032B84" w:rsidRDefault="00032B84" w:rsidP="00C53CB9">
      <w:r>
        <w:t xml:space="preserve">“Moonweavers,” old man Garn asked curiously?  </w:t>
      </w:r>
    </w:p>
    <w:p w14:paraId="792CD007" w14:textId="77777777" w:rsidR="00032B84" w:rsidRDefault="00032B84" w:rsidP="00C53CB9"/>
    <w:p w14:paraId="4735A297" w14:textId="77777777" w:rsidR="00032B84" w:rsidRDefault="00032B84" w:rsidP="00C53CB9">
      <w:r>
        <w:t>“How about I deal with this,” I asked Red?  Giving her a nice smack across her rump, I told her, “Go back there,” as I pointed between two aisles, “and see if there’s some clothes you can wear.”</w:t>
      </w:r>
    </w:p>
    <w:p w14:paraId="6FAB530B" w14:textId="77777777" w:rsidR="00032B84" w:rsidRDefault="00032B84" w:rsidP="00C53CB9"/>
    <w:p w14:paraId="1A9DC52F" w14:textId="77777777" w:rsidR="00032B84" w:rsidRDefault="00032B84" w:rsidP="00C53CB9">
      <w:r>
        <w:t>“Fine.”  Even though she didn’t complain, I had the feeling that she was half pouting as she moved behind me.</w:t>
      </w:r>
    </w:p>
    <w:p w14:paraId="31A25D0A" w14:textId="77777777" w:rsidR="00032B84" w:rsidRDefault="00032B84" w:rsidP="00C53CB9"/>
    <w:p w14:paraId="3CD80E9E" w14:textId="5E0450C1" w:rsidR="00032B84" w:rsidRDefault="00032B84" w:rsidP="00C53CB9">
      <w:r>
        <w:t>“Sorry about that,” I apologized to Garn</w:t>
      </w:r>
      <w:r w:rsidR="00034FA5">
        <w:t>.  “Her friend</w:t>
      </w:r>
      <w:r w:rsidR="00833201">
        <w:t xml:space="preserve">’s </w:t>
      </w:r>
      <w:r w:rsidR="00034FA5">
        <w:t>sick and she’s just worried,” I tried to explain.</w:t>
      </w:r>
    </w:p>
    <w:p w14:paraId="47B58FE6" w14:textId="77777777" w:rsidR="00034FA5" w:rsidRDefault="00034FA5" w:rsidP="00C53CB9"/>
    <w:p w14:paraId="1B5E55DB" w14:textId="77777777" w:rsidR="00034FA5" w:rsidRDefault="00034FA5" w:rsidP="00C53CB9">
      <w:r>
        <w:t>“Uh huh…”  Garn nodded absentmindedly, never taking his eyes from behind me.</w:t>
      </w:r>
    </w:p>
    <w:p w14:paraId="0D106A3C" w14:textId="77777777" w:rsidR="00034FA5" w:rsidRDefault="00034FA5" w:rsidP="00C53CB9"/>
    <w:p w14:paraId="2552CD22" w14:textId="4F8791F5" w:rsidR="009C7F8F" w:rsidRDefault="00034FA5" w:rsidP="00C53CB9">
      <w:r>
        <w:t xml:space="preserve">Glancing back, I couldn’t help but shake my head in embarrassment.  There Red was, </w:t>
      </w:r>
      <w:r w:rsidR="00A064DA">
        <w:t xml:space="preserve">the </w:t>
      </w:r>
      <w:r>
        <w:t xml:space="preserve">shirt </w:t>
      </w:r>
      <w:r w:rsidR="00A064DA">
        <w:t xml:space="preserve">she’d borrowed from Granny </w:t>
      </w:r>
      <w:r>
        <w:t xml:space="preserve">tossed off and draped across a shelf, standing bent over </w:t>
      </w:r>
      <w:r w:rsidR="00FE54C4">
        <w:t xml:space="preserve">and </w:t>
      </w:r>
      <w:r>
        <w:t xml:space="preserve">completely naked, sorting through a </w:t>
      </w:r>
      <w:r w:rsidR="009C7F8F">
        <w:t>stack of leathers.</w:t>
      </w:r>
      <w:r w:rsidR="00522A6A">
        <w:t xml:space="preserve">  </w:t>
      </w:r>
      <w:r w:rsidR="009C7F8F">
        <w:t>“Uh huh…”  It was all I knew to say back to Garn in this situation.</w:t>
      </w:r>
    </w:p>
    <w:p w14:paraId="749457B5" w14:textId="77777777" w:rsidR="009C7F8F"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374857E2" wp14:editId="6D60478D">
            <wp:extent cx="1528445" cy="763905"/>
            <wp:effectExtent l="0" t="0" r="0" b="0"/>
            <wp:docPr id="20" name="Picture 20"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79F5AA18" w14:textId="756F01EA" w:rsidR="009C7F8F" w:rsidRDefault="00F1797E" w:rsidP="00C53CB9">
      <w:r>
        <w:t xml:space="preserve">We spent all morning visiting different </w:t>
      </w:r>
      <w:r w:rsidR="002F2AF8">
        <w:t xml:space="preserve">places in town.  Red was now wearing thigh high leather boots and a very short, very loose leather skirt which completely showed the lower curves of her ass every time she </w:t>
      </w:r>
      <w:r w:rsidR="00A81CF6">
        <w:t>walked,</w:t>
      </w:r>
      <w:r w:rsidR="002F2AF8">
        <w:t xml:space="preserve"> or the wind blew.  I’d tried to suggest she wear </w:t>
      </w:r>
      <w:r w:rsidR="00801278">
        <w:t>one</w:t>
      </w:r>
      <w:r w:rsidR="002F2AF8">
        <w:t xml:space="preserve"> slightly longer, but she </w:t>
      </w:r>
      <w:r w:rsidR="0056704B">
        <w:t>said the shorter allowed for greater mobility in combat.  Since I’ve never attempted to fight in a skirt, I didn’t argue any after that.</w:t>
      </w:r>
    </w:p>
    <w:p w14:paraId="608B57EC" w14:textId="77777777" w:rsidR="0056704B" w:rsidRDefault="0056704B" w:rsidP="00C53CB9"/>
    <w:p w14:paraId="5CB8E6A7" w14:textId="01190BDB" w:rsidR="0056704B" w:rsidRDefault="0056704B" w:rsidP="00C53CB9">
      <w:r>
        <w:t xml:space="preserve">The shirt she had chosen was a </w:t>
      </w:r>
      <w:r w:rsidR="00A81CF6">
        <w:t>skintight</w:t>
      </w:r>
      <w:r>
        <w:t xml:space="preserve"> leather tunic which must be amazingly uncomfortable.  Her breasts weren’t as large and round as Jewel’s, being more oval shaped and hand sized, but they were squished until they </w:t>
      </w:r>
      <w:r w:rsidR="00EE297E">
        <w:t xml:space="preserve">no longer </w:t>
      </w:r>
      <w:r>
        <w:t xml:space="preserve">appeared </w:t>
      </w:r>
      <w:r w:rsidR="00EE297E">
        <w:t xml:space="preserve">visible </w:t>
      </w:r>
      <w:r>
        <w:t>under the tight top.</w:t>
      </w:r>
      <w:r w:rsidR="000E3DEB">
        <w:t xml:space="preserve">  </w:t>
      </w:r>
      <w:r>
        <w:t>Leather gloves that went up pas</w:t>
      </w:r>
      <w:r w:rsidR="00C72D90">
        <w:t>t</w:t>
      </w:r>
      <w:r>
        <w:t xml:space="preserve"> her </w:t>
      </w:r>
      <w:r w:rsidR="00900509">
        <w:t>elbows</w:t>
      </w:r>
      <w:r w:rsidR="004653BA">
        <w:t xml:space="preserve"> and a leather headband </w:t>
      </w:r>
      <w:r w:rsidR="00CF45B9">
        <w:t>which</w:t>
      </w:r>
      <w:r w:rsidR="004653BA">
        <w:t xml:space="preserve"> h</w:t>
      </w:r>
      <w:r w:rsidR="00CF45B9">
        <w:t>eld</w:t>
      </w:r>
      <w:r w:rsidR="004653BA">
        <w:t xml:space="preserve"> back her hair completed her </w:t>
      </w:r>
      <w:r w:rsidR="000E3DEB">
        <w:t xml:space="preserve">ensemble.  </w:t>
      </w:r>
    </w:p>
    <w:p w14:paraId="3C75806A" w14:textId="77777777" w:rsidR="000A21D9" w:rsidRDefault="000A21D9" w:rsidP="00C53CB9"/>
    <w:p w14:paraId="02CC43FE" w14:textId="47D19300" w:rsidR="000A21D9" w:rsidRDefault="000A21D9" w:rsidP="00C53CB9">
      <w:r>
        <w:t xml:space="preserve">At the town’s small smithy, </w:t>
      </w:r>
      <w:r w:rsidR="004C6A94">
        <w:t xml:space="preserve">we replaced </w:t>
      </w:r>
      <w:r w:rsidR="0000351D">
        <w:t>Red’s</w:t>
      </w:r>
      <w:r w:rsidR="004C6A94">
        <w:t xml:space="preserve"> makeshift spear for a </w:t>
      </w:r>
      <w:r w:rsidR="00A81CF6">
        <w:t>long-handled</w:t>
      </w:r>
      <w:r w:rsidR="009850AE">
        <w:t xml:space="preserve"> boar spear.  Used to hunt wild hogs, the spear was about </w:t>
      </w:r>
      <w:r w:rsidR="001F612E">
        <w:t xml:space="preserve">eight-foot </w:t>
      </w:r>
      <w:r w:rsidR="009850AE">
        <w:t>in length</w:t>
      </w:r>
      <w:r w:rsidR="00F62145">
        <w:t xml:space="preserve">, with a </w:t>
      </w:r>
      <w:r w:rsidR="00A81CF6">
        <w:t>twelve-inch</w:t>
      </w:r>
      <w:r w:rsidR="00F62145">
        <w:t xml:space="preserve"> </w:t>
      </w:r>
      <w:r w:rsidR="0014760F">
        <w:t xml:space="preserve">point that resembled an oversized needle </w:t>
      </w:r>
      <w:r w:rsidR="00BB521C">
        <w:t>at the tip of it.</w:t>
      </w:r>
      <w:r w:rsidR="0034025B">
        <w:t xml:space="preserve">  Directly below the “needle”</w:t>
      </w:r>
      <w:r w:rsidR="00DA660B">
        <w:t xml:space="preserve"> was a thick round </w:t>
      </w:r>
      <w:r w:rsidR="00A5091E">
        <w:t>piece of metal, resembling a shield.  The spear couldn’t be thrown, but it was excellent for bracing against the charge of a raging boar</w:t>
      </w:r>
      <w:r w:rsidR="00C44074">
        <w:t>.  The thick needle pierced the ho</w:t>
      </w:r>
      <w:r w:rsidR="00DA2725">
        <w:t xml:space="preserve">g’s tough hide easily, and the shield stopped it from running up </w:t>
      </w:r>
      <w:r w:rsidR="00BD5378">
        <w:t>the shaft and goring the hunter.</w:t>
      </w:r>
    </w:p>
    <w:p w14:paraId="715926CF" w14:textId="77777777" w:rsidR="00BD5378" w:rsidRDefault="00BD5378" w:rsidP="00C53CB9"/>
    <w:p w14:paraId="0432D49B" w14:textId="789BA604" w:rsidR="00BD5378" w:rsidRDefault="00BD5378" w:rsidP="00C53CB9">
      <w:r>
        <w:t>From somewhere</w:t>
      </w:r>
      <w:r w:rsidR="00502D5E">
        <w:t xml:space="preserve"> during our wild</w:t>
      </w:r>
      <w:r w:rsidR="00D44968">
        <w:t xml:space="preserve"> shopping spree</w:t>
      </w:r>
      <w:r>
        <w:t xml:space="preserve">, </w:t>
      </w:r>
      <w:r w:rsidR="00BB2B32">
        <w:t>and I honestly don’t know where,</w:t>
      </w:r>
      <w:r>
        <w:t xml:space="preserve"> Red had picked up a large leather backpack like mine, and we’d filled both with food as we picked up gossip from the tavern.</w:t>
      </w:r>
    </w:p>
    <w:p w14:paraId="2D12FD06" w14:textId="77777777" w:rsidR="0066123E" w:rsidRDefault="0066123E" w:rsidP="00C53CB9"/>
    <w:p w14:paraId="4C81AA4B" w14:textId="070C3E42" w:rsidR="0066123E" w:rsidRDefault="0066123E" w:rsidP="00C53CB9">
      <w:r>
        <w:t xml:space="preserve">According to </w:t>
      </w:r>
      <w:r w:rsidR="00211564">
        <w:t xml:space="preserve">Joseph – the guy who ran the tavern – he could recall hearing about the “Widow’s Crypt” back when he was a child, from his grandfather.  Apparently, the “crypt” has nothing to do with the graveyard at all.  Instead, it seemed to be the name used to describe an old mine, which had been shut down over a hundred years ago, because it was so dangerous and collapsed so often, </w:t>
      </w:r>
      <w:r w:rsidR="002C2B67">
        <w:t>and</w:t>
      </w:r>
      <w:r w:rsidR="00211564">
        <w:t xml:space="preserve"> created too many “widows”.  </w:t>
      </w:r>
    </w:p>
    <w:p w14:paraId="256ED44B" w14:textId="77777777" w:rsidR="00211564" w:rsidRDefault="00211564" w:rsidP="00C53CB9"/>
    <w:p w14:paraId="27D2FAF1" w14:textId="7E969456" w:rsidR="00211564" w:rsidRDefault="00211564" w:rsidP="00C53CB9">
      <w:r>
        <w:t xml:space="preserve">Asking directions to where it was located didn’t help any.  All Joseph could recall </w:t>
      </w:r>
      <w:r w:rsidR="004117B2">
        <w:t>was</w:t>
      </w:r>
      <w:r>
        <w:t xml:space="preserve"> it was somewhere out by the western mill…  Or maybe up north, past the split in the highway, out past some bend in the river…   Or </w:t>
      </w:r>
      <w:proofErr w:type="gramStart"/>
      <w:r>
        <w:t>maybe..</w:t>
      </w:r>
      <w:proofErr w:type="gramEnd"/>
      <w:r>
        <w:t xml:space="preserve">  Absolutely </w:t>
      </w:r>
      <w:proofErr w:type="gramStart"/>
      <w:r>
        <w:t>nothing which</w:t>
      </w:r>
      <w:proofErr w:type="gramEnd"/>
      <w:r>
        <w:t xml:space="preserve"> seemed to be of any real use to us, except for the fact that we now kn</w:t>
      </w:r>
      <w:r w:rsidR="00401873">
        <w:t>e</w:t>
      </w:r>
      <w:r>
        <w:t xml:space="preserve">w there was an old mine out there </w:t>
      </w:r>
      <w:r>
        <w:rPr>
          <w:i/>
        </w:rPr>
        <w:t>somewhere</w:t>
      </w:r>
      <w:r>
        <w:t>, and it was probably what we were looking for.</w:t>
      </w:r>
    </w:p>
    <w:p w14:paraId="63F1C425" w14:textId="77777777" w:rsidR="00211564" w:rsidRDefault="00211564" w:rsidP="00C53CB9"/>
    <w:p w14:paraId="4CFE9C0D" w14:textId="65633498" w:rsidR="00211564" w:rsidRDefault="00211564" w:rsidP="00C53CB9">
      <w:r>
        <w:t xml:space="preserve">Happy that we’d uncovered </w:t>
      </w:r>
      <w:r w:rsidR="00401873">
        <w:rPr>
          <w:i/>
        </w:rPr>
        <w:t>something</w:t>
      </w:r>
      <w:r w:rsidR="00401873">
        <w:t xml:space="preserve"> but</w:t>
      </w:r>
      <w:r>
        <w:t xml:space="preserve"> frustrated that we hadn’t uncovered the most important thing – where exactly to go to look for “Widow’s Heart” – Red and I split up after leaving the tavern.  She’d told me that she could read, so I sent her off to visit our little town mayor and to see if she could dig up any information in the old tax records and town archives. </w:t>
      </w:r>
    </w:p>
    <w:p w14:paraId="5EB58C0B" w14:textId="77777777" w:rsidR="001667C9" w:rsidRDefault="001667C9" w:rsidP="00C53CB9"/>
    <w:p w14:paraId="75CA5C5B" w14:textId="77777777" w:rsidR="001667C9" w:rsidRDefault="001667C9" w:rsidP="00C53CB9">
      <w:r>
        <w:t xml:space="preserve">Myself, I decided to visit everyone I knew around town, with a twofold purpose.  </w:t>
      </w:r>
    </w:p>
    <w:p w14:paraId="6F461182" w14:textId="77777777" w:rsidR="001667C9" w:rsidRDefault="001667C9" w:rsidP="00C53CB9"/>
    <w:p w14:paraId="6E1A8B34" w14:textId="1DA738A0" w:rsidR="001667C9" w:rsidRDefault="001667C9" w:rsidP="00C53CB9">
      <w:r>
        <w:t xml:space="preserve">First, I wanted to check on anyone who might have some of the herbs which Granny needed.  You never know what some old lady has growing out back in her garden, and from the way Granny talked, she wanted as </w:t>
      </w:r>
      <w:r w:rsidR="006B49E8">
        <w:t>many</w:t>
      </w:r>
      <w:r>
        <w:t xml:space="preserve"> of the medicinal herbs as we could get our hands on.  Being able to promise that the Moonweavers would pay for them was just an added boon for the </w:t>
      </w:r>
      <w:r w:rsidR="001F7C9B">
        <w:t>town-folks</w:t>
      </w:r>
      <w:r>
        <w:t xml:space="preserve">.  I certainly hope that I don’t end up getting stuck with the bill.  If I do, I suppose I’ll take the cost out of my share of the jewelry we’d brought back.  After all, the girls had claimed it was the bandit’s loot, so by anyone’s definition, the least I should get would be an equal </w:t>
      </w:r>
      <w:r w:rsidR="00FA223D">
        <w:t>share in</w:t>
      </w:r>
      <w:r>
        <w:t xml:space="preserve"> retrieving it.</w:t>
      </w:r>
    </w:p>
    <w:p w14:paraId="0B5B4826" w14:textId="77777777" w:rsidR="001667C9" w:rsidRDefault="001667C9" w:rsidP="00C53CB9"/>
    <w:p w14:paraId="47EB8FD4" w14:textId="44F23E24" w:rsidR="001667C9" w:rsidRPr="003A1134" w:rsidRDefault="001667C9" w:rsidP="00C53CB9">
      <w:r>
        <w:t xml:space="preserve">Second, </w:t>
      </w:r>
      <w:r w:rsidR="00FA223D">
        <w:t>I made</w:t>
      </w:r>
      <w:r>
        <w:t xml:space="preserve"> certain to ask all those other folks if they ever remembered hearing any tales about old mines, “Widow’s Crypt”, or anything else of the type.  There were a few who could verify that the crypt was indeed some supposed mineshaft, but nobody could give me the </w:t>
      </w:r>
      <w:r w:rsidR="00FA223D">
        <w:t>directions</w:t>
      </w:r>
      <w:r>
        <w:t xml:space="preserve"> to find it.  A few times, I had the impression that some of the older people </w:t>
      </w:r>
      <w:r w:rsidR="003A1134">
        <w:rPr>
          <w:i/>
        </w:rPr>
        <w:t>could’ve</w:t>
      </w:r>
      <w:r w:rsidR="003A1134">
        <w:t xml:space="preserve"> given me directions, but they </w:t>
      </w:r>
      <w:r w:rsidR="003A1134">
        <w:rPr>
          <w:i/>
        </w:rPr>
        <w:t xml:space="preserve">wouldn’t. </w:t>
      </w:r>
      <w:r w:rsidR="003A1134">
        <w:t xml:space="preserve"> Everyone who knew about the old mine was convinced that it was too dangerous to ever visit.</w:t>
      </w:r>
    </w:p>
    <w:p w14:paraId="32F9906F" w14:textId="77777777" w:rsidR="001667C9" w:rsidRDefault="001667C9" w:rsidP="00C53CB9"/>
    <w:p w14:paraId="2B26B2B0" w14:textId="4CFCD367" w:rsidR="003A1134" w:rsidRDefault="001667C9" w:rsidP="00C53CB9">
      <w:r>
        <w:t xml:space="preserve">As the sun moved higher into the sky, I </w:t>
      </w:r>
      <w:r w:rsidR="00402085">
        <w:t>returned</w:t>
      </w:r>
      <w:r>
        <w:t xml:space="preserve"> to the tavern</w:t>
      </w:r>
      <w:r w:rsidR="003A1134">
        <w:t xml:space="preserve"> feeling rather dejected.  I couldn’t be certain if there were enough herbs in town to fill Granny’s needs, and I had no true idea where to go to find </w:t>
      </w:r>
      <w:proofErr w:type="gramStart"/>
      <w:r w:rsidR="003A1134">
        <w:t>the mine</w:t>
      </w:r>
      <w:proofErr w:type="gramEnd"/>
      <w:r w:rsidR="003A1134">
        <w:t xml:space="preserve">.  All I could do </w:t>
      </w:r>
      <w:r w:rsidR="00402085">
        <w:t>was</w:t>
      </w:r>
      <w:r>
        <w:t xml:space="preserve"> wait for Red</w:t>
      </w:r>
      <w:r w:rsidR="003A1134">
        <w:t xml:space="preserve"> to meet me</w:t>
      </w:r>
      <w:r>
        <w:t xml:space="preserve">, </w:t>
      </w:r>
      <w:r w:rsidR="003A1134">
        <w:t xml:space="preserve">and hope she had better luck, </w:t>
      </w:r>
      <w:r>
        <w:t>as per our agreed upon plan.</w:t>
      </w:r>
    </w:p>
    <w:p w14:paraId="06A1E4E7" w14:textId="77777777" w:rsidR="003A1134"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21A5CCE2" wp14:editId="70B1B9DD">
            <wp:extent cx="1528445" cy="763905"/>
            <wp:effectExtent l="0" t="0" r="0" b="0"/>
            <wp:docPr id="21" name="Picture 21"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0BD73907" w14:textId="77777777" w:rsidR="001667C9" w:rsidRDefault="003A1134" w:rsidP="00C53CB9">
      <w:r>
        <w:t xml:space="preserve">I hadn’t been sitting too long, sipping on my honey mead, when Red came bouncing enthusiastically into the tavern.  </w:t>
      </w:r>
      <w:r w:rsidR="001667C9">
        <w:t xml:space="preserve"> </w:t>
      </w:r>
      <w:r>
        <w:t>“GOT IT,” was the first thing she screamed, as she pounced over, threw herself into my lap, and gave me a deep, passionate kiss.</w:t>
      </w:r>
    </w:p>
    <w:p w14:paraId="5AB3837B" w14:textId="77777777" w:rsidR="003A1134" w:rsidRDefault="003A1134" w:rsidP="00C53CB9"/>
    <w:p w14:paraId="33C7D988" w14:textId="1D5AE281" w:rsidR="003A1134" w:rsidRDefault="003A1134" w:rsidP="00C53CB9">
      <w:r>
        <w:t xml:space="preserve">Blinking confusedly, I tried not to pay any attention to the catcalls and laughter from all the other patrons in the tavern.  “Got what?” I asked, as the </w:t>
      </w:r>
      <w:r w:rsidR="00D1399C">
        <w:t xml:space="preserve">heated </w:t>
      </w:r>
      <w:r>
        <w:t xml:space="preserve">blush </w:t>
      </w:r>
      <w:r w:rsidR="009557F3">
        <w:t>rose</w:t>
      </w:r>
      <w:r>
        <w:t xml:space="preserve"> to my cheeks.</w:t>
      </w:r>
    </w:p>
    <w:p w14:paraId="14F0F3B3" w14:textId="77777777" w:rsidR="003A1134" w:rsidRDefault="003A1134" w:rsidP="00C53CB9"/>
    <w:p w14:paraId="7AC1E3D4" w14:textId="5602CE9F" w:rsidR="003A1134" w:rsidRDefault="003A1134" w:rsidP="00C53CB9">
      <w:r>
        <w:t>“I know where we</w:t>
      </w:r>
      <w:r w:rsidR="00040246">
        <w:t xml:space="preserve"> need</w:t>
      </w:r>
      <w:r>
        <w:t xml:space="preserve"> to go,” Red promised, waving a </w:t>
      </w:r>
      <w:r w:rsidR="00040246">
        <w:t>rolled-up</w:t>
      </w:r>
      <w:r>
        <w:t xml:space="preserve"> parchment in her hands.  “According to the land maps from blah </w:t>
      </w:r>
      <w:r w:rsidR="00040246">
        <w:t>blah, don’t</w:t>
      </w:r>
      <w:r>
        <w:t xml:space="preserve"> care</w:t>
      </w:r>
      <w:r w:rsidR="00FE044A">
        <w:t xml:space="preserve"> where</w:t>
      </w:r>
      <w:r>
        <w:t xml:space="preserve">, </w:t>
      </w:r>
      <w:r w:rsidR="00950B53">
        <w:t xml:space="preserve">blah blah, don’t care when, </w:t>
      </w:r>
      <w:r>
        <w:t xml:space="preserve">years ago, the mine was located a little further than a full day’s walk to the northwest.  There used to be a road which went up that way, </w:t>
      </w:r>
      <w:r w:rsidR="008A43FB">
        <w:t>which</w:t>
      </w:r>
      <w:r>
        <w:t xml:space="preserve"> we can follow, unless it’s completely overgrown by now.”</w:t>
      </w:r>
    </w:p>
    <w:p w14:paraId="7B4E38FE" w14:textId="77777777" w:rsidR="003A1134" w:rsidRDefault="003A1134" w:rsidP="00C53CB9"/>
    <w:p w14:paraId="02ED6795" w14:textId="44BD98CE" w:rsidR="003A1134" w:rsidRDefault="003A1134" w:rsidP="00C53CB9">
      <w:r>
        <w:t xml:space="preserve">“Kerf.  Kerf.”  Joseph fake coughed lightly as he came up to the table and placed another glass of honey mead down in front of us.  “Would the young lady like something to eat this afternoon, or…”  Pausing, a large smirk ran </w:t>
      </w:r>
      <w:r w:rsidR="00C3647C">
        <w:t>all the way up both sides of his face as he asked, “Or perhaps the two of you might want to rent a room for a little while?”</w:t>
      </w:r>
    </w:p>
    <w:p w14:paraId="68AB639E" w14:textId="77777777" w:rsidR="00C3647C" w:rsidRDefault="00C3647C" w:rsidP="00C53CB9"/>
    <w:p w14:paraId="12198FDA" w14:textId="77777777" w:rsidR="00C3647C" w:rsidRDefault="00C3647C" w:rsidP="00C53CB9">
      <w:r>
        <w:t>“</w:t>
      </w:r>
      <w:proofErr w:type="spellStart"/>
      <w:r>
        <w:t>Ummmm</w:t>
      </w:r>
      <w:proofErr w:type="spellEnd"/>
      <w:r>
        <w:t>….”  My face turned several shades of red and purplish, and I had no idea how to even attempt to respond to his leading question.  Maybe part of it’s just the prudish memories of an old man from my first life, but we certainly didn’t ask such things when I was a youngster!</w:t>
      </w:r>
    </w:p>
    <w:p w14:paraId="79B05471" w14:textId="77777777" w:rsidR="00C3647C" w:rsidRDefault="00C3647C" w:rsidP="00C53CB9"/>
    <w:p w14:paraId="7CA4605E" w14:textId="24556022" w:rsidR="00C3647C" w:rsidRDefault="00C3647C" w:rsidP="00C53CB9">
      <w:r>
        <w:t xml:space="preserve">“No room for now,” Red waved her hands dismissively, completely laughing off the </w:t>
      </w:r>
      <w:r w:rsidR="000C7975">
        <w:t>in</w:t>
      </w:r>
      <w:r>
        <w:t>sinuation, “but I do want a quick meal.  Grab me two bowls of whatever soup you have ready to serve, a quarter of bread, two chunks of cheese, and a couple pieces of your best pie.”</w:t>
      </w:r>
    </w:p>
    <w:p w14:paraId="4911F6F3" w14:textId="77777777" w:rsidR="00C3647C" w:rsidRDefault="00C3647C" w:rsidP="00C53CB9"/>
    <w:p w14:paraId="513BAB68" w14:textId="77777777" w:rsidR="00C3647C" w:rsidRDefault="00C3647C" w:rsidP="00C53CB9">
      <w:r>
        <w:t>Laughing himself, Joseph gave a half bow, turning to leave our table, when Red reached out and grabbed him by the sleeve.  “Wait a moment,” she ordered, squirming to look back at me.  “What did you want to eat, Mi’Lord?”</w:t>
      </w:r>
    </w:p>
    <w:p w14:paraId="792B9A88" w14:textId="77777777" w:rsidR="00C3647C" w:rsidRDefault="00C3647C" w:rsidP="00C53CB9"/>
    <w:p w14:paraId="18D446E0" w14:textId="77777777" w:rsidR="00C3647C" w:rsidRDefault="00C3647C" w:rsidP="00C53CB9">
      <w:r>
        <w:t>“Wait a moment…”   I couldn’t help but blink several times, stupidly.  “Does that mean you’re planning to eat all that for yourself?”  I’d thought she’d ordered enough for the both of us!</w:t>
      </w:r>
    </w:p>
    <w:p w14:paraId="22AFAF68" w14:textId="77777777" w:rsidR="00C3647C" w:rsidRDefault="00C3647C" w:rsidP="00C53CB9"/>
    <w:p w14:paraId="48E8ECD1" w14:textId="7426A1C2" w:rsidR="00EB25C4" w:rsidRDefault="00C3647C" w:rsidP="00C53CB9">
      <w:r>
        <w:t>Joseph’s laughter was full and hearty</w:t>
      </w:r>
      <w:r w:rsidR="00EB25C4">
        <w:t xml:space="preserve">, as he stood there patiently and waited </w:t>
      </w:r>
      <w:r w:rsidR="008D342C">
        <w:t>for</w:t>
      </w:r>
      <w:r w:rsidR="00EB25C4">
        <w:t xml:space="preserve"> her </w:t>
      </w:r>
      <w:r w:rsidR="008D342C">
        <w:t>enthusiastic affirmation</w:t>
      </w:r>
      <w:r w:rsidR="00EB25C4">
        <w:t>.</w:t>
      </w:r>
    </w:p>
    <w:p w14:paraId="2AD1E512" w14:textId="77777777" w:rsidR="00EB25C4"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6D34433A" wp14:editId="0903F04D">
            <wp:extent cx="1528445" cy="763905"/>
            <wp:effectExtent l="0" t="0" r="0" b="0"/>
            <wp:docPr id="22" name="Picture 22"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514DA088" w14:textId="77777777" w:rsidR="00EB25C4" w:rsidRDefault="00EB25C4" w:rsidP="00C53CB9"/>
    <w:p w14:paraId="2A1455B4" w14:textId="4AA15A1A" w:rsidR="00EB25C4" w:rsidRDefault="00EB25C4" w:rsidP="00C53CB9">
      <w:r>
        <w:t>After leaving the tavern, I walked with my arm wrapped around Red’s shoulder</w:t>
      </w:r>
      <w:r w:rsidR="00576803">
        <w:t>,</w:t>
      </w:r>
      <w:r>
        <w:t xml:space="preserve"> with her pulled up close beside me.  “Two last stops,” I informed her, “and then we’ll head out.  I’d like to make at least enough distance today, that if all goes well, we’ll be at the old entrance to the mines tomorrow night.”</w:t>
      </w:r>
    </w:p>
    <w:p w14:paraId="69289B20" w14:textId="77777777" w:rsidR="00EB25C4" w:rsidRDefault="00EB25C4" w:rsidP="00C53CB9"/>
    <w:p w14:paraId="55D4186E" w14:textId="41D30C52" w:rsidR="00EB25C4" w:rsidRDefault="00EB25C4" w:rsidP="00C53CB9">
      <w:r>
        <w:t>“</w:t>
      </w:r>
      <w:r w:rsidR="00B52D68">
        <w:t>So,</w:t>
      </w:r>
      <w:r>
        <w:t xml:space="preserve"> what’s our last two stops?”  Red asked, bouncing lightly beside me.  She truly seemed to be an endless bundle of energy.  It was almost impossible to look at her and believe she’d just been the victim of a savage bandit attack</w:t>
      </w:r>
      <w:r w:rsidR="00EC49FE">
        <w:t xml:space="preserve"> where she was</w:t>
      </w:r>
      <w:r>
        <w:t xml:space="preserve"> stripped, beaten, starved, and then escaped, all in just the past week or so!</w:t>
      </w:r>
    </w:p>
    <w:p w14:paraId="44BA0CD3" w14:textId="77777777" w:rsidR="00EB25C4" w:rsidRDefault="00EB25C4" w:rsidP="00C53CB9"/>
    <w:p w14:paraId="308AE4D4" w14:textId="77777777" w:rsidR="00EB25C4" w:rsidRDefault="00EB25C4" w:rsidP="00C53CB9">
      <w:r>
        <w:t xml:space="preserve">“First stop this afternoon,” I told her, “will be the town’s storage.  We keep all sorts of supplies there for the holidays, festivities, celebrations, and holy days.  We should be able to easily borrow a few lanterns, some olive oil, and some general supplies like rope and </w:t>
      </w:r>
      <w:r w:rsidR="00297E87">
        <w:t>digging tools from there, without anyone caring.”</w:t>
      </w:r>
    </w:p>
    <w:p w14:paraId="5B795B40" w14:textId="77777777" w:rsidR="00297E87" w:rsidRDefault="00297E87" w:rsidP="00C53CB9"/>
    <w:p w14:paraId="59AE95F8" w14:textId="77777777" w:rsidR="00297E87" w:rsidRDefault="00297E87" w:rsidP="00C53CB9">
      <w:r>
        <w:t>“We’ll just have to pay to replace them,” I warned her, “if anything happens to them.”</w:t>
      </w:r>
    </w:p>
    <w:p w14:paraId="19BC1E44" w14:textId="77777777" w:rsidR="00297E87" w:rsidRDefault="00297E87" w:rsidP="00C53CB9"/>
    <w:p w14:paraId="60E1E201" w14:textId="77777777" w:rsidR="00EB65E9" w:rsidRPr="005016C4" w:rsidRDefault="00EB65E9" w:rsidP="00EB65E9">
      <w:pPr>
        <w:pStyle w:val="NormalWeb"/>
        <w:rPr>
          <w:rFonts w:asciiTheme="majorHAnsi" w:hAnsiTheme="majorHAnsi"/>
          <w:sz w:val="22"/>
          <w:szCs w:val="22"/>
        </w:rPr>
      </w:pPr>
      <w:r w:rsidRPr="005016C4">
        <w:rPr>
          <w:rFonts w:asciiTheme="majorHAnsi" w:hAnsiTheme="majorHAnsi"/>
          <w:sz w:val="22"/>
          <w:szCs w:val="22"/>
        </w:rPr>
        <w:t>“And second,” I winced as I said it, dreading even to think about the situation.  “We’ve got to go and pay a visit to my parents.  They’ve bound to have been worried about me, me being out during the storm.  Coming back in the middle of the night and then passing out at Granny’s probably hasn’t helped the situation any," I added, ruefully. </w:t>
      </w:r>
    </w:p>
    <w:p w14:paraId="54A82F42" w14:textId="77777777" w:rsidR="00EB65E9" w:rsidRPr="005E6858" w:rsidRDefault="00EB65E9" w:rsidP="00EB65E9">
      <w:pPr>
        <w:pStyle w:val="NormalWeb"/>
        <w:rPr>
          <w:rFonts w:asciiTheme="majorHAnsi" w:hAnsiTheme="majorHAnsi"/>
          <w:sz w:val="22"/>
          <w:szCs w:val="22"/>
        </w:rPr>
      </w:pPr>
      <w:r w:rsidRPr="005E6858">
        <w:rPr>
          <w:rFonts w:asciiTheme="majorHAnsi" w:hAnsiTheme="majorHAnsi"/>
          <w:sz w:val="22"/>
          <w:szCs w:val="22"/>
        </w:rPr>
        <w:t> </w:t>
      </w:r>
    </w:p>
    <w:p w14:paraId="5329CA39" w14:textId="77777777" w:rsidR="00EB65E9" w:rsidRPr="005E6858" w:rsidRDefault="00EB65E9" w:rsidP="00EB65E9">
      <w:pPr>
        <w:pStyle w:val="NormalWeb"/>
        <w:rPr>
          <w:rFonts w:asciiTheme="majorHAnsi" w:hAnsiTheme="majorHAnsi"/>
          <w:sz w:val="22"/>
          <w:szCs w:val="22"/>
        </w:rPr>
      </w:pPr>
      <w:r w:rsidRPr="005E6858">
        <w:rPr>
          <w:rFonts w:asciiTheme="majorHAnsi" w:hAnsiTheme="majorHAnsi"/>
          <w:sz w:val="22"/>
          <w:szCs w:val="22"/>
        </w:rPr>
        <w:t>“Add the fact that I’ve been walking around all day with a beautiful girl on my arm that they’ve never met, and I’m actually dreading going home,” I confessed, while trying to not show too unmanly of an appearance to Red.</w:t>
      </w:r>
    </w:p>
    <w:p w14:paraId="053FBEFB" w14:textId="77777777" w:rsidR="00EB65E9" w:rsidRPr="005E6858" w:rsidRDefault="00EB65E9" w:rsidP="00EB65E9">
      <w:pPr>
        <w:pStyle w:val="NormalWeb"/>
        <w:rPr>
          <w:rFonts w:asciiTheme="majorHAnsi" w:hAnsiTheme="majorHAnsi"/>
          <w:sz w:val="22"/>
          <w:szCs w:val="22"/>
        </w:rPr>
      </w:pPr>
      <w:r w:rsidRPr="005E6858">
        <w:rPr>
          <w:rFonts w:asciiTheme="majorHAnsi" w:hAnsiTheme="majorHAnsi"/>
          <w:sz w:val="22"/>
          <w:szCs w:val="22"/>
        </w:rPr>
        <w:t> </w:t>
      </w:r>
    </w:p>
    <w:p w14:paraId="798E6797" w14:textId="0C20C887" w:rsidR="00EB65E9" w:rsidRPr="005E6858" w:rsidRDefault="00086502" w:rsidP="00EB65E9">
      <w:pPr>
        <w:pStyle w:val="NormalWeb"/>
        <w:rPr>
          <w:rFonts w:asciiTheme="majorHAnsi" w:hAnsiTheme="majorHAnsi"/>
          <w:sz w:val="22"/>
          <w:szCs w:val="22"/>
        </w:rPr>
      </w:pPr>
      <w:r>
        <w:rPr>
          <w:rFonts w:asciiTheme="majorHAnsi" w:hAnsiTheme="majorHAnsi"/>
          <w:sz w:val="22"/>
          <w:szCs w:val="22"/>
        </w:rPr>
        <w:t>Red</w:t>
      </w:r>
      <w:r w:rsidR="00EB65E9" w:rsidRPr="005E6858">
        <w:rPr>
          <w:rFonts w:asciiTheme="majorHAnsi" w:hAnsiTheme="majorHAnsi"/>
          <w:sz w:val="22"/>
          <w:szCs w:val="22"/>
        </w:rPr>
        <w:t xml:space="preserve"> just laughed merrily, as if she felt my misfortune with my parents was one of the funniest thing</w:t>
      </w:r>
      <w:r w:rsidR="005E6858">
        <w:rPr>
          <w:rFonts w:asciiTheme="majorHAnsi" w:hAnsiTheme="majorHAnsi"/>
          <w:sz w:val="22"/>
          <w:szCs w:val="22"/>
        </w:rPr>
        <w:t>s</w:t>
      </w:r>
      <w:r w:rsidR="00EB65E9" w:rsidRPr="005E6858">
        <w:rPr>
          <w:rFonts w:asciiTheme="majorHAnsi" w:hAnsiTheme="majorHAnsi"/>
          <w:sz w:val="22"/>
          <w:szCs w:val="22"/>
        </w:rPr>
        <w:t xml:space="preserve"> </w:t>
      </w:r>
      <w:r w:rsidR="0070118C">
        <w:rPr>
          <w:rFonts w:asciiTheme="majorHAnsi" w:hAnsiTheme="majorHAnsi"/>
          <w:sz w:val="22"/>
          <w:szCs w:val="22"/>
        </w:rPr>
        <w:t xml:space="preserve">which </w:t>
      </w:r>
      <w:r w:rsidR="00EB65E9" w:rsidRPr="005E6858">
        <w:rPr>
          <w:rFonts w:asciiTheme="majorHAnsi" w:hAnsiTheme="majorHAnsi"/>
          <w:sz w:val="22"/>
          <w:szCs w:val="22"/>
        </w:rPr>
        <w:t>she’d heard all day.</w:t>
      </w:r>
    </w:p>
    <w:p w14:paraId="672905D6" w14:textId="77777777" w:rsidR="00EB25C4" w:rsidRDefault="00EB25C4">
      <w:r>
        <w:br w:type="page"/>
      </w:r>
    </w:p>
    <w:p w14:paraId="2BD1D7DB" w14:textId="77777777" w:rsidR="00EB25C4" w:rsidRDefault="00EB25C4" w:rsidP="00EB25C4">
      <w:pPr>
        <w:pStyle w:val="Heading1"/>
      </w:pPr>
      <w:bookmarkStart w:id="48" w:name="_Toc531305522"/>
      <w:bookmarkStart w:id="49" w:name="_Toc531495147"/>
      <w:bookmarkStart w:id="50" w:name="_Toc531681168"/>
      <w:bookmarkStart w:id="51" w:name="_Toc531792266"/>
      <w:bookmarkStart w:id="52" w:name="_Toc531835135"/>
      <w:bookmarkStart w:id="53" w:name="_Toc532986934"/>
      <w:r>
        <w:t xml:space="preserve">Chapter 6: </w:t>
      </w:r>
      <w:r w:rsidR="006F74BE">
        <w:t xml:space="preserve">To </w:t>
      </w:r>
      <w:r>
        <w:t>Widow’s Crypt</w:t>
      </w:r>
      <w:bookmarkEnd w:id="48"/>
      <w:bookmarkEnd w:id="49"/>
      <w:bookmarkEnd w:id="50"/>
      <w:bookmarkEnd w:id="51"/>
      <w:bookmarkEnd w:id="52"/>
      <w:bookmarkEnd w:id="53"/>
    </w:p>
    <w:p w14:paraId="2C52C2BA" w14:textId="77777777" w:rsidR="00C3647C" w:rsidRPr="00211564" w:rsidRDefault="00397343" w:rsidP="00C53CB9">
      <w:r>
        <w:t xml:space="preserve">“Dear gods above and below, that was exhausting!”  </w:t>
      </w:r>
      <w:r w:rsidR="00201A34">
        <w:t>Rubbing my temple lightly</w:t>
      </w:r>
      <w:r w:rsidR="00144E59">
        <w:t xml:space="preserve"> to ease the </w:t>
      </w:r>
      <w:r w:rsidR="00977E93">
        <w:t>gentle pounding behind my eyes</w:t>
      </w:r>
      <w:r w:rsidR="00201A34">
        <w:t xml:space="preserve">, </w:t>
      </w:r>
      <w:r w:rsidR="0031118C">
        <w:t xml:space="preserve">I squinted weakly while </w:t>
      </w:r>
      <w:r w:rsidR="0054384F">
        <w:t>heading down the road</w:t>
      </w:r>
      <w:r w:rsidR="00977E93">
        <w:t>, as</w:t>
      </w:r>
      <w:r w:rsidR="0054384F">
        <w:t xml:space="preserve"> the setting sun </w:t>
      </w:r>
      <w:r w:rsidR="00977E93">
        <w:t>was</w:t>
      </w:r>
      <w:r w:rsidR="0054384F">
        <w:t xml:space="preserve"> </w:t>
      </w:r>
      <w:r w:rsidR="0009089D">
        <w:t>glaring into my eyes from the left.</w:t>
      </w:r>
      <w:r w:rsidR="00892F4C">
        <w:t xml:space="preserve">  “I never thought I’d get away from mother,” I groaned </w:t>
      </w:r>
      <w:r w:rsidR="007316AF">
        <w:t>softly, to Red.</w:t>
      </w:r>
    </w:p>
    <w:p w14:paraId="7E052F0F" w14:textId="77777777" w:rsidR="007316AF" w:rsidRDefault="007316AF" w:rsidP="00C53CB9"/>
    <w:p w14:paraId="27EB5C52" w14:textId="77777777" w:rsidR="007316AF" w:rsidRPr="00211564" w:rsidRDefault="007316AF" w:rsidP="00C53CB9">
      <w:r>
        <w:t xml:space="preserve">“I thought she was sweet,” Red laughed merrily, </w:t>
      </w:r>
      <w:r w:rsidR="0071539A">
        <w:t>wrapping her left arm around my waist, and snuggling close as we traveled down the road.</w:t>
      </w:r>
      <w:r w:rsidR="00815CEB">
        <w:t xml:space="preserve">  “At least she had more to say than just, ‘Uggh</w:t>
      </w:r>
      <w:r w:rsidR="00D31128">
        <w:t>’.”</w:t>
      </w:r>
    </w:p>
    <w:p w14:paraId="0B4171A9" w14:textId="77777777" w:rsidR="00D31128" w:rsidRDefault="00D31128" w:rsidP="00C53CB9"/>
    <w:p w14:paraId="68B218E3" w14:textId="77777777" w:rsidR="00D31128" w:rsidRDefault="00D31128" w:rsidP="00C53CB9">
      <w:r>
        <w:t>“Father wasn’t that bad</w:t>
      </w:r>
      <w:r w:rsidR="0049511B">
        <w:t>,</w:t>
      </w:r>
      <w:r>
        <w:t>”</w:t>
      </w:r>
      <w:r w:rsidR="0049511B">
        <w:t xml:space="preserve"> I defended, loyally.  “</w:t>
      </w:r>
      <w:r>
        <w:t>I’ll admit, he’s a reticent man of few words, but he doesn’t grunt like a caveman.</w:t>
      </w:r>
      <w:r w:rsidR="006B75AC">
        <w:t>”</w:t>
      </w:r>
      <w:r>
        <w:t xml:space="preserve">  </w:t>
      </w:r>
      <w:r w:rsidRPr="006B75AC">
        <w:rPr>
          <w:i/>
        </w:rPr>
        <w:t>At least, not too often</w:t>
      </w:r>
      <w:r w:rsidR="006B75AC">
        <w:t>, I secretly thought to myself.</w:t>
      </w:r>
    </w:p>
    <w:p w14:paraId="1371BB06" w14:textId="77777777" w:rsidR="00D31128" w:rsidRDefault="00D31128" w:rsidP="00C53CB9"/>
    <w:p w14:paraId="0D2080A4" w14:textId="77777777" w:rsidR="00D31128" w:rsidRPr="00211564" w:rsidRDefault="00D31128" w:rsidP="00C53CB9">
      <w:r>
        <w:t xml:space="preserve">Laughing merrily, Red just squeezed me softly in response.  Even though I’d gotten one hell of a lecture from </w:t>
      </w:r>
      <w:r w:rsidR="00333599">
        <w:t>my parents</w:t>
      </w:r>
      <w:r>
        <w:t xml:space="preserve">, it was </w:t>
      </w:r>
      <w:r w:rsidR="00607FD2">
        <w:t xml:space="preserve">still </w:t>
      </w:r>
      <w:r>
        <w:t xml:space="preserve">nice to see how well they both got along with her.  </w:t>
      </w:r>
    </w:p>
    <w:p w14:paraId="32F3D48B" w14:textId="77777777" w:rsidR="00333599"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7726608F" wp14:editId="16533CB2">
            <wp:extent cx="1528445" cy="763905"/>
            <wp:effectExtent l="0" t="0" r="0" b="0"/>
            <wp:docPr id="23" name="Picture 23"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4F2D9E7B" w14:textId="77777777" w:rsidR="00333599" w:rsidRPr="00211564" w:rsidRDefault="0046477C" w:rsidP="00C53CB9">
      <w:r>
        <w:t xml:space="preserve">Pushing ourselves to make as much time as possible, </w:t>
      </w:r>
      <w:r w:rsidR="00650749">
        <w:t xml:space="preserve">we didn’t stop walking until the first moon had already started rising, and the light of day was a </w:t>
      </w:r>
      <w:r w:rsidR="002224DB">
        <w:t>barely lingering memory.</w:t>
      </w:r>
    </w:p>
    <w:p w14:paraId="2425A130" w14:textId="77777777" w:rsidR="00E52C58" w:rsidRDefault="00E52C58" w:rsidP="00C53CB9"/>
    <w:p w14:paraId="52A5735F" w14:textId="77777777" w:rsidR="00E52C58" w:rsidRPr="00211564" w:rsidRDefault="00E52C58" w:rsidP="00C53CB9">
      <w:r>
        <w:t xml:space="preserve">“I’ll grab the firewood,” Red offered, as we decided to stop at a wide spot </w:t>
      </w:r>
      <w:r w:rsidR="00B24E2F">
        <w:t xml:space="preserve">in the road.  I was still a little </w:t>
      </w:r>
      <w:r w:rsidR="00C41351">
        <w:t>fretful</w:t>
      </w:r>
      <w:r w:rsidR="00031D5C">
        <w:t xml:space="preserve"> over</w:t>
      </w:r>
      <w:r w:rsidR="00B24E2F">
        <w:t xml:space="preserve"> the bandits, but we were </w:t>
      </w:r>
      <w:r w:rsidR="0042108C">
        <w:t xml:space="preserve">a day and a half’s walk away through the forest, and another half’s day walk </w:t>
      </w:r>
      <w:r w:rsidR="00F772E7">
        <w:t xml:space="preserve">down the road past that.  </w:t>
      </w:r>
      <w:r w:rsidR="004F44F1">
        <w:t>Since I’d freed the girls from them about a week ago</w:t>
      </w:r>
      <w:r w:rsidR="00E877FE">
        <w:t>, the chances of them just happening to cross our path now was small enough I wasn’t overly worried</w:t>
      </w:r>
      <w:r w:rsidR="00000F84">
        <w:t xml:space="preserve">.  </w:t>
      </w:r>
      <w:r w:rsidR="0006676C">
        <w:t xml:space="preserve"> </w:t>
      </w:r>
      <w:r w:rsidR="0074455E">
        <w:t>“</w:t>
      </w:r>
      <w:r w:rsidR="00000F84">
        <w:t>O</w:t>
      </w:r>
      <w:r w:rsidR="0074455E">
        <w:t>ptimistically</w:t>
      </w:r>
      <w:r w:rsidR="0006676C">
        <w:t xml:space="preserve"> cautious</w:t>
      </w:r>
      <w:r w:rsidR="0074455E">
        <w:t xml:space="preserve">”, is how I’d </w:t>
      </w:r>
      <w:r w:rsidR="00C41351">
        <w:t>call it.</w:t>
      </w:r>
    </w:p>
    <w:p w14:paraId="3047E18C" w14:textId="77777777" w:rsidR="008A335C" w:rsidRDefault="008A335C" w:rsidP="00C53CB9"/>
    <w:p w14:paraId="50A49020" w14:textId="77777777" w:rsidR="008A335C" w:rsidRPr="00211564" w:rsidRDefault="008A335C" w:rsidP="00C53CB9">
      <w:r>
        <w:t xml:space="preserve">“Move it back a little further from the road,” I advised, while unpacking the half shovel from my backpack.  “I’ll scruff up a quick </w:t>
      </w:r>
      <w:r w:rsidR="00391049">
        <w:t xml:space="preserve">hole back near the bushes over here for a latrine.  </w:t>
      </w:r>
      <w:r w:rsidR="00CD75C7">
        <w:t>Those vines are wisteria, not ivy,” I informed Red</w:t>
      </w:r>
      <w:r w:rsidR="0001362F">
        <w:t>, pointing back at the ones I was speaking about.  “You don’t have to be afraid to make use of them in the dark,” I assured her.</w:t>
      </w:r>
    </w:p>
    <w:p w14:paraId="5439F46A" w14:textId="77777777" w:rsidR="0001362F" w:rsidRDefault="0001362F" w:rsidP="00C53CB9"/>
    <w:p w14:paraId="4E6269B6" w14:textId="491C9E31" w:rsidR="0001362F" w:rsidRPr="00211564" w:rsidRDefault="0001362F" w:rsidP="00C53CB9">
      <w:r>
        <w:t xml:space="preserve">“Oh,” Red laughed merrily when she realized what I was talking about.  “That’s a relief,” she sniggered lightly.  “After all, using ivy seems like it </w:t>
      </w:r>
      <w:r w:rsidR="00BB069A">
        <w:t xml:space="preserve">might </w:t>
      </w:r>
      <w:r w:rsidR="00EA62BA">
        <w:t>be a rash decision in this case.”</w:t>
      </w:r>
    </w:p>
    <w:p w14:paraId="307E57D7" w14:textId="77777777" w:rsidR="00EA62BA" w:rsidRDefault="00EA62BA" w:rsidP="00C53CB9"/>
    <w:p w14:paraId="79FC9C15" w14:textId="77777777" w:rsidR="00EA62BA" w:rsidRPr="00211564" w:rsidRDefault="00EA62BA" w:rsidP="00C53CB9">
      <w:r>
        <w:t>“</w:t>
      </w:r>
      <w:r w:rsidR="00B34C5B">
        <w:t>Well,” I smirked back at her as I was digging, “</w:t>
      </w:r>
      <w:r w:rsidR="00916CAE">
        <w:t xml:space="preserve">I have heard </w:t>
      </w:r>
      <w:r w:rsidR="001A359B">
        <w:t>some people are itching to try it once.”</w:t>
      </w:r>
    </w:p>
    <w:p w14:paraId="6AFCCEAF" w14:textId="77777777" w:rsidR="001A359B" w:rsidRDefault="001A359B" w:rsidP="00C53CB9"/>
    <w:p w14:paraId="7F91EF8E" w14:textId="77777777" w:rsidR="001A359B" w:rsidRPr="00211564" w:rsidRDefault="001A359B" w:rsidP="00C53CB9">
      <w:r>
        <w:t xml:space="preserve">“Well, you can scratch that idea off my </w:t>
      </w:r>
      <w:r w:rsidR="000C6F5C">
        <w:t>‘</w:t>
      </w:r>
      <w:r>
        <w:t>to do</w:t>
      </w:r>
      <w:r w:rsidR="000C6F5C">
        <w:t>’</w:t>
      </w:r>
      <w:r>
        <w:t xml:space="preserve"> list”, Red giggled, </w:t>
      </w:r>
      <w:r w:rsidR="00C2503D">
        <w:t>dropping a pile of loose limbs off where I’d pointed earlier.</w:t>
      </w:r>
    </w:p>
    <w:p w14:paraId="1CA00EA7" w14:textId="77777777" w:rsidR="00B63469" w:rsidRDefault="00B63469" w:rsidP="00C53CB9"/>
    <w:p w14:paraId="435EDE15" w14:textId="77777777" w:rsidR="00B63469" w:rsidRPr="00211564" w:rsidRDefault="00B63469" w:rsidP="00C53CB9">
      <w:r>
        <w:t>“</w:t>
      </w:r>
      <w:r w:rsidR="006A400F">
        <w:t xml:space="preserve">You might need a little </w:t>
      </w:r>
      <w:r w:rsidR="00C357B2">
        <w:t xml:space="preserve">Calamine lotion if you do that,” I </w:t>
      </w:r>
      <w:r w:rsidR="00C945FB">
        <w:t>shot back at her, enjoying our little pun</w:t>
      </w:r>
      <w:r w:rsidR="00D056E1">
        <w:t xml:space="preserve"> exchange.  It was nice to see she had a sense of humor </w:t>
      </w:r>
      <w:proofErr w:type="gramStart"/>
      <w:r w:rsidR="00D056E1">
        <w:t>similar to</w:t>
      </w:r>
      <w:proofErr w:type="gramEnd"/>
      <w:r w:rsidR="00D056E1">
        <w:t xml:space="preserve"> mine, and sharp enough wits to instantly </w:t>
      </w:r>
      <w:r w:rsidR="00463528">
        <w:t>join in the fun.</w:t>
      </w:r>
    </w:p>
    <w:p w14:paraId="297A950F" w14:textId="77777777" w:rsidR="00463528" w:rsidRDefault="00463528" w:rsidP="00C53CB9"/>
    <w:p w14:paraId="5EB53A96" w14:textId="210BCD56" w:rsidR="00463528" w:rsidRPr="00211564" w:rsidRDefault="00463528" w:rsidP="00C53CB9">
      <w:r>
        <w:t xml:space="preserve">“Cow of </w:t>
      </w:r>
      <w:proofErr w:type="gramStart"/>
      <w:r>
        <w:t>yours</w:t>
      </w:r>
      <w:proofErr w:type="gramEnd"/>
      <w:r>
        <w:t xml:space="preserve"> lotion?”  </w:t>
      </w:r>
      <w:r w:rsidR="00352486">
        <w:t>Stopping her work on breaking the limbs into manageable lengths for firewood, Red stared at me with a puzzled look on her face.</w:t>
      </w:r>
    </w:p>
    <w:p w14:paraId="69957A09" w14:textId="77777777" w:rsidR="00AA0A81" w:rsidRDefault="00AA0A81" w:rsidP="00C53CB9"/>
    <w:p w14:paraId="26779A8A" w14:textId="3E92D90C" w:rsidR="00AA0A81" w:rsidRPr="00211564" w:rsidRDefault="00AA0A81" w:rsidP="00C53CB9">
      <w:r>
        <w:t>“Calamine,” I repeated, blushing slightly.  “</w:t>
      </w:r>
      <w:r w:rsidR="00BA76C4">
        <w:t xml:space="preserve">You know, </w:t>
      </w:r>
      <w:r w:rsidR="00141B17">
        <w:t>never mind</w:t>
      </w:r>
      <w:r w:rsidR="00BA76C4">
        <w:t xml:space="preserve">... </w:t>
      </w:r>
      <w:r w:rsidR="00010774">
        <w:t xml:space="preserve"> It’s not important, and I’m going to go make a quick loop around the area to make certain we’re safe and to see if I can shoot some fresh game for supper.”</w:t>
      </w:r>
    </w:p>
    <w:p w14:paraId="55706FDB" w14:textId="77777777" w:rsidR="00010774" w:rsidRDefault="00010774" w:rsidP="00C53CB9"/>
    <w:p w14:paraId="55800896" w14:textId="33437F15" w:rsidR="00010774" w:rsidRDefault="00010774" w:rsidP="00C53CB9">
      <w:r>
        <w:t xml:space="preserve">Dropping the shovel, I quickly turned and strode off into the woods.  Damn my first life!!  Here I was, ruining everything by being a “moody </w:t>
      </w:r>
      <w:proofErr w:type="spellStart"/>
      <w:r>
        <w:t>moonie</w:t>
      </w:r>
      <w:proofErr w:type="spellEnd"/>
      <w:r>
        <w:t xml:space="preserve">” again, talking about a brand name that </w:t>
      </w:r>
      <w:r>
        <w:rPr>
          <w:i/>
        </w:rPr>
        <w:t>maybe</w:t>
      </w:r>
      <w:r>
        <w:t xml:space="preserve"> only existed in another world.</w:t>
      </w:r>
      <w:r w:rsidR="00141B17">
        <w:t xml:space="preserve">  Or maybe</w:t>
      </w:r>
      <w:r w:rsidR="00496564">
        <w:t>…  Maybe I was just crazy and there wasn’t any ‘other world’.  What if Calamine lotion only existed inside my broken imagination?</w:t>
      </w:r>
      <w:r w:rsidR="00B830FE">
        <w:t xml:space="preserve">  </w:t>
      </w:r>
    </w:p>
    <w:p w14:paraId="23E95A05" w14:textId="77777777" w:rsidR="00B830FE" w:rsidRDefault="00B830FE" w:rsidP="00C53CB9"/>
    <w:p w14:paraId="10F53A8C" w14:textId="001D64A5" w:rsidR="00B830FE" w:rsidRPr="00010774" w:rsidRDefault="00B830FE" w:rsidP="00C53CB9">
      <w:r>
        <w:t>That thought really wasn’t one that I ever liked to ponder very heavily upon.</w:t>
      </w:r>
    </w:p>
    <w:p w14:paraId="2BD64F24" w14:textId="77777777" w:rsidR="001937D2"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124C3E20" wp14:editId="11F813B7">
            <wp:extent cx="1528445" cy="763905"/>
            <wp:effectExtent l="0" t="0" r="0" b="0"/>
            <wp:docPr id="24" name="Picture 24"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57A6DA17" w14:textId="77777777" w:rsidR="00603815" w:rsidRDefault="00603815" w:rsidP="00C53CB9"/>
    <w:p w14:paraId="37097F2B" w14:textId="77777777" w:rsidR="001937D2" w:rsidRPr="00010774" w:rsidRDefault="00EF5A55" w:rsidP="00C53CB9">
      <w:r>
        <w:t xml:space="preserve">Red had the campfire blazing </w:t>
      </w:r>
      <w:r w:rsidR="00FE3577">
        <w:t xml:space="preserve">merrily by the time I returned to camp, and the smell of meat and potatoes </w:t>
      </w:r>
      <w:r w:rsidR="001268D2">
        <w:t xml:space="preserve">roasting was strong on the air.  “It seems safe </w:t>
      </w:r>
      <w:r w:rsidR="00E94BBB">
        <w:t>enough,” I reported in, “but I didn’t have a chance to get any game for us.”</w:t>
      </w:r>
    </w:p>
    <w:p w14:paraId="02607429" w14:textId="77777777" w:rsidR="00B41B6F" w:rsidRDefault="00B41B6F" w:rsidP="00C53CB9"/>
    <w:p w14:paraId="4954ECB6" w14:textId="77777777" w:rsidR="00B41B6F" w:rsidRPr="00010774" w:rsidRDefault="00B41B6F" w:rsidP="00C53CB9">
      <w:r>
        <w:t xml:space="preserve">“Well, we don’t need it anyway,” Red told me, wrinkling her face up into a questionable </w:t>
      </w:r>
      <w:r w:rsidR="008E2FBE">
        <w:t xml:space="preserve">scrawl, as she patted </w:t>
      </w:r>
      <w:r w:rsidR="00003792">
        <w:t xml:space="preserve">the ground </w:t>
      </w:r>
      <w:r w:rsidR="008E2FBE">
        <w:t>beside her</w:t>
      </w:r>
      <w:r w:rsidR="00003792">
        <w:t>.</w:t>
      </w:r>
      <w:r w:rsidR="008E2FBE">
        <w:t xml:space="preserve"> </w:t>
      </w:r>
      <w:r>
        <w:t xml:space="preserve"> </w:t>
      </w:r>
      <w:r w:rsidR="00003792">
        <w:t xml:space="preserve">“We’ve packed plenty </w:t>
      </w:r>
      <w:r w:rsidR="00EB1B13">
        <w:t>to do us for the next week or so.”</w:t>
      </w:r>
    </w:p>
    <w:p w14:paraId="5A09D537" w14:textId="77777777" w:rsidR="00EB1B13" w:rsidRDefault="00EB1B13" w:rsidP="00C53CB9"/>
    <w:p w14:paraId="46457A51" w14:textId="313AE29D" w:rsidR="00EB1B13" w:rsidRPr="00010774" w:rsidRDefault="00EB1B13" w:rsidP="00C53CB9">
      <w:r>
        <w:t xml:space="preserve">“I know.”  Shrugging my shoulders slightly, </w:t>
      </w:r>
      <w:r w:rsidR="00E704FE">
        <w:t>I sat down beside her and turned one of the meat</w:t>
      </w:r>
      <w:r w:rsidR="006748EB">
        <w:t>-</w:t>
      </w:r>
      <w:r w:rsidR="00311D64">
        <w:t>and</w:t>
      </w:r>
      <w:r w:rsidR="006748EB">
        <w:t>-</w:t>
      </w:r>
      <w:r w:rsidR="00311D64">
        <w:t>potato skewers leaned across the campfire.</w:t>
      </w:r>
      <w:r w:rsidR="00EF3DF9">
        <w:t xml:space="preserve">  “I guess it’s just a man thing – or maybe a hunter thing – to want to impress a beautiful girl </w:t>
      </w:r>
      <w:r w:rsidR="00360C08">
        <w:t>by showing off my provider skills,” I lied.  There wasn’t any way that I was going to tell her I was embarrassed by my own stupid “dream talking”</w:t>
      </w:r>
      <w:r w:rsidR="00175F42">
        <w:t xml:space="preserve"> and had simply spent the time away </w:t>
      </w:r>
      <w:r w:rsidR="00B1048E">
        <w:t>so she’d forget about it</w:t>
      </w:r>
      <w:r w:rsidR="00360C08">
        <w:t>.</w:t>
      </w:r>
    </w:p>
    <w:p w14:paraId="72725F5F" w14:textId="77777777" w:rsidR="00BA4535" w:rsidRDefault="00D1678D" w:rsidP="00C53CB9">
      <w:r>
        <w:t xml:space="preserve"> </w:t>
      </w:r>
    </w:p>
    <w:p w14:paraId="28C1B992" w14:textId="7044C33C" w:rsidR="00BA4535" w:rsidRPr="00010774" w:rsidRDefault="00BA4535" w:rsidP="00C53CB9">
      <w:r>
        <w:t xml:space="preserve">“And talking about </w:t>
      </w:r>
      <w:r w:rsidR="00D1678D">
        <w:t>‘</w:t>
      </w:r>
      <w:r>
        <w:t>beautiful</w:t>
      </w:r>
      <w:r w:rsidR="00D1678D">
        <w:t xml:space="preserve"> girls’,” I asked, changing the subject, “</w:t>
      </w:r>
      <w:r w:rsidR="00B301B9">
        <w:t>do</w:t>
      </w:r>
      <w:r w:rsidR="00D1678D">
        <w:t xml:space="preserve">n’t yours hurt being smushed in that tight?”  I pointed a finger at her tight </w:t>
      </w:r>
      <w:r w:rsidR="00B1048E">
        <w:t>tunic,</w:t>
      </w:r>
      <w:r w:rsidR="00B301B9">
        <w:t xml:space="preserve"> so she’d be certain to know what I was talking about.  Nothing</w:t>
      </w:r>
      <w:r w:rsidR="002B304D">
        <w:t xml:space="preserve"> </w:t>
      </w:r>
      <w:r w:rsidR="00962E44">
        <w:t xml:space="preserve">else </w:t>
      </w:r>
      <w:r w:rsidR="002B304D">
        <w:t>worked</w:t>
      </w:r>
      <w:r w:rsidR="00B301B9">
        <w:t xml:space="preserve"> like mentioning a woman’s breasts to instantly change a </w:t>
      </w:r>
      <w:r w:rsidR="00962E44">
        <w:t>conversation</w:t>
      </w:r>
      <w:r w:rsidR="00B301B9">
        <w:t>, in my two lifetimes of experience.</w:t>
      </w:r>
    </w:p>
    <w:p w14:paraId="2AF8EBD5" w14:textId="77777777" w:rsidR="00211564" w:rsidRPr="00211564" w:rsidRDefault="00211564" w:rsidP="00C53CB9"/>
    <w:p w14:paraId="2A7C2365" w14:textId="773F25CD" w:rsidR="00835394" w:rsidRDefault="00835394" w:rsidP="00C53CB9">
      <w:r>
        <w:t>“They’re a little snug,” Red admitted, shrugging her shoulders slightly.  “It’s nothing I can’t easily deal with though,” she assured me</w:t>
      </w:r>
      <w:r w:rsidR="00962E44">
        <w:t>.  Laughing</w:t>
      </w:r>
      <w:r>
        <w:t xml:space="preserve"> lightly</w:t>
      </w:r>
      <w:r w:rsidR="00AB4CBD">
        <w:t xml:space="preserve">, she </w:t>
      </w:r>
      <w:r>
        <w:t>wiggl</w:t>
      </w:r>
      <w:r w:rsidR="00AB4CBD">
        <w:t>ed snake-like</w:t>
      </w:r>
      <w:r>
        <w:t xml:space="preserve"> and pull</w:t>
      </w:r>
      <w:r w:rsidR="00AB4CBD">
        <w:t>ed</w:t>
      </w:r>
      <w:r>
        <w:t xml:space="preserve"> the tunic up over her head.  Tossing it down on the ground beside her, she chuckled</w:t>
      </w:r>
      <w:r w:rsidR="001058DE">
        <w:t xml:space="preserve"> contentedly, </w:t>
      </w:r>
      <w:r>
        <w:t>lean</w:t>
      </w:r>
      <w:r w:rsidR="001058DE">
        <w:t>ing</w:t>
      </w:r>
      <w:r>
        <w:t xml:space="preserve"> back on the grass with both arms resting under her head. </w:t>
      </w:r>
    </w:p>
    <w:p w14:paraId="7766AB6F" w14:textId="77777777" w:rsidR="00835394" w:rsidRDefault="00835394" w:rsidP="00C53CB9"/>
    <w:p w14:paraId="38CBC80C" w14:textId="77777777" w:rsidR="00096F98" w:rsidRDefault="00835394" w:rsidP="00C53CB9">
      <w:r>
        <w:t>“See?”  Looking up and over at me, she smirked slightly.  “</w:t>
      </w:r>
      <w:r w:rsidR="00096F98">
        <w:t>Now the girls aren’t smushed.  Problem easily solved.”</w:t>
      </w:r>
    </w:p>
    <w:p w14:paraId="7CC63E9C" w14:textId="77777777" w:rsidR="00096F98" w:rsidRDefault="00096F98" w:rsidP="00C53CB9"/>
    <w:p w14:paraId="5C5CE719" w14:textId="77777777" w:rsidR="008E11FC" w:rsidRDefault="00C45C22" w:rsidP="00C53CB9">
      <w:r>
        <w:t>“Yeah… well…</w:t>
      </w:r>
      <w:r w:rsidR="008E11FC">
        <w:t>”  Staring over at her, I couldn’t help but lick my lips.  “Solving their problem might just cause me a problem,” I muttered dryly, feeling the heat of youthful warmth pumping throughout my body.</w:t>
      </w:r>
    </w:p>
    <w:p w14:paraId="731A90CE" w14:textId="77777777" w:rsidR="008E11FC" w:rsidRDefault="008E11FC" w:rsidP="00C53CB9"/>
    <w:p w14:paraId="5D323029" w14:textId="3A26B5DD" w:rsidR="00BB4542" w:rsidRDefault="008E11FC" w:rsidP="00C53CB9">
      <w:r>
        <w:t>“</w:t>
      </w:r>
      <w:r w:rsidR="006C2ADC">
        <w:t>Well,</w:t>
      </w:r>
      <w:r>
        <w:t xml:space="preserve"> that’s not really a problem either</w:t>
      </w:r>
      <w:r w:rsidR="00226EBE">
        <w:t>, Mi’Lord</w:t>
      </w:r>
      <w:r>
        <w:t xml:space="preserve">,” Red assured me, as she lifted her hips and slid </w:t>
      </w:r>
      <w:r w:rsidR="006C2ADC">
        <w:t>down</w:t>
      </w:r>
      <w:r>
        <w:t xml:space="preserve"> her skirt.  Spreading her knees, she rested her arms back</w:t>
      </w:r>
      <w:r w:rsidR="00226EBE">
        <w:t xml:space="preserve"> under her head</w:t>
      </w:r>
      <w:r w:rsidR="00BB4542">
        <w:t>, closed her eyes and waited.</w:t>
      </w:r>
    </w:p>
    <w:p w14:paraId="696E8283" w14:textId="77777777" w:rsidR="00BB4542" w:rsidRDefault="00BB4542" w:rsidP="00C53CB9"/>
    <w:p w14:paraId="4F91D1D3" w14:textId="77777777" w:rsidR="00BB4542" w:rsidRDefault="00BB4542" w:rsidP="00C53CB9">
      <w:r>
        <w:t>I didn’t make her wait long.</w:t>
      </w:r>
    </w:p>
    <w:p w14:paraId="282B7D9F" w14:textId="77777777" w:rsidR="00BB4542"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75190EE5" wp14:editId="5D5D68F7">
            <wp:extent cx="1528445" cy="763905"/>
            <wp:effectExtent l="0" t="0" r="0" b="0"/>
            <wp:docPr id="25" name="Picture 25"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277EFACE" w14:textId="77777777" w:rsidR="00BB4542" w:rsidRDefault="00BB4542" w:rsidP="00C53CB9">
      <w:r>
        <w:t>We burnt the damn food.</w:t>
      </w:r>
    </w:p>
    <w:p w14:paraId="4D687399" w14:textId="77777777" w:rsidR="00BB4542" w:rsidRDefault="00BB4542" w:rsidP="00C53CB9"/>
    <w:p w14:paraId="3B27885A" w14:textId="42472976" w:rsidR="00BB4542" w:rsidRDefault="00BB4542" w:rsidP="00C53CB9">
      <w:r>
        <w:t>I felt so bad about it, I had to roll back over and take comfort from Red’s luscious body to deal with it.</w:t>
      </w:r>
      <w:r w:rsidR="004F7FF9">
        <w:t xml:space="preserve">  Again.</w:t>
      </w:r>
    </w:p>
    <w:p w14:paraId="76A6C161" w14:textId="77777777" w:rsidR="00BB4542"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6390BCA5" wp14:editId="42A1FBE1">
            <wp:extent cx="1528445" cy="763905"/>
            <wp:effectExtent l="0" t="0" r="0" b="0"/>
            <wp:docPr id="26" name="Picture 26"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76559A86" w14:textId="77777777" w:rsidR="00BB4542" w:rsidRDefault="00BB4542" w:rsidP="00C53CB9">
      <w:r>
        <w:t>The damn food was still burnt.</w:t>
      </w:r>
    </w:p>
    <w:p w14:paraId="4D160349" w14:textId="77777777" w:rsidR="00BB4542" w:rsidRDefault="00BB4542" w:rsidP="00C53CB9"/>
    <w:p w14:paraId="6088E40E" w14:textId="4C61148C" w:rsidR="00C22803" w:rsidRDefault="00BB4542" w:rsidP="00C53CB9">
      <w:r>
        <w:t>I felt so bad about Red going hungry, I had to roll back over and comfort her luscious body to help her deal with it.</w:t>
      </w:r>
      <w:r w:rsidR="00F71A9F">
        <w:t xml:space="preserve">  For the third time – not that anyone was counting.</w:t>
      </w:r>
    </w:p>
    <w:p w14:paraId="7EA1D36F" w14:textId="77777777" w:rsidR="00C22803"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5B48BCD4" wp14:editId="108105E8">
            <wp:extent cx="1528445" cy="763905"/>
            <wp:effectExtent l="0" t="0" r="0" b="0"/>
            <wp:docPr id="27" name="Picture 27"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21394E2D" w14:textId="77777777" w:rsidR="00C22803" w:rsidRDefault="00C22803" w:rsidP="00C53CB9"/>
    <w:p w14:paraId="2E78C9C6" w14:textId="4668CBA1" w:rsidR="00B02B73" w:rsidRDefault="00C22803" w:rsidP="00C53CB9">
      <w:r>
        <w:t xml:space="preserve">The next morning, when I woke up, </w:t>
      </w:r>
      <w:r w:rsidR="00004A99">
        <w:t>intertwined with Red’s body, the damn food was no longer burnt</w:t>
      </w:r>
      <w:r w:rsidR="00B02B73">
        <w:t>.  Like t</w:t>
      </w:r>
      <w:r w:rsidR="00770DC6">
        <w:t>he</w:t>
      </w:r>
      <w:r w:rsidR="00B02B73">
        <w:t xml:space="preserve"> campfire it had been cooked on, it’d long since burnt completely to ash.</w:t>
      </w:r>
    </w:p>
    <w:p w14:paraId="6AE177F6" w14:textId="77777777" w:rsidR="00B02B73" w:rsidRDefault="00B02B73" w:rsidP="00C53CB9"/>
    <w:p w14:paraId="66C3F9B2" w14:textId="77777777" w:rsidR="00DF4FCD" w:rsidRDefault="00B02B73" w:rsidP="00C53CB9">
      <w:r>
        <w:t xml:space="preserve">Rubbing my hands through Red’s long hair, I gently leaned over and kissed her passionately.  </w:t>
      </w:r>
      <w:r w:rsidR="00EF3A65">
        <w:t xml:space="preserve">Reaching up and wrapping her arms around my neck, Red </w:t>
      </w:r>
      <w:r w:rsidR="000E5484">
        <w:t xml:space="preserve">energetically returned the kiss, before finally wishing me, </w:t>
      </w:r>
      <w:r>
        <w:t>“Good morning, Mi’Lord</w:t>
      </w:r>
      <w:r w:rsidR="00DF4FCD">
        <w:t>.”</w:t>
      </w:r>
    </w:p>
    <w:p w14:paraId="074F2012" w14:textId="77777777" w:rsidR="00DF4FCD" w:rsidRDefault="00DF4FCD" w:rsidP="00C53CB9"/>
    <w:p w14:paraId="018E166E" w14:textId="77777777" w:rsidR="00342E56" w:rsidRDefault="00DF4FCD" w:rsidP="00C53CB9">
      <w:r>
        <w:t>“It certainly is,” I agreed, sitting up so I could enjoy the view of her whole body.  Wearing noth</w:t>
      </w:r>
      <w:r w:rsidR="00342E56">
        <w:t>ing but thigh high boots and long gloves, with her long red hair splayed out all around her, Red was a vision of beauty great enough to move any man’s heart this morning.</w:t>
      </w:r>
    </w:p>
    <w:p w14:paraId="42FF1CCE" w14:textId="77777777" w:rsidR="00342E56" w:rsidRDefault="00342E56" w:rsidP="00C53CB9"/>
    <w:p w14:paraId="5000D012" w14:textId="46140A65" w:rsidR="008D050C" w:rsidRDefault="00342E56" w:rsidP="00C53CB9">
      <w:r>
        <w:t xml:space="preserve">Arcing her back like a cat, Red yawned lightly and stretched for such a long time, I thought I might pass out from holding my breath as I watched her.  “Does Mi’Lord want to go one more time?”  Giggling merrily as she watched my reaction, Red placed both arms back under her </w:t>
      </w:r>
      <w:r w:rsidR="00A71C72">
        <w:t>head, then</w:t>
      </w:r>
      <w:r>
        <w:t xml:space="preserve"> bent and sprawled her legs </w:t>
      </w:r>
      <w:r w:rsidR="008D050C">
        <w:t>open wide.</w:t>
      </w:r>
    </w:p>
    <w:p w14:paraId="4A3B218C" w14:textId="77777777" w:rsidR="008D050C" w:rsidRDefault="008D050C" w:rsidP="00C53CB9"/>
    <w:p w14:paraId="5982DDFC" w14:textId="77777777" w:rsidR="008D050C" w:rsidRDefault="008D050C" w:rsidP="00C53CB9">
      <w:r>
        <w:t>Forcing myself to look away, I stood up and slowly shook my head from side to side.  “I couldn’t right now, even if I wanted too,” I admitted honestly.  “I’m completely spent right now.”</w:t>
      </w:r>
    </w:p>
    <w:p w14:paraId="0C8AFC7E" w14:textId="77777777" w:rsidR="008D050C" w:rsidRDefault="008D050C" w:rsidP="00C53CB9"/>
    <w:p w14:paraId="4B052F7C" w14:textId="77777777" w:rsidR="00176AA3" w:rsidRDefault="008D050C" w:rsidP="00C53CB9">
      <w:r>
        <w:t>Laughing freely, Red just stretched and nodded, before getting up and quickly sliding her skirt and tunic back on.  “Well, I’m always available for Mi’Lord,” she promised, while digging through her pack for some bread and cheese.</w:t>
      </w:r>
    </w:p>
    <w:p w14:paraId="20FB8D5A" w14:textId="77777777" w:rsidR="00176AA3" w:rsidRDefault="00176AA3" w:rsidP="00C53CB9"/>
    <w:p w14:paraId="6D6A7F59" w14:textId="77777777" w:rsidR="009D229B" w:rsidRDefault="00176AA3" w:rsidP="00C53CB9">
      <w:r>
        <w:t xml:space="preserve">Following her lead, we </w:t>
      </w:r>
      <w:r w:rsidR="001F009D">
        <w:t xml:space="preserve">were quickly packed back up and </w:t>
      </w:r>
      <w:r w:rsidR="004D04C6">
        <w:t>continued</w:t>
      </w:r>
      <w:r w:rsidR="001F009D">
        <w:t xml:space="preserve"> </w:t>
      </w:r>
      <w:r w:rsidR="004D04C6">
        <w:t>to follow the map towards Widow’s</w:t>
      </w:r>
      <w:r w:rsidR="001F009D">
        <w:t xml:space="preserve"> </w:t>
      </w:r>
      <w:r w:rsidR="00283107">
        <w:t>Crypt.</w:t>
      </w:r>
    </w:p>
    <w:p w14:paraId="29A46861" w14:textId="77777777" w:rsidR="009D229B" w:rsidRDefault="009D229B" w:rsidP="00C53CB9"/>
    <w:p w14:paraId="23450C35" w14:textId="77777777" w:rsidR="00B97FDB" w:rsidRDefault="00B97FDB" w:rsidP="00C53CB9">
      <w:r>
        <w:t xml:space="preserve">That day, we had to rely on the map and heavily guess at which way to go, many times.  As I’ve complained about many times to myself, this world sucks with distances.  With no set universal standard, maps are, at best, barely useful.  </w:t>
      </w:r>
    </w:p>
    <w:p w14:paraId="2AF22539" w14:textId="77777777" w:rsidR="00B97FDB" w:rsidRDefault="00B97FDB" w:rsidP="00C53CB9"/>
    <w:p w14:paraId="268AB8A0" w14:textId="44BF47BF" w:rsidR="00B97FDB" w:rsidRDefault="00B97FDB" w:rsidP="00C53CB9">
      <w:r>
        <w:t xml:space="preserve">No scale on the map meant that we had to try and </w:t>
      </w:r>
      <w:r w:rsidR="00900741">
        <w:t>estimate our</w:t>
      </w:r>
      <w:r>
        <w:t xml:space="preserve"> position and progress by other drawn markers, such as references to streams, intersections, and landmarks.  Our greatest issue was the fact that the map was simply so damn old.  References to intersections – usually one of the easiest ways to give directions – were </w:t>
      </w:r>
      <w:proofErr w:type="gramStart"/>
      <w:r>
        <w:t>absolutely worthless</w:t>
      </w:r>
      <w:proofErr w:type="gramEnd"/>
      <w:r>
        <w:t xml:space="preserve"> in this case!  </w:t>
      </w:r>
    </w:p>
    <w:p w14:paraId="32D99F74" w14:textId="437E4382" w:rsidR="00B97FDB" w:rsidRDefault="00B97FDB" w:rsidP="00C53CB9">
      <w:r>
        <w:t xml:space="preserve">“Go to the third intersection and turn left,” is an excellent way to give someone current directions to a place.  Drawing a map which indicates that is an excellent </w:t>
      </w:r>
      <w:r w:rsidR="006339C0">
        <w:t>way to</w:t>
      </w:r>
      <w:r>
        <w:t xml:space="preserve"> make certain th</w:t>
      </w:r>
      <w:r w:rsidR="00FB6B75">
        <w:t>ey</w:t>
      </w:r>
      <w:r>
        <w:t xml:space="preserve"> don’t forget those instructions.  BUT, after a hundred years or more, two more side roads could have been built, and one of the original ones could have became completely reclaimed by nature…  </w:t>
      </w:r>
    </w:p>
    <w:p w14:paraId="61C6E9FF" w14:textId="77777777" w:rsidR="00B97FDB" w:rsidRDefault="00B97FDB" w:rsidP="00C53CB9"/>
    <w:p w14:paraId="270BD912" w14:textId="77777777" w:rsidR="00B97FDB" w:rsidRDefault="00B97FDB" w:rsidP="00C53CB9">
      <w:r>
        <w:t>What use is the drawing which illustrates, “Go to the third intersection and turn left,” then?</w:t>
      </w:r>
    </w:p>
    <w:p w14:paraId="0C933D91" w14:textId="77777777" w:rsidR="00B97FDB" w:rsidRDefault="00B97FDB" w:rsidP="00C53CB9"/>
    <w:p w14:paraId="07AD95BB" w14:textId="77777777" w:rsidR="00B97FDB" w:rsidRDefault="00B97FDB" w:rsidP="00C53CB9">
      <w:r>
        <w:t>Not a damn bit!</w:t>
      </w:r>
    </w:p>
    <w:p w14:paraId="2955E74C" w14:textId="77777777" w:rsidR="00B97FDB" w:rsidRDefault="00B97FDB" w:rsidP="00C53CB9"/>
    <w:p w14:paraId="5F972992" w14:textId="75FD0EB9" w:rsidR="009A2780" w:rsidRDefault="00B97FDB" w:rsidP="00C53CB9">
      <w:r>
        <w:t xml:space="preserve">We were forced to try and rely on the other two </w:t>
      </w:r>
      <w:r w:rsidR="009A2780">
        <w:t xml:space="preserve">ways to use the map – references to landscape, and references to landmarks – and even then, the lack of discernable landmarks along a simple forest </w:t>
      </w:r>
      <w:r w:rsidR="006339C0">
        <w:t>path</w:t>
      </w:r>
      <w:r w:rsidR="009A2780">
        <w:t xml:space="preserve"> didn’t help us any.  All we basically had to go on was drawings of the general landscape, and even those were difficult to decipher.  </w:t>
      </w:r>
    </w:p>
    <w:p w14:paraId="4522B382" w14:textId="77777777" w:rsidR="009A2780" w:rsidRDefault="009A2780" w:rsidP="00C53CB9"/>
    <w:p w14:paraId="5F4D6A86" w14:textId="77777777" w:rsidR="009A2780" w:rsidRDefault="009A2780" w:rsidP="00C53CB9">
      <w:r>
        <w:t xml:space="preserve">“Is this little stream the one marked on the map, or did the original map makers include it?  Maybe it’s too small to count?  How about the way the land lies over there?  It might’ve been a stream that dried up in the last hundred years or so.  Is it possibly the one indicated on the map here?”  All day long, Red and I struggled with self-doubts and uncertainties – even with a damn map to rely on!  </w:t>
      </w:r>
    </w:p>
    <w:p w14:paraId="37FC90E3" w14:textId="77777777" w:rsidR="009A2780" w:rsidRDefault="009A2780" w:rsidP="00C53CB9"/>
    <w:p w14:paraId="6F4F381E" w14:textId="77777777" w:rsidR="009A2780" w:rsidRDefault="009A2780" w:rsidP="00C53CB9">
      <w:r>
        <w:t xml:space="preserve">Is this the endless frustration which pirates feel, when they have a treasure map with a nice big red “X” drawn on it, with no indication of </w:t>
      </w:r>
      <w:r>
        <w:rPr>
          <w:i/>
        </w:rPr>
        <w:t>where</w:t>
      </w:r>
      <w:r>
        <w:t xml:space="preserve"> the map represents?  I’d imagine so.</w:t>
      </w:r>
    </w:p>
    <w:p w14:paraId="4D28C711" w14:textId="77777777" w:rsidR="009A2780"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40CC568B" wp14:editId="7A20F459">
            <wp:extent cx="1528445" cy="763905"/>
            <wp:effectExtent l="0" t="0" r="0" b="0"/>
            <wp:docPr id="28" name="Picture 28"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3069ADDE" w14:textId="77777777" w:rsidR="009A2780" w:rsidRDefault="009A2780" w:rsidP="00C53CB9"/>
    <w:p w14:paraId="613FFD8E" w14:textId="41D82568" w:rsidR="00F762BB" w:rsidRDefault="009A2780" w:rsidP="00C53CB9">
      <w:r>
        <w:t>We’d assumed that we’d be able to make the journey in just a little over a day’s travel</w:t>
      </w:r>
      <w:r w:rsidR="0062269C">
        <w:t>; we were just</w:t>
      </w:r>
      <w:r>
        <w:t xml:space="preserve"> wrong.  Multiple times, we backtracked from one trail to </w:t>
      </w:r>
      <w:r w:rsidR="00B8065D">
        <w:t>another, thinking</w:t>
      </w:r>
      <w:r w:rsidR="0016071B">
        <w:t xml:space="preserve"> we’d read our way wrong.  By the time we’d gotten to what appeared to be an old and forgotten rock quarry – which I assume is our destination – the first moon had risen again, and the sun was almost completely gone from the corner of the sky.</w:t>
      </w:r>
    </w:p>
    <w:p w14:paraId="6EEF1D9B" w14:textId="77777777" w:rsidR="0016071B" w:rsidRDefault="0016071B" w:rsidP="00C53CB9"/>
    <w:p w14:paraId="664FA829" w14:textId="714BDC33" w:rsidR="0016071B" w:rsidRDefault="0016071B" w:rsidP="00C53CB9">
      <w:r>
        <w:t xml:space="preserve">I didn’t dare chance </w:t>
      </w:r>
      <w:r w:rsidR="00B8065D">
        <w:t>continuing</w:t>
      </w:r>
      <w:r>
        <w:t xml:space="preserve"> to try and explore the quarry </w:t>
      </w:r>
      <w:r w:rsidR="00B8065D">
        <w:t>without a full night’s rest</w:t>
      </w:r>
      <w:r>
        <w:t>, but I did offer a deeply heartfelt prayer as we rushed to set up camp.  “Gods, hear my prayer, and don’t let there be more than one old shaft!  If there is, pray let this be the one which we’re looking for!”</w:t>
      </w:r>
    </w:p>
    <w:p w14:paraId="18F3199E" w14:textId="77777777" w:rsidR="0016071B" w:rsidRDefault="0016071B" w:rsidP="00C53CB9"/>
    <w:p w14:paraId="412A8B61" w14:textId="77777777" w:rsidR="0016071B" w:rsidRDefault="0016071B" w:rsidP="00C53CB9">
      <w:r>
        <w:t xml:space="preserve">Overhearing me, Red readily agreed with a fervent, “Amen!” If we keep going on like this, and always asking the gods to help or </w:t>
      </w:r>
      <w:r w:rsidR="000F1AE0">
        <w:t xml:space="preserve">to </w:t>
      </w:r>
      <w:r w:rsidR="00AC4FF5">
        <w:t xml:space="preserve">constantly </w:t>
      </w:r>
      <w:r>
        <w:t xml:space="preserve">watch over us, we might end up becoming priests in the end!  </w:t>
      </w:r>
    </w:p>
    <w:p w14:paraId="1831DEEF" w14:textId="77777777" w:rsidR="0016071B" w:rsidRDefault="0016071B" w:rsidP="00C53CB9"/>
    <w:p w14:paraId="4C42305E" w14:textId="77777777" w:rsidR="0016071B" w:rsidRDefault="0016071B" w:rsidP="00C53CB9">
      <w:r>
        <w:t>Once we’d finished our basic evening chores</w:t>
      </w:r>
      <w:r w:rsidR="00AC4FF5">
        <w:t>,</w:t>
      </w:r>
      <w:r>
        <w:t xml:space="preserve"> started a campfire, and had some food in the fire cooking, Red once again yanked off her tunic with no hesitation and snuggled back in my arms.  Tilting back her head to look at me, while resting her bare back against my chest, she </w:t>
      </w:r>
      <w:r w:rsidR="00E67571">
        <w:t xml:space="preserve">coyly asked, </w:t>
      </w:r>
      <w:r>
        <w:t>“Does Mi’Lord need my services tonight?”</w:t>
      </w:r>
    </w:p>
    <w:p w14:paraId="2246732C" w14:textId="77777777" w:rsidR="00E67571" w:rsidRDefault="00E67571" w:rsidP="00C53CB9"/>
    <w:p w14:paraId="03BD1D7B" w14:textId="77777777" w:rsidR="00E67571" w:rsidRDefault="00E67571" w:rsidP="00C53CB9">
      <w:r>
        <w:t>To be honest, I considered saying, “Absolutely!”, and then eating her right up</w:t>
      </w:r>
      <w:r w:rsidR="00FA58B9">
        <w:t>.  In</w:t>
      </w:r>
      <w:r>
        <w:t>stead</w:t>
      </w:r>
      <w:r w:rsidR="00FA58B9">
        <w:t>,</w:t>
      </w:r>
      <w:r>
        <w:t xml:space="preserve"> I simply shook my head from side to side.  Wrapping my arms around her shoulders, I gently cupped her breasts in my hands and squeezed them softly.  As I slowly traced my fingers in circles around her </w:t>
      </w:r>
      <w:r w:rsidR="00FB37E5">
        <w:t>gradually</w:t>
      </w:r>
      <w:r>
        <w:t xml:space="preserve"> perking nipples, I regretfully told her, “Not tonight.”</w:t>
      </w:r>
    </w:p>
    <w:p w14:paraId="09209788" w14:textId="77777777" w:rsidR="00E67571" w:rsidRDefault="00E67571" w:rsidP="00C53CB9"/>
    <w:p w14:paraId="4261F773" w14:textId="6520C070" w:rsidR="00E67571" w:rsidRDefault="00E67571" w:rsidP="00C53CB9">
      <w:r>
        <w:t xml:space="preserve">“We’re both tired from walking all day,” I explained to her honestly, “and tomorrow we’ll be hunting the entrance of the mine and praying that the old shaft – which was considered unsafe and unstable a hundred years ago – hasn’t collapsed completely.  We need to focus on resting and keeping our strength up,” I </w:t>
      </w:r>
      <w:r w:rsidR="00E16C5F">
        <w:t>reasoned,</w:t>
      </w:r>
      <w:r>
        <w:t xml:space="preserve"> though not without sighing a few times as I said it.  </w:t>
      </w:r>
    </w:p>
    <w:p w14:paraId="435ED5B6" w14:textId="77777777" w:rsidR="00E67571" w:rsidRDefault="00E67571" w:rsidP="00C53CB9"/>
    <w:p w14:paraId="28398647" w14:textId="77777777" w:rsidR="00E67571" w:rsidRDefault="00E67571" w:rsidP="00C53CB9">
      <w:r>
        <w:t xml:space="preserve">“Though…”  Pausing as I said it, I half blushed and half smirked at the same time.  “I hope you won’t find </w:t>
      </w:r>
      <w:r w:rsidR="00B047FA">
        <w:t>my</w:t>
      </w:r>
      <w:r>
        <w:t xml:space="preserve"> touch bothersome or disturbing, at least.  If you do,” I promised, “just let me know and I’ll stop anytime.”</w:t>
      </w:r>
    </w:p>
    <w:p w14:paraId="41E11F7E" w14:textId="77777777" w:rsidR="00E67571" w:rsidRDefault="00E67571" w:rsidP="00C53CB9"/>
    <w:p w14:paraId="74820C79" w14:textId="677536BF" w:rsidR="00E67571" w:rsidRDefault="00E67571" w:rsidP="00C53CB9">
      <w:r>
        <w:t xml:space="preserve">“I’ll never find Mi’Lord’s touch bothersome or disturbing,” Red promised, taking my left hand from her </w:t>
      </w:r>
      <w:r w:rsidR="00E16C5F">
        <w:t>breast,</w:t>
      </w:r>
      <w:r>
        <w:t xml:space="preserve"> and sliding it down and under her skirt.  Opening her knees, she slid her hips forward a little further</w:t>
      </w:r>
      <w:r w:rsidR="006437D5">
        <w:t>,</w:t>
      </w:r>
      <w:r w:rsidR="00EE7B16">
        <w:t xml:space="preserve"> better position</w:t>
      </w:r>
      <w:r w:rsidR="006437D5">
        <w:t>ing</w:t>
      </w:r>
      <w:r w:rsidR="00EE7B16">
        <w:t xml:space="preserve"> her bottom under my hand.</w:t>
      </w:r>
    </w:p>
    <w:p w14:paraId="3C2566C8" w14:textId="77777777" w:rsidR="00EE7B16" w:rsidRDefault="00EE7B16" w:rsidP="00C53CB9"/>
    <w:p w14:paraId="01E4E4FF" w14:textId="77777777" w:rsidR="00EE7B16" w:rsidRDefault="00EE7B16" w:rsidP="00C53CB9">
      <w:r>
        <w:t>“I was birthed, blooded, and raised to serve,” Red told me fervently</w:t>
      </w:r>
      <w:r w:rsidR="006437D5">
        <w:t>,</w:t>
      </w:r>
      <w:r>
        <w:t xml:space="preserve"> as she completely relaxed against me, allowing me to caress wherever and whatever my whimsy desired.  “Mi’Lord has to understand that</w:t>
      </w:r>
      <w:r w:rsidR="00A838ED">
        <w:t>.” H</w:t>
      </w:r>
      <w:r>
        <w:t xml:space="preserve">er voice sounded almost as if she was pleading.  </w:t>
      </w:r>
    </w:p>
    <w:p w14:paraId="4531B20D" w14:textId="77777777" w:rsidR="00EE7B16" w:rsidRDefault="00EE7B16" w:rsidP="00C53CB9"/>
    <w:p w14:paraId="1E886508" w14:textId="77777777" w:rsidR="00EE7B16" w:rsidRDefault="00EE7B16" w:rsidP="00C53CB9">
      <w:r>
        <w:t>“My body</w:t>
      </w:r>
      <w:r w:rsidR="00D43CB9">
        <w:t>…</w:t>
      </w:r>
      <w:r>
        <w:t xml:space="preserve">  My blood</w:t>
      </w:r>
      <w:r w:rsidR="00D43CB9">
        <w:t>…</w:t>
      </w:r>
      <w:r>
        <w:t xml:space="preserve">  My very soul has always belonged to another – Mi’Lady,” Red explained passionately</w:t>
      </w:r>
      <w:r w:rsidR="00B43FF7">
        <w:t>, as she paused to highlight each word</w:t>
      </w:r>
      <w:r>
        <w:t>.  “I am hers, and she is mine.  To resist her would be to resist myself….”  Pausing her thoughts for a moment, Red slowly shook her head from side to side.  “Nay.  That’s not quite it,” she mused.  “It’s more a case of resisting her is the same as throwing my soul into the fires of damnation.”</w:t>
      </w:r>
    </w:p>
    <w:p w14:paraId="7198B93F" w14:textId="77777777" w:rsidR="00EE7B16" w:rsidRDefault="00EE7B16" w:rsidP="00C53CB9"/>
    <w:p w14:paraId="0B07A1D2" w14:textId="77777777" w:rsidR="00EE7B16" w:rsidRDefault="00EE7B16" w:rsidP="00C53CB9">
      <w:r>
        <w:t xml:space="preserve">“Should I attempt to resist Mi’Lady, in my heart, or cause her pain or mischief,” Red explained </w:t>
      </w:r>
      <w:r w:rsidR="00970391">
        <w:t>matter-of-factly</w:t>
      </w:r>
      <w:r>
        <w:t xml:space="preserve">, </w:t>
      </w:r>
      <w:r w:rsidR="00970391">
        <w:t>“my blood will begin to boil in my veins, the breath will leave my lungs, and my soul will be wracked with the agony of a million betrayals.”</w:t>
      </w:r>
    </w:p>
    <w:p w14:paraId="3ED7B98D" w14:textId="77777777" w:rsidR="00970391" w:rsidRDefault="00970391" w:rsidP="00C53CB9"/>
    <w:p w14:paraId="74F61BE7" w14:textId="77777777" w:rsidR="00970391" w:rsidRDefault="00970391" w:rsidP="00C53CB9">
      <w:r>
        <w:t xml:space="preserve">As her words slowly settled into my mind, my hands gradually stopped moving and I found myself staring blankly into her eyes.  “So…  </w:t>
      </w:r>
      <w:proofErr w:type="gramStart"/>
      <w:r>
        <w:t>So</w:t>
      </w:r>
      <w:proofErr w:type="gramEnd"/>
      <w:r>
        <w:t xml:space="preserve"> you’re enslaved, more or less?  Is that what you’re saying?”</w:t>
      </w:r>
    </w:p>
    <w:p w14:paraId="20996A46" w14:textId="77777777" w:rsidR="00970391" w:rsidRDefault="00970391" w:rsidP="00C53CB9"/>
    <w:p w14:paraId="388ED4EC" w14:textId="77777777" w:rsidR="00970391" w:rsidRDefault="00970391" w:rsidP="00C53CB9">
      <w:r>
        <w:t>“</w:t>
      </w:r>
      <w:proofErr w:type="gramStart"/>
      <w:r>
        <w:t>Enslaved  by</w:t>
      </w:r>
      <w:proofErr w:type="gramEnd"/>
      <w:r>
        <w:t xml:space="preserve"> a ritual of blood from birth,” Red agreed, nodding her head up and down softly.  “Stronger than any chains made by god or man, never to be broken, and existing for as long as the eternity of my soul.  From birth till now, and forever more, I’ve never refused a wish of Mi’Lady’s.”</w:t>
      </w:r>
    </w:p>
    <w:p w14:paraId="5A8B453D" w14:textId="77777777" w:rsidR="00970391" w:rsidRDefault="00970391" w:rsidP="00C53CB9"/>
    <w:p w14:paraId="2BEC1765" w14:textId="77777777" w:rsidR="00970391" w:rsidRDefault="00970391" w:rsidP="00C53CB9">
      <w:r>
        <w:t>“</w:t>
      </w:r>
      <w:proofErr w:type="gramStart"/>
      <w:r>
        <w:t>And,</w:t>
      </w:r>
      <w:proofErr w:type="gramEnd"/>
      <w:r>
        <w:t xml:space="preserve">” she informed me, smiling as if it wasn’t a big deal at all, “now that Mi’Lady has pledged herself to be yours, that means I am yours as well, Mi’Lord.  You need never doubt that I am </w:t>
      </w:r>
      <w:r w:rsidR="00591C2B">
        <w:t xml:space="preserve">completely </w:t>
      </w:r>
      <w:r>
        <w:t xml:space="preserve">available for you, or that I will ever find you ‘bothersome or disturbing’. </w:t>
      </w:r>
      <w:r w:rsidR="00591C2B">
        <w:t xml:space="preserve"> You are Mi’Lord,” she assured me, “and my flesh, soul, and heart all belong fully to you.”</w:t>
      </w:r>
    </w:p>
    <w:p w14:paraId="1B4A3631" w14:textId="77777777" w:rsidR="00591C2B" w:rsidRDefault="00591C2B" w:rsidP="00C53CB9"/>
    <w:p w14:paraId="090DA7A2" w14:textId="5EB29DAD" w:rsidR="00591C2B" w:rsidRDefault="00591C2B" w:rsidP="00C53CB9">
      <w:r>
        <w:t xml:space="preserve">If Red was looking to settle my doubts and ease my heart, she </w:t>
      </w:r>
      <w:proofErr w:type="gramStart"/>
      <w:r>
        <w:t>failed</w:t>
      </w:r>
      <w:proofErr w:type="gramEnd"/>
      <w:r>
        <w:t xml:space="preserve"> completely.  In my</w:t>
      </w:r>
      <w:r w:rsidR="000D075F">
        <w:t xml:space="preserve"> other</w:t>
      </w:r>
      <w:r>
        <w:t xml:space="preserve"> life, which I remembered as Thomas, slavery was an abhorrent sin against the very fabric of humanity, and those who participated in its practice were inhumane demons worthy of only contempt and disdain.</w:t>
      </w:r>
    </w:p>
    <w:p w14:paraId="6BE49D4F" w14:textId="77777777" w:rsidR="00591C2B" w:rsidRDefault="00591C2B" w:rsidP="00C53CB9"/>
    <w:p w14:paraId="3C73C707" w14:textId="551B4DF1" w:rsidR="00623DCD" w:rsidRDefault="00591C2B" w:rsidP="00C53CB9">
      <w:r>
        <w:t>My food tasted like dry ashes in my mouth that night, and afterwards, I only held Red gently in my arms with her back pressed warmly up against my chest.  Somehow, I couldn’t help but feel that Julie was staring down at me from her spot in Heaven,</w:t>
      </w:r>
      <w:r w:rsidR="00970858">
        <w:t xml:space="preserve"> with</w:t>
      </w:r>
      <w:r>
        <w:t xml:space="preserve"> disappointment heavy in her eyes</w:t>
      </w:r>
      <w:r w:rsidR="00970858">
        <w:t xml:space="preserve">.  Tears </w:t>
      </w:r>
      <w:r>
        <w:t>quietly leaked down the side of my cheeks as I found sleep a long time coming.</w:t>
      </w:r>
    </w:p>
    <w:p w14:paraId="40A71D9A" w14:textId="77777777" w:rsidR="00623DCD" w:rsidRDefault="00623DCD">
      <w:r>
        <w:br w:type="page"/>
      </w:r>
    </w:p>
    <w:p w14:paraId="6627706A" w14:textId="77777777" w:rsidR="00623DCD" w:rsidRDefault="00623DCD" w:rsidP="00623DCD">
      <w:pPr>
        <w:pStyle w:val="Heading1"/>
      </w:pPr>
      <w:bookmarkStart w:id="54" w:name="_Toc531305523"/>
      <w:bookmarkStart w:id="55" w:name="_Toc531495148"/>
      <w:bookmarkStart w:id="56" w:name="_Toc531681169"/>
      <w:bookmarkStart w:id="57" w:name="_Toc531792267"/>
      <w:bookmarkStart w:id="58" w:name="_Toc531835136"/>
      <w:bookmarkStart w:id="59" w:name="_Toc532986935"/>
      <w:r>
        <w:t>Chapter 7: Widow’s Crypt</w:t>
      </w:r>
      <w:bookmarkEnd w:id="54"/>
      <w:r w:rsidR="00994400">
        <w:t xml:space="preserve">, </w:t>
      </w:r>
      <w:r w:rsidR="00245B49">
        <w:t>First Run</w:t>
      </w:r>
      <w:bookmarkEnd w:id="55"/>
      <w:bookmarkEnd w:id="56"/>
      <w:bookmarkEnd w:id="57"/>
      <w:bookmarkEnd w:id="58"/>
      <w:bookmarkEnd w:id="59"/>
    </w:p>
    <w:p w14:paraId="6513F44A" w14:textId="389AE77D" w:rsidR="00A66DA8" w:rsidRPr="00A66DA8" w:rsidRDefault="00961F89" w:rsidP="00A66DA8">
      <w:r>
        <w:t xml:space="preserve">The next morning, I awoke </w:t>
      </w:r>
      <w:r w:rsidR="0098015F">
        <w:t xml:space="preserve">with my eyelashes crusted together in such a manner I couldn’t open them.  Apparently, I’d </w:t>
      </w:r>
      <w:r w:rsidR="008204D1">
        <w:t xml:space="preserve">cried </w:t>
      </w:r>
      <w:r w:rsidR="0098015F">
        <w:t xml:space="preserve">rivers of tears last night, </w:t>
      </w:r>
      <w:r w:rsidR="008204D1">
        <w:t xml:space="preserve">dreaming of my imaginary first wife </w:t>
      </w:r>
      <w:r w:rsidR="009D3D5E">
        <w:t xml:space="preserve">Julie, </w:t>
      </w:r>
      <w:r w:rsidR="0098015F">
        <w:t xml:space="preserve">and my eyes were crusted together </w:t>
      </w:r>
      <w:r w:rsidR="009D3D5E">
        <w:t>and matted tightly shut</w:t>
      </w:r>
      <w:r w:rsidR="0098015F">
        <w:t>.</w:t>
      </w:r>
      <w:r w:rsidR="00C478C0">
        <w:t xml:space="preserve">  Not feeling Red beside me, </w:t>
      </w:r>
      <w:r w:rsidR="00D05807">
        <w:t xml:space="preserve">I called out </w:t>
      </w:r>
      <w:r w:rsidR="003C748E">
        <w:t>to</w:t>
      </w:r>
      <w:r w:rsidR="00D05807">
        <w:t xml:space="preserve"> her. “Red, c</w:t>
      </w:r>
      <w:r w:rsidR="00E471DE">
        <w:t xml:space="preserve">an you bring me some water?  </w:t>
      </w:r>
      <w:r w:rsidR="009D3D5E">
        <w:t>Apparently,</w:t>
      </w:r>
      <w:r w:rsidR="00E471DE">
        <w:t xml:space="preserve"> my allergies are </w:t>
      </w:r>
      <w:r w:rsidR="009E52EA">
        <w:t>acting up this morning.”</w:t>
      </w:r>
    </w:p>
    <w:p w14:paraId="498FA56E" w14:textId="77777777" w:rsidR="00E1449E" w:rsidRDefault="00E1449E" w:rsidP="00C53CB9"/>
    <w:p w14:paraId="26CA520B" w14:textId="583C2279" w:rsidR="00CC48D8" w:rsidRPr="00CC48D8" w:rsidRDefault="00E1449E" w:rsidP="00CC48D8">
      <w:r>
        <w:t xml:space="preserve">Holding out my opened hand for several moments, I finally felt </w:t>
      </w:r>
      <w:r w:rsidR="002C51BC">
        <w:t>the rough rounded shape of a cup being pressed into it.  “</w:t>
      </w:r>
      <w:r w:rsidR="00B35FC1">
        <w:t>Is everything alright</w:t>
      </w:r>
      <w:r w:rsidR="002B5802">
        <w:t>?</w:t>
      </w:r>
      <w:r w:rsidR="00B35FC1">
        <w:t>” Red asked</w:t>
      </w:r>
      <w:r w:rsidR="002B5802">
        <w:t xml:space="preserve">, </w:t>
      </w:r>
      <w:r w:rsidR="00C02315">
        <w:t>the sound of concern</w:t>
      </w:r>
      <w:r w:rsidR="00B35FC1">
        <w:t xml:space="preserve"> </w:t>
      </w:r>
      <w:r w:rsidR="00C02315">
        <w:t xml:space="preserve">obvious </w:t>
      </w:r>
      <w:r w:rsidR="00B35FC1">
        <w:t>in her voice.</w:t>
      </w:r>
    </w:p>
    <w:p w14:paraId="3ABA24BF" w14:textId="77777777" w:rsidR="00B35FC1" w:rsidRDefault="00B35FC1" w:rsidP="00C53CB9"/>
    <w:p w14:paraId="1220886F" w14:textId="1605F026" w:rsidR="0067769D" w:rsidRPr="0067769D" w:rsidRDefault="00B35FC1" w:rsidP="0067769D">
      <w:r>
        <w:t xml:space="preserve">“It’s fine,” I assured her.  Taking a small sip from the </w:t>
      </w:r>
      <w:r w:rsidR="00C22DBB">
        <w:t xml:space="preserve">water in the </w:t>
      </w:r>
      <w:r>
        <w:t xml:space="preserve">cup, I then splashed the rest of its contents across my face.  Using my hands to wipe my eyes, I </w:t>
      </w:r>
      <w:r w:rsidR="00A2033B">
        <w:t>lied again.</w:t>
      </w:r>
      <w:r>
        <w:t xml:space="preserve"> “It’s just </w:t>
      </w:r>
      <w:r w:rsidR="00A2033B">
        <w:t xml:space="preserve">my allergies </w:t>
      </w:r>
      <w:r w:rsidR="00DA1CA6">
        <w:t>flaring</w:t>
      </w:r>
      <w:r w:rsidR="00065A65">
        <w:t xml:space="preserve"> up this</w:t>
      </w:r>
      <w:r w:rsidR="002F5B8C">
        <w:t xml:space="preserve"> morning.  I’ll be fine once I wash my face.”  There’s no way I’m going to tell Red about how deeply her fate disturbed my heart – I’d lived long enough to know my guilt and misconceptions wouldn’t </w:t>
      </w:r>
      <w:proofErr w:type="gramStart"/>
      <w:r w:rsidR="002F5B8C">
        <w:t>actually help</w:t>
      </w:r>
      <w:proofErr w:type="gramEnd"/>
      <w:r w:rsidR="002F5B8C">
        <w:t>, or change, anything.</w:t>
      </w:r>
    </w:p>
    <w:p w14:paraId="051EC406" w14:textId="77777777" w:rsidR="002F5B8C" w:rsidRDefault="002F5B8C" w:rsidP="00C53CB9"/>
    <w:p w14:paraId="0852C86A" w14:textId="5DDA523A" w:rsidR="002F5B8C" w:rsidRDefault="002F5B8C" w:rsidP="00C53CB9">
      <w:r>
        <w:t>Sometimes, it’s simpl</w:t>
      </w:r>
      <w:r w:rsidR="00C9321D">
        <w:t xml:space="preserve">y </w:t>
      </w:r>
      <w:r>
        <w:t>best to lie and leave things be.</w:t>
      </w:r>
    </w:p>
    <w:p w14:paraId="6ADF40C1" w14:textId="77777777" w:rsidR="002F5B8C" w:rsidRDefault="002F5B8C" w:rsidP="00C53CB9"/>
    <w:p w14:paraId="11C41970" w14:textId="42C44F57" w:rsidR="00C54048" w:rsidRPr="00C54048" w:rsidRDefault="002F5B8C" w:rsidP="00C54048">
      <w:r>
        <w:t xml:space="preserve">“Do I need to prepare a face wash every morning then, Mi’Lord?”  </w:t>
      </w:r>
      <w:r w:rsidR="00947509">
        <w:t>Prying my eyes open</w:t>
      </w:r>
      <w:r w:rsidR="00AC3C6A">
        <w:t>ed, Red was standing no more than a few inches in front of me</w:t>
      </w:r>
      <w:r w:rsidR="00F05BF3">
        <w:t xml:space="preserve">; her skirt lifted and </w:t>
      </w:r>
      <w:r w:rsidR="00450D69">
        <w:t>clutched</w:t>
      </w:r>
      <w:r w:rsidR="00F05BF3">
        <w:t xml:space="preserve"> in </w:t>
      </w:r>
      <w:r w:rsidR="00450D69">
        <w:t>both hands</w:t>
      </w:r>
      <w:r w:rsidR="00B61038">
        <w:t xml:space="preserve"> almost as if in a curtsy</w:t>
      </w:r>
      <w:r w:rsidR="00450D69">
        <w:t xml:space="preserve">, giving me a perfect view of her </w:t>
      </w:r>
      <w:r w:rsidR="001B75ED">
        <w:t>bare and</w:t>
      </w:r>
      <w:r w:rsidR="00450D69">
        <w:t xml:space="preserve"> </w:t>
      </w:r>
      <w:r w:rsidR="001B75ED">
        <w:t>smooth bottom.</w:t>
      </w:r>
    </w:p>
    <w:p w14:paraId="2B1091C4" w14:textId="77777777" w:rsidR="0085009B" w:rsidRDefault="0085009B" w:rsidP="00C53CB9"/>
    <w:p w14:paraId="35B4C8E5" w14:textId="1BF843BB" w:rsidR="00F66554" w:rsidRDefault="0085009B" w:rsidP="00C53CB9">
      <w:r>
        <w:t xml:space="preserve">“Ummm…” As I sputtered in shock, Red leaned forward and </w:t>
      </w:r>
      <w:r w:rsidR="005E4152">
        <w:t xml:space="preserve">dried my face with her skirt, before dropping it and </w:t>
      </w:r>
      <w:r w:rsidR="00BB28D3">
        <w:t xml:space="preserve">stepping back.  Going over to the </w:t>
      </w:r>
      <w:r w:rsidR="00F66554">
        <w:t xml:space="preserve">campfire, she stirred a pan of something that was cooking as if </w:t>
      </w:r>
      <w:r w:rsidR="00B50E43">
        <w:t xml:space="preserve">there wasn’t anything the least bit unusual about her </w:t>
      </w:r>
      <w:r w:rsidR="00EF43F0">
        <w:t>behavior</w:t>
      </w:r>
      <w:r w:rsidR="00F66554">
        <w:t xml:space="preserve">!  </w:t>
      </w:r>
    </w:p>
    <w:p w14:paraId="738BD7F9" w14:textId="77777777" w:rsidR="00F66554" w:rsidRDefault="00F66554" w:rsidP="00C53CB9"/>
    <w:p w14:paraId="56E9630B" w14:textId="3345AE87" w:rsidR="009F74B4" w:rsidRPr="009F74B4" w:rsidRDefault="00F66554" w:rsidP="009F74B4">
      <w:r>
        <w:t xml:space="preserve">How could she not hear the </w:t>
      </w:r>
      <w:r w:rsidR="00632584">
        <w:t>incessant pounding of my poor heart?!</w:t>
      </w:r>
      <w:r w:rsidR="00EF43F0">
        <w:t xml:space="preserve">  How could my poor dead wife Julie ever forgive me</w:t>
      </w:r>
      <w:r w:rsidR="009F35A7">
        <w:t xml:space="preserve"> – if she was even real, that is?</w:t>
      </w:r>
    </w:p>
    <w:p w14:paraId="528972F0" w14:textId="77777777" w:rsidR="00632584" w:rsidRDefault="00632584" w:rsidP="00C53CB9"/>
    <w:p w14:paraId="26957350" w14:textId="5948716B" w:rsidR="00E61C8C" w:rsidRDefault="00B458AE" w:rsidP="00C53CB9">
      <w:r>
        <w:t xml:space="preserve">“Uhhh…”  She’d asked me a question?  </w:t>
      </w:r>
      <w:r w:rsidR="0092652D">
        <w:t>What was it again?  My mind was drawing a blank.</w:t>
      </w:r>
      <w:r w:rsidR="00917ED9">
        <w:t xml:space="preserve">  </w:t>
      </w:r>
      <w:r w:rsidR="00E61C8C">
        <w:t>“</w:t>
      </w:r>
      <w:proofErr w:type="spellStart"/>
      <w:r w:rsidR="00E61C8C">
        <w:t>Uhhh</w:t>
      </w:r>
      <w:proofErr w:type="spellEnd"/>
      <w:r w:rsidR="00E61C8C">
        <w:t>…  There’s a beautiful view this morning,” I finally sputtered.</w:t>
      </w:r>
    </w:p>
    <w:p w14:paraId="4E758E17" w14:textId="77777777" w:rsidR="00E61C8C" w:rsidRDefault="00E61C8C" w:rsidP="00C53CB9"/>
    <w:p w14:paraId="0ED8F3E2" w14:textId="77777777" w:rsidR="00E61C8C" w:rsidRDefault="00E61C8C" w:rsidP="00C53CB9">
      <w:r>
        <w:t>“It certainly is, Mi’Lord,” Red answered, while staring out at the brilliant hues of the rising sun and setting moons.</w:t>
      </w:r>
    </w:p>
    <w:p w14:paraId="3410CB51" w14:textId="77777777" w:rsidR="00E61C8C" w:rsidRDefault="00E61C8C" w:rsidP="00C53CB9"/>
    <w:p w14:paraId="0354AE55" w14:textId="696D0976" w:rsidR="00E61C8C" w:rsidRDefault="00E61C8C" w:rsidP="00C53CB9">
      <w:r>
        <w:t>That wasn’t the view I was thinking about</w:t>
      </w:r>
      <w:r w:rsidR="00917ED9">
        <w:t>, nor worrying over,</w:t>
      </w:r>
      <w:r>
        <w:t xml:space="preserve"> at all.</w:t>
      </w:r>
    </w:p>
    <w:p w14:paraId="62B0A66E" w14:textId="77777777" w:rsidR="00E61C8C"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5D4B0313" wp14:editId="21C1DCC6">
            <wp:extent cx="1528445" cy="763905"/>
            <wp:effectExtent l="0" t="0" r="0" b="0"/>
            <wp:docPr id="29" name="Picture 29"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2DEDA29B" w14:textId="77777777" w:rsidR="00E61C8C" w:rsidRDefault="00E61C8C" w:rsidP="00C53CB9"/>
    <w:p w14:paraId="1083DA38" w14:textId="77777777" w:rsidR="00A0295C" w:rsidRPr="00A0295C" w:rsidRDefault="00E61C8C" w:rsidP="00A0295C">
      <w:r>
        <w:t xml:space="preserve">Packing everything up after breakfast, Red finally squeezed back into her leather tunic.  Frowning to myself as I watched her, I </w:t>
      </w:r>
      <w:r w:rsidR="000C022A">
        <w:t>couldn’t help but feel pity.  “Take that back off,” I ordered.</w:t>
      </w:r>
    </w:p>
    <w:p w14:paraId="2D575BE1" w14:textId="77777777" w:rsidR="000C022A" w:rsidRDefault="000C022A" w:rsidP="00C53CB9"/>
    <w:p w14:paraId="0B6C8FCC" w14:textId="77777777" w:rsidR="000C022A" w:rsidRDefault="000C022A" w:rsidP="00C53CB9">
      <w:r>
        <w:t>“Mi’Lord?”  Red looked back at me curiously, then struggled to pull her top back up and her head.</w:t>
      </w:r>
    </w:p>
    <w:p w14:paraId="5ED53C68" w14:textId="77777777" w:rsidR="000C022A" w:rsidRDefault="000C022A" w:rsidP="00C53CB9"/>
    <w:p w14:paraId="357B3D92" w14:textId="7EF0BE0C" w:rsidR="000C022A" w:rsidRDefault="000C022A" w:rsidP="00C53CB9">
      <w:r>
        <w:t xml:space="preserve">“Drop </w:t>
      </w:r>
      <w:r w:rsidR="00456763">
        <w:t>that and</w:t>
      </w:r>
      <w:r>
        <w:t xml:space="preserve"> come here.”  I pointed and the ground directly at my feet.  “Face me, lift both arms over your head, and wait.”</w:t>
      </w:r>
    </w:p>
    <w:p w14:paraId="53F5D112" w14:textId="77777777" w:rsidR="000C022A" w:rsidRDefault="000C022A" w:rsidP="00C53CB9"/>
    <w:p w14:paraId="186280E0" w14:textId="77777777" w:rsidR="000C022A" w:rsidRDefault="000C022A" w:rsidP="00C53CB9">
      <w:r>
        <w:t>Looking even more puzzled than before, Red said nothing, but followed my orders.</w:t>
      </w:r>
    </w:p>
    <w:p w14:paraId="15F6C2FB" w14:textId="77777777" w:rsidR="000C022A" w:rsidRDefault="000C022A" w:rsidP="00C53CB9"/>
    <w:p w14:paraId="36A2D41A" w14:textId="4C68E0CC" w:rsidR="000C022A" w:rsidRDefault="000C022A" w:rsidP="00C53CB9">
      <w:r>
        <w:t xml:space="preserve">Digging in my pack, I pulled out the small jar of paste I had.  </w:t>
      </w:r>
      <w:r w:rsidR="00764CEE">
        <w:t>As I screwed</w:t>
      </w:r>
      <w:r>
        <w:t xml:space="preserve"> the lid off, Red shivered uncontrollably for some reason</w:t>
      </w:r>
      <w:r w:rsidR="00764CEE">
        <w:t>.  Leaning up, I gently kissed her across each nipple</w:t>
      </w:r>
      <w:r w:rsidR="00701DD4">
        <w:t xml:space="preserve">.  Assuring her, “This </w:t>
      </w:r>
      <w:r w:rsidR="001A310B">
        <w:t xml:space="preserve">won’t hurt, you’ll like this,” caused her to </w:t>
      </w:r>
      <w:r w:rsidR="00456763">
        <w:t>tremble</w:t>
      </w:r>
      <w:r w:rsidR="001A310B">
        <w:t xml:space="preserve"> even harder as I scooped a little paste on my fingers</w:t>
      </w:r>
      <w:r w:rsidR="00935F93">
        <w:t>,</w:t>
      </w:r>
      <w:r w:rsidR="001A310B">
        <w:t xml:space="preserve"> and gently rubbed it all over both her breasts.</w:t>
      </w:r>
    </w:p>
    <w:p w14:paraId="1FAFB6C6" w14:textId="77777777" w:rsidR="00F74C9C" w:rsidRPr="00F74C9C" w:rsidRDefault="00F74C9C" w:rsidP="00F74C9C"/>
    <w:p w14:paraId="33038ECA" w14:textId="3179B9C1" w:rsidR="00D35F62" w:rsidRPr="00D35F62" w:rsidRDefault="00CD1650" w:rsidP="00D35F62">
      <w:r>
        <w:t>“It’s a healing cream,” I explained, wiping the excess grease off across her firm, taunt stomach.</w:t>
      </w:r>
      <w:r w:rsidR="0006268C">
        <w:t xml:space="preserve">  “It’ll help where you’re bruising yourself.”</w:t>
      </w:r>
      <w:r w:rsidR="008834EC">
        <w:t xml:space="preserve">  Why the heck was she so tense and trembly from just a common healing paste?</w:t>
      </w:r>
    </w:p>
    <w:p w14:paraId="2A89B273" w14:textId="77777777" w:rsidR="0006268C" w:rsidRDefault="0006268C" w:rsidP="00C53CB9"/>
    <w:p w14:paraId="7F8FC229" w14:textId="7E6C1219" w:rsidR="003806FC" w:rsidRPr="003806FC" w:rsidRDefault="0006268C" w:rsidP="003806FC">
      <w:r>
        <w:t xml:space="preserve">“Healing cream?”  Red gave out a long, deep breath.  Leaping forwards, she suddenly wrapped both her arms around me, </w:t>
      </w:r>
      <w:r w:rsidR="00A94ABB">
        <w:t>squeezing me tight.</w:t>
      </w:r>
    </w:p>
    <w:p w14:paraId="49189DAC" w14:textId="77777777" w:rsidR="00A94ABB" w:rsidRDefault="00A94ABB" w:rsidP="00C53CB9"/>
    <w:p w14:paraId="5065B636" w14:textId="1E0D440A" w:rsidR="00BD6F7B" w:rsidRPr="00BD6F7B" w:rsidRDefault="00A94ABB" w:rsidP="00BD6F7B">
      <w:r>
        <w:t>“</w:t>
      </w:r>
      <w:proofErr w:type="gramStart"/>
      <w:r>
        <w:t>Wh..</w:t>
      </w:r>
      <w:proofErr w:type="gramEnd"/>
      <w:r>
        <w:t xml:space="preserve"> What the hell!”  Dropping the jar, I wrapped both arms around her </w:t>
      </w:r>
      <w:r w:rsidR="001B2342">
        <w:t>waist</w:t>
      </w:r>
      <w:r>
        <w:t xml:space="preserve"> </w:t>
      </w:r>
      <w:r w:rsidR="007B7B0A">
        <w:t>and squeezed tightly</w:t>
      </w:r>
      <w:r w:rsidR="005C5A95">
        <w:t>, trying</w:t>
      </w:r>
      <w:r w:rsidR="007B7B0A">
        <w:t xml:space="preserve"> to keep from </w:t>
      </w:r>
      <w:r w:rsidR="001B2342">
        <w:t>falling over with</w:t>
      </w:r>
      <w:r w:rsidR="007B7B0A">
        <w:t xml:space="preserve"> her as I struggled to maintain my balance</w:t>
      </w:r>
      <w:r w:rsidR="00BF3A93">
        <w:t>.</w:t>
      </w:r>
    </w:p>
    <w:p w14:paraId="690C1094" w14:textId="77777777" w:rsidR="005C5A95" w:rsidRDefault="005C5A95" w:rsidP="00C53CB9"/>
    <w:p w14:paraId="0EE4EB3D" w14:textId="77777777" w:rsidR="001D0D71" w:rsidRDefault="0095371B" w:rsidP="00C53CB9">
      <w:r>
        <w:t xml:space="preserve">Laughing gaily, Red leaned </w:t>
      </w:r>
      <w:r w:rsidR="005C5A95">
        <w:t xml:space="preserve">forward </w:t>
      </w:r>
      <w:r>
        <w:t>and kissed me</w:t>
      </w:r>
      <w:r w:rsidR="005C1948">
        <w:t xml:space="preserve"> so</w:t>
      </w:r>
      <w:r>
        <w:t xml:space="preserve"> passionately</w:t>
      </w:r>
      <w:r w:rsidR="005C1948">
        <w:t xml:space="preserve">, it felt as if her tongue was trying to attack my tonsils and take them home as a </w:t>
      </w:r>
      <w:r w:rsidR="00173605">
        <w:t xml:space="preserve">souvenir.  When she finally quit – it felt like it was a kiss that </w:t>
      </w:r>
      <w:r w:rsidR="001D0D71">
        <w:t>lasted for days – I finally released her and she returned to standing firm in front of me, both arms high in the air.</w:t>
      </w:r>
    </w:p>
    <w:p w14:paraId="7F214518" w14:textId="77777777" w:rsidR="001D0D71" w:rsidRDefault="001D0D71" w:rsidP="00C53CB9"/>
    <w:p w14:paraId="3A64A3ED" w14:textId="77777777" w:rsidR="001D0D71" w:rsidRDefault="001D0D71" w:rsidP="00C53CB9">
      <w:r>
        <w:t>For some strange reason, her lips couldn’t quit twitching up into a smile as she slightly swayed her body side to side.</w:t>
      </w:r>
    </w:p>
    <w:p w14:paraId="41F19ED4" w14:textId="77777777" w:rsidR="001D0D71" w:rsidRDefault="001D0D71" w:rsidP="00C53CB9"/>
    <w:p w14:paraId="1169FF22" w14:textId="08FF44E9" w:rsidR="00195875" w:rsidRPr="00195875" w:rsidRDefault="001D0D71" w:rsidP="00195875">
      <w:r>
        <w:t xml:space="preserve">Even if I live another two hundred lifetimes, I’ll never understand women.  </w:t>
      </w:r>
      <w:r w:rsidR="008E6C4C">
        <w:t>All it was, was a little dab of common healing paste.</w:t>
      </w:r>
      <w:r w:rsidR="00AB3C92">
        <w:t xml:space="preserve">  </w:t>
      </w:r>
      <w:r w:rsidR="00956F24">
        <w:t>Shaking my head slightly from side to side, I bent and picked up the jar and brushed the dirt off it.  Putting the lid back on, I packed it back into my backpack, and pulled out the round roll of gauze for bandages instead.</w:t>
      </w:r>
    </w:p>
    <w:p w14:paraId="2A6D6337" w14:textId="77777777" w:rsidR="00000FF6" w:rsidRDefault="00000FF6" w:rsidP="00C53CB9"/>
    <w:p w14:paraId="418400BC" w14:textId="77777777" w:rsidR="00835F0B" w:rsidRPr="00835F0B" w:rsidRDefault="00000FF6" w:rsidP="00835F0B">
      <w:r>
        <w:t>“Tell me if I get this too tight</w:t>
      </w:r>
      <w:r w:rsidR="007815ED">
        <w:t>,” I ordered Red.  Thinking of the tunic she</w:t>
      </w:r>
      <w:r w:rsidR="008E4D82">
        <w:t>’d been forcing herself to squeeze into, without complaint, I changed that.  “Tell me how this feels,” I clarified.  “This is my first time ever doing this for a woman, so we might need to do and undo it a few times to get it right.”</w:t>
      </w:r>
    </w:p>
    <w:p w14:paraId="001CF847" w14:textId="77777777" w:rsidR="008E4D82" w:rsidRDefault="008E4D82" w:rsidP="00C53CB9"/>
    <w:p w14:paraId="726D764F" w14:textId="77777777" w:rsidR="008E4D82" w:rsidRDefault="008E4D82" w:rsidP="00C53CB9">
      <w:r>
        <w:t>Starting at her belly button, I was working the roll of bandages around her waist over and over, gradually working my way higher.  In my past life, I remember seeing pictures of Oriental women with their chests bound by what looked like bandages.  I thought I’d try the same thing here.</w:t>
      </w:r>
    </w:p>
    <w:p w14:paraId="6C60AF95" w14:textId="77777777" w:rsidR="008E4D82" w:rsidRDefault="008E4D82" w:rsidP="00C53CB9"/>
    <w:p w14:paraId="543CCB28" w14:textId="77777777" w:rsidR="008E4D82" w:rsidRDefault="008E4D82" w:rsidP="00C53CB9">
      <w:r>
        <w:t>“It has to be loose enough that it doesn’t bother any movement or breathing,” I informed Red, as I continued my wrapping, “but it still needs to be tight enough to help hold your chest in.”</w:t>
      </w:r>
    </w:p>
    <w:p w14:paraId="3B4AAA41" w14:textId="77777777" w:rsidR="008E4D82" w:rsidRDefault="008E4D82" w:rsidP="00C53CB9"/>
    <w:p w14:paraId="3A724898" w14:textId="0D6BE7D0" w:rsidR="008E4D82" w:rsidRDefault="008E4D82" w:rsidP="00C53CB9">
      <w:r>
        <w:t xml:space="preserve">“I understand,” Red nodded, waiting patiently for me to finish.  “It’s not too tight now.  In fact, you could pull it </w:t>
      </w:r>
      <w:r w:rsidR="00891F0D">
        <w:t>tighter if</w:t>
      </w:r>
      <w:r>
        <w:t xml:space="preserve"> you wished, </w:t>
      </w:r>
      <w:r w:rsidR="00891F0D">
        <w:t>Milord</w:t>
      </w:r>
      <w:r>
        <w:t>.”</w:t>
      </w:r>
    </w:p>
    <w:p w14:paraId="4D57C5E9" w14:textId="77777777" w:rsidR="008E4D82" w:rsidRDefault="008E4D82" w:rsidP="00C53CB9"/>
    <w:p w14:paraId="3B505B8E" w14:textId="003749D0" w:rsidR="008E4D82" w:rsidRDefault="008E4D82" w:rsidP="00C53CB9">
      <w:r>
        <w:t xml:space="preserve">“Let’s try it like this, this time,” I said, as I was running out of bandage.  “Hopefully,” I wished, “you won’t be trying to rip your nipples off now, every time you take that tunic on and off.”  Reaching under her skirt, I gave Red a gentle </w:t>
      </w:r>
      <w:r w:rsidR="00F87163">
        <w:t>pinch</w:t>
      </w:r>
      <w:r>
        <w:t xml:space="preserve"> on </w:t>
      </w:r>
      <w:r w:rsidR="00F87163">
        <w:t>her bare cheek</w:t>
      </w:r>
      <w:r>
        <w:t xml:space="preserve"> to indicate we were all finished.</w:t>
      </w:r>
    </w:p>
    <w:p w14:paraId="14D51D3F" w14:textId="77777777" w:rsidR="008E4D82" w:rsidRDefault="008E4D82" w:rsidP="00C53CB9"/>
    <w:p w14:paraId="4ECFB860" w14:textId="66AED5D0" w:rsidR="008E4D82" w:rsidRDefault="008E4D82" w:rsidP="00C53CB9">
      <w:r>
        <w:t>Bending and grabbing her tunic, Red struggled to wiggle back into it again.  I couldn’t tell if it really seemed any easier or not</w:t>
      </w:r>
      <w:r w:rsidR="00B914F3">
        <w:t xml:space="preserve"> for h</w:t>
      </w:r>
      <w:r w:rsidR="003F4F31">
        <w:t xml:space="preserve">er to slither into, </w:t>
      </w:r>
      <w:r>
        <w:t>but I hoped so.</w:t>
      </w:r>
    </w:p>
    <w:p w14:paraId="11E12773" w14:textId="77777777" w:rsidR="00835F0B"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253F6ED9" wp14:editId="0D8C4949">
            <wp:extent cx="1528445" cy="763905"/>
            <wp:effectExtent l="0" t="0" r="0" b="0"/>
            <wp:docPr id="30" name="Picture 30"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05B321D3" w14:textId="77777777" w:rsidR="00B41C05" w:rsidRPr="00B41C05" w:rsidRDefault="00B41C05" w:rsidP="00B41C05"/>
    <w:p w14:paraId="44255439" w14:textId="5903543D" w:rsidR="008D6835" w:rsidRPr="008D6835" w:rsidRDefault="00FD5729" w:rsidP="008D6835">
      <w:r>
        <w:t xml:space="preserve">It </w:t>
      </w:r>
      <w:r w:rsidR="00FB391E">
        <w:t xml:space="preserve">wasn’t hard to find our way down </w:t>
      </w:r>
      <w:r w:rsidR="002C4E32">
        <w:t>to</w:t>
      </w:r>
      <w:r w:rsidR="00FB391E">
        <w:t xml:space="preserve"> the bottom of the overgrown quarry, to find a single mineshaft.  Boarded up with weathered and rotted signs, it only took a brief moment to hack them apart while Red double checked the oil in the lanterns.</w:t>
      </w:r>
    </w:p>
    <w:p w14:paraId="671CEDDD" w14:textId="77777777" w:rsidR="00FB391E" w:rsidRDefault="00FB391E" w:rsidP="00C53CB9"/>
    <w:p w14:paraId="5BDE2B59" w14:textId="453937E6" w:rsidR="00017180" w:rsidRPr="00017180" w:rsidRDefault="00FB391E" w:rsidP="00017180">
      <w:r>
        <w:t xml:space="preserve">“I don’t think a bow will be of much use inside a </w:t>
      </w:r>
      <w:r w:rsidR="000B0E60">
        <w:t>mineshaft,”</w:t>
      </w:r>
      <w:r w:rsidR="008E73B3">
        <w:t xml:space="preserve"> I muttered ruefully.  “I’ll carry the lantern </w:t>
      </w:r>
      <w:r w:rsidR="008929B8">
        <w:t xml:space="preserve">for </w:t>
      </w:r>
      <w:r w:rsidR="00FC6295">
        <w:t>us since</w:t>
      </w:r>
      <w:r w:rsidR="008929B8">
        <w:t xml:space="preserve"> </w:t>
      </w:r>
      <w:r w:rsidR="00FC50D8">
        <w:t>you’ve got the spear.  If there’s something in there to fight,” I worried, “it might be the best weapon to use.  Jabbing with it doesn’t seem like it’d be as likely to hit a beam</w:t>
      </w:r>
      <w:r w:rsidR="005A2F07">
        <w:t>,</w:t>
      </w:r>
      <w:r w:rsidR="00FC50D8">
        <w:t xml:space="preserve"> or support</w:t>
      </w:r>
      <w:r w:rsidR="005A2F07">
        <w:t>, as slashing widely with a sword or hatchet</w:t>
      </w:r>
      <w:r w:rsidR="0009102F">
        <w:t xml:space="preserve"> would</w:t>
      </w:r>
      <w:r w:rsidR="005A2F07">
        <w:t>.”</w:t>
      </w:r>
    </w:p>
    <w:p w14:paraId="7531DD08" w14:textId="77777777" w:rsidR="00232E76" w:rsidRDefault="00232E76" w:rsidP="00C53CB9"/>
    <w:p w14:paraId="14F964BC" w14:textId="77777777" w:rsidR="00232E76" w:rsidRDefault="00232E76" w:rsidP="00C53CB9">
      <w:r>
        <w:t xml:space="preserve">Red lit and then passed me her lantern – mine was still strapped </w:t>
      </w:r>
      <w:r w:rsidR="00767FBA">
        <w:t xml:space="preserve">securely to the side of my pack </w:t>
      </w:r>
      <w:r w:rsidR="00AC417F">
        <w:t>–</w:t>
      </w:r>
      <w:r w:rsidR="00767FBA">
        <w:t xml:space="preserve"> </w:t>
      </w:r>
      <w:r w:rsidR="00AC417F">
        <w:t xml:space="preserve">and we both hesitated for several moments to stare into the dark and dreary path </w:t>
      </w:r>
      <w:r w:rsidR="00E01B7C">
        <w:t>that seemed to lead into a lightless abyss.</w:t>
      </w:r>
      <w:r w:rsidR="00767FBA">
        <w:t xml:space="preserve"> </w:t>
      </w:r>
      <w:r w:rsidR="0032316B">
        <w:t xml:space="preserve"> Gulping down my trepidation, I cautiously marched several dozen steps into the darkness and then waited.</w:t>
      </w:r>
      <w:r w:rsidR="00AC417F">
        <w:t xml:space="preserve"> </w:t>
      </w:r>
    </w:p>
    <w:p w14:paraId="3E9A3845" w14:textId="77777777" w:rsidR="00070AF7" w:rsidRDefault="00070AF7"/>
    <w:p w14:paraId="3D6D7CD8" w14:textId="77777777" w:rsidR="00070AF7" w:rsidRDefault="00070AF7">
      <w:r>
        <w:t>Working her way up beside me, Red whispered, “Is something wrong?  What are we waiting for?”</w:t>
      </w:r>
    </w:p>
    <w:p w14:paraId="2C5B32C7" w14:textId="77777777" w:rsidR="00310E03" w:rsidRDefault="00310E03"/>
    <w:p w14:paraId="41B7BAA2" w14:textId="77FDDF63" w:rsidR="00310E03" w:rsidRDefault="00310E03">
      <w:r>
        <w:t xml:space="preserve">“Just for our eyes to adjust a little better to the darkness,” I reassured her, </w:t>
      </w:r>
      <w:r w:rsidR="00B8782F">
        <w:t>whispering to</w:t>
      </w:r>
      <w:r>
        <w:t xml:space="preserve"> myself.  It seemed like neither of us was wanting to be overly loud inside this old tunnel.</w:t>
      </w:r>
    </w:p>
    <w:p w14:paraId="407FB77C" w14:textId="77777777" w:rsidR="00310E03" w:rsidRDefault="00310E03"/>
    <w:p w14:paraId="7EAEF9B1" w14:textId="34238655" w:rsidR="00310E03" w:rsidRDefault="00310E03">
      <w:r>
        <w:t xml:space="preserve">After a few moments, I couldn’t help but frown </w:t>
      </w:r>
      <w:r w:rsidR="00FD03CC">
        <w:t>nervously</w:t>
      </w:r>
      <w:r>
        <w:t>.  Moving forward again slowly, I didn’t bother to share my worries with Red – they wouldn’t change the fact that we were both determined to go into the mine anyway – and I didn’t want to add to her concerns.  The more we walked into the tunnels, the more I was becoming convinced that something was terribly off.</w:t>
      </w:r>
    </w:p>
    <w:p w14:paraId="19ADFFDA" w14:textId="77777777" w:rsidR="00310E03" w:rsidRDefault="00310E03"/>
    <w:p w14:paraId="433D0E1C" w14:textId="115B3FC4" w:rsidR="00310E03" w:rsidRDefault="00310E03">
      <w:r>
        <w:t>I’m not a miner, and I wasn’t a miner in my first life either, but one thing I remember from all the movies, books, or shows which I ever saw concerning a mine, the walls were lined at regular intervals with supports.  I’d been worried that swinging a weapon around in here might hit one of those old supports and bring the roof down on us, but I could see now</w:t>
      </w:r>
      <w:r w:rsidR="00CB0021">
        <w:t xml:space="preserve"> that</w:t>
      </w:r>
      <w:r>
        <w:t xml:space="preserve"> that was a baseless concern – the passage we were currently walking down didn’t have any!</w:t>
      </w:r>
    </w:p>
    <w:p w14:paraId="18531FB1" w14:textId="77777777" w:rsidR="00310E03" w:rsidRDefault="00310E03"/>
    <w:p w14:paraId="47F382C5" w14:textId="77777777" w:rsidR="00310E03" w:rsidRDefault="00310E03">
      <w:r>
        <w:t>Hewn from pure stone, the walls were hacked and carved roughly, with nary sign of any support in sight.  The floor of the passage was smooth – I guess they had to put more care into designing it for carts and such to roll smoothly on – but the ceiling was like the walls; nothing more than just roughly hewn out stone.  The design of this place didn’t make sense to me, and neither did the stories.  If the stone was stable enough to support itself without any form of reinforcement, why did all the old tales say that it was a death trap and collapsed so many times on top of people?</w:t>
      </w:r>
    </w:p>
    <w:p w14:paraId="63ECA59E" w14:textId="77777777" w:rsidR="00310E03" w:rsidRDefault="00310E03"/>
    <w:p w14:paraId="0BF48BB0" w14:textId="126C4D7E" w:rsidR="00B175F3" w:rsidRDefault="00310E03">
      <w:r>
        <w:t xml:space="preserve">The deeper we walked into the damp darkness, the stronger the feeling of </w:t>
      </w:r>
      <w:r w:rsidR="00B175F3">
        <w:t>forebode</w:t>
      </w:r>
      <w:r>
        <w:t>ment grew in my heart.  Something here was off.  Dangerously off.</w:t>
      </w:r>
      <w:r w:rsidR="00A02811">
        <w:t xml:space="preserve">  </w:t>
      </w:r>
      <w:r w:rsidR="00B175F3">
        <w:t>“Be cautious.”  I didn’t want to add to any of Red’s worries, but I also wanted to make certain she was ready for anything.</w:t>
      </w:r>
    </w:p>
    <w:p w14:paraId="3F9F85C0" w14:textId="77777777" w:rsidR="00B175F3" w:rsidRDefault="00B175F3"/>
    <w:p w14:paraId="65DAF409" w14:textId="051338FA" w:rsidR="00B175F3" w:rsidRDefault="00B175F3">
      <w:r>
        <w:t xml:space="preserve">“I am,” she promised, </w:t>
      </w:r>
      <w:r w:rsidR="00A02811">
        <w:t>walking bravely</w:t>
      </w:r>
      <w:r>
        <w:t xml:space="preserve"> beside me on my left.</w:t>
      </w:r>
    </w:p>
    <w:p w14:paraId="1BD0DC95" w14:textId="77777777" w:rsidR="00B175F3"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59E42FD0" wp14:editId="220B248B">
            <wp:extent cx="1528445" cy="763905"/>
            <wp:effectExtent l="0" t="0" r="0" b="0"/>
            <wp:docPr id="31" name="Picture 31"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36AAF567" w14:textId="77777777" w:rsidR="00B175F3" w:rsidRDefault="00B175F3"/>
    <w:p w14:paraId="57954FE0" w14:textId="719C6230" w:rsidR="00B175F3" w:rsidRDefault="00B175F3">
      <w:r>
        <w:t xml:space="preserve">Time is a hard thing to keep track of when surrounded by nothing but darkness, with your nerves blazing like fire.  I have no idea how long we walked down the entry tunnel, </w:t>
      </w:r>
      <w:r w:rsidR="005C5D36">
        <w:t>before it</w:t>
      </w:r>
      <w:r>
        <w:t xml:space="preserve"> finally </w:t>
      </w:r>
      <w:r w:rsidR="005C5D36">
        <w:t>opened</w:t>
      </w:r>
      <w:r>
        <w:t xml:space="preserve"> into a large hewn out chamber with tunnels offshooting in multiple directions.  Two rusted heaps of metal lay collapsed </w:t>
      </w:r>
      <w:r w:rsidR="005C5D36">
        <w:t>off</w:t>
      </w:r>
      <w:r>
        <w:t xml:space="preserve"> the center of the room</w:t>
      </w:r>
      <w:r w:rsidR="000D3E65">
        <w:t>,</w:t>
      </w:r>
      <w:r>
        <w:t xml:space="preserve"> and dozens of dilapidated crates lay scattered in random corners of the place. </w:t>
      </w:r>
    </w:p>
    <w:p w14:paraId="16262DF4" w14:textId="77777777" w:rsidR="00B175F3" w:rsidRDefault="00B175F3"/>
    <w:p w14:paraId="51BD9A7E" w14:textId="77777777" w:rsidR="00B175F3" w:rsidRDefault="00B175F3">
      <w:r>
        <w:t>“Let’s be careful and check some of these old crates,” I told Red, while moving to the nearest ones on our left.  Transferring the lantern to my left hand, I pulled my hatchet from my belt.  “You open it, and I’ll cover you,” I promised, trying to sound manly.</w:t>
      </w:r>
    </w:p>
    <w:p w14:paraId="71DCBE18" w14:textId="77777777" w:rsidR="00B175F3" w:rsidRDefault="00B175F3"/>
    <w:p w14:paraId="3C759542" w14:textId="77777777" w:rsidR="00B175F3" w:rsidRDefault="00B175F3">
      <w:r>
        <w:t xml:space="preserve">Nodding, Red leaned her spear up against the wall, and then gingerly wiped a thick layer of dust off the closest crate.  </w:t>
      </w:r>
      <w:r w:rsidR="001B0BFF">
        <w:t>Gripping one edge, she gave a gentle tug of the lid.  With a “Ker-</w:t>
      </w:r>
      <w:proofErr w:type="spellStart"/>
      <w:r w:rsidR="001B0BFF">
        <w:t>klunk</w:t>
      </w:r>
      <w:proofErr w:type="spellEnd"/>
      <w:r w:rsidR="001B0BFF">
        <w:t>,” the corner of the lid broke off in her hands and the box’s sides collapsed outwards, spilling chunks of plain stone out across the floor.</w:t>
      </w:r>
    </w:p>
    <w:p w14:paraId="05EBC63E" w14:textId="77777777" w:rsidR="001B0BFF" w:rsidRDefault="001B0BFF"/>
    <w:p w14:paraId="4120F404" w14:textId="77777777" w:rsidR="001B0BFF" w:rsidRDefault="001B0BFF">
      <w:r>
        <w:t>“She-man!”  I joked gently at Red.  “You broke it, you brute!”</w:t>
      </w:r>
    </w:p>
    <w:p w14:paraId="283E1FD6" w14:textId="77777777" w:rsidR="001B0BFF" w:rsidRDefault="001B0BFF"/>
    <w:p w14:paraId="72581B2C" w14:textId="77777777" w:rsidR="001B0BFF" w:rsidRDefault="001B0BFF">
      <w:r>
        <w:t>“</w:t>
      </w:r>
      <w:r w:rsidR="00245B49">
        <w:t>I</w:t>
      </w:r>
      <w:r>
        <w:t>t just fell apart,” Red snorted, crumbling the powdery piece of wood into sawdust with her hand.  “Even you could’ve broken it, Mi’Lord.”</w:t>
      </w:r>
    </w:p>
    <w:p w14:paraId="39175D4C" w14:textId="77777777" w:rsidR="001B0BFF" w:rsidRDefault="001B0BFF"/>
    <w:p w14:paraId="5062FF41" w14:textId="1EE2AE52" w:rsidR="001B0BFF" w:rsidRDefault="001B0BFF">
      <w:r>
        <w:t>Ouch!  Note to self – never pick on a woman.  It just leads to damaged masculinity.</w:t>
      </w:r>
    </w:p>
    <w:p w14:paraId="00E747DE" w14:textId="77777777" w:rsidR="001B0BFF" w:rsidRDefault="001B0BFF"/>
    <w:p w14:paraId="43BCCEAA" w14:textId="4C65495C" w:rsidR="001B0BFF" w:rsidRDefault="001B0BFF">
      <w:r>
        <w:t>“Plain rocks,” I pointed, trying to change the subject.  “I really can’t understand this place</w:t>
      </w:r>
      <w:r w:rsidR="001C29B4">
        <w:t>.</w:t>
      </w:r>
      <w:r>
        <w:t>” I admitted</w:t>
      </w:r>
      <w:r w:rsidR="0098715D">
        <w:t>,</w:t>
      </w:r>
      <w:r>
        <w:t xml:space="preserve"> shaking my head side to side lightly.  “If all the people wanted to mine was stone, why’d they dig so deep into the earth?  Why wasn’t the town built closer?  Or at least a trader’s shop?  Waystation?  Place to sleep?”</w:t>
      </w:r>
    </w:p>
    <w:p w14:paraId="3D512062" w14:textId="77777777" w:rsidR="001B0BFF" w:rsidRDefault="001B0BFF"/>
    <w:p w14:paraId="6C541F9F" w14:textId="1F3F3C96" w:rsidR="001B0BFF" w:rsidRDefault="001B0BFF">
      <w:r>
        <w:t xml:space="preserve">“We’re a whole day’s journey from </w:t>
      </w:r>
      <w:r w:rsidR="0098715D">
        <w:t>Nowhereville</w:t>
      </w:r>
      <w:r>
        <w:t xml:space="preserve">, so where the hell did the people </w:t>
      </w:r>
      <w:r w:rsidR="00BB5A03">
        <w:t>stay when they were working here?  Just what the hell used to go on in this place?”  My concern was palpable now, and I couldn’t hide it any longer.</w:t>
      </w:r>
    </w:p>
    <w:p w14:paraId="724E16A9" w14:textId="77777777" w:rsidR="00BB5A03" w:rsidRDefault="00BB5A03"/>
    <w:p w14:paraId="38C853FF" w14:textId="77777777" w:rsidR="00BB5A03" w:rsidRDefault="00BB5A03">
      <w:r>
        <w:t>Frowning, Red looked back at me and bit her lip slightly.  “I don’t know, Mi’Lord.  I never found any records to indicate what type of mining actually took place here.  All I found was the old division tax map, which indicated its location.  I have no idea what they did here.”</w:t>
      </w:r>
    </w:p>
    <w:p w14:paraId="784B2830" w14:textId="77777777" w:rsidR="00BB5A03" w:rsidRDefault="00BB5A03"/>
    <w:p w14:paraId="7651AF5F" w14:textId="114BA02D" w:rsidR="00BB5A03" w:rsidRDefault="00BB5A03">
      <w:r>
        <w:t xml:space="preserve">Taking a deep breath, all I could do </w:t>
      </w:r>
      <w:r w:rsidR="00507D84">
        <w:t>was</w:t>
      </w:r>
      <w:r>
        <w:t xml:space="preserve"> sigh and shrug my shoulders.  “Doesn’t matter,” I repeated, as much for myself as for Red.  “We still have to find the damn heart of this place and take it back.”  Since we didn’t know one direction from another down here, any was as good of a place as the next to start our search, so I slowly wandered into the nearest tunnel on our left.</w:t>
      </w:r>
    </w:p>
    <w:p w14:paraId="36C1CC1E" w14:textId="77777777" w:rsidR="00BB5A03" w:rsidRDefault="00BB5A03"/>
    <w:p w14:paraId="43C0776F" w14:textId="77777777" w:rsidR="00BB5A03" w:rsidRDefault="00BB5A03">
      <w:r>
        <w:t>Grabbing her spear, Red hurried her steps and made certain to keep pace directly beside me.</w:t>
      </w:r>
    </w:p>
    <w:p w14:paraId="49B2C3AD" w14:textId="77777777" w:rsidR="00BB5A03"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2085A424" wp14:editId="41F6C308">
            <wp:extent cx="1528445" cy="763905"/>
            <wp:effectExtent l="0" t="0" r="0" b="0"/>
            <wp:docPr id="32" name="Picture 32"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6A09A254" w14:textId="77777777" w:rsidR="00BB5A03" w:rsidRDefault="00BB5A03"/>
    <w:p w14:paraId="0EA57298" w14:textId="5501948E" w:rsidR="00C425C9" w:rsidRDefault="00C425C9">
      <w:r>
        <w:t xml:space="preserve">It didn’t take long for me to realize this place was an overwhelming maze.  The left tunnel led to a hallway with dozens of paths branching off left and </w:t>
      </w:r>
      <w:r w:rsidR="00DE7AEC">
        <w:t>right; and</w:t>
      </w:r>
      <w:r>
        <w:t xml:space="preserve"> following the first left there led to another large chamber with a half dozen tunnels branching off in random directions from it.  “We’ve got to go back to the start and do this right,” I muttered sullenly.  </w:t>
      </w:r>
    </w:p>
    <w:p w14:paraId="7C29F147" w14:textId="77777777" w:rsidR="008A08FD" w:rsidRDefault="008A08FD"/>
    <w:p w14:paraId="701A3C9B" w14:textId="77777777" w:rsidR="008A08FD" w:rsidRDefault="008A08FD">
      <w:r>
        <w:t>“Do it right,” Red questioned?</w:t>
      </w:r>
    </w:p>
    <w:p w14:paraId="3994046A" w14:textId="77777777" w:rsidR="008A08FD" w:rsidRDefault="008A08FD"/>
    <w:p w14:paraId="7E7A24F4" w14:textId="77777777" w:rsidR="008A08FD" w:rsidRDefault="008A08FD">
      <w:r>
        <w:t xml:space="preserve">“Yeah.”  </w:t>
      </w:r>
      <w:r w:rsidR="00076777">
        <w:t xml:space="preserve">Starting the long trek back, </w:t>
      </w:r>
      <w:r w:rsidR="006502F4">
        <w:t>I decided, “</w:t>
      </w:r>
      <w:r w:rsidR="006A734A">
        <w:t xml:space="preserve">We’re going to need torches so we can </w:t>
      </w:r>
      <w:r w:rsidR="0084664C">
        <w:t>preserve the oil for deeper tunnels, and we’re going to have to draw a map somehow, so we don’t end up staying in these tunnels forever.”</w:t>
      </w:r>
    </w:p>
    <w:p w14:paraId="2EE8ABAA" w14:textId="77777777" w:rsidR="0084664C" w:rsidRDefault="0084664C"/>
    <w:p w14:paraId="2F0E5886" w14:textId="77777777" w:rsidR="0084664C" w:rsidRDefault="0084664C">
      <w:r>
        <w:t>“Torches, we can make with limbs and vines,” Red replied, “but without paper or ink, how are we going to map our progress?”</w:t>
      </w:r>
    </w:p>
    <w:p w14:paraId="5466D642" w14:textId="77777777" w:rsidR="0084664C" w:rsidRDefault="0084664C"/>
    <w:p w14:paraId="08368A0E" w14:textId="77777777" w:rsidR="0084664C" w:rsidRDefault="0084664C">
      <w:r>
        <w:t xml:space="preserve">“Hide,” I told her, and Red instantly jumped to the side and pressed herself tight against the wall to minimize her presence.  </w:t>
      </w:r>
    </w:p>
    <w:p w14:paraId="2F5AFA07" w14:textId="77777777" w:rsidR="0084664C" w:rsidRDefault="0084664C"/>
    <w:p w14:paraId="5036A832" w14:textId="049502CD" w:rsidR="0084664C" w:rsidRDefault="0084664C">
      <w:r>
        <w:t xml:space="preserve">“No,” I corrected, laughing </w:t>
      </w:r>
      <w:r w:rsidR="00430B78">
        <w:t>despite</w:t>
      </w:r>
      <w:r>
        <w:t xml:space="preserve"> myself.  “Hides.  As in leather hides.  I’m going to need to hunt us a deer, so we can skin it and carve the </w:t>
      </w:r>
      <w:r w:rsidR="00013A01">
        <w:t>path we take</w:t>
      </w:r>
      <w:r>
        <w:t xml:space="preserve"> into its hide.”</w:t>
      </w:r>
    </w:p>
    <w:p w14:paraId="5BDF7535" w14:textId="77777777" w:rsidR="0084664C" w:rsidRDefault="0084664C"/>
    <w:p w14:paraId="76BA8D00" w14:textId="51BC1677" w:rsidR="00485357" w:rsidRDefault="0084664C">
      <w:r>
        <w:t xml:space="preserve">“Oh.”  Blushing brightly, Red hurried back over to my side.  I couldn’t help but smile to myself.  </w:t>
      </w:r>
      <w:r w:rsidR="00604C38">
        <w:t>This</w:t>
      </w:r>
      <w:r>
        <w:t xml:space="preserve"> was a new side which I hadn’t </w:t>
      </w:r>
      <w:r w:rsidR="00604C38">
        <w:t>had a chance to see of her before.</w:t>
      </w:r>
      <w:r w:rsidR="00430EA8">
        <w:t xml:space="preserve">  </w:t>
      </w:r>
      <w:r w:rsidR="00485357">
        <w:t xml:space="preserve">Embarrassed Red is still an </w:t>
      </w:r>
      <w:r w:rsidR="00430EA8">
        <w:t>amazingly beautiful</w:t>
      </w:r>
      <w:r w:rsidR="00485357">
        <w:t xml:space="preserve"> Red.</w:t>
      </w:r>
    </w:p>
    <w:p w14:paraId="6DC02C03" w14:textId="77777777" w:rsidR="00485357"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32A4EE76" wp14:editId="7C5CF590">
            <wp:extent cx="1528445" cy="763905"/>
            <wp:effectExtent l="0" t="0" r="0" b="0"/>
            <wp:docPr id="33" name="Picture 33"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00656867" w14:textId="77777777" w:rsidR="00485357" w:rsidRDefault="00485357"/>
    <w:p w14:paraId="4D62EDE4" w14:textId="77777777" w:rsidR="00485357" w:rsidRDefault="000768B1">
      <w:r>
        <w:t xml:space="preserve">The walk back out passed without any issues, and I left my pack and supplies </w:t>
      </w:r>
      <w:r w:rsidR="00774F23">
        <w:t xml:space="preserve">just outside the entrance.  If I was going to drag a deer back </w:t>
      </w:r>
      <w:r w:rsidR="00A7514F">
        <w:t>here for us, I didn’t need everything else to just add to my burden.  Kissing Red once deeply, and squeezing her ass twice for good measure, we parted ways so she could make torches while I hunted.</w:t>
      </w:r>
    </w:p>
    <w:p w14:paraId="674D1FB1" w14:textId="77777777" w:rsidR="00A7514F" w:rsidRDefault="00A7514F"/>
    <w:p w14:paraId="14C5A5B1" w14:textId="77777777" w:rsidR="00A7514F" w:rsidRDefault="00A7514F">
      <w:r>
        <w:t>The morning slowly turned into afternoon, as I explored the area around the quarry.  Finding small game wasn’t difficult – nobody had apparently hunted this area in years – but I wasn’t having any luck with anything larger.  The one thing that was conspicuously missing, however, was any sign of old human habitation.  I still couldn’t figure out where the hell all the miners of old used to stay at when they weren’t working.</w:t>
      </w:r>
    </w:p>
    <w:p w14:paraId="7D722959" w14:textId="77777777" w:rsidR="00A7514F" w:rsidRDefault="00A7514F"/>
    <w:p w14:paraId="1FA9486D" w14:textId="77777777" w:rsidR="00A7514F" w:rsidRDefault="00A7514F">
      <w:r>
        <w:t>As afternoon turned into evening, I started setting larger snares and traps.  Normally, we hunters wouldn’t set a trap large enough to harm a deer, because it could harm some innocent person instead, but this place was off the beaten path and deserted.  I figured it’d be fine, and we were pressed for time.  The longer it took us to find the heart, the longer Jewel had to suffer, and the lower her chance of recovery became.</w:t>
      </w:r>
    </w:p>
    <w:p w14:paraId="3C4C3246" w14:textId="77777777" w:rsidR="002D3DA3" w:rsidRDefault="002D3DA3"/>
    <w:p w14:paraId="52317581" w14:textId="20E2958B" w:rsidR="002D3DA3" w:rsidRDefault="00BF4A25">
      <w:r>
        <w:t>Returning</w:t>
      </w:r>
      <w:r w:rsidR="002D3DA3">
        <w:t xml:space="preserve"> to the entrance </w:t>
      </w:r>
      <w:r w:rsidR="000F1AC1">
        <w:t xml:space="preserve">as the sun was starting to go down, I was only </w:t>
      </w:r>
      <w:r w:rsidR="00C41269">
        <w:t xml:space="preserve">slightly surprised to see Red working hard away, </w:t>
      </w:r>
      <w:r w:rsidR="00996FB9">
        <w:t xml:space="preserve">with </w:t>
      </w:r>
      <w:r w:rsidR="00C41269">
        <w:t>her chest once again com</w:t>
      </w:r>
      <w:r w:rsidR="001D0851">
        <w:t>pletely free and unrestrained</w:t>
      </w:r>
      <w:r w:rsidR="00EB2DC3">
        <w:t xml:space="preserve"> from her</w:t>
      </w:r>
      <w:r w:rsidR="002043DD">
        <w:t xml:space="preserve"> leather tunic and wrappings</w:t>
      </w:r>
      <w:r w:rsidR="001D0851">
        <w:t>.  Seeing her, the first words out of my mouth were, “Boing.  Boing.”</w:t>
      </w:r>
    </w:p>
    <w:p w14:paraId="4E75BA0B" w14:textId="77777777" w:rsidR="00D05FFD" w:rsidRDefault="00D05FFD"/>
    <w:p w14:paraId="156F0C38" w14:textId="77777777" w:rsidR="00D05FFD" w:rsidRDefault="00D05FFD">
      <w:r>
        <w:t>“Boing?  Boing?”  Looking back at me, Red didn’t seem surprised to see me there, but she did seem puzzled by my choice of words.</w:t>
      </w:r>
    </w:p>
    <w:p w14:paraId="60347A1D" w14:textId="77777777" w:rsidR="00D05FFD" w:rsidRDefault="00D05FFD"/>
    <w:p w14:paraId="583D8619" w14:textId="6516F1DB" w:rsidR="00D05FFD" w:rsidRDefault="00D05FFD">
      <w:r>
        <w:t>“Boing, boing,” I repeated, lifting my hands up and down like a slinky.  “What happened to your tunic</w:t>
      </w:r>
      <w:r w:rsidR="00A35C5E">
        <w:t>?</w:t>
      </w:r>
      <w:r>
        <w:t>” I had to ask</w:t>
      </w:r>
      <w:r w:rsidR="00A35C5E">
        <w:t>.</w:t>
      </w:r>
    </w:p>
    <w:p w14:paraId="4B4E4592" w14:textId="77777777" w:rsidR="00D05FFD" w:rsidRDefault="00D05FFD"/>
    <w:p w14:paraId="14CFDFBD" w14:textId="63C2A7A9" w:rsidR="00D05FFD" w:rsidRDefault="00D05FFD">
      <w:r>
        <w:t xml:space="preserve">“Oh.”  Laughing lightly, Red shrugged her shoulders and </w:t>
      </w:r>
      <w:r w:rsidR="00A35C5E">
        <w:t>returned</w:t>
      </w:r>
      <w:r>
        <w:t xml:space="preserve"> to tightly weaving a vine around the end of a long stick.  “I started sweating and getting a rash under the bandages, so I just took it off.  It seems more annoying</w:t>
      </w:r>
      <w:r w:rsidR="00394E5D">
        <w:t>,</w:t>
      </w:r>
      <w:r>
        <w:t xml:space="preserve"> out here</w:t>
      </w:r>
      <w:r w:rsidR="00394E5D">
        <w:t>,</w:t>
      </w:r>
      <w:r>
        <w:t xml:space="preserve"> than it does useful, </w:t>
      </w:r>
      <w:proofErr w:type="gramStart"/>
      <w:r>
        <w:t>at the moment</w:t>
      </w:r>
      <w:proofErr w:type="gramEnd"/>
      <w:r>
        <w:t>.”</w:t>
      </w:r>
    </w:p>
    <w:p w14:paraId="05C70625" w14:textId="77777777" w:rsidR="00D05FFD" w:rsidRDefault="00D05FFD"/>
    <w:p w14:paraId="3F435A8F" w14:textId="52389590" w:rsidR="0095123C" w:rsidRDefault="00D05FFD">
      <w:r>
        <w:t>Nodding, I had to admit that it did make a strange sort of sense.  Well, that is, only if one completely ignores any sense of modesty.  I didn’t even bother to ask why she didn’t just put a different shirt on.  I was almost afraid to hear the answer, and, in all honesty, I enjoyed the view</w:t>
      </w:r>
      <w:r w:rsidR="002926DE">
        <w:t>.</w:t>
      </w:r>
    </w:p>
    <w:p w14:paraId="15F604BB" w14:textId="77777777" w:rsidR="0095123C" w:rsidRDefault="0095123C">
      <w:pPr>
        <w:pBdr>
          <w:bottom w:val="dotted" w:sz="24" w:space="1" w:color="auto"/>
        </w:pBdr>
      </w:pPr>
    </w:p>
    <w:p w14:paraId="1A20392D" w14:textId="77777777" w:rsidR="00C86CC6" w:rsidRDefault="00C86CC6"/>
    <w:p w14:paraId="5BA0567C" w14:textId="4B370FD5" w:rsidR="00D05FFD" w:rsidRDefault="00C86CC6">
      <w:r>
        <w:t>Supper went fine</w:t>
      </w:r>
      <w:r w:rsidR="00C03F8E">
        <w:t xml:space="preserve"> that evening, an</w:t>
      </w:r>
      <w:r w:rsidR="00A923C5">
        <w:t xml:space="preserve">d I took Red up on her offer for </w:t>
      </w:r>
      <w:r w:rsidR="00C03F8E">
        <w:t>some</w:t>
      </w:r>
      <w:r w:rsidR="005F351E">
        <w:t xml:space="preserve"> adult</w:t>
      </w:r>
      <w:r w:rsidR="00C03F8E">
        <w:t xml:space="preserve"> entertainment</w:t>
      </w:r>
      <w:r w:rsidR="00A923C5">
        <w:t xml:space="preserve"> afterwards.  I </w:t>
      </w:r>
      <w:r w:rsidR="00A75227">
        <w:t xml:space="preserve">might feel bad and regret that she was </w:t>
      </w:r>
      <w:r w:rsidR="00A00203">
        <w:t xml:space="preserve">a slave for eternity, and I might feel bad that she </w:t>
      </w:r>
      <w:r w:rsidR="00D068A4">
        <w:t>was forced to obey me completely, but I couldn’t change anything about the situation even if I wanted to.  That, and I was a horny little teenager being offered, “Do what you want with me,” by a truly gorgeous young woman</w:t>
      </w:r>
      <w:r w:rsidR="00D05FFD">
        <w:t>.</w:t>
      </w:r>
    </w:p>
    <w:p w14:paraId="3122B55B" w14:textId="77777777" w:rsidR="0048404B" w:rsidRDefault="0048404B"/>
    <w:p w14:paraId="1B942387" w14:textId="603E130F" w:rsidR="0048404B" w:rsidRDefault="0048404B">
      <w:r>
        <w:t xml:space="preserve">Heaven </w:t>
      </w:r>
      <w:proofErr w:type="gramStart"/>
      <w:r>
        <w:t>help</w:t>
      </w:r>
      <w:proofErr w:type="gramEnd"/>
      <w:r>
        <w:t xml:space="preserve"> me, but I took her up on her offer, and we did things together that I never </w:t>
      </w:r>
      <w:r w:rsidR="00C67E4A">
        <w:t>would’ve even</w:t>
      </w:r>
      <w:r>
        <w:t xml:space="preserve"> dreamed of doing with my wife of 54 years, Julie.</w:t>
      </w:r>
    </w:p>
    <w:p w14:paraId="1D239FC0" w14:textId="77777777" w:rsidR="003F0197"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15458735" wp14:editId="2760B354">
            <wp:extent cx="1528445" cy="763905"/>
            <wp:effectExtent l="0" t="0" r="0" b="0"/>
            <wp:docPr id="34" name="Picture 34"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7AB45AF1" w14:textId="77777777" w:rsidR="00D36B4B" w:rsidRDefault="00D36B4B"/>
    <w:p w14:paraId="2EC62BF2" w14:textId="00698EC3" w:rsidR="00D36B4B" w:rsidRDefault="00D36B4B">
      <w:r>
        <w:t xml:space="preserve">Luckily, I awoke the next morning feeling refreshed and </w:t>
      </w:r>
      <w:r w:rsidR="00646901">
        <w:t xml:space="preserve">revitalized.  I suppose Julie was so shocked by what she’d </w:t>
      </w:r>
      <w:r w:rsidR="006F27AE">
        <w:t>seen</w:t>
      </w:r>
      <w:r w:rsidR="00646901">
        <w:t xml:space="preserve"> the night before fr</w:t>
      </w:r>
      <w:r w:rsidR="007774D0">
        <w:t>om Heaven, she was too embarrassed to visit my dreams.</w:t>
      </w:r>
      <w:r w:rsidR="00B5192C">
        <w:t xml:space="preserve">  </w:t>
      </w:r>
      <w:r w:rsidR="00646901">
        <w:t>Red was still sleeping for a change – normally she wakes up before me – so I pounced upon her helpless form and ravished her completely.  The look on her face as she jerked her eyes open with a moan, was priceless.</w:t>
      </w:r>
    </w:p>
    <w:p w14:paraId="03909D4A" w14:textId="77777777" w:rsidR="0017195F" w:rsidRDefault="0017195F"/>
    <w:p w14:paraId="5DEEC01A" w14:textId="77777777" w:rsidR="0017195F" w:rsidRDefault="003C7BCE">
      <w:r>
        <w:t>Getting dressed afterwards</w:t>
      </w:r>
      <w:r w:rsidR="00903D66">
        <w:t>, I quickly ate breakfast and then headed out to check my snares.</w:t>
      </w:r>
      <w:r w:rsidR="008C62AC">
        <w:t xml:space="preserve">  I’d nearly circled the entire quarry, fearing disappointment, when </w:t>
      </w:r>
      <w:r w:rsidR="00863320">
        <w:t xml:space="preserve">my luck finally changed.  </w:t>
      </w:r>
      <w:r w:rsidR="00ED49FA">
        <w:t xml:space="preserve">One of the larger traps which I had set was tripped, and blood </w:t>
      </w:r>
      <w:r w:rsidR="00026E40">
        <w:t xml:space="preserve">covered several inches of the roughly hewn spikes </w:t>
      </w:r>
      <w:r w:rsidR="00B47E1F">
        <w:t>which I’d carved ou</w:t>
      </w:r>
      <w:r w:rsidR="004C1130">
        <w:t>t.</w:t>
      </w:r>
    </w:p>
    <w:p w14:paraId="2B4C8355" w14:textId="77777777" w:rsidR="004C1130" w:rsidRDefault="004C1130"/>
    <w:p w14:paraId="31571E36" w14:textId="6B547825" w:rsidR="004C1130" w:rsidRDefault="004C1130">
      <w:r>
        <w:t xml:space="preserve">Finding and following the blood trail wasn’t difficult, but it took me over an hour before I finally found where the large </w:t>
      </w:r>
      <w:r w:rsidR="001B31F1">
        <w:t xml:space="preserve">doe </w:t>
      </w:r>
      <w:r w:rsidR="00662CA1">
        <w:t>ended</w:t>
      </w:r>
      <w:r w:rsidR="001B31F1">
        <w:t xml:space="preserve"> up collapsing. </w:t>
      </w:r>
      <w:r w:rsidR="00B34C39">
        <w:t xml:space="preserve"> Gutting it took only a few quick minutes,</w:t>
      </w:r>
      <w:r w:rsidR="00D8069A">
        <w:t xml:space="preserve"> and I hacked the head off and left it where it </w:t>
      </w:r>
      <w:r w:rsidR="00485094">
        <w:t xml:space="preserve">lay, before draping it </w:t>
      </w:r>
      <w:r w:rsidR="00AA6DE4">
        <w:t>across my shoulders</w:t>
      </w:r>
    </w:p>
    <w:p w14:paraId="762EB848" w14:textId="77777777" w:rsidR="00840394" w:rsidRDefault="00840394"/>
    <w:p w14:paraId="7960AAF9" w14:textId="77777777" w:rsidR="00485094" w:rsidRDefault="00485094">
      <w:r>
        <w:t>Returning to camp took me several hours</w:t>
      </w:r>
      <w:r w:rsidR="00AA6DE4">
        <w:t xml:space="preserve">, as I had to stop and rest multiple times </w:t>
      </w:r>
      <w:r w:rsidR="00D331A9">
        <w:t>from the strain of carrying the weight across rough terrain</w:t>
      </w:r>
      <w:r w:rsidR="00850DA4">
        <w:t>, and I wasn’t the least bit surprised to find Red happily working away completely naked this time.  She’d had boots, skirt, and gloves on when I left, but not when I returned.  I’m beginning to think the girl is secretly a nudist.</w:t>
      </w:r>
    </w:p>
    <w:p w14:paraId="0C8C0660" w14:textId="77777777" w:rsidR="00850DA4" w:rsidRDefault="00850DA4"/>
    <w:p w14:paraId="72DD4459" w14:textId="77777777" w:rsidR="00850DA4" w:rsidRDefault="00850DA4">
      <w:r>
        <w:t>Or, maybe not so secretly, looking at how she was dressed…</w:t>
      </w:r>
    </w:p>
    <w:p w14:paraId="2D94025E" w14:textId="77777777" w:rsidR="00850DA4" w:rsidRDefault="00850DA4"/>
    <w:p w14:paraId="222BA9B1" w14:textId="2C99C9F9" w:rsidR="00850DA4" w:rsidRDefault="00850DA4">
      <w:r>
        <w:t xml:space="preserve">Hearing me approach, she turned and waved energetically at me.  “You got something!”  Her bouncing with excitement made her </w:t>
      </w:r>
      <w:r w:rsidR="00511CBA">
        <w:t xml:space="preserve">girls also </w:t>
      </w:r>
      <w:r>
        <w:t>bounce with excitement</w:t>
      </w:r>
      <w:r w:rsidR="007E4998">
        <w:t>, much to my satisfied amusement.</w:t>
      </w:r>
    </w:p>
    <w:p w14:paraId="0019A11B" w14:textId="77777777" w:rsidR="00850DA4" w:rsidRDefault="00850DA4"/>
    <w:p w14:paraId="724625F4" w14:textId="7605F3D2" w:rsidR="00850DA4" w:rsidRDefault="00850DA4">
      <w:r>
        <w:t xml:space="preserve">“I’m not even going to ask,” I muttered, dropping the carcass on the </w:t>
      </w:r>
      <w:r w:rsidR="00883B4E">
        <w:t>ground,</w:t>
      </w:r>
      <w:r>
        <w:t xml:space="preserve"> and rubbing my sore shoulders.</w:t>
      </w:r>
    </w:p>
    <w:p w14:paraId="082AF4BC" w14:textId="77777777" w:rsidR="00850DA4" w:rsidRDefault="00850DA4"/>
    <w:p w14:paraId="72FB918E" w14:textId="77777777" w:rsidR="00850DA4" w:rsidRDefault="00850DA4">
      <w:r>
        <w:t>“It was bright and sunny, the wind felt good on the skin and…”</w:t>
      </w:r>
      <w:r w:rsidR="007974BC">
        <w:t xml:space="preserve">  Red shrugged lightly,</w:t>
      </w:r>
      <w:r>
        <w:t xml:space="preserve"> then bounced over to toss a fresh load of wood on the fire</w:t>
      </w:r>
      <w:r w:rsidR="007974BC">
        <w:t>.</w:t>
      </w:r>
    </w:p>
    <w:p w14:paraId="380BFCCE" w14:textId="77777777" w:rsidR="007974BC" w:rsidRDefault="007974BC"/>
    <w:p w14:paraId="3EEE4D5E" w14:textId="77777777" w:rsidR="007974BC" w:rsidRDefault="007974BC">
      <w:r>
        <w:t>“Whatcha doing,” I asked?</w:t>
      </w:r>
    </w:p>
    <w:p w14:paraId="571AE384" w14:textId="77777777" w:rsidR="007974BC" w:rsidRDefault="007974BC"/>
    <w:p w14:paraId="3D972D06" w14:textId="77777777" w:rsidR="007974BC" w:rsidRDefault="007974BC">
      <w:r>
        <w:t xml:space="preserve">“Going to cook enough meat for the next several days,” Red said, beaming a smile.  “We may as well stretch our food as much as possible, just like the </w:t>
      </w:r>
      <w:r w:rsidR="00F764FE">
        <w:t>oil in the lanterns, and the meat won’t keep long, unless it’s cooked.”</w:t>
      </w:r>
    </w:p>
    <w:p w14:paraId="6BA7127F" w14:textId="77777777" w:rsidR="00F764FE" w:rsidRDefault="00F764FE"/>
    <w:p w14:paraId="037D91BE" w14:textId="07012E68" w:rsidR="00F764FE" w:rsidRDefault="00F764FE">
      <w:r>
        <w:t xml:space="preserve">I couldn’t help but smile, admiringly.  She might be </w:t>
      </w:r>
      <w:r w:rsidR="00E520F1">
        <w:t xml:space="preserve">a shameless </w:t>
      </w:r>
      <w:r w:rsidR="00031C3C">
        <w:t>exhibitionist</w:t>
      </w:r>
      <w:r>
        <w:t>, but that certainly didn’t make her a brainless idiot.</w:t>
      </w:r>
    </w:p>
    <w:p w14:paraId="034CE664" w14:textId="77777777" w:rsidR="00B175F3" w:rsidRDefault="00B175F3"/>
    <w:p w14:paraId="382F3EEE" w14:textId="77777777" w:rsidR="00310E03" w:rsidRDefault="00310E03"/>
    <w:p w14:paraId="078DF793" w14:textId="77777777" w:rsidR="00310E03" w:rsidRDefault="00310E03"/>
    <w:p w14:paraId="6C5F74FA" w14:textId="77777777" w:rsidR="00310E03" w:rsidRDefault="00714076">
      <w:r>
        <w:br w:type="page"/>
      </w:r>
    </w:p>
    <w:p w14:paraId="25178BF7" w14:textId="77777777" w:rsidR="00714076" w:rsidRDefault="00714076" w:rsidP="00714076">
      <w:pPr>
        <w:pStyle w:val="Heading1"/>
      </w:pPr>
      <w:bookmarkStart w:id="60" w:name="_Toc531305524"/>
      <w:bookmarkStart w:id="61" w:name="_Toc531495149"/>
      <w:bookmarkStart w:id="62" w:name="_Toc531681170"/>
      <w:bookmarkStart w:id="63" w:name="_Toc531792268"/>
      <w:bookmarkStart w:id="64" w:name="_Toc531835137"/>
      <w:bookmarkStart w:id="65" w:name="_Toc532986936"/>
      <w:r>
        <w:t>Chapter 8:</w:t>
      </w:r>
      <w:bookmarkEnd w:id="60"/>
      <w:r>
        <w:t xml:space="preserve"> </w:t>
      </w:r>
      <w:r w:rsidR="00D00E04">
        <w:t>Widow’s Crypt, Second Run</w:t>
      </w:r>
      <w:bookmarkEnd w:id="61"/>
      <w:bookmarkEnd w:id="62"/>
      <w:bookmarkEnd w:id="63"/>
      <w:bookmarkEnd w:id="64"/>
      <w:bookmarkEnd w:id="65"/>
    </w:p>
    <w:p w14:paraId="13614100" w14:textId="77777777" w:rsidR="006C6D88" w:rsidRDefault="0027078F" w:rsidP="00C53CB9">
      <w:r>
        <w:t xml:space="preserve">For what felt like the next several days – I’m not certain </w:t>
      </w:r>
      <w:r w:rsidR="00EE24A1">
        <w:t xml:space="preserve">if it was </w:t>
      </w:r>
      <w:proofErr w:type="gramStart"/>
      <w:r w:rsidR="00EE24A1">
        <w:t>actually that</w:t>
      </w:r>
      <w:proofErr w:type="gramEnd"/>
      <w:r w:rsidR="00EE24A1">
        <w:t xml:space="preserve"> long or not </w:t>
      </w:r>
      <w:r w:rsidR="00021731">
        <w:t>–</w:t>
      </w:r>
      <w:r w:rsidR="00EE24A1">
        <w:t xml:space="preserve"> </w:t>
      </w:r>
      <w:r w:rsidR="00021731">
        <w:t xml:space="preserve">Red and I wandered in the endless silence of </w:t>
      </w:r>
      <w:r w:rsidR="00AC5AEB">
        <w:t xml:space="preserve">a </w:t>
      </w:r>
      <w:r w:rsidR="00DE4EFD">
        <w:t>labyrinthine abyss.  We ate when we got hungry.  We rested when we got tired.  We rutted like wild animals when the endless tedium grew overwhelming</w:t>
      </w:r>
      <w:r w:rsidR="006C6D88">
        <w:t>.  We slept when resting wasn’t enough to restore our vigor anymore.  Even while trying to map our path as we explored, it felt as if we were helplessly lost in the depths of the earth.</w:t>
      </w:r>
    </w:p>
    <w:p w14:paraId="15074E4E" w14:textId="77777777" w:rsidR="00251E94" w:rsidRDefault="00251E94" w:rsidP="00C53CB9"/>
    <w:p w14:paraId="5453CDBE" w14:textId="4A0D9580" w:rsidR="00413BCA" w:rsidRDefault="00251E94" w:rsidP="00C53CB9">
      <w:r>
        <w:t xml:space="preserve">As nothing happened inside the endless tunnels, Red eventually </w:t>
      </w:r>
      <w:r w:rsidR="00D26FB3">
        <w:t>discarded her tunic into her pack and gave up the struggle with it.</w:t>
      </w:r>
      <w:r w:rsidR="00F739C5">
        <w:t xml:space="preserve">  At first, staring at her helped me relieve the tedium </w:t>
      </w:r>
      <w:r w:rsidR="00413BCA">
        <w:t xml:space="preserve">of the never-changing mine shafts, but after a while, </w:t>
      </w:r>
      <w:r w:rsidR="000D5A3C">
        <w:t>even her lovely twins</w:t>
      </w:r>
      <w:r w:rsidR="00413BCA">
        <w:t xml:space="preserve"> just became part of the scener</w:t>
      </w:r>
      <w:r w:rsidR="000D5A3C">
        <w:t>y too.</w:t>
      </w:r>
    </w:p>
    <w:p w14:paraId="2E08CFD6" w14:textId="77777777" w:rsidR="00413BCA" w:rsidRDefault="00413BCA" w:rsidP="00C53CB9"/>
    <w:p w14:paraId="231A081B" w14:textId="77777777" w:rsidR="00C26FF1" w:rsidRDefault="00413BCA" w:rsidP="00C53CB9">
      <w:r>
        <w:t xml:space="preserve">Never would I have imagined that there could be a job so bleak!  I now understood why this was, “Widow’s Crypt”.  </w:t>
      </w:r>
      <w:r w:rsidR="00C26FF1">
        <w:t>The workers here succumbed to the monotony and must’ve committed suicide!  Of course, you wouldn’t want to tell a grieving widow that, so it ended up being blamed on a “cave in”.  At least, that was my theory on it.</w:t>
      </w:r>
    </w:p>
    <w:p w14:paraId="38B5B299" w14:textId="77777777" w:rsidR="00C26FF1" w:rsidRDefault="00C26FF1" w:rsidP="00C53CB9"/>
    <w:p w14:paraId="2D9179AA" w14:textId="77777777" w:rsidR="00251E94" w:rsidRDefault="00C26FF1" w:rsidP="00C53CB9">
      <w:r>
        <w:t xml:space="preserve"> </w:t>
      </w:r>
      <w:r w:rsidR="007C7F62">
        <w:t xml:space="preserve">On the fourth day inside the mine – or at least after the fourth time we ate “breakfast” </w:t>
      </w:r>
      <w:r w:rsidR="0067151C">
        <w:t>–</w:t>
      </w:r>
      <w:r w:rsidR="007C7F62">
        <w:t xml:space="preserve"> </w:t>
      </w:r>
      <w:r w:rsidR="0067151C">
        <w:t xml:space="preserve">things suddenly changed in the blink of an eye.  One moment, </w:t>
      </w:r>
      <w:r w:rsidR="005912EF">
        <w:t xml:space="preserve">we were walking the same endlessly rough-hewn tunnels.  The next, we rounded the corner, and the wall, floor, and ceiling was lined in </w:t>
      </w:r>
      <w:r w:rsidR="000475BD">
        <w:t>paved bricks!</w:t>
      </w:r>
    </w:p>
    <w:p w14:paraId="40F53FAE" w14:textId="77777777" w:rsidR="00F06961" w:rsidRDefault="00F06961" w:rsidP="00C53CB9"/>
    <w:p w14:paraId="1B98D6A5" w14:textId="77777777" w:rsidR="00F06961" w:rsidRDefault="00F06961" w:rsidP="00C53CB9">
      <w:r>
        <w:t>Even more startling, not long after that, the walls began to give off a fluorescent blue glow, which was bright enough we no longer even needed the lanterns.  Examining them closely, they were covered in some form of slimy mildew, which shimmered naturally all the time.</w:t>
      </w:r>
    </w:p>
    <w:p w14:paraId="516F4903" w14:textId="77777777" w:rsidR="00F06961" w:rsidRDefault="00F06961" w:rsidP="00C53CB9"/>
    <w:p w14:paraId="3550E676" w14:textId="77777777" w:rsidR="00F06961" w:rsidRDefault="00F06961" w:rsidP="00C53CB9">
      <w:r>
        <w:t>“Stop a moment,” I ordered Red, as I blew out the flame in my lantern.  “Grab the lantern from my back, and carefully dump the oil back into</w:t>
      </w:r>
      <w:r w:rsidR="00E83150">
        <w:t xml:space="preserve"> one of those empty flasks.”</w:t>
      </w:r>
    </w:p>
    <w:p w14:paraId="7BA605B2" w14:textId="77777777" w:rsidR="00E83150" w:rsidRDefault="00E83150" w:rsidP="00C53CB9"/>
    <w:p w14:paraId="2B356CC9" w14:textId="77777777" w:rsidR="00E83150" w:rsidRDefault="00E83150" w:rsidP="00C53CB9">
      <w:r>
        <w:t>“Why,” s</w:t>
      </w:r>
      <w:r w:rsidR="00D74969">
        <w:t>he asked, while doing it anyway.</w:t>
      </w:r>
    </w:p>
    <w:p w14:paraId="3B9B1CE2" w14:textId="77777777" w:rsidR="00D74969" w:rsidRDefault="00D74969" w:rsidP="00C53CB9"/>
    <w:p w14:paraId="48AFD6FA" w14:textId="77777777" w:rsidR="00610AD3" w:rsidRDefault="00D74969" w:rsidP="00C53CB9">
      <w:r>
        <w:t xml:space="preserve">“You’ll see in a </w:t>
      </w:r>
      <w:r w:rsidR="009B31A9">
        <w:t>moment,”</w:t>
      </w:r>
      <w:r w:rsidR="00D30803">
        <w:t xml:space="preserve"> I teased.  </w:t>
      </w:r>
    </w:p>
    <w:p w14:paraId="1CD71C99" w14:textId="77777777" w:rsidR="00610AD3" w:rsidRDefault="00610AD3" w:rsidP="00C53CB9"/>
    <w:p w14:paraId="0370E304" w14:textId="12D65A8B" w:rsidR="00D74969" w:rsidRDefault="00610AD3" w:rsidP="00C53CB9">
      <w:r>
        <w:t>When she had finished drawing the oil from her lantern, I took it from her and removed both</w:t>
      </w:r>
      <w:r w:rsidR="009B31A9">
        <w:t xml:space="preserve"> t</w:t>
      </w:r>
      <w:r>
        <w:t>he globe and</w:t>
      </w:r>
      <w:r w:rsidR="00537F7D">
        <w:t xml:space="preserve"> the</w:t>
      </w:r>
      <w:r w:rsidR="002238C6">
        <w:t xml:space="preserve"> wick</w:t>
      </w:r>
      <w:r>
        <w:t xml:space="preserve"> from it.  Storing the wick </w:t>
      </w:r>
      <w:r w:rsidR="002238C6">
        <w:t xml:space="preserve">carefully in a side pocket of my backpack, I then put the globe back on the </w:t>
      </w:r>
      <w:r w:rsidR="00B52020">
        <w:t xml:space="preserve">base of the </w:t>
      </w:r>
      <w:r w:rsidR="00DD027E">
        <w:t>lantern and</w:t>
      </w:r>
      <w:r w:rsidR="00B52020">
        <w:t xml:space="preserve"> sat the whole thing down on the ground.</w:t>
      </w:r>
    </w:p>
    <w:p w14:paraId="1CC1C43B" w14:textId="77777777" w:rsidR="008A740E" w:rsidRDefault="008A740E" w:rsidP="00C53CB9"/>
    <w:p w14:paraId="5091D29D" w14:textId="77777777" w:rsidR="0096416C" w:rsidRDefault="006D58E8" w:rsidP="00C53CB9">
      <w:r>
        <w:t xml:space="preserve">Pulling my hatchet, I scraped </w:t>
      </w:r>
      <w:r w:rsidR="008A740E">
        <w:t xml:space="preserve">against the </w:t>
      </w:r>
      <w:r w:rsidR="000528B5">
        <w:t>side of the wall, peeling a layer of slimy mildew</w:t>
      </w:r>
      <w:r w:rsidR="00157CDF">
        <w:t xml:space="preserve"> until it cov</w:t>
      </w:r>
      <w:r w:rsidR="0096416C">
        <w:t>ered the complete head of it.  Placing it over the wickless lantern, I wrinkled my nose as I slid the slime off with my finger.  “Feels like a cold, wet booger,” I complained.</w:t>
      </w:r>
    </w:p>
    <w:p w14:paraId="0549C04F" w14:textId="77777777" w:rsidR="0096416C" w:rsidRDefault="0096416C" w:rsidP="00C53CB9"/>
    <w:p w14:paraId="7963400E" w14:textId="06A45F82" w:rsidR="0096416C" w:rsidRDefault="0096416C" w:rsidP="00C53CB9">
      <w:r>
        <w:t>“And leaves you with glow</w:t>
      </w:r>
      <w:r w:rsidR="00D83569">
        <w:t>ing</w:t>
      </w:r>
      <w:r>
        <w:t xml:space="preserve"> blue booger fingers,” Red giggled, pointing to the stain on my hands.</w:t>
      </w:r>
    </w:p>
    <w:p w14:paraId="6F9D637A" w14:textId="77777777" w:rsidR="0096416C" w:rsidRDefault="0096416C" w:rsidP="00C53CB9"/>
    <w:p w14:paraId="03FE2C0C" w14:textId="77777777" w:rsidR="0096416C" w:rsidRDefault="0096416C" w:rsidP="00C53CB9">
      <w:r>
        <w:t>“Maybe,” I muttered, “but once I fill the globe full, we’ll have an eternally glowing lantern.”  Or at least one until the slime dried out and loses its fluorescent properties.</w:t>
      </w:r>
    </w:p>
    <w:p w14:paraId="48EC6B0D" w14:textId="77777777" w:rsidR="0096416C"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43CC6466" wp14:editId="13347074">
            <wp:extent cx="1528445" cy="763905"/>
            <wp:effectExtent l="0" t="0" r="0" b="0"/>
            <wp:docPr id="35" name="Picture 35"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30D3AF62" w14:textId="35FDC478" w:rsidR="008A740E" w:rsidRDefault="00CC3073" w:rsidP="00C53CB9">
      <w:r>
        <w:t xml:space="preserve">Half an hour later, we </w:t>
      </w:r>
      <w:r w:rsidR="007E08AB">
        <w:t>continued</w:t>
      </w:r>
      <w:r w:rsidR="0016181C">
        <w:t xml:space="preserve"> our way again.  This time, our path was illuminated by the dim glow over the walls and ceiling, and a strong glow from </w:t>
      </w:r>
      <w:r w:rsidR="00C70284">
        <w:t>the lantern I was carrying, as well as the glow from the head of my hatchet, my hands, my nose, and both of Red’s breasts.</w:t>
      </w:r>
      <w:r w:rsidR="008421D8">
        <w:t xml:space="preserve">  She’d started laughing when I rubbed my nose without thinking, when it started itching,</w:t>
      </w:r>
      <w:r w:rsidR="0096416C">
        <w:t xml:space="preserve"> </w:t>
      </w:r>
      <w:r w:rsidR="008421D8">
        <w:t>so I had to do something to even the odds…</w:t>
      </w:r>
    </w:p>
    <w:p w14:paraId="43FC1E64" w14:textId="77777777" w:rsidR="008421D8" w:rsidRDefault="008421D8" w:rsidP="00C53CB9"/>
    <w:p w14:paraId="3A26A95C" w14:textId="1A597C1E" w:rsidR="008421D8" w:rsidRDefault="00445072" w:rsidP="00C53CB9">
      <w:r>
        <w:t xml:space="preserve">Another ten minutes later, the scenery changed suddenly once again.  There, at the end of the hallway, was a </w:t>
      </w:r>
      <w:r w:rsidR="009B5813">
        <w:t>large, rusted</w:t>
      </w:r>
      <w:r>
        <w:t xml:space="preserve"> door.  “I wonder if it’s safe,” I pondered, as we closed the distance on it.</w:t>
      </w:r>
    </w:p>
    <w:p w14:paraId="783C0FC0" w14:textId="77777777" w:rsidR="00445072" w:rsidRDefault="00445072" w:rsidP="00C53CB9"/>
    <w:p w14:paraId="33353715" w14:textId="77777777" w:rsidR="00445072" w:rsidRDefault="00445072" w:rsidP="00C53CB9">
      <w:r>
        <w:t>“Does it really matter?”  Red asked, while shrugging her shoulders.  “After all this time, I don’t feel like turning around now just because it might be dangerous.  The heart’s probably beyond it somewhere.”</w:t>
      </w:r>
    </w:p>
    <w:p w14:paraId="1B8EDDB3" w14:textId="77777777" w:rsidR="00445072" w:rsidRDefault="00445072" w:rsidP="00C53CB9"/>
    <w:p w14:paraId="52DBD0ED" w14:textId="77777777" w:rsidR="00445072" w:rsidRDefault="00445072" w:rsidP="00C53CB9">
      <w:r>
        <w:t>“I didn’t say we weren’t going to open it,” I snorted.  “I just think it’d be a good idea for you to protect the twin girls, before we do it.”</w:t>
      </w:r>
    </w:p>
    <w:p w14:paraId="55EAF714" w14:textId="77777777" w:rsidR="00445072" w:rsidRDefault="00445072" w:rsidP="00C53CB9"/>
    <w:p w14:paraId="32159215" w14:textId="77777777" w:rsidR="00445072" w:rsidRDefault="00445072" w:rsidP="00C53CB9">
      <w:r>
        <w:t>“Gotcha.”  Laughing gaily, Red leaned her spear against the wall, and started digging in her pack.  “To be honest,” she admitted lightly, “I’d completely forgot about it.”</w:t>
      </w:r>
    </w:p>
    <w:p w14:paraId="009204FA" w14:textId="77777777" w:rsidR="00445072" w:rsidRDefault="00445072" w:rsidP="00C53CB9"/>
    <w:p w14:paraId="7CD59A06" w14:textId="77777777" w:rsidR="00445072" w:rsidRDefault="00445072" w:rsidP="00C53CB9">
      <w:r>
        <w:t>“Well, I couldn’t,” I muttered to myself while waiting.</w:t>
      </w:r>
    </w:p>
    <w:p w14:paraId="2982C2A8" w14:textId="77777777" w:rsidR="00445072" w:rsidRDefault="00445072" w:rsidP="00C53CB9"/>
    <w:p w14:paraId="18726A65" w14:textId="77777777" w:rsidR="00445072" w:rsidRDefault="00445072" w:rsidP="00C53CB9">
      <w:r>
        <w:t>“All ready!”  Grabbing her spear, Red took a defensive stance in front of the door.</w:t>
      </w:r>
    </w:p>
    <w:p w14:paraId="7868637A" w14:textId="77777777" w:rsidR="00445072" w:rsidRDefault="00445072" w:rsidP="00C53CB9"/>
    <w:p w14:paraId="57BD47C3" w14:textId="77777777" w:rsidR="00445072" w:rsidRPr="00445072" w:rsidRDefault="00445072" w:rsidP="00C53CB9">
      <w:r>
        <w:t xml:space="preserve">Nodding ready, I slowly reached forward and pushed on the door…. Nothing.  The damn thing wouldn’t budge.  Pushing harder and…  More nothing.  It still wouldn’t budge.  Putting down the lantern, I leaned forward and put my weight into it, and…  It </w:t>
      </w:r>
      <w:r>
        <w:rPr>
          <w:i/>
        </w:rPr>
        <w:t>maybe</w:t>
      </w:r>
      <w:r>
        <w:t xml:space="preserve"> creaked a little.</w:t>
      </w:r>
      <w:r w:rsidR="003C5923">
        <w:t xml:space="preserve">  </w:t>
      </w:r>
      <w:r>
        <w:t>“I’ve got this.”  Determined not to be showed up by a door, I backed up several steps, lowered my shoulders, changed then door, and…</w:t>
      </w:r>
    </w:p>
    <w:p w14:paraId="1376FB34" w14:textId="77777777" w:rsidR="00714076" w:rsidRDefault="00714076" w:rsidP="00C53CB9"/>
    <w:p w14:paraId="568FBAED" w14:textId="77777777" w:rsidR="003C5923" w:rsidRDefault="003C5923" w:rsidP="00C53CB9">
      <w:r>
        <w:t>“BAMMNN!”</w:t>
      </w:r>
    </w:p>
    <w:p w14:paraId="63030969" w14:textId="77777777" w:rsidR="003C5923" w:rsidRDefault="003C5923" w:rsidP="00C53CB9"/>
    <w:p w14:paraId="068CEFE4" w14:textId="77777777" w:rsidR="003217DF" w:rsidRDefault="003C5923" w:rsidP="00C53CB9">
      <w:r>
        <w:t xml:space="preserve">The door </w:t>
      </w:r>
      <w:r w:rsidR="00206027">
        <w:t>suddenly burst ope</w:t>
      </w:r>
      <w:r w:rsidR="004E32A4">
        <w:t xml:space="preserve">n, sending me stumbling past it, where I promptly tripped and flopped </w:t>
      </w:r>
      <w:r w:rsidR="00622834">
        <w:t>end over end -- twice -- across the</w:t>
      </w:r>
      <w:r w:rsidR="003217DF">
        <w:t xml:space="preserve"> floor.  I ended up ass-up, flat on my stomach, and face to face with some giant looking stone cockroach that was </w:t>
      </w:r>
      <w:r w:rsidR="006A53C4">
        <w:t>rushing right for me.</w:t>
      </w:r>
    </w:p>
    <w:p w14:paraId="67DBC322" w14:textId="77777777" w:rsidR="006A53C4" w:rsidRDefault="006A53C4" w:rsidP="00C53CB9"/>
    <w:p w14:paraId="74D9F03A" w14:textId="77777777" w:rsidR="006A53C4" w:rsidRDefault="006A53C4" w:rsidP="00C53CB9">
      <w:r>
        <w:t>“SHIIIIIIIIITTT!!”  I screamed like a frightened little girl and almost peed myself</w:t>
      </w:r>
      <w:r w:rsidR="001B7F7A">
        <w:t xml:space="preserve"> as Red’s spear slammed down and impaled the creature just inches from my eyes.</w:t>
      </w:r>
    </w:p>
    <w:p w14:paraId="67E1CB17" w14:textId="77777777" w:rsidR="001B7F7A" w:rsidRDefault="001B7F7A" w:rsidP="00C53CB9"/>
    <w:p w14:paraId="5C393275" w14:textId="77777777" w:rsidR="001B7F7A" w:rsidRDefault="001B7F7A" w:rsidP="00C53CB9">
      <w:r>
        <w:t>“There’s two more,” Red shouted, hopping over to my left.</w:t>
      </w:r>
    </w:p>
    <w:p w14:paraId="19518B12" w14:textId="77777777" w:rsidR="001B7F7A" w:rsidRDefault="001B7F7A" w:rsidP="00C53CB9"/>
    <w:p w14:paraId="6850FFD6" w14:textId="487A8641" w:rsidR="001B7F7A" w:rsidRDefault="001B7F7A" w:rsidP="00C53CB9">
      <w:r>
        <w:t xml:space="preserve">Rolling to my right, I struggled to pull my knife from its sheath, as one of the beasts bit into the </w:t>
      </w:r>
      <w:r w:rsidR="00360D12">
        <w:t>leather of my left pant</w:t>
      </w:r>
      <w:r w:rsidR="00A3504E">
        <w:t xml:space="preserve"> </w:t>
      </w:r>
      <w:r w:rsidR="00360D12">
        <w:t xml:space="preserve">leg.  </w:t>
      </w:r>
      <w:r w:rsidR="000B1FFE">
        <w:t xml:space="preserve">“Get the fuck off me!”  Screaming, I stabbed down into the </w:t>
      </w:r>
      <w:r w:rsidR="001D581F">
        <w:t>head of the creature several times, until I was certain it was dead.</w:t>
      </w:r>
    </w:p>
    <w:p w14:paraId="0673ADD5" w14:textId="77777777" w:rsidR="001D581F" w:rsidRDefault="001D581F" w:rsidP="00C53CB9"/>
    <w:p w14:paraId="1EE065E0" w14:textId="77777777" w:rsidR="001D581F" w:rsidRDefault="001D581F" w:rsidP="00C53CB9">
      <w:r>
        <w:t>Remembering Red’s call that there were two of them, I frantically scrambled back onto my feet.  Scanning the room in a panic, I was relieved to see the second insect impaled on the end of Red’s spear with the first.</w:t>
      </w:r>
      <w:r w:rsidR="00645BCB">
        <w:t xml:space="preserve">  </w:t>
      </w:r>
      <w:r w:rsidR="00BC0A01">
        <w:t xml:space="preserve">Checking my leg revealed a long gash in my pants, but no </w:t>
      </w:r>
      <w:r w:rsidR="00AC67AF">
        <w:t>actual holes in my leg.</w:t>
      </w:r>
    </w:p>
    <w:p w14:paraId="21B0FD45" w14:textId="77777777" w:rsidR="00AC67AF" w:rsidRDefault="00AC67AF" w:rsidP="00C53CB9"/>
    <w:p w14:paraId="1DF11111" w14:textId="7AB2040A" w:rsidR="00AC67AF" w:rsidRDefault="005577CD" w:rsidP="00C53CB9">
      <w:r>
        <w:t xml:space="preserve">Letting out a long breath of relief, I tried to </w:t>
      </w:r>
      <w:r w:rsidR="00DE1DF4">
        <w:t xml:space="preserve">calm my heartbeat and took in my surroundings.  </w:t>
      </w:r>
      <w:r w:rsidR="00723671">
        <w:t>A room</w:t>
      </w:r>
      <w:r w:rsidR="009227A6">
        <w:t xml:space="preserve">.  The only conclusion I could draw was that this was some sort of room.  </w:t>
      </w:r>
      <w:r w:rsidR="00656AC8">
        <w:t xml:space="preserve">Two rotted chairs and a busted bench rested against one wall, while another </w:t>
      </w:r>
      <w:r w:rsidR="007012B3">
        <w:t xml:space="preserve">dilapidated bench sat left of the </w:t>
      </w:r>
      <w:r w:rsidR="00E850CF">
        <w:t>door I’</w:t>
      </w:r>
      <w:r w:rsidR="00A65391">
        <w:t>d</w:t>
      </w:r>
      <w:r w:rsidR="00E850CF">
        <w:t xml:space="preserve"> busted through.  </w:t>
      </w:r>
      <w:r w:rsidR="00AD3344">
        <w:t xml:space="preserve">A </w:t>
      </w:r>
      <w:r w:rsidR="00A802EB">
        <w:t>blue-lit</w:t>
      </w:r>
      <w:r w:rsidR="00AD3344">
        <w:t xml:space="preserve"> hallway led off to our left and a door sat </w:t>
      </w:r>
      <w:r w:rsidR="00A802EB">
        <w:t>shut to our right.</w:t>
      </w:r>
    </w:p>
    <w:p w14:paraId="44287A37" w14:textId="77777777" w:rsidR="00A802EB" w:rsidRDefault="00A802EB" w:rsidP="00C53CB9"/>
    <w:p w14:paraId="5FE55CEE" w14:textId="77777777" w:rsidR="00A802EB" w:rsidRDefault="00A802EB" w:rsidP="00C53CB9">
      <w:r>
        <w:t xml:space="preserve">“Have we finally found where the miners used to stay?”  I was just guessing, but I figured </w:t>
      </w:r>
      <w:r w:rsidR="00F413DB">
        <w:t xml:space="preserve">they still had to live </w:t>
      </w:r>
      <w:r w:rsidR="00F413DB">
        <w:rPr>
          <w:i/>
        </w:rPr>
        <w:t>somewhere</w:t>
      </w:r>
      <w:r w:rsidR="00F413DB">
        <w:t>, and I certainly hadn’t found any evidence of people living anywhere else in, or near, this mine.</w:t>
      </w:r>
    </w:p>
    <w:p w14:paraId="7D2B0534" w14:textId="77777777" w:rsidR="00F413DB" w:rsidRDefault="00F413DB" w:rsidP="00C53CB9"/>
    <w:p w14:paraId="7673878F" w14:textId="77777777" w:rsidR="00F413DB" w:rsidRDefault="00F413DB" w:rsidP="00C53CB9">
      <w:r>
        <w:t>“I don’t know,” Red said, stomping a booted foot on top of the cockroaches and then pulling her spear out.</w:t>
      </w:r>
      <w:r w:rsidR="007044A4">
        <w:t xml:space="preserve">  “But,” she scrunched her nose </w:t>
      </w:r>
      <w:r w:rsidR="008C28AC">
        <w:t xml:space="preserve">up tight, “there’s </w:t>
      </w:r>
      <w:r w:rsidR="008C28AC">
        <w:rPr>
          <w:i/>
        </w:rPr>
        <w:t>something</w:t>
      </w:r>
      <w:r w:rsidR="008C28AC">
        <w:t xml:space="preserve"> I just don’t like about this place, but I can’t say what.”</w:t>
      </w:r>
    </w:p>
    <w:p w14:paraId="492479E7" w14:textId="77777777" w:rsidR="008C28AC" w:rsidRDefault="008C28AC" w:rsidP="00C53CB9"/>
    <w:p w14:paraId="17655DA0" w14:textId="2154BE67" w:rsidR="008C28AC" w:rsidRDefault="008C28AC" w:rsidP="00C53CB9">
      <w:r>
        <w:t xml:space="preserve">Somehow, I could relate </w:t>
      </w:r>
      <w:r w:rsidR="00860692">
        <w:t>to</w:t>
      </w:r>
      <w:r>
        <w:t xml:space="preserve"> her feelings.  Maybe it was just a reaction to being eaten by foot tall stoneroaches, but the hair on the back of my neck and arms wouldn’t settle down.  It almost felt as if somebody was staring at me unblinkingly.</w:t>
      </w:r>
    </w:p>
    <w:p w14:paraId="26C57A46" w14:textId="77777777" w:rsidR="008C28AC" w:rsidRDefault="008C28AC" w:rsidP="00C53CB9"/>
    <w:p w14:paraId="00F09D49" w14:textId="7294F252" w:rsidR="009F036D" w:rsidRDefault="008C28AC" w:rsidP="00C53CB9">
      <w:r>
        <w:t xml:space="preserve">Drawing my hatchet and readying it in my right hand, I </w:t>
      </w:r>
      <w:r w:rsidR="00FA664D">
        <w:t xml:space="preserve">used my left hand to </w:t>
      </w:r>
      <w:r>
        <w:t>pick up the lantern from where I’d sat it outside the door earlier.  Not bothering to say anything, I started down the hallway on the left, confident that Red was always right beside me.</w:t>
      </w:r>
    </w:p>
    <w:p w14:paraId="29CEA26F" w14:textId="77777777" w:rsidR="005E73CB" w:rsidRDefault="005E73CB" w:rsidP="00C53CB9"/>
    <w:p w14:paraId="773A368B" w14:textId="69389C42" w:rsidR="00211921" w:rsidRDefault="00495F4C">
      <w:r>
        <w:t xml:space="preserve">Walking down the hall to the left, </w:t>
      </w:r>
      <w:r w:rsidR="00CD0EFD">
        <w:t xml:space="preserve">it wasn’t far before we could make out several side passages breaking off in regular intervals </w:t>
      </w:r>
      <w:r w:rsidR="004A703C">
        <w:t xml:space="preserve">to </w:t>
      </w:r>
      <w:r w:rsidR="00CD0EFD">
        <w:t>the left and the right.  Motioning with my hatchet for Red</w:t>
      </w:r>
      <w:r w:rsidR="004A703C">
        <w:t xml:space="preserve"> to head towards the closest passage</w:t>
      </w:r>
      <w:r w:rsidR="00CD0EFD">
        <w:t xml:space="preserve"> on the left, I steadily moved slowly to the right</w:t>
      </w:r>
      <w:r w:rsidR="00265EEE">
        <w:t>.</w:t>
      </w:r>
    </w:p>
    <w:p w14:paraId="0F4B5D03" w14:textId="77777777" w:rsidR="00265EEE" w:rsidRDefault="00265EEE"/>
    <w:p w14:paraId="593BE42D" w14:textId="4087EC67" w:rsidR="00265EEE" w:rsidRDefault="00E8672B">
      <w:r>
        <w:t>Looking down the passage, I could make out that the</w:t>
      </w:r>
      <w:r w:rsidR="00FA01C3">
        <w:t xml:space="preserve"> hallway was at least thirty or forty paces long, and that it freely </w:t>
      </w:r>
      <w:r w:rsidR="000B5A76">
        <w:t>opened</w:t>
      </w:r>
      <w:r w:rsidR="00FA01C3">
        <w:t xml:space="preserve"> into a room of some sort beyond.  Glancing back over my shoulder to check on Red, the tunnel on her side </w:t>
      </w:r>
      <w:r w:rsidR="00AB035E">
        <w:t>seemed like</w:t>
      </w:r>
      <w:r w:rsidR="00FA01C3">
        <w:t xml:space="preserve"> a mirror image to my own.</w:t>
      </w:r>
    </w:p>
    <w:p w14:paraId="69AD7301" w14:textId="77777777" w:rsidR="00FA01C3" w:rsidRDefault="00FA01C3"/>
    <w:p w14:paraId="3E21D357" w14:textId="77777777" w:rsidR="00FA01C3" w:rsidRDefault="00FA01C3">
      <w:r>
        <w:t xml:space="preserve">Indicating that I was moving ahead, Red nodded silently and </w:t>
      </w:r>
      <w:r w:rsidR="00B5054D">
        <w:t>backed up behind me, never taking her eyes off our rear</w:t>
      </w:r>
      <w:r w:rsidR="00B52933">
        <w:t xml:space="preserve">.  Moving slowly, I advanced </w:t>
      </w:r>
      <w:r w:rsidR="00961951">
        <w:t>about half the distance to the room, and then stopped.  “</w:t>
      </w:r>
      <w:r w:rsidR="00207F68">
        <w:t>Hear that,” I whispered</w:t>
      </w:r>
      <w:r w:rsidR="000773E9">
        <w:t>?</w:t>
      </w:r>
    </w:p>
    <w:p w14:paraId="32B5929D" w14:textId="77777777" w:rsidR="000773E9" w:rsidRDefault="000773E9"/>
    <w:p w14:paraId="7AC65AFC" w14:textId="5DDF518D" w:rsidR="000773E9" w:rsidRDefault="000773E9">
      <w:r>
        <w:t xml:space="preserve">Red stopped and stood motionless as we both strained our ears listening.  At the edge of my hearing, </w:t>
      </w:r>
      <w:r w:rsidR="007314AF">
        <w:t xml:space="preserve">I thought I could make out a sound like </w:t>
      </w:r>
      <w:r w:rsidR="00801221">
        <w:t xml:space="preserve">leaves being gently blown along a </w:t>
      </w:r>
      <w:r w:rsidR="00867A04">
        <w:t xml:space="preserve">stone path.  A gentle little </w:t>
      </w:r>
      <w:r w:rsidR="00AA0200">
        <w:t>scrap</w:t>
      </w:r>
      <w:r w:rsidR="009368C0">
        <w:t>e</w:t>
      </w:r>
      <w:r w:rsidR="00AA0200">
        <w:t xml:space="preserve">, a quiet </w:t>
      </w:r>
      <w:r w:rsidR="00963858">
        <w:t xml:space="preserve">whisper of a rustle. The soft chink, chink as the stem danced </w:t>
      </w:r>
      <w:r w:rsidR="00111844">
        <w:t>atop the stone.</w:t>
      </w:r>
    </w:p>
    <w:p w14:paraId="269D8077" w14:textId="77777777" w:rsidR="00111844" w:rsidRDefault="00111844"/>
    <w:p w14:paraId="5CAC2920" w14:textId="1527AEE0" w:rsidR="00C42F31" w:rsidRDefault="00111844">
      <w:r>
        <w:t>Red just frowned, then shook her he</w:t>
      </w:r>
      <w:r w:rsidR="008F13CF">
        <w:t>ad left and</w:t>
      </w:r>
      <w:r>
        <w:t xml:space="preserve"> right</w:t>
      </w:r>
      <w:r w:rsidR="000753BB">
        <w:t xml:space="preserve"> several times.  I hope I’m not going </w:t>
      </w:r>
      <w:r w:rsidR="000850F6">
        <w:t>“mad miner” or anything, from sense deprivation</w:t>
      </w:r>
      <w:r w:rsidR="00C42F31">
        <w:t>.</w:t>
      </w:r>
      <w:r w:rsidR="000850F6">
        <w:t xml:space="preserve">  </w:t>
      </w:r>
      <w:r w:rsidR="009725EC">
        <w:t>I’m already crazy enough, thinking I’</w:t>
      </w:r>
      <w:r w:rsidR="00C42F31">
        <w:t>ve lived a previous life!</w:t>
      </w:r>
      <w:r w:rsidR="009368C0">
        <w:t xml:space="preserve">  </w:t>
      </w:r>
      <w:r w:rsidR="00C42F31">
        <w:t xml:space="preserve">Sighing, </w:t>
      </w:r>
      <w:r w:rsidR="007D3688">
        <w:t>I shrugged my shoulders in response.  Nothing else to do but move onward</w:t>
      </w:r>
      <w:r w:rsidR="009A3434">
        <w:t>.</w:t>
      </w:r>
    </w:p>
    <w:p w14:paraId="53B29E9E" w14:textId="77777777" w:rsidR="009A3434" w:rsidRDefault="009A3434"/>
    <w:p w14:paraId="067C061E" w14:textId="7036D186" w:rsidR="009A3434" w:rsidRDefault="009A3434">
      <w:r>
        <w:t xml:space="preserve">As we closed another </w:t>
      </w:r>
      <w:r w:rsidR="0082250B">
        <w:t>half dozen steps, I could make out</w:t>
      </w:r>
      <w:r w:rsidR="006549DE">
        <w:t xml:space="preserve">…  Snow?  I swear, it looked as if the floor in the room </w:t>
      </w:r>
      <w:r w:rsidR="00DB7AF1">
        <w:t>in front of us was covered by a thin layer of snow</w:t>
      </w:r>
      <w:r w:rsidR="00F54010">
        <w:t xml:space="preserve">!  Just as I was </w:t>
      </w:r>
      <w:r w:rsidR="00F54010">
        <w:rPr>
          <w:i/>
        </w:rPr>
        <w:t>really</w:t>
      </w:r>
      <w:r w:rsidR="00F54010">
        <w:t xml:space="preserve"> starting to doubt my sanity, the </w:t>
      </w:r>
      <w:r w:rsidR="00D40CC4">
        <w:t xml:space="preserve">“snow” suddenly </w:t>
      </w:r>
      <w:r w:rsidR="00EC2A51">
        <w:t>moved,</w:t>
      </w:r>
      <w:r w:rsidR="00D40CC4">
        <w:t xml:space="preserve"> and several </w:t>
      </w:r>
      <w:r w:rsidR="00D73671">
        <w:t>snowballs started to scurry across the floor towards us; the sound I w</w:t>
      </w:r>
      <w:r w:rsidR="00BD5E4F">
        <w:t xml:space="preserve">as hearing growing plainer as they </w:t>
      </w:r>
      <w:r w:rsidR="002C4E05">
        <w:t>swarmed.</w:t>
      </w:r>
    </w:p>
    <w:p w14:paraId="5F0363E5" w14:textId="77777777" w:rsidR="002C4E05" w:rsidRDefault="002C4E05"/>
    <w:p w14:paraId="201C2E79" w14:textId="77777777" w:rsidR="002C4E05" w:rsidRDefault="002C4E05">
      <w:r>
        <w:t xml:space="preserve">“Shit!”  Rushing forward to meet them, I punted one snowball </w:t>
      </w:r>
      <w:r w:rsidR="00A62A2A">
        <w:t xml:space="preserve">like a football, shocked by the feeling of solid resistance as </w:t>
      </w:r>
      <w:r w:rsidR="00C668AE">
        <w:t xml:space="preserve">it went flying and snow fluffed all around us.  </w:t>
      </w:r>
      <w:r w:rsidR="000E63A4">
        <w:t>Breathing the powdery snow instant</w:t>
      </w:r>
      <w:r w:rsidR="002F383B">
        <w:t>ly burnt my eyes and nose, causing</w:t>
      </w:r>
      <w:r w:rsidR="000E63A4">
        <w:t xml:space="preserve"> me to hack and cough violently</w:t>
      </w:r>
      <w:r w:rsidR="002F383B">
        <w:t>.</w:t>
      </w:r>
    </w:p>
    <w:p w14:paraId="742F891B" w14:textId="77777777" w:rsidR="004F2B11" w:rsidRDefault="004F2B11"/>
    <w:p w14:paraId="5EABD701" w14:textId="3A442CED" w:rsidR="004F2B11" w:rsidRDefault="004F2B11">
      <w:r>
        <w:t xml:space="preserve">Red rushed in to cover </w:t>
      </w:r>
      <w:r w:rsidR="00CE0F0A">
        <w:t>me by stabbing another snowball, and the powd</w:t>
      </w:r>
      <w:r w:rsidR="004573EC">
        <w:t>er in the air grew heavier.  Barely able to breath</w:t>
      </w:r>
      <w:r w:rsidR="00E90FFC">
        <w:t xml:space="preserve">, with my eyes burning to the point I could hardly see for the tears in them, </w:t>
      </w:r>
      <w:r w:rsidR="00B73B9D">
        <w:t xml:space="preserve">I spewed vomit everywhere as I tried to stomp another snowball.  </w:t>
      </w:r>
      <w:r w:rsidR="007A12CB">
        <w:t xml:space="preserve">I think I know now how a soldier must feel </w:t>
      </w:r>
      <w:r w:rsidR="00A40C04">
        <w:t xml:space="preserve">when fighting unmasked </w:t>
      </w:r>
      <w:r w:rsidR="006A23D7">
        <w:t>amid</w:t>
      </w:r>
      <w:r w:rsidR="00A40C04">
        <w:t xml:space="preserve"> </w:t>
      </w:r>
      <w:r w:rsidR="0037622E">
        <w:t xml:space="preserve">a </w:t>
      </w:r>
      <w:r w:rsidR="00A40C04">
        <w:t>teargas</w:t>
      </w:r>
      <w:r w:rsidR="0037622E">
        <w:t xml:space="preserve"> attack</w:t>
      </w:r>
      <w:r w:rsidR="00A40C04">
        <w:t>.</w:t>
      </w:r>
    </w:p>
    <w:p w14:paraId="0164277F" w14:textId="77777777" w:rsidR="00A40C04" w:rsidRDefault="00A40C04"/>
    <w:p w14:paraId="7A4BD65A" w14:textId="61515C1D" w:rsidR="00734568" w:rsidRDefault="00734568">
      <w:r>
        <w:t xml:space="preserve">Burning fire </w:t>
      </w:r>
      <w:proofErr w:type="gramStart"/>
      <w:r>
        <w:t>fill</w:t>
      </w:r>
      <w:r w:rsidR="002D1AC7">
        <w:t>ing</w:t>
      </w:r>
      <w:proofErr w:type="gramEnd"/>
      <w:r>
        <w:t xml:space="preserve"> my lungs</w:t>
      </w:r>
      <w:r w:rsidR="00B277B5">
        <w:t xml:space="preserve">.  Eyes swollen nearly shut.  </w:t>
      </w:r>
      <w:r w:rsidR="002C2314">
        <w:t xml:space="preserve">Stomach spasming erratically and violently.  </w:t>
      </w:r>
      <w:r w:rsidR="0055053A">
        <w:t xml:space="preserve">Snowy dust </w:t>
      </w:r>
      <w:r w:rsidR="002D1AC7">
        <w:t>thickens</w:t>
      </w:r>
      <w:r w:rsidR="0055053A">
        <w:t xml:space="preserve"> the air.  It was time for a strategic retreat.</w:t>
      </w:r>
    </w:p>
    <w:p w14:paraId="4A6B22C6" w14:textId="77777777" w:rsidR="005F0D24" w:rsidRDefault="005F0D24"/>
    <w:p w14:paraId="0B21D07D" w14:textId="77777777" w:rsidR="005F0D24" w:rsidRDefault="005F0D24">
      <w:r>
        <w:t>Hell, it was time to run away!</w:t>
      </w:r>
    </w:p>
    <w:p w14:paraId="2B47F49F" w14:textId="77777777" w:rsidR="005F0D24" w:rsidRDefault="005F0D24"/>
    <w:p w14:paraId="02804DDC" w14:textId="0023582C" w:rsidR="00714076" w:rsidRDefault="00012E85">
      <w:r>
        <w:t xml:space="preserve">Staggering as I turned, I grabbed Red’s </w:t>
      </w:r>
      <w:r w:rsidR="007D7C41">
        <w:t xml:space="preserve">arm and dragged her as I stumbled as fast as possible </w:t>
      </w:r>
      <w:r w:rsidR="00EE09BA">
        <w:t xml:space="preserve">back the way we’d </w:t>
      </w:r>
      <w:proofErr w:type="gramStart"/>
      <w:r w:rsidR="00EE09BA">
        <w:t>came</w:t>
      </w:r>
      <w:proofErr w:type="gramEnd"/>
      <w:r w:rsidR="00EE09BA">
        <w:t xml:space="preserve">.  Every breath was a burning hell </w:t>
      </w:r>
      <w:r w:rsidR="00B1658F">
        <w:t xml:space="preserve">in my lungs, and </w:t>
      </w:r>
      <w:r w:rsidR="0095103C">
        <w:t>my</w:t>
      </w:r>
      <w:r w:rsidR="00B1658F">
        <w:t xml:space="preserve"> eyes were so</w:t>
      </w:r>
      <w:r w:rsidR="00B92278">
        <w:t xml:space="preserve"> afflicted, I could barely make out </w:t>
      </w:r>
      <w:r w:rsidR="00B675D2">
        <w:t xml:space="preserve">blurred shapes to guide us by as we stumbled past </w:t>
      </w:r>
      <w:proofErr w:type="gramStart"/>
      <w:r w:rsidR="00B675D2">
        <w:t xml:space="preserve">the </w:t>
      </w:r>
      <w:r w:rsidR="00B92278">
        <w:t xml:space="preserve"> </w:t>
      </w:r>
      <w:r w:rsidR="00590E6B">
        <w:t>entrance</w:t>
      </w:r>
      <w:proofErr w:type="gramEnd"/>
      <w:r w:rsidR="00590E6B">
        <w:t xml:space="preserve"> of the first room.  Scraping frantically </w:t>
      </w:r>
      <w:r w:rsidR="00193FA0">
        <w:t xml:space="preserve">to try and claw the door shut behind </w:t>
      </w:r>
      <w:r w:rsidR="002E2F89">
        <w:t>us, I gave in to the agony and collapsed</w:t>
      </w:r>
      <w:r w:rsidR="00F00CF7">
        <w:t xml:space="preserve">.  Laying on my side, I curled </w:t>
      </w:r>
      <w:r w:rsidR="00793369">
        <w:t>into a fetal position</w:t>
      </w:r>
      <w:r w:rsidR="00AB6176">
        <w:t>.  Voiding both my bowels and the remnants of my stomach at the same time</w:t>
      </w:r>
      <w:r w:rsidR="008219B9">
        <w:t>, I felt as if I was dying.</w:t>
      </w:r>
      <w:r w:rsidR="009A6212">
        <w:t xml:space="preserve">  </w:t>
      </w:r>
      <w:r w:rsidR="00714076">
        <w:br w:type="page"/>
      </w:r>
    </w:p>
    <w:p w14:paraId="0F379916" w14:textId="77777777" w:rsidR="00714076" w:rsidRDefault="00714076" w:rsidP="00714076">
      <w:pPr>
        <w:pStyle w:val="Heading1"/>
      </w:pPr>
      <w:bookmarkStart w:id="66" w:name="_Toc531305525"/>
      <w:bookmarkStart w:id="67" w:name="_Toc531495150"/>
      <w:bookmarkStart w:id="68" w:name="_Toc531681171"/>
      <w:bookmarkStart w:id="69" w:name="_Toc531792269"/>
      <w:bookmarkStart w:id="70" w:name="_Toc531835138"/>
      <w:bookmarkStart w:id="71" w:name="_Toc532986937"/>
      <w:r>
        <w:t>Chapter 9:</w:t>
      </w:r>
      <w:bookmarkEnd w:id="66"/>
      <w:r w:rsidR="00B079D7">
        <w:t xml:space="preserve"> Meanwhile, In Town</w:t>
      </w:r>
      <w:bookmarkEnd w:id="67"/>
      <w:bookmarkEnd w:id="68"/>
      <w:bookmarkEnd w:id="69"/>
      <w:bookmarkEnd w:id="70"/>
      <w:bookmarkEnd w:id="71"/>
    </w:p>
    <w:p w14:paraId="62F8A241" w14:textId="6659EE56" w:rsidR="00B079D7" w:rsidRDefault="00B079D7" w:rsidP="00C53CB9">
      <w:r>
        <w:t>The noonday sun was high in the sky as a dozen dark-clad men rode into town.  Dressed head to toe in dark black leathers, each had the look of a hard life about them.  Scars and tattoos were plainly visible where skin was bare, and the leader had a blood red patch over his left eye.  People scattered at their approach, with the riders seeming to take no attempt to slow down or avoid anyone who might be in their path.</w:t>
      </w:r>
    </w:p>
    <w:p w14:paraId="77759078" w14:textId="77777777" w:rsidR="00B079D7" w:rsidRDefault="00B079D7" w:rsidP="00C53CB9"/>
    <w:p w14:paraId="74344B45" w14:textId="1FD4FA51" w:rsidR="00B079D7" w:rsidRDefault="00B079D7" w:rsidP="00C53CB9">
      <w:r>
        <w:t>“George!  Jones!”  Eye-patch called out two names and two rough looking men nudged their horses to move up beside hi</w:t>
      </w:r>
      <w:r w:rsidR="00C904B1">
        <w:t xml:space="preserve">m, </w:t>
      </w:r>
      <w:r>
        <w:t>as Eye-patch trotted to a stop in front of the lone tavern in town.</w:t>
      </w:r>
    </w:p>
    <w:p w14:paraId="153883B0" w14:textId="77777777" w:rsidR="009A2780" w:rsidRDefault="009A2780" w:rsidP="00C53CB9"/>
    <w:p w14:paraId="3420C6E3" w14:textId="471DD762" w:rsidR="00B079D7" w:rsidRDefault="00B079D7" w:rsidP="00C53CB9">
      <w:r>
        <w:t>“Yeah, boss.”  One of the men nodded his head respectfully, while the other</w:t>
      </w:r>
      <w:r w:rsidR="00B67E9F">
        <w:t xml:space="preserve"> looked</w:t>
      </w:r>
      <w:r>
        <w:t xml:space="preserve"> all around, eyeing up the local shops and houses.</w:t>
      </w:r>
    </w:p>
    <w:p w14:paraId="687AC509" w14:textId="77777777" w:rsidR="00B079D7" w:rsidRDefault="00B079D7" w:rsidP="00C53CB9"/>
    <w:p w14:paraId="48E5CA8D" w14:textId="53B9B44A" w:rsidR="00B079D7" w:rsidRDefault="00B079D7" w:rsidP="00C53CB9">
      <w:r>
        <w:t xml:space="preserve">“The two of you go </w:t>
      </w:r>
      <w:r w:rsidR="00B21892">
        <w:t>round</w:t>
      </w:r>
      <w:r>
        <w:t xml:space="preserve"> us some pretty little entertainment for tonight</w:t>
      </w:r>
      <w:r w:rsidR="00FB50F4">
        <w:t>,” Eye-patch ordered, sliding down off his horse.  “Nothing too used,” he reminded them.  “Even a hick town like this should have one or two young phillies fit for riding.”</w:t>
      </w:r>
    </w:p>
    <w:p w14:paraId="32986CB9" w14:textId="77777777" w:rsidR="00FB50F4" w:rsidRDefault="00FB50F4" w:rsidP="00C53CB9"/>
    <w:p w14:paraId="1C8FC575" w14:textId="600F5B33" w:rsidR="00FB50F4" w:rsidRDefault="00FB50F4" w:rsidP="00C53CB9">
      <w:r>
        <w:t xml:space="preserve">“Sure thing, boss,” one of the men answered, while the other replied with just, “Ya got it.”  Turning quickly, they both rode off towards the mayor’s house, as his was the largest </w:t>
      </w:r>
      <w:r w:rsidR="00BB5CE5">
        <w:t>building</w:t>
      </w:r>
      <w:r>
        <w:t xml:space="preserve"> they saw in the town.</w:t>
      </w:r>
    </w:p>
    <w:p w14:paraId="5296E196" w14:textId="77777777" w:rsidR="00FB50F4" w:rsidRDefault="00FB50F4" w:rsidP="00C53CB9"/>
    <w:p w14:paraId="0159074C" w14:textId="29FDE7A6" w:rsidR="00FB50F4" w:rsidRDefault="00FB50F4" w:rsidP="00C53CB9">
      <w:r>
        <w:t xml:space="preserve">“Johnny!  Cash!  The two of you get your asses up here!”  Calling two more names, Eye-patch tied his horse </w:t>
      </w:r>
      <w:r w:rsidR="00425F9C">
        <w:t>to</w:t>
      </w:r>
      <w:r>
        <w:t xml:space="preserve"> the rails in front of the tavern.</w:t>
      </w:r>
    </w:p>
    <w:p w14:paraId="4F798CE1" w14:textId="77777777" w:rsidR="00FB50F4" w:rsidRDefault="00FB50F4" w:rsidP="00C53CB9"/>
    <w:p w14:paraId="051E7C45" w14:textId="2494F447" w:rsidR="002D468A" w:rsidRDefault="00FB50F4" w:rsidP="00C53CB9">
      <w:r>
        <w:t>“</w:t>
      </w:r>
      <w:proofErr w:type="spellStart"/>
      <w:r>
        <w:t>Ugghh</w:t>
      </w:r>
      <w:proofErr w:type="spellEnd"/>
      <w:r>
        <w:t xml:space="preserve">.”  </w:t>
      </w:r>
      <w:proofErr w:type="gramStart"/>
      <w:r>
        <w:t>Riding up, the next two men</w:t>
      </w:r>
      <w:proofErr w:type="gramEnd"/>
      <w:r>
        <w:t xml:space="preserve"> seemed almost offended at being called upon.  “</w:t>
      </w:r>
      <w:proofErr w:type="spellStart"/>
      <w:r>
        <w:t>Whut</w:t>
      </w:r>
      <w:proofErr w:type="spellEnd"/>
      <w:r>
        <w:t xml:space="preserve"> </w:t>
      </w:r>
      <w:proofErr w:type="spellStart"/>
      <w:r>
        <w:t>ya</w:t>
      </w:r>
      <w:proofErr w:type="spellEnd"/>
      <w:r>
        <w:t xml:space="preserve"> want?”  The younger, blond-haired man of the pair, spat </w:t>
      </w:r>
      <w:r w:rsidR="002D468A">
        <w:t>phlegm into the street, while the older, balding man simpl</w:t>
      </w:r>
      <w:r w:rsidR="00BB5CE5">
        <w:t>y</w:t>
      </w:r>
      <w:r w:rsidR="002D468A">
        <w:t xml:space="preserve"> waited as if he was bored.</w:t>
      </w:r>
    </w:p>
    <w:p w14:paraId="7D920A8D" w14:textId="77777777" w:rsidR="002D468A" w:rsidRDefault="002D468A" w:rsidP="00C53CB9"/>
    <w:p w14:paraId="66ABB8DC" w14:textId="77777777" w:rsidR="00FB50F4" w:rsidRDefault="002D468A" w:rsidP="00C53CB9">
      <w:r>
        <w:t xml:space="preserve">“The two of you get to let the kind folks of this town know that we’re here to collect their taxes on living,” Eye-patch answered, gesturing his hand to indicate all around.  </w:t>
      </w:r>
      <w:r w:rsidR="00FB50F4">
        <w:t xml:space="preserve"> </w:t>
      </w:r>
      <w:r>
        <w:t>“Don’t forget to remind them, we’re here to repossess for non-payment, if necessary.”</w:t>
      </w:r>
    </w:p>
    <w:p w14:paraId="64DFB0A7" w14:textId="77777777" w:rsidR="002D468A" w:rsidRDefault="002D468A" w:rsidP="00C53CB9"/>
    <w:p w14:paraId="7488E39C" w14:textId="77777777" w:rsidR="002D468A" w:rsidRDefault="002D468A" w:rsidP="00C53CB9">
      <w:r>
        <w:t>“Yup,” the blond-haired man answered, turning his horse to ride off towards the edge of town.  Baldy followed quickly right behind.</w:t>
      </w:r>
    </w:p>
    <w:p w14:paraId="4290DBEC" w14:textId="77777777" w:rsidR="002D468A" w:rsidRDefault="002D468A" w:rsidP="00C53CB9"/>
    <w:p w14:paraId="4A51B723" w14:textId="77777777" w:rsidR="002D468A" w:rsidRDefault="002D468A" w:rsidP="00C53CB9">
      <w:r>
        <w:t>“The rest of you spread out,” Eye-patch commanded.  “We’ve gotten word that the girl we were looking for is here somewhere.  Find her and brin…”</w:t>
      </w:r>
    </w:p>
    <w:p w14:paraId="3BEBA1B7" w14:textId="77777777" w:rsidR="002D468A" w:rsidRDefault="002D468A" w:rsidP="00C53CB9"/>
    <w:p w14:paraId="59A7C7D0" w14:textId="61BC7456" w:rsidR="002D468A" w:rsidRDefault="002D468A" w:rsidP="00C53CB9">
      <w:r>
        <w:t xml:space="preserve">“You’re not welcome here,” an old woman interrupted.  Bent over in a deep arthritic stoop, hair long and graying, the old lady waved her cane </w:t>
      </w:r>
      <w:r w:rsidR="00213EFA">
        <w:t>towards</w:t>
      </w:r>
      <w:r>
        <w:t xml:space="preserve"> the men as she came waddling across the street.</w:t>
      </w:r>
    </w:p>
    <w:p w14:paraId="14A96AB4" w14:textId="77777777" w:rsidR="002D468A" w:rsidRDefault="002D468A" w:rsidP="00C53CB9"/>
    <w:p w14:paraId="426F43B2" w14:textId="77777777" w:rsidR="002D468A" w:rsidRDefault="002D468A" w:rsidP="00C53CB9">
      <w:r>
        <w:t>Blinking at being interrupted, Eye-patch laughed when he saw the wrinkled old bag of bones approaching.  “Get the hell out of here granny, while you still can,” he warned, eyes narrowing evilly.</w:t>
      </w:r>
    </w:p>
    <w:p w14:paraId="4184E85E" w14:textId="77777777" w:rsidR="002D468A" w:rsidRDefault="002D468A" w:rsidP="00C53CB9"/>
    <w:p w14:paraId="22D33CC9" w14:textId="77777777" w:rsidR="002D468A" w:rsidRDefault="002D468A" w:rsidP="00C53CB9">
      <w:r>
        <w:t xml:space="preserve">“You’re not welcome here,” the </w:t>
      </w:r>
      <w:r w:rsidR="00A15781">
        <w:t>old woman stubbornly repeated, staggering proudly to stand directly in front of Eye-patch.</w:t>
      </w:r>
    </w:p>
    <w:p w14:paraId="1CCFAE4F" w14:textId="77777777" w:rsidR="00A15781" w:rsidRDefault="00A15781" w:rsidP="00C53CB9"/>
    <w:p w14:paraId="665EC485" w14:textId="77777777" w:rsidR="00A15781" w:rsidRDefault="00A15781" w:rsidP="00C53CB9">
      <w:r>
        <w:t>“I’m welcome wherever the hell I want to go,” Eye-patch assured her.  Drawing back a gloved fist, he smacked it across the old woman’s face, knocking her several feet back, where she staggered and fell to her ass.</w:t>
      </w:r>
    </w:p>
    <w:p w14:paraId="5CA60884" w14:textId="77777777" w:rsidR="00A15781" w:rsidRDefault="00A15781" w:rsidP="00C53CB9"/>
    <w:p w14:paraId="68A1A6DD" w14:textId="77777777" w:rsidR="00A15781" w:rsidRDefault="00A15781" w:rsidP="00C53CB9">
      <w:r>
        <w:t xml:space="preserve">Putting a wrinkled old hand up against the swelling side of her cheek, Granny Jean slowly ran her tongue against her teeth to see if any had been knocked out.  Raucous laughter echoed from the half-dozen men who were still gathered around Eye-patch waiting for him to finish giving his orders.  </w:t>
      </w:r>
    </w:p>
    <w:p w14:paraId="1C8B503E" w14:textId="77777777" w:rsidR="00537138" w:rsidRDefault="00537138" w:rsidP="00C53CB9"/>
    <w:p w14:paraId="279219D7" w14:textId="77777777" w:rsidR="00A15781" w:rsidRDefault="00A15781" w:rsidP="00C53CB9">
      <w:r>
        <w:t>“Mother help me,” the old woman sighed, taking a deep breath to calm herself.</w:t>
      </w:r>
    </w:p>
    <w:p w14:paraId="2AF6133D" w14:textId="77777777" w:rsidR="00A15781" w:rsidRDefault="00A15781" w:rsidP="00C53CB9"/>
    <w:p w14:paraId="3D4CE599" w14:textId="370CE46C" w:rsidR="00A15781" w:rsidRDefault="00A15781" w:rsidP="00C53CB9">
      <w:r>
        <w:t xml:space="preserve">“Yes, Revered Sister?”  Seemingly from nowhere, a young gentleman stepped into the middle of the street and politely offered a </w:t>
      </w:r>
      <w:proofErr w:type="gramStart"/>
      <w:r>
        <w:t>hand out</w:t>
      </w:r>
      <w:proofErr w:type="gramEnd"/>
      <w:r>
        <w:t xml:space="preserve"> to the old woman.  Dressed </w:t>
      </w:r>
      <w:proofErr w:type="gramStart"/>
      <w:r>
        <w:t>with</w:t>
      </w:r>
      <w:proofErr w:type="gramEnd"/>
      <w:r>
        <w:t xml:space="preserve"> a moonlight-silver cloak wrapped around his body, with glossy obsidian boots </w:t>
      </w:r>
      <w:r w:rsidR="0043182D">
        <w:t>brightly adorning his feet</w:t>
      </w:r>
      <w:r>
        <w:t>, he appeared to be someone of some wealth and authority.</w:t>
      </w:r>
    </w:p>
    <w:p w14:paraId="4A1101A3" w14:textId="77777777" w:rsidR="00A15781" w:rsidRDefault="00A15781" w:rsidP="00C53CB9"/>
    <w:p w14:paraId="0978A901" w14:textId="312EDF9E" w:rsidR="00A15781" w:rsidRDefault="00537138" w:rsidP="00C53CB9">
      <w:r>
        <w:t>Granny took</w:t>
      </w:r>
      <w:r w:rsidR="00A15781">
        <w:t xml:space="preserve"> </w:t>
      </w:r>
      <w:r w:rsidR="00C80A36">
        <w:t xml:space="preserve">the young lord’s </w:t>
      </w:r>
      <w:r w:rsidR="00A15781">
        <w:t xml:space="preserve">hand, </w:t>
      </w:r>
      <w:r>
        <w:t xml:space="preserve">as the young gentleman slowly bent down and kissed </w:t>
      </w:r>
      <w:r w:rsidR="00CA6247">
        <w:t xml:space="preserve">her’s </w:t>
      </w:r>
      <w:r>
        <w:t xml:space="preserve">reverently, before helping her to her feet.  “Is my Revered Sister in need of assistance?”  His voice was soft, and his face was angelic as </w:t>
      </w:r>
      <w:r w:rsidR="00DE7EA9">
        <w:t>he</w:t>
      </w:r>
      <w:r>
        <w:t xml:space="preserve"> stared at the old woman with an expression of deep love plainly visible across his face.</w:t>
      </w:r>
    </w:p>
    <w:p w14:paraId="74F83638" w14:textId="77777777" w:rsidR="00537138" w:rsidRDefault="00537138" w:rsidP="00C53CB9"/>
    <w:p w14:paraId="7144FEA6" w14:textId="77777777" w:rsidR="00537138" w:rsidRDefault="00537138" w:rsidP="00C53CB9">
      <w:r>
        <w:t>“They.  Are.  Not.  Welcome.  Here.”  Granny deliberately spoke each word one-by-one as she stared back over at Eye-patch and his men.</w:t>
      </w:r>
    </w:p>
    <w:p w14:paraId="7EEA0D54" w14:textId="77777777" w:rsidR="00537138" w:rsidRDefault="00537138" w:rsidP="00C53CB9"/>
    <w:p w14:paraId="740E466D" w14:textId="77777777" w:rsidR="00537138" w:rsidRDefault="00537138" w:rsidP="00C53CB9">
      <w:r>
        <w:t>“Then I shall remove the trash from my Revered Sister’s eyes,” the gentleman promised.  Leaning forward, he hugged her tightly, holding the embrace for several long moments as the men laughed hardily amongst themselves.</w:t>
      </w:r>
    </w:p>
    <w:p w14:paraId="62B0A7A0" w14:textId="77777777" w:rsidR="00537138" w:rsidRDefault="00537138" w:rsidP="00C53CB9"/>
    <w:p w14:paraId="2E1B91D9" w14:textId="70948BDE" w:rsidR="00537138" w:rsidRDefault="00537138" w:rsidP="00C53CB9">
      <w:r>
        <w:t xml:space="preserve">“Hear that, boys?  He’s going to </w:t>
      </w:r>
      <w:r w:rsidR="004A0779">
        <w:t>remove us</w:t>
      </w:r>
      <w:r>
        <w:t xml:space="preserve">,” Eye-patch cackled, drawing a </w:t>
      </w:r>
      <w:proofErr w:type="gramStart"/>
      <w:r>
        <w:t>long serrated</w:t>
      </w:r>
      <w:proofErr w:type="gramEnd"/>
      <w:r>
        <w:t xml:space="preserve"> sword from the sheath at his waist.  The sound of steel being </w:t>
      </w:r>
      <w:proofErr w:type="gramStart"/>
      <w:r>
        <w:t>d</w:t>
      </w:r>
      <w:r w:rsidR="004A0779">
        <w:t>rawn</w:t>
      </w:r>
      <w:proofErr w:type="gramEnd"/>
      <w:r>
        <w:t xml:space="preserve"> and wild laughter echoed throughout the street as the others followed his lead.</w:t>
      </w:r>
    </w:p>
    <w:p w14:paraId="72B6FACF" w14:textId="77777777" w:rsidR="00537138" w:rsidRDefault="00537138" w:rsidP="00C53CB9"/>
    <w:p w14:paraId="70C0D440" w14:textId="71B1DFEF" w:rsidR="00537138" w:rsidRDefault="00537138" w:rsidP="00C53CB9">
      <w:r>
        <w:t>Sighing deeply, contentedly, the young gentleman reluctantly released his embrace from the old woman.  Turning to face the riders, he took a single step forward as the sky around the town suddenly turned dark.  Shadows rushed</w:t>
      </w:r>
      <w:r w:rsidR="002F0768">
        <w:t xml:space="preserve"> in</w:t>
      </w:r>
      <w:r>
        <w:t xml:space="preserve"> from </w:t>
      </w:r>
      <w:r w:rsidR="002F0768">
        <w:t>all directions,</w:t>
      </w:r>
      <w:r w:rsidR="009B484F">
        <w:t xml:space="preserve"> blocking</w:t>
      </w:r>
      <w:r>
        <w:t xml:space="preserve"> out the sun, </w:t>
      </w:r>
      <w:r w:rsidR="004C1558">
        <w:t xml:space="preserve">as an abyssal-black scythe twice his height, with a blade nearly as long, formed itself out of nothingness </w:t>
      </w:r>
      <w:r w:rsidR="009B484F">
        <w:t>in</w:t>
      </w:r>
      <w:r w:rsidR="004C1558">
        <w:t xml:space="preserve"> the young man’s hands.</w:t>
      </w:r>
    </w:p>
    <w:p w14:paraId="309BA199" w14:textId="77777777" w:rsidR="004C1558" w:rsidRDefault="004C1558" w:rsidP="00C53CB9"/>
    <w:p w14:paraId="5D933848" w14:textId="77777777" w:rsidR="004C1558" w:rsidRDefault="004C1558" w:rsidP="00C53CB9">
      <w:r>
        <w:t>Pandemonium broke lose all at once, as every horse reared and cried out in absolute terror.  Throwing all the riders from their backs save one, who apparently had more skill at staying in his saddle, the horses scattered and ran in all directions away from the young gentleman striding slowly across the street.</w:t>
      </w:r>
    </w:p>
    <w:p w14:paraId="73E309DB" w14:textId="77777777" w:rsidR="004C1558" w:rsidRDefault="004C1558" w:rsidP="00C53CB9"/>
    <w:p w14:paraId="67FDFF62" w14:textId="770F37AA" w:rsidR="004C1558" w:rsidRDefault="004C1558" w:rsidP="00C53CB9">
      <w:r>
        <w:t>Flicking his wrist once as he walked, frost appeared on the ground where the young gentleman</w:t>
      </w:r>
      <w:r w:rsidR="007965EF">
        <w:t xml:space="preserve">’s feet </w:t>
      </w:r>
      <w:proofErr w:type="gramStart"/>
      <w:r w:rsidR="007965EF">
        <w:t>slow</w:t>
      </w:r>
      <w:proofErr w:type="gramEnd"/>
      <w:r w:rsidR="007965EF">
        <w:t xml:space="preserve"> trod.</w:t>
      </w:r>
      <w:r>
        <w:t xml:space="preserve">  With a sudden “THUDD”, the horse that was tired at the tavern fell to the ground split in half, as did the thick wooden posts which it was tied to, a</w:t>
      </w:r>
      <w:r w:rsidR="00D16753">
        <w:t xml:space="preserve">long with </w:t>
      </w:r>
      <w:r>
        <w:t xml:space="preserve">half the </w:t>
      </w:r>
      <w:r w:rsidR="00D16753">
        <w:t xml:space="preserve">severed </w:t>
      </w:r>
      <w:r>
        <w:t>blade which Eye-patch was still holding as blood dripped slowly down his arm.</w:t>
      </w:r>
    </w:p>
    <w:p w14:paraId="163B30F0" w14:textId="77777777" w:rsidR="004C1558" w:rsidRDefault="004C1558" w:rsidP="00C53CB9"/>
    <w:p w14:paraId="77D134F6" w14:textId="77777777" w:rsidR="004C1558" w:rsidRDefault="004C1558" w:rsidP="00C53CB9">
      <w:r>
        <w:t>“Wait!”  Yelling, the old woman quickly wobbled across the street to place a hand upon the young gentleman’s shoulder, restraining him.</w:t>
      </w:r>
    </w:p>
    <w:p w14:paraId="2FE9B00A" w14:textId="77777777" w:rsidR="004C1558" w:rsidRDefault="004C1558" w:rsidP="00C53CB9"/>
    <w:p w14:paraId="33132E0D" w14:textId="77777777" w:rsidR="004C1558" w:rsidRDefault="004C1558" w:rsidP="00C53CB9">
      <w:r>
        <w:t>“Yes, Revered Sister?”  Glancing back</w:t>
      </w:r>
      <w:r w:rsidR="00E37D88">
        <w:t>, the young man answered very</w:t>
      </w:r>
      <w:r>
        <w:t xml:space="preserve"> politely</w:t>
      </w:r>
      <w:r w:rsidR="00E37D88">
        <w:t>.</w:t>
      </w:r>
      <w:r>
        <w:t xml:space="preserve"> </w:t>
      </w:r>
      <w:r w:rsidR="00E37D88">
        <w:t xml:space="preserve"> T</w:t>
      </w:r>
      <w:r>
        <w:t>he shadows instantly faded</w:t>
      </w:r>
      <w:r w:rsidR="00E37D88">
        <w:t>,</w:t>
      </w:r>
      <w:r>
        <w:t xml:space="preserve"> a</w:t>
      </w:r>
      <w:r w:rsidR="00E37D88">
        <w:t>s</w:t>
      </w:r>
      <w:r>
        <w:t xml:space="preserve"> the scythe in the young man’s hand evaporated like </w:t>
      </w:r>
      <w:r w:rsidR="00E37D88">
        <w:t>the morning fog after sunrise.</w:t>
      </w:r>
    </w:p>
    <w:p w14:paraId="01DA67F7" w14:textId="77777777" w:rsidR="00E37D88" w:rsidRDefault="00E37D88" w:rsidP="00C53CB9"/>
    <w:p w14:paraId="32D32DE5" w14:textId="77777777" w:rsidR="00E37D88" w:rsidRDefault="00E37D88" w:rsidP="00C53CB9">
      <w:r>
        <w:t xml:space="preserve">Sniffing, the old woman wrinkled her nose several times, tasting the air.  Pointing an old finger at </w:t>
      </w:r>
      <w:proofErr w:type="gramStart"/>
      <w:r>
        <w:t>Eye</w:t>
      </w:r>
      <w:proofErr w:type="gramEnd"/>
      <w:r>
        <w:t>-patch, Granny’s eye squinted together tightly, as the corners of her mouth twitched up and down.  “I smell the blood of a Dove on this one,” she uttered in a bare whisper.  Old hand trembling violently from side to side</w:t>
      </w:r>
      <w:proofErr w:type="gramStart"/>
      <w:r>
        <w:t>, the</w:t>
      </w:r>
      <w:proofErr w:type="gramEnd"/>
      <w:r>
        <w:t xml:space="preserve"> pointed directly at Eye-patch.</w:t>
      </w:r>
    </w:p>
    <w:p w14:paraId="6A9488C0" w14:textId="77777777" w:rsidR="00E37D88" w:rsidRDefault="00E37D88" w:rsidP="00C53CB9"/>
    <w:p w14:paraId="5F4F276F" w14:textId="77777777" w:rsidR="00D0303E" w:rsidRDefault="00E37D88" w:rsidP="00C53CB9">
      <w:r>
        <w:t>“GRRAAAHHH!”  A primal scream echoing throughout everything, all the light from the town was instantly devoured as pure rage boiled across the young man’s face. “</w:t>
      </w:r>
      <w:proofErr w:type="spellStart"/>
      <w:r>
        <w:t>Dooovvveee’s</w:t>
      </w:r>
      <w:proofErr w:type="spellEnd"/>
      <w:r>
        <w:t xml:space="preserve"> </w:t>
      </w:r>
      <w:proofErr w:type="spellStart"/>
      <w:r>
        <w:t>Bloood</w:t>
      </w:r>
      <w:proofErr w:type="spellEnd"/>
      <w:r>
        <w:t xml:space="preserve">!”  Livestock instantly fell dead </w:t>
      </w:r>
      <w:proofErr w:type="gramStart"/>
      <w:r>
        <w:t>all</w:t>
      </w:r>
      <w:r w:rsidR="00D0303E">
        <w:t xml:space="preserve"> across</w:t>
      </w:r>
      <w:proofErr w:type="gramEnd"/>
      <w:r w:rsidR="00D0303E">
        <w:t xml:space="preserve"> town, as the young man’s scream reverberated between the buildings.</w:t>
      </w:r>
    </w:p>
    <w:p w14:paraId="7AA8A690" w14:textId="77777777" w:rsidR="00D0303E" w:rsidRDefault="00D0303E" w:rsidP="00C53CB9"/>
    <w:p w14:paraId="330AC8F7" w14:textId="4E10CE38" w:rsidR="00E37D88" w:rsidRDefault="00D0303E" w:rsidP="00C53CB9">
      <w:r>
        <w:t>“Stop that</w:t>
      </w:r>
      <w:r w:rsidR="00540FD5">
        <w:t xml:space="preserve">.”  Granny's </w:t>
      </w:r>
      <w:r>
        <w:t xml:space="preserve">voice was eerily calm in the darkness, completely unaffected by the waves of pure horror and fear that the young gentleman was emitting.  “He’s mine.” </w:t>
      </w:r>
    </w:p>
    <w:p w14:paraId="3FCC7FE0" w14:textId="77777777" w:rsidR="00D0303E" w:rsidRDefault="00D0303E" w:rsidP="00C53CB9"/>
    <w:p w14:paraId="23528D8B" w14:textId="5D12843F" w:rsidR="00D0303E" w:rsidRDefault="00D0303E" w:rsidP="00C53CB9">
      <w:r>
        <w:t>A long, deep sigh echoed though the darkness, as the endless waves of</w:t>
      </w:r>
      <w:r w:rsidR="0081401F">
        <w:t xml:space="preserve"> primal rage</w:t>
      </w:r>
      <w:r>
        <w:t xml:space="preserve"> slowly subsided.  “If you say so, Revered Sister.”  The darkness dimmed, leaving the whole town draped in deep layers of shadow.  “The rest are mine then,” the young man nodded respectfully, pointing over to the other men</w:t>
      </w:r>
      <w:r w:rsidR="00DA137A">
        <w:t xml:space="preserve"> </w:t>
      </w:r>
      <w:proofErr w:type="gramStart"/>
      <w:r w:rsidR="00DA137A">
        <w:t xml:space="preserve">laid </w:t>
      </w:r>
      <w:r>
        <w:t xml:space="preserve"> scattered</w:t>
      </w:r>
      <w:proofErr w:type="gramEnd"/>
      <w:r>
        <w:t xml:space="preserve"> still witless where their horses had thrown them.</w:t>
      </w:r>
    </w:p>
    <w:p w14:paraId="310CC6D1" w14:textId="77777777" w:rsidR="00D0303E" w:rsidRDefault="00D0303E" w:rsidP="00C53CB9"/>
    <w:p w14:paraId="5234180A" w14:textId="77777777" w:rsidR="00D0303E" w:rsidRDefault="00D0303E" w:rsidP="00C53CB9">
      <w:r>
        <w:t>Glancing over, the old woman nodded in agreement, then frowned slightly.  “Not him,” she said, pointing to one of the younger riders.  “He’s still budding.  There’s a chance he may still become a flower and not a weed.”</w:t>
      </w:r>
    </w:p>
    <w:p w14:paraId="338B28DA" w14:textId="77777777" w:rsidR="00D0303E" w:rsidRDefault="00D0303E" w:rsidP="00C53CB9"/>
    <w:p w14:paraId="7CAAF847" w14:textId="1C97699D" w:rsidR="00D0303E" w:rsidRDefault="00D0303E" w:rsidP="00C53CB9">
      <w:r>
        <w:t xml:space="preserve">“Of course, Revered Sister.”  Bowing deeply, the young gentleman pointed directly at the one Granny had indicated to spare.  “You shall be mine, as well,” he promised, staring hard.  “I shall teach you proper so that you flower as Revered Sister </w:t>
      </w:r>
      <w:r w:rsidR="00BE2E3F">
        <w:t xml:space="preserve">says, instead of </w:t>
      </w:r>
      <w:r w:rsidR="001F0CE7">
        <w:t xml:space="preserve">becoming a </w:t>
      </w:r>
      <w:r w:rsidR="00BE2E3F">
        <w:t>wasted weed.”</w:t>
      </w:r>
    </w:p>
    <w:p w14:paraId="4603A7C4" w14:textId="77777777" w:rsidR="00BE2E3F" w:rsidRDefault="00BE2E3F" w:rsidP="00C53CB9"/>
    <w:p w14:paraId="1547DA4E" w14:textId="77777777" w:rsidR="00BE2E3F" w:rsidRDefault="00BE2E3F" w:rsidP="00C53CB9">
      <w:r>
        <w:t>Completely ignoring Eye-patch, as he casually brushed past him, the young gentleman slowly held out a hand towards the rest of the men.  “Come,” he smiled coldly, “allow me to introduce you to my Mother.”</w:t>
      </w:r>
    </w:p>
    <w:p w14:paraId="008E9C7C" w14:textId="77777777" w:rsidR="00BE2E3F" w:rsidRDefault="00BE2E3F" w:rsidP="00C53CB9"/>
    <w:p w14:paraId="7A15F2B9" w14:textId="7CD16DE6" w:rsidR="00BE2E3F" w:rsidRDefault="00BE2E3F" w:rsidP="00C53CB9">
      <w:r>
        <w:t xml:space="preserve">Screams of pure agony echoed out as the shadows across town suddenly descended over the men, covering them in an </w:t>
      </w:r>
      <w:r w:rsidR="00393A38">
        <w:t xml:space="preserve">unnatural blackness </w:t>
      </w:r>
      <w:r>
        <w:t>which voided all sight and light.  For several long moments, which seemed to drag on for an eternity, the voices continued their agonized cacophony.  As the sound slowly faded out, the darkness surrounding them disappeared as well, leaving nothing but ash blowing gently in the wind behind.</w:t>
      </w:r>
    </w:p>
    <w:p w14:paraId="370D8D75" w14:textId="77777777" w:rsidR="00BE2E3F" w:rsidRDefault="00BE2E3F" w:rsidP="00C53CB9"/>
    <w:p w14:paraId="1DF89640" w14:textId="77777777" w:rsidR="00BE2E3F" w:rsidRDefault="00BE2E3F" w:rsidP="00C53CB9">
      <w:r>
        <w:t>“</w:t>
      </w:r>
      <w:proofErr w:type="gramStart"/>
      <w:r>
        <w:t>You..</w:t>
      </w:r>
      <w:proofErr w:type="gramEnd"/>
      <w:r>
        <w:t xml:space="preserve"> You old bitch!”  Screaming with frustration and fear, Eye-patch tossed himself across the street, knocking the old woman down flat on her back.  Quickly straddling her old body, Eye-patch stabbed the remnants of his blade deep into her chest violently and repeated.  Blood sprayed down like rain, scattering all about.</w:t>
      </w:r>
    </w:p>
    <w:p w14:paraId="64A8D96F" w14:textId="77777777" w:rsidR="00BE2E3F" w:rsidRDefault="00BE2E3F" w:rsidP="00C53CB9"/>
    <w:p w14:paraId="3CAA5C67" w14:textId="77777777" w:rsidR="00BE2E3F" w:rsidRDefault="00BE2E3F" w:rsidP="00C53CB9">
      <w:r>
        <w:t xml:space="preserve">“Oh!  OH! Do it again!  Do it again!”  </w:t>
      </w:r>
      <w:r w:rsidR="00445863">
        <w:t>Laughing wildly, a small, naked woman, only about eight inches tall, with butterfly wings appeared out of nowhere.  Glitter sprayed all around as she flew and flipped all about, trying to get a better view as Eye-patch repeatedly stabbed the old woman to death.</w:t>
      </w:r>
    </w:p>
    <w:p w14:paraId="6EA7B687" w14:textId="77777777" w:rsidR="00445863" w:rsidRDefault="00445863" w:rsidP="00C53CB9"/>
    <w:p w14:paraId="33125473" w14:textId="77777777" w:rsidR="00445863" w:rsidRDefault="00445863" w:rsidP="00C53CB9">
      <w:r>
        <w:t>“In the eye!  In the eye!”  Another naked woman, looking almost identical to the first at first glace, appeared from nowhere and started laughing and cheering Eye-patch on.</w:t>
      </w:r>
    </w:p>
    <w:p w14:paraId="613E9FE9" w14:textId="77777777" w:rsidR="00445863" w:rsidRDefault="00445863" w:rsidP="00C53CB9"/>
    <w:p w14:paraId="3A898935" w14:textId="77777777" w:rsidR="00445863" w:rsidRDefault="00445863" w:rsidP="00C53CB9">
      <w:r>
        <w:t xml:space="preserve">“No,” yet another </w:t>
      </w:r>
      <w:proofErr w:type="gramStart"/>
      <w:r>
        <w:t>small winged</w:t>
      </w:r>
      <w:proofErr w:type="gramEnd"/>
      <w:r>
        <w:t xml:space="preserve"> female appeared, shaking her head from side to side.  Crossing her legs as she hovered calmly in place, she pushed a small set of glasses up higher on her nose.  Giving an air of dignity, she calmly intoned, “It’d be best if he set her on fire and then dropped her in acid.”</w:t>
      </w:r>
    </w:p>
    <w:p w14:paraId="49618EBE" w14:textId="77777777" w:rsidR="00445863" w:rsidRDefault="00445863" w:rsidP="00C53CB9"/>
    <w:p w14:paraId="3EADFCB8" w14:textId="36A93661" w:rsidR="00445863" w:rsidRDefault="00445863" w:rsidP="00C53CB9">
      <w:r>
        <w:t xml:space="preserve">The stone street cracked and buckled as </w:t>
      </w:r>
      <w:proofErr w:type="gramStart"/>
      <w:r>
        <w:t>flowers  and</w:t>
      </w:r>
      <w:proofErr w:type="gramEnd"/>
      <w:r>
        <w:t xml:space="preserve"> trees started to grow  where drops of blood had fallen.  Even more winged ones appeared, </w:t>
      </w:r>
      <w:proofErr w:type="gramStart"/>
      <w:r>
        <w:t>flying</w:t>
      </w:r>
      <w:proofErr w:type="gramEnd"/>
      <w:r>
        <w:t xml:space="preserve"> and cackling wildly, as they oohed and </w:t>
      </w:r>
      <w:proofErr w:type="spellStart"/>
      <w:proofErr w:type="gramStart"/>
      <w:r>
        <w:t>ahhed</w:t>
      </w:r>
      <w:proofErr w:type="spellEnd"/>
      <w:proofErr w:type="gramEnd"/>
      <w:r>
        <w:t xml:space="preserve"> </w:t>
      </w:r>
      <w:r w:rsidR="0058592A">
        <w:t>wondrously</w:t>
      </w:r>
      <w:r w:rsidR="00020019">
        <w:t xml:space="preserve"> </w:t>
      </w:r>
      <w:r w:rsidR="0058592A">
        <w:t xml:space="preserve">over </w:t>
      </w:r>
      <w:r>
        <w:t>the different and wildly various plants.</w:t>
      </w:r>
    </w:p>
    <w:p w14:paraId="33C4F5B0" w14:textId="77777777" w:rsidR="00445863" w:rsidRDefault="00445863" w:rsidP="00C53CB9"/>
    <w:p w14:paraId="2612286C" w14:textId="77777777" w:rsidR="00445863" w:rsidRDefault="00445863" w:rsidP="00C53CB9">
      <w:r>
        <w:t xml:space="preserve">“Young one,” Granny called out, her voice sounding as if she didn’t even notice the fragmented blade which relentlessly stabbed </w:t>
      </w:r>
      <w:r w:rsidR="00DB4FA2">
        <w:t xml:space="preserve">in and out of her chest, “go fetch me a dozen suitable ones to teach.  This </w:t>
      </w:r>
      <w:r w:rsidR="00DB4FA2" w:rsidRPr="00DB4FA2">
        <w:rPr>
          <w:i/>
        </w:rPr>
        <w:t>thing</w:t>
      </w:r>
      <w:r>
        <w:t xml:space="preserve"> </w:t>
      </w:r>
      <w:r w:rsidR="00DB4FA2">
        <w:t>has angered me.”</w:t>
      </w:r>
    </w:p>
    <w:p w14:paraId="21A575A7" w14:textId="77777777" w:rsidR="00DB4FA2" w:rsidRDefault="00DB4FA2" w:rsidP="00C53CB9"/>
    <w:p w14:paraId="639F46E8" w14:textId="77777777" w:rsidR="00DB4FA2" w:rsidRDefault="00DB4FA2" w:rsidP="00C53CB9">
      <w:r>
        <w:t xml:space="preserve">“EEEP!”  The nearest little woman flying around gave out a sudden squeal of fear, then her body fell limp and lifeless to the ground.  </w:t>
      </w:r>
      <w:proofErr w:type="gramStart"/>
      <w:r>
        <w:t>A brilliant, colored soul,</w:t>
      </w:r>
      <w:proofErr w:type="gramEnd"/>
      <w:r>
        <w:t xml:space="preserve"> hovered in the air blinking stupidly.</w:t>
      </w:r>
    </w:p>
    <w:p w14:paraId="707017CE" w14:textId="77777777" w:rsidR="00DB4FA2" w:rsidRDefault="00DB4FA2" w:rsidP="00C53CB9"/>
    <w:p w14:paraId="174E3EC3" w14:textId="77777777" w:rsidR="00DB4FA2" w:rsidRDefault="00DB4FA2" w:rsidP="00C53CB9">
      <w:r>
        <w:t xml:space="preserve">“Ha ha!  She scared you to death!”  Pointing down at the corpse, another of the young women laughed so hard she crashed to the </w:t>
      </w:r>
      <w:proofErr w:type="gramStart"/>
      <w:r>
        <w:t>ground breaking</w:t>
      </w:r>
      <w:proofErr w:type="gramEnd"/>
      <w:r>
        <w:t xml:space="preserve"> several of her own bones.</w:t>
      </w:r>
    </w:p>
    <w:p w14:paraId="2FCA7B4F" w14:textId="77777777" w:rsidR="00DB4FA2" w:rsidRDefault="00DB4FA2" w:rsidP="00C53CB9"/>
    <w:p w14:paraId="05E94F95" w14:textId="77777777" w:rsidR="00DB4FA2" w:rsidRDefault="00DB4FA2" w:rsidP="00C53CB9">
      <w:r>
        <w:t>“As you say, Revered Sister,” the young man politely answered, before fading away into the shadows; his new student disappearing with him.</w:t>
      </w:r>
    </w:p>
    <w:p w14:paraId="629EBE59" w14:textId="77777777" w:rsidR="00DB4FA2" w:rsidRDefault="00DB4FA2">
      <w:r>
        <w:br w:type="page"/>
      </w:r>
    </w:p>
    <w:p w14:paraId="7EF95783" w14:textId="77777777" w:rsidR="00DB4FA2" w:rsidRPr="00531EC3" w:rsidRDefault="00DB4FA2" w:rsidP="00DB4FA2">
      <w:pPr>
        <w:pStyle w:val="Heading1"/>
      </w:pPr>
      <w:bookmarkStart w:id="72" w:name="_Toc531495151"/>
      <w:bookmarkStart w:id="73" w:name="_Toc531681172"/>
      <w:bookmarkStart w:id="74" w:name="_Toc531792270"/>
      <w:bookmarkStart w:id="75" w:name="_Toc531835139"/>
      <w:bookmarkStart w:id="76" w:name="_Toc532986938"/>
      <w:r>
        <w:t>Chapter 10:</w:t>
      </w:r>
      <w:r w:rsidR="00D81BF9">
        <w:t xml:space="preserve"> Widow’s Crypt, Final Run</w:t>
      </w:r>
      <w:bookmarkEnd w:id="72"/>
      <w:bookmarkEnd w:id="73"/>
      <w:bookmarkEnd w:id="74"/>
      <w:bookmarkEnd w:id="75"/>
      <w:bookmarkEnd w:id="76"/>
    </w:p>
    <w:p w14:paraId="3E9F2E1B" w14:textId="77777777" w:rsidR="00B1444C" w:rsidRDefault="00104881" w:rsidP="00C53CB9">
      <w:r>
        <w:t xml:space="preserve">“Here, drink this.”  </w:t>
      </w:r>
    </w:p>
    <w:p w14:paraId="7BB8A2D6" w14:textId="77777777" w:rsidR="00B1444C" w:rsidRDefault="00B1444C" w:rsidP="00C53CB9"/>
    <w:p w14:paraId="754BF48F" w14:textId="18DF583C" w:rsidR="00DB4FA2" w:rsidRDefault="0086008E" w:rsidP="00C53CB9">
      <w:r>
        <w:t>Feebly taking the waterskin Red held over to me</w:t>
      </w:r>
      <w:r w:rsidR="00D50030">
        <w:t xml:space="preserve">, I struggled not to gag as I fumbled to </w:t>
      </w:r>
      <w:r w:rsidR="005819B8">
        <w:t>gently trickle water pas</w:t>
      </w:r>
      <w:r w:rsidR="00AD332C">
        <w:t xml:space="preserve">t </w:t>
      </w:r>
      <w:r w:rsidR="005819B8">
        <w:t>my parched and swollen lips.  I had no idea</w:t>
      </w:r>
      <w:r>
        <w:t xml:space="preserve"> </w:t>
      </w:r>
      <w:r w:rsidR="00F444B3">
        <w:t xml:space="preserve">how long </w:t>
      </w:r>
      <w:r w:rsidR="009E1F3B">
        <w:t xml:space="preserve">Red had been tending to me, nor how long it’d been since the snowballs.  The burning pain in my lungs had </w:t>
      </w:r>
      <w:proofErr w:type="gramStart"/>
      <w:r w:rsidR="009E1F3B">
        <w:t>completely destroyed</w:t>
      </w:r>
      <w:proofErr w:type="gramEnd"/>
      <w:r w:rsidR="009E1F3B">
        <w:t xml:space="preserve"> my time sense, with each moment being an endless torment.</w:t>
      </w:r>
    </w:p>
    <w:p w14:paraId="7DF205DC" w14:textId="77777777" w:rsidR="009E1F3B" w:rsidRDefault="009E1F3B" w:rsidP="00C53CB9"/>
    <w:p w14:paraId="48D7C920" w14:textId="77777777" w:rsidR="009E1F3B" w:rsidRDefault="009E1F3B" w:rsidP="00C53CB9">
      <w:r>
        <w:t>“Wha…,” was the only part of my questions which could escape my parched</w:t>
      </w:r>
      <w:r w:rsidR="00AE08EE">
        <w:t xml:space="preserve"> and blistered</w:t>
      </w:r>
      <w:r>
        <w:t xml:space="preserve"> throat.</w:t>
      </w:r>
    </w:p>
    <w:p w14:paraId="194BA260" w14:textId="77777777" w:rsidR="00AE08EE" w:rsidRDefault="00AE08EE" w:rsidP="00C53CB9"/>
    <w:p w14:paraId="05A0F6E0" w14:textId="77777777" w:rsidR="00AE08EE" w:rsidRDefault="00AE08EE" w:rsidP="00C53CB9">
      <w:r>
        <w:t xml:space="preserve">“They were more of the </w:t>
      </w:r>
      <w:r w:rsidR="00166AFD">
        <w:t xml:space="preserve">beetles,” Red informed me, wiping a damp and cool cloth across my eyes and forehead.  “I don’t know what the white powder is that they were covered in, but it’s </w:t>
      </w:r>
      <w:r w:rsidR="00F30A79">
        <w:t xml:space="preserve">caustic to </w:t>
      </w:r>
      <w:r w:rsidR="00A00BDA">
        <w:t xml:space="preserve">breath in. </w:t>
      </w:r>
      <w:r w:rsidR="00B61ACA">
        <w:t>Luckily, I was back further than you, with my spear, and not as exposed to it as you.</w:t>
      </w:r>
    </w:p>
    <w:p w14:paraId="0B2B931F" w14:textId="77777777" w:rsidR="006F4E3A" w:rsidRDefault="006F4E3A" w:rsidP="00C53CB9"/>
    <w:p w14:paraId="21B7B207" w14:textId="77777777" w:rsidR="006F4E3A" w:rsidRDefault="006F4E3A" w:rsidP="00C53CB9">
      <w:r>
        <w:t>“I’m afraid we don’t have much water left,” Red continued reluctantly, “but I had to wash it off you as quickly as possible.”</w:t>
      </w:r>
    </w:p>
    <w:p w14:paraId="1F357F00" w14:textId="77777777" w:rsidR="006F4E3A" w:rsidRDefault="006F4E3A" w:rsidP="00C53CB9"/>
    <w:p w14:paraId="6255EF46" w14:textId="072440E5" w:rsidR="006F4E3A" w:rsidRDefault="006F4E3A" w:rsidP="00C53CB9">
      <w:r>
        <w:t>My vision was still blurry, and my lungs still throbbed with every breath I took.  Not wa</w:t>
      </w:r>
      <w:r w:rsidR="002D4B18">
        <w:t>nting</w:t>
      </w:r>
      <w:r>
        <w:t xml:space="preserve"> to speak, I simply took Red’s hand and squeezed it slightly, </w:t>
      </w:r>
      <w:proofErr w:type="gramStart"/>
      <w:r>
        <w:t>in an attempt to</w:t>
      </w:r>
      <w:proofErr w:type="gramEnd"/>
      <w:r>
        <w:t xml:space="preserve"> show I understood.</w:t>
      </w:r>
    </w:p>
    <w:p w14:paraId="15C94D30" w14:textId="77777777" w:rsidR="006F4E3A" w:rsidRDefault="006F4E3A" w:rsidP="00C53CB9"/>
    <w:p w14:paraId="66A2EE78" w14:textId="77777777" w:rsidR="006F4E3A" w:rsidRDefault="006F4E3A" w:rsidP="00C53CB9">
      <w:r>
        <w:t>“It’s been over a day,” Red reported, “and there’s been no trouble on this side of the door.  I’ve cleaned your clothes as best I could, and they should be wearable when you want them. For now,” she told me, as I realized I was naked for the first time, “you should rest and heal.”</w:t>
      </w:r>
    </w:p>
    <w:p w14:paraId="13A36F1A" w14:textId="77777777" w:rsidR="007C5240" w:rsidRDefault="007C5240" w:rsidP="00C53CB9"/>
    <w:p w14:paraId="7FE9F56F" w14:textId="77777777" w:rsidR="007C5240" w:rsidRDefault="007C5240" w:rsidP="00C53CB9">
      <w:r>
        <w:t>“</w:t>
      </w:r>
      <w:proofErr w:type="gramStart"/>
      <w:r>
        <w:t>Side..</w:t>
      </w:r>
      <w:proofErr w:type="gramEnd"/>
      <w:r>
        <w:t xml:space="preserve">  Blu…  </w:t>
      </w:r>
      <w:proofErr w:type="gramStart"/>
      <w:r w:rsidR="007216A7">
        <w:t>H..</w:t>
      </w:r>
      <w:proofErr w:type="spellStart"/>
      <w:proofErr w:type="gramEnd"/>
      <w:r w:rsidR="007216A7">
        <w:t>lk</w:t>
      </w:r>
      <w:proofErr w:type="spellEnd"/>
      <w:r w:rsidR="007216A7">
        <w:t>…”  I struggled to tell her to get the blue bottle from my side pocket, that it could help, but I couldn’t force the words up my blistered throat.  Feebly straining so I could turn my head to look around, I tried to point towards where my backpack laid off to the side.  “</w:t>
      </w:r>
      <w:proofErr w:type="spellStart"/>
      <w:r w:rsidR="007216A7">
        <w:t>Lef</w:t>
      </w:r>
      <w:proofErr w:type="spellEnd"/>
      <w:r w:rsidR="007216A7">
        <w:t xml:space="preserve">…  </w:t>
      </w:r>
      <w:proofErr w:type="gramStart"/>
      <w:r w:rsidR="007216A7">
        <w:t>Blu..</w:t>
      </w:r>
      <w:proofErr w:type="gramEnd"/>
      <w:r w:rsidR="007216A7">
        <w:t>”  Exhaustion overcoming my effort, I slumped back down into unconsciousness.</w:t>
      </w:r>
    </w:p>
    <w:p w14:paraId="4D799DFB" w14:textId="77777777" w:rsidR="007216A7"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5DCACBFC" wp14:editId="48006514">
            <wp:extent cx="1528445" cy="763905"/>
            <wp:effectExtent l="0" t="0" r="0" b="0"/>
            <wp:docPr id="36" name="Picture 36"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4DAE8D5C" w14:textId="77777777" w:rsidR="007216A7" w:rsidRDefault="007216A7" w:rsidP="00C53CB9"/>
    <w:p w14:paraId="3C71E0D5" w14:textId="77777777" w:rsidR="007216A7" w:rsidRDefault="007216A7" w:rsidP="00C53CB9">
      <w:r>
        <w:t>The next time I awoke, I was feeling much better.  My throat no longer felt as if it was on fire, and hunger stirred deep in my stomach.  Opening my eyes, the world was no longer a blur, as I stared at Red’s beautiful face as she slept facing me from inches away.  Trying not to wake her, I eased up and looked around.</w:t>
      </w:r>
    </w:p>
    <w:p w14:paraId="77CB201F" w14:textId="77777777" w:rsidR="007216A7" w:rsidRDefault="007216A7" w:rsidP="00C53CB9"/>
    <w:p w14:paraId="469C2FCF" w14:textId="77777777" w:rsidR="007216A7" w:rsidRDefault="00380D6A" w:rsidP="00C53CB9">
      <w:proofErr w:type="gramStart"/>
      <w:r>
        <w:t>The door,</w:t>
      </w:r>
      <w:proofErr w:type="gramEnd"/>
      <w:r>
        <w:t xml:space="preserve"> was thankfully still shut, and we were laying in the mossy hallway outside it, with our clothes neatly stacked to the side.  Red slept naked, sprawled out shamelessly, with the look of a pure angel about her.  It’s a shame she’s not the lady, instead of Jewel.  I think I’m seriously starting to fall for her.</w:t>
      </w:r>
    </w:p>
    <w:p w14:paraId="70E2FD6D" w14:textId="77777777" w:rsidR="00380D6A" w:rsidRDefault="00380D6A" w:rsidP="00C53CB9"/>
    <w:p w14:paraId="4F2127A6" w14:textId="7636DD9B" w:rsidR="00380D6A" w:rsidRDefault="00380D6A" w:rsidP="00C53CB9">
      <w:r>
        <w:t xml:space="preserve">Forcing myself to rip my gaze away, I found our packs and snatched mine up.  Sitting down so close I could feel Red’s skin touching mine, I rummaged in my pack looking for something light on </w:t>
      </w:r>
      <w:proofErr w:type="gramStart"/>
      <w:r>
        <w:t>the</w:t>
      </w:r>
      <w:proofErr w:type="gramEnd"/>
      <w:r>
        <w:t xml:space="preserve"> stomach.  Settling on a jar of canned peaches, I opened the lid and helped myself to a meal while gentl</w:t>
      </w:r>
      <w:r w:rsidR="008172AF">
        <w:t xml:space="preserve">y </w:t>
      </w:r>
      <w:r>
        <w:t>playing with Red’s long hair.</w:t>
      </w:r>
    </w:p>
    <w:p w14:paraId="45FAD842" w14:textId="77777777" w:rsidR="00380D6A"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523284A2" wp14:editId="771728EB">
            <wp:extent cx="1528445" cy="763905"/>
            <wp:effectExtent l="0" t="0" r="0" b="0"/>
            <wp:docPr id="37" name="Picture 37"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4347245B" w14:textId="77777777" w:rsidR="00380D6A" w:rsidRDefault="00380D6A" w:rsidP="00C53CB9"/>
    <w:p w14:paraId="1B4AA2BC" w14:textId="77777777" w:rsidR="00380D6A" w:rsidRDefault="00380D6A" w:rsidP="00C53CB9">
      <w:r>
        <w:t>“Wake well,” I wished, leaning down and passionately kissing Red when she finally started stretching.</w:t>
      </w:r>
    </w:p>
    <w:p w14:paraId="1951BA73" w14:textId="77777777" w:rsidR="00380D6A" w:rsidRDefault="00380D6A" w:rsidP="00C53CB9"/>
    <w:p w14:paraId="6F6A916F" w14:textId="77777777" w:rsidR="00380D6A" w:rsidRDefault="00380D6A" w:rsidP="00C53CB9">
      <w:r>
        <w:t>It took her a moment before she responded wholeheartedly to my kiss.  “I have now,” she beamed afterwards.  “Are you okay, Mi’Lord?”</w:t>
      </w:r>
    </w:p>
    <w:p w14:paraId="665A5059" w14:textId="77777777" w:rsidR="00B40E62" w:rsidRDefault="00B40E62" w:rsidP="00C53CB9"/>
    <w:p w14:paraId="31C95E71" w14:textId="77777777" w:rsidR="00B40E62" w:rsidRDefault="00B40E62" w:rsidP="00C53CB9">
      <w:r>
        <w:t>“Much better now,” I promised.  “</w:t>
      </w:r>
      <w:r w:rsidR="00C91C7E">
        <w:t>You must’ve found my healing potion.”</w:t>
      </w:r>
    </w:p>
    <w:p w14:paraId="1538F569" w14:textId="77777777" w:rsidR="007A73C4" w:rsidRDefault="007A73C4" w:rsidP="00C53CB9"/>
    <w:p w14:paraId="452B8740" w14:textId="77777777" w:rsidR="007A73C4" w:rsidRDefault="007A73C4" w:rsidP="00C53CB9">
      <w:r>
        <w:t xml:space="preserve">Reaching up, Red wrapped her arms tight around my neck and pulled me down hard upon her.  </w:t>
      </w:r>
      <w:r w:rsidR="00381078">
        <w:t xml:space="preserve">“I’ll have to check that for myself, </w:t>
      </w:r>
      <w:r w:rsidR="00BB6A32">
        <w:t>Mi’Lord,” she whispered, kissing me all over.</w:t>
      </w:r>
    </w:p>
    <w:p w14:paraId="31F06E61" w14:textId="77777777" w:rsidR="00C978BF" w:rsidRDefault="00C978BF" w:rsidP="00C53CB9"/>
    <w:p w14:paraId="6FC747B1" w14:textId="77777777" w:rsidR="00C978BF" w:rsidRDefault="00C978BF" w:rsidP="00C53CB9">
      <w:r>
        <w:t>I did my best to show her I was healthy as a horse.</w:t>
      </w:r>
    </w:p>
    <w:p w14:paraId="4B1643F1" w14:textId="77777777" w:rsidR="00B55937"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4E89B90E" wp14:editId="148D2754">
            <wp:extent cx="1528445" cy="763905"/>
            <wp:effectExtent l="0" t="0" r="0" b="0"/>
            <wp:docPr id="38" name="Picture 38"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30394B18" w14:textId="77777777" w:rsidR="00B55937" w:rsidRDefault="00B55937" w:rsidP="00C53CB9"/>
    <w:p w14:paraId="2102A9B1" w14:textId="77777777" w:rsidR="00B55937" w:rsidRDefault="0042312B" w:rsidP="00C53CB9">
      <w:r>
        <w:t>Dressed and ready for anything, I slowly pushed the door back open.</w:t>
      </w:r>
      <w:r w:rsidR="001035E2">
        <w:t xml:space="preserve">  Once again, the </w:t>
      </w:r>
      <w:r w:rsidR="00054B2D">
        <w:t xml:space="preserve">sitting room was empty, with only some scattered traces of white powder </w:t>
      </w:r>
      <w:r w:rsidR="004601E8">
        <w:t>scattered across the floor indicating the beetles had followed us all the way from the other hall.</w:t>
      </w:r>
    </w:p>
    <w:p w14:paraId="7E34BA32" w14:textId="77777777" w:rsidR="004601E8" w:rsidRDefault="004601E8" w:rsidP="00C53CB9"/>
    <w:p w14:paraId="47D81AA2" w14:textId="77777777" w:rsidR="004601E8" w:rsidRDefault="004601E8" w:rsidP="00C53CB9">
      <w:r>
        <w:t>Pointing down the left hall, I asked, “Dare we go back?”</w:t>
      </w:r>
    </w:p>
    <w:p w14:paraId="4882861A" w14:textId="77777777" w:rsidR="004601E8" w:rsidRDefault="004601E8" w:rsidP="00C53CB9"/>
    <w:p w14:paraId="525F77B3" w14:textId="77777777" w:rsidR="004601E8" w:rsidRDefault="00DD076A" w:rsidP="00C53CB9">
      <w:r>
        <w:t>Red replied to my question with a</w:t>
      </w:r>
      <w:r w:rsidR="005E49A1">
        <w:t xml:space="preserve"> question. </w:t>
      </w:r>
      <w:r>
        <w:t>“Dare we not?”</w:t>
      </w:r>
    </w:p>
    <w:p w14:paraId="337FE937" w14:textId="77777777" w:rsidR="005E49A1" w:rsidRDefault="005E49A1" w:rsidP="00C53CB9"/>
    <w:p w14:paraId="4D22BEFE" w14:textId="77777777" w:rsidR="005E49A1" w:rsidRDefault="00CA0F4B" w:rsidP="00C53CB9">
      <w:r>
        <w:t>Knowing she was right – we had no idea where the “heart” might be</w:t>
      </w:r>
      <w:r w:rsidR="004767F9">
        <w:t xml:space="preserve">, and we couldn’t afford to leave it behind – I dug in my pack and pulled out my bandages.  Wrapping them in several layers to cover my mouth and nose, I breathed deeply.  “Smells like boobs,” I joked, ripping </w:t>
      </w:r>
      <w:r w:rsidR="00982E17">
        <w:t xml:space="preserve">the </w:t>
      </w:r>
      <w:proofErr w:type="gramStart"/>
      <w:r w:rsidR="00982E17">
        <w:t>bandages</w:t>
      </w:r>
      <w:proofErr w:type="gramEnd"/>
      <w:r w:rsidR="00982E17">
        <w:t xml:space="preserve"> and holding what was left of the roll over to Red.</w:t>
      </w:r>
    </w:p>
    <w:p w14:paraId="4905F236" w14:textId="77777777" w:rsidR="00982E17" w:rsidRDefault="00982E17" w:rsidP="00C53CB9"/>
    <w:p w14:paraId="0429D697" w14:textId="77777777" w:rsidR="00982E17" w:rsidRDefault="00982E17" w:rsidP="00C53CB9">
      <w:r>
        <w:t>“</w:t>
      </w:r>
      <w:r w:rsidR="00927027">
        <w:t>Underarm sweat, more likely,”</w:t>
      </w:r>
      <w:r w:rsidR="003E19BB">
        <w:t xml:space="preserve"> Red muttered</w:t>
      </w:r>
      <w:r w:rsidR="00927027">
        <w:t xml:space="preserve">, </w:t>
      </w:r>
      <w:r w:rsidR="003E19BB">
        <w:t xml:space="preserve">while </w:t>
      </w:r>
      <w:r w:rsidR="00927027">
        <w:t xml:space="preserve">wrapping several layers </w:t>
      </w:r>
      <w:r w:rsidR="003E19BB">
        <w:t>over her beautiful face.</w:t>
      </w:r>
    </w:p>
    <w:p w14:paraId="541A1195" w14:textId="77777777" w:rsidR="00850ABA" w:rsidRDefault="00850ABA" w:rsidP="00C53CB9"/>
    <w:p w14:paraId="072159D9" w14:textId="77777777" w:rsidR="008063C1" w:rsidRDefault="00850ABA" w:rsidP="00C53CB9">
      <w:r>
        <w:t xml:space="preserve">Seeing when she was ready, I slowly led the way back </w:t>
      </w:r>
      <w:r w:rsidR="009D5BB2">
        <w:t xml:space="preserve">down the left hall and around the first right corner.  </w:t>
      </w:r>
      <w:r w:rsidR="00AD3E03">
        <w:t xml:space="preserve">Moving slowly down the passage where we were attacked, I strained my ears for the sound of rustling leaves.  </w:t>
      </w:r>
      <w:r w:rsidR="005E06E9">
        <w:t>Hearing none, I stopped to examine the whi</w:t>
      </w:r>
      <w:r w:rsidR="008063C1">
        <w:t xml:space="preserve">te powder dusting the floor.  Not snow, but more like flour or ground chalk, I had no idea what it </w:t>
      </w:r>
      <w:proofErr w:type="gramStart"/>
      <w:r w:rsidR="008063C1">
        <w:t>actually was</w:t>
      </w:r>
      <w:proofErr w:type="gramEnd"/>
      <w:r w:rsidR="008063C1">
        <w:t>.  Shrugging, I eased back up and slowly covered the rest of the distance to the next room.</w:t>
      </w:r>
    </w:p>
    <w:p w14:paraId="25808FB5" w14:textId="77777777" w:rsidR="008063C1" w:rsidRDefault="008063C1" w:rsidP="00C53CB9"/>
    <w:p w14:paraId="5015DD3B" w14:textId="77777777" w:rsidR="008063C1" w:rsidRDefault="00A77C18" w:rsidP="00C53CB9">
      <w:r>
        <w:t xml:space="preserve">The next chamber was a large square opening, with a dozen rusted frames </w:t>
      </w:r>
      <w:r w:rsidR="00C71295">
        <w:t xml:space="preserve">lining either wall.  The white powder covered everything </w:t>
      </w:r>
      <w:r w:rsidR="009B1DA7">
        <w:t>in a layer about a half inch deep, and nothing was moving now.</w:t>
      </w:r>
    </w:p>
    <w:p w14:paraId="71D50F66" w14:textId="77777777" w:rsidR="0096167C" w:rsidRDefault="0096167C" w:rsidP="00C53CB9"/>
    <w:p w14:paraId="15BCBCA2" w14:textId="77777777" w:rsidR="0096167C" w:rsidRDefault="0096167C" w:rsidP="00C53CB9">
      <w:r>
        <w:t>“Barracks,” Red guessed.  “For the miners.”</w:t>
      </w:r>
    </w:p>
    <w:p w14:paraId="049D6101" w14:textId="77777777" w:rsidR="00FB7425" w:rsidRDefault="00FB7425" w:rsidP="00C53CB9"/>
    <w:p w14:paraId="249F2826" w14:textId="77777777" w:rsidR="00FB7425" w:rsidRDefault="00FB7425" w:rsidP="00C53CB9">
      <w:r>
        <w:t>“Feathers,” I replied.</w:t>
      </w:r>
    </w:p>
    <w:p w14:paraId="08D409E8" w14:textId="77777777" w:rsidR="00FB7425" w:rsidRDefault="00FB7425" w:rsidP="00C53CB9"/>
    <w:p w14:paraId="498CC36D" w14:textId="77777777" w:rsidR="00FB7425" w:rsidRDefault="00FB7425" w:rsidP="00C53CB9">
      <w:r>
        <w:t>“Feathers?”</w:t>
      </w:r>
    </w:p>
    <w:p w14:paraId="383204A4" w14:textId="77777777" w:rsidR="004010E2" w:rsidRDefault="004010E2" w:rsidP="00C53CB9"/>
    <w:p w14:paraId="71E8CB76" w14:textId="77777777" w:rsidR="004010E2" w:rsidRDefault="004010E2" w:rsidP="00C53CB9">
      <w:r>
        <w:t xml:space="preserve">“The powder is probably decayed feathers,” I </w:t>
      </w:r>
      <w:r w:rsidR="00F66487">
        <w:t xml:space="preserve">reasoned.  “I don’t see any springs rusted if those are bed frames, so they probably had feather mattresses.  Years of decay and the stoneroaches have </w:t>
      </w:r>
      <w:proofErr w:type="spellStart"/>
      <w:r w:rsidR="00C95C98">
        <w:t>powderized</w:t>
      </w:r>
      <w:proofErr w:type="spellEnd"/>
      <w:r w:rsidR="00F66487">
        <w:t xml:space="preserve"> them.”</w:t>
      </w:r>
    </w:p>
    <w:p w14:paraId="0AD25D70" w14:textId="77777777" w:rsidR="00C95C98" w:rsidRDefault="00C95C98"/>
    <w:p w14:paraId="435756FF" w14:textId="77777777" w:rsidR="00145660" w:rsidRDefault="00C95C98">
      <w:r>
        <w:t xml:space="preserve">“And shit,” Red guessed.  </w:t>
      </w:r>
      <w:r w:rsidR="00756DB7">
        <w:t>“Rotted feather and beetle shit.”</w:t>
      </w:r>
    </w:p>
    <w:p w14:paraId="08B14F27" w14:textId="77777777" w:rsidR="00145660" w:rsidRDefault="00145660"/>
    <w:p w14:paraId="15364ED5" w14:textId="77777777" w:rsidR="00CA7284" w:rsidRDefault="00145660">
      <w:r>
        <w:t xml:space="preserve">Just thinking about it, and the fact that I’d been breathing it, made me feel like </w:t>
      </w:r>
      <w:r w:rsidR="00A3121A">
        <w:t xml:space="preserve">throwing up.  Seeing nothing here to really search, I quickly moved out of the room and </w:t>
      </w:r>
      <w:r w:rsidR="009456B0">
        <w:t>in the other direction.  “If these are barracks,” I reasoned, “</w:t>
      </w:r>
      <w:r w:rsidR="00DE4F06">
        <w:t>all these side tunnels here are probably the same</w:t>
      </w:r>
      <w:r w:rsidR="0070312D">
        <w:t xml:space="preserve">.”  The opposite hall </w:t>
      </w:r>
      <w:proofErr w:type="gramStart"/>
      <w:r w:rsidR="0070312D">
        <w:t>seemed</w:t>
      </w:r>
      <w:proofErr w:type="gramEnd"/>
      <w:r w:rsidR="0070312D">
        <w:t xml:space="preserve"> a mirror image to me as this one, so I figured that was a reasonable </w:t>
      </w:r>
      <w:r w:rsidR="00CA7284">
        <w:t>deduction.</w:t>
      </w:r>
    </w:p>
    <w:p w14:paraId="5F7AF5AD" w14:textId="77777777" w:rsidR="00CA7284" w:rsidRDefault="00CA7284"/>
    <w:p w14:paraId="0B2FE5D0" w14:textId="77777777" w:rsidR="007C467A" w:rsidRDefault="00CA7284">
      <w:r>
        <w:t xml:space="preserve">“We’ll clear them one by one, slowly,” </w:t>
      </w:r>
      <w:r w:rsidR="009A0E71">
        <w:t>I informed Red, “</w:t>
      </w:r>
      <w:r w:rsidR="00904BED">
        <w:t xml:space="preserve">to make certain </w:t>
      </w:r>
      <w:proofErr w:type="spellStart"/>
      <w:r w:rsidR="00904BED">
        <w:t>certain</w:t>
      </w:r>
      <w:proofErr w:type="spellEnd"/>
      <w:r w:rsidR="00904BED">
        <w:t xml:space="preserve"> no stoneroaches can sneak up behind us once we open the other door</w:t>
      </w:r>
      <w:r w:rsidR="007C467A">
        <w:t>.”</w:t>
      </w:r>
    </w:p>
    <w:p w14:paraId="4790089F" w14:textId="77777777" w:rsidR="007C467A" w:rsidRDefault="007C467A"/>
    <w:p w14:paraId="7BA78E1B" w14:textId="77777777" w:rsidR="001D561E" w:rsidRDefault="007C467A">
      <w:r>
        <w:t xml:space="preserve">“Got it,” she agreed, gripping her spear tightly </w:t>
      </w:r>
      <w:r w:rsidR="00547669">
        <w:t>as we started our roach extermination plan.</w:t>
      </w:r>
    </w:p>
    <w:p w14:paraId="6603938C" w14:textId="77777777" w:rsidR="001D561E"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062A81CF" wp14:editId="27C28FD5">
            <wp:extent cx="1528445" cy="763905"/>
            <wp:effectExtent l="0" t="0" r="0" b="0"/>
            <wp:docPr id="39" name="Picture 39"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324057DF" w14:textId="77777777" w:rsidR="00440286" w:rsidRDefault="001D561E">
      <w:r>
        <w:t xml:space="preserve">Several hours and </w:t>
      </w:r>
      <w:r w:rsidR="00670550">
        <w:t xml:space="preserve">dozens of dead roaches later, </w:t>
      </w:r>
      <w:r w:rsidR="00D93108">
        <w:t xml:space="preserve">Red and I took a break to eat and rest </w:t>
      </w:r>
      <w:r w:rsidR="00957503">
        <w:t>in the entrance room.  “You weren’t kidding,” I griped</w:t>
      </w:r>
      <w:r w:rsidR="00E47B3F">
        <w:t>, shaking the almost empty waterskin I was holding</w:t>
      </w:r>
      <w:r w:rsidR="00957503">
        <w:t>.  “We really are almost out of water.</w:t>
      </w:r>
      <w:r w:rsidR="00440286">
        <w:t>”</w:t>
      </w:r>
    </w:p>
    <w:p w14:paraId="6977E312" w14:textId="77777777" w:rsidR="006C75BF" w:rsidRDefault="006C75BF"/>
    <w:p w14:paraId="374F1A4F" w14:textId="77777777" w:rsidR="00C35921" w:rsidRDefault="006C75BF">
      <w:r>
        <w:t>“En</w:t>
      </w:r>
      <w:r w:rsidR="00957503">
        <w:t>ough for about a day left.  Maybe two if we stretch it,”</w:t>
      </w:r>
      <w:r>
        <w:t xml:space="preserve"> Red informed me,</w:t>
      </w:r>
      <w:r w:rsidR="00957503">
        <w:t xml:space="preserve"> reluctantly.</w:t>
      </w:r>
    </w:p>
    <w:p w14:paraId="70B10A55" w14:textId="77777777" w:rsidR="00C35921" w:rsidRDefault="00C35921"/>
    <w:p w14:paraId="52E66393" w14:textId="77777777" w:rsidR="00131412" w:rsidRDefault="00C35921">
      <w:r>
        <w:t>“Then we’ve got two options,” I frowned</w:t>
      </w:r>
      <w:r w:rsidR="00E54D24">
        <w:t>, liking neither.  “</w:t>
      </w:r>
      <w:r w:rsidR="0033404E">
        <w:t>We can either turn</w:t>
      </w:r>
      <w:r w:rsidR="00E54D24">
        <w:t xml:space="preserve"> back now, </w:t>
      </w:r>
      <w:r w:rsidR="0033404E">
        <w:t xml:space="preserve">knowing we can refill at a stream outside, or we can chance exploring past the door.  </w:t>
      </w:r>
      <w:r w:rsidR="00C44879">
        <w:t xml:space="preserve">Miners slept here; it reasons some bathed and cooked here as </w:t>
      </w:r>
      <w:proofErr w:type="gramStart"/>
      <w:r w:rsidR="00C44879">
        <w:t>well</w:t>
      </w:r>
      <w:proofErr w:type="gramEnd"/>
      <w:r w:rsidR="00C44879">
        <w:t>”</w:t>
      </w:r>
    </w:p>
    <w:p w14:paraId="6B86F29D" w14:textId="77777777" w:rsidR="00131412" w:rsidRDefault="00131412"/>
    <w:p w14:paraId="331666AC" w14:textId="77777777" w:rsidR="00372E8D" w:rsidRDefault="00131412">
      <w:r>
        <w:t>“I’ll do as Mi’Lord wishes,” Red promised, faithfully.</w:t>
      </w:r>
    </w:p>
    <w:p w14:paraId="7D6DB537" w14:textId="77777777" w:rsidR="00372E8D" w:rsidRDefault="00372E8D"/>
    <w:p w14:paraId="74CDEBEC" w14:textId="77777777" w:rsidR="00F86F8C" w:rsidRDefault="007B55FB">
      <w:r>
        <w:t>“Then we chance it,” I decided</w:t>
      </w:r>
      <w:r w:rsidR="00466C68">
        <w:t>, heading to the door on the right.</w:t>
      </w:r>
      <w:r w:rsidR="00676D92">
        <w:t xml:space="preserve">  My mind was assuring me these miners </w:t>
      </w:r>
      <w:r w:rsidR="00A26D7D">
        <w:t>had to have some source of water down here.  At least, I hope.   Pushing the door open before I could give in to self-doubts, I strode forward and into…</w:t>
      </w:r>
    </w:p>
    <w:p w14:paraId="1AE0C123" w14:textId="77777777" w:rsidR="00F86F8C" w:rsidRDefault="00F86F8C"/>
    <w:p w14:paraId="3B5E0DB1" w14:textId="77777777" w:rsidR="00134199" w:rsidRDefault="00CD2D46">
      <w:r>
        <w:t xml:space="preserve">A </w:t>
      </w:r>
      <w:r w:rsidR="00134199">
        <w:t xml:space="preserve">large, </w:t>
      </w:r>
      <w:proofErr w:type="gramStart"/>
      <w:r w:rsidR="00134199">
        <w:t>ran</w:t>
      </w:r>
      <w:proofErr w:type="gramEnd"/>
      <w:r w:rsidR="00134199">
        <w:t xml:space="preserve"> down dining area!</w:t>
      </w:r>
    </w:p>
    <w:p w14:paraId="22401F10" w14:textId="77777777" w:rsidR="00134199" w:rsidRDefault="00134199"/>
    <w:p w14:paraId="10F46189" w14:textId="77777777" w:rsidR="00A118BA" w:rsidRDefault="00134199">
      <w:r>
        <w:t xml:space="preserve">Praise the gods!  I was just thinking of one, and here it was!  If the miners ate here, they had to have had water for </w:t>
      </w:r>
      <w:r w:rsidR="00A7436E">
        <w:t xml:space="preserve">cooking and cleaning the dishes.  </w:t>
      </w:r>
      <w:r w:rsidR="003E668A">
        <w:t>I was so happy, I had to restrain myself from laughing.</w:t>
      </w:r>
    </w:p>
    <w:p w14:paraId="0A4E8B81" w14:textId="77777777" w:rsidR="00A118BA" w:rsidRDefault="00A118BA"/>
    <w:p w14:paraId="024A9953" w14:textId="77777777" w:rsidR="00AE7EEB" w:rsidRDefault="00A118BA">
      <w:r>
        <w:t>“Seems safe,”</w:t>
      </w:r>
      <w:r w:rsidR="00AE7EEB">
        <w:t xml:space="preserve"> Red judged, scanning</w:t>
      </w:r>
      <w:r>
        <w:t xml:space="preserve"> all around </w:t>
      </w:r>
      <w:r w:rsidR="00AE7EEB">
        <w:t>the area.</w:t>
      </w:r>
    </w:p>
    <w:p w14:paraId="02E8C73E" w14:textId="77777777" w:rsidR="00AE7EEB" w:rsidRDefault="00AE7EEB"/>
    <w:p w14:paraId="373050F2" w14:textId="5A41D0C9" w:rsidR="000D110F" w:rsidRDefault="00AE7EEB">
      <w:r>
        <w:t xml:space="preserve">Broken tables lay haphazardly scattered around the room, </w:t>
      </w:r>
      <w:r w:rsidR="00A165A4">
        <w:t xml:space="preserve">with chairs splintered by time to become almost unrecognizable </w:t>
      </w:r>
      <w:r w:rsidR="00D91AB5">
        <w:t>debris.  Two sets of double doors led off to the left</w:t>
      </w:r>
      <w:r w:rsidR="006B6B53">
        <w:t xml:space="preserve">, with a single door at the corner of the wall opposite us, and near them.  </w:t>
      </w:r>
      <w:r w:rsidR="000C1393">
        <w:t>Another set of double doors was direct</w:t>
      </w:r>
      <w:r w:rsidR="00E96759">
        <w:t>ly</w:t>
      </w:r>
      <w:r w:rsidR="000C1393">
        <w:t xml:space="preserve"> across from us</w:t>
      </w:r>
      <w:r w:rsidR="00EA79EF">
        <w:t xml:space="preserve">, and there </w:t>
      </w:r>
      <w:proofErr w:type="gramStart"/>
      <w:r w:rsidR="00EA79EF">
        <w:t>was</w:t>
      </w:r>
      <w:proofErr w:type="gramEnd"/>
      <w:r w:rsidR="00EA79EF">
        <w:t xml:space="preserve"> no signs of the stoneroaches moving anywhere.</w:t>
      </w:r>
    </w:p>
    <w:p w14:paraId="539E1FF6" w14:textId="77777777" w:rsidR="000D110F" w:rsidRDefault="000D110F"/>
    <w:p w14:paraId="743D0092" w14:textId="77777777" w:rsidR="0088529A" w:rsidRDefault="000D110F">
      <w:r>
        <w:t>“First left,” I pointed</w:t>
      </w:r>
      <w:r w:rsidR="003102C9">
        <w:t xml:space="preserve">, already moving that way.  Given the chance, first left had </w:t>
      </w:r>
      <w:proofErr w:type="gramStart"/>
      <w:r w:rsidR="003102C9">
        <w:t>became</w:t>
      </w:r>
      <w:proofErr w:type="gramEnd"/>
      <w:r w:rsidR="003102C9">
        <w:t xml:space="preserve"> our habit down here as we’d explored.</w:t>
      </w:r>
      <w:r w:rsidR="00791CD9">
        <w:t xml:space="preserve">  As always, Red was by my side as I </w:t>
      </w:r>
      <w:r w:rsidR="003F381C">
        <w:t xml:space="preserve">pushed open the double doors and </w:t>
      </w:r>
      <w:r w:rsidR="0088529A">
        <w:t>strode inside.</w:t>
      </w:r>
    </w:p>
    <w:p w14:paraId="634BE9EE" w14:textId="77777777" w:rsidR="0088529A" w:rsidRDefault="0088529A"/>
    <w:p w14:paraId="725A4A44" w14:textId="77777777" w:rsidR="00F943ED" w:rsidRDefault="00782A28">
      <w:r>
        <w:t>We were in what w</w:t>
      </w:r>
      <w:r w:rsidR="00F74E5C">
        <w:t>as u</w:t>
      </w:r>
      <w:r w:rsidR="00F762D4">
        <w:t>ndeniably a kitchen</w:t>
      </w:r>
      <w:r>
        <w:t>.  R</w:t>
      </w:r>
      <w:r w:rsidR="00F20119">
        <w:t>ows of stoves lined</w:t>
      </w:r>
      <w:r w:rsidR="008206E8">
        <w:t xml:space="preserve"> on</w:t>
      </w:r>
      <w:r w:rsidR="00F20119">
        <w:t>e</w:t>
      </w:r>
      <w:r w:rsidR="008206E8">
        <w:t xml:space="preserve"> wall</w:t>
      </w:r>
      <w:r w:rsidR="00F20119">
        <w:t xml:space="preserve">, and </w:t>
      </w:r>
      <w:r w:rsidR="009763DE">
        <w:t xml:space="preserve">a long washbasin lined the opposite, with a row of stone tables </w:t>
      </w:r>
      <w:r w:rsidR="00F74E5C">
        <w:t>between the two.</w:t>
      </w:r>
      <w:r w:rsidR="00584620">
        <w:t xml:space="preserve">  The other set of double doors </w:t>
      </w:r>
      <w:r w:rsidR="00A62676">
        <w:t xml:space="preserve">from the dining room </w:t>
      </w:r>
      <w:r w:rsidR="00170C9F">
        <w:t xml:space="preserve">connected to the far side of our </w:t>
      </w:r>
      <w:r w:rsidR="00A62676">
        <w:t xml:space="preserve">adjacent wall, and </w:t>
      </w:r>
      <w:r w:rsidR="00870BCC">
        <w:t>another set of double doors sat opposite both.</w:t>
      </w:r>
    </w:p>
    <w:p w14:paraId="0CE007BF" w14:textId="77777777" w:rsidR="00F943ED" w:rsidRDefault="00F943ED"/>
    <w:p w14:paraId="0995D360" w14:textId="77777777" w:rsidR="00834644" w:rsidRDefault="00F943ED">
      <w:r>
        <w:t xml:space="preserve">With nothing moving, a brief inspection seemed </w:t>
      </w:r>
      <w:r w:rsidR="00840347">
        <w:t xml:space="preserve">sufficient, so I moved ahead to the double doors in front of us.  </w:t>
      </w:r>
      <w:r w:rsidR="00FB7542">
        <w:t xml:space="preserve">Moving into the next room, it was half the length of the kitchen </w:t>
      </w:r>
      <w:r w:rsidR="00230841">
        <w:t>and dining areas, but easily as long as both combined.  No moss grew here</w:t>
      </w:r>
      <w:r w:rsidR="006E7727">
        <w:t>, and the only light was from the fluorescent glow coming from</w:t>
      </w:r>
      <w:r w:rsidR="00834644">
        <w:t xml:space="preserve"> the moss filling the globe of</w:t>
      </w:r>
      <w:r w:rsidR="006E7727">
        <w:t xml:space="preserve"> my lantern. </w:t>
      </w:r>
    </w:p>
    <w:p w14:paraId="53DACB10" w14:textId="77777777" w:rsidR="00834644" w:rsidRDefault="00834644"/>
    <w:p w14:paraId="0BACFFB4" w14:textId="77777777" w:rsidR="00736378" w:rsidRDefault="00834644">
      <w:r>
        <w:t>Ice layered everything, maki</w:t>
      </w:r>
      <w:r w:rsidR="004B6A35">
        <w:t>ng the floors slick to walk on</w:t>
      </w:r>
      <w:r w:rsidR="00186016">
        <w:t>, while shadows danced and twisted all around</w:t>
      </w:r>
      <w:r w:rsidR="000159A2">
        <w:t xml:space="preserve">, as light </w:t>
      </w:r>
      <w:proofErr w:type="gramStart"/>
      <w:r w:rsidR="000159A2">
        <w:t>reflected</w:t>
      </w:r>
      <w:r w:rsidR="004B6A35">
        <w:t xml:space="preserve"> back</w:t>
      </w:r>
      <w:proofErr w:type="gramEnd"/>
      <w:r w:rsidR="004B6A35">
        <w:t xml:space="preserve"> my lantern’s glow fro</w:t>
      </w:r>
      <w:r w:rsidR="00F07465">
        <w:t>m the ceiling and walls.  Hundreds</w:t>
      </w:r>
      <w:r w:rsidR="000159A2">
        <w:t xml:space="preserve"> of crates and barrels were frozen solid</w:t>
      </w:r>
      <w:r w:rsidR="00F07465">
        <w:t>, leaving only small wa</w:t>
      </w:r>
      <w:r w:rsidR="00736378">
        <w:t>lking paths between them.</w:t>
      </w:r>
    </w:p>
    <w:p w14:paraId="06DA5C88" w14:textId="77777777" w:rsidR="00736378" w:rsidRDefault="00736378"/>
    <w:p w14:paraId="021C9378" w14:textId="77777777" w:rsidR="00F06A84" w:rsidRDefault="00736378">
      <w:r>
        <w:t xml:space="preserve">As I prepared to </w:t>
      </w:r>
      <w:r w:rsidR="008B4432">
        <w:t xml:space="preserve">go back to the kitchen and leave this frozen storeroom, </w:t>
      </w:r>
      <w:r w:rsidR="00FE6E30">
        <w:t>Red put a hand on my shoulder to</w:t>
      </w:r>
      <w:r w:rsidR="008B4432">
        <w:t xml:space="preserve"> stop me.  “A moment, Mi’Lord.”</w:t>
      </w:r>
      <w:r w:rsidR="00F06A84">
        <w:t xml:space="preserve">  Moving past my left </w:t>
      </w:r>
      <w:r w:rsidR="00AD5F6A">
        <w:t xml:space="preserve">side, she </w:t>
      </w:r>
      <w:r w:rsidR="00FE6E30">
        <w:t>s</w:t>
      </w:r>
      <w:r w:rsidR="00AD5F6A">
        <w:t xml:space="preserve">lashed out at the frozen wall with her spear.  </w:t>
      </w:r>
    </w:p>
    <w:p w14:paraId="1D520FB4" w14:textId="77777777" w:rsidR="00F06A84" w:rsidRDefault="00F06A84"/>
    <w:p w14:paraId="70312D34" w14:textId="77777777" w:rsidR="00017485" w:rsidRDefault="00AD5F6A">
      <w:r>
        <w:t xml:space="preserve">“For this room to still be frozen,” </w:t>
      </w:r>
      <w:r w:rsidR="00CA38C5">
        <w:t xml:space="preserve">she explained, </w:t>
      </w:r>
      <w:r w:rsidR="004956F6">
        <w:t>“</w:t>
      </w:r>
      <w:r w:rsidR="00CA54DC">
        <w:t>there</w:t>
      </w:r>
      <w:r w:rsidR="00F06A84">
        <w:t xml:space="preserve"> </w:t>
      </w:r>
      <w:proofErr w:type="gramStart"/>
      <w:r w:rsidR="00F06A84">
        <w:t>has to</w:t>
      </w:r>
      <w:proofErr w:type="gramEnd"/>
      <w:r w:rsidR="00F06A84">
        <w:t xml:space="preserve"> be magic at work here.  </w:t>
      </w:r>
      <w:r w:rsidR="00CA54DC">
        <w:t>Normally,</w:t>
      </w:r>
      <w:r w:rsidR="006A474C">
        <w:t xml:space="preserve"> plain </w:t>
      </w:r>
      <w:r w:rsidR="001F586D">
        <w:t xml:space="preserve">chill </w:t>
      </w:r>
      <w:r w:rsidR="006A474C">
        <w:t>stones will be ench</w:t>
      </w:r>
      <w:r w:rsidR="001F586D">
        <w:t xml:space="preserve">anted and sold by students at the schools, </w:t>
      </w:r>
      <w:r w:rsidR="00622A7A">
        <w:t>so</w:t>
      </w:r>
      <w:r w:rsidR="002131B3">
        <w:t xml:space="preserve"> they won’t last long before the magics fade</w:t>
      </w:r>
      <w:r w:rsidR="002B26D6">
        <w:t>.</w:t>
      </w:r>
      <w:r w:rsidR="00534335">
        <w:t xml:space="preserve">  Nobody has </w:t>
      </w:r>
      <w:r w:rsidR="002B26D6">
        <w:t xml:space="preserve">been here </w:t>
      </w:r>
      <w:r w:rsidR="007123B7">
        <w:t xml:space="preserve">for </w:t>
      </w:r>
      <w:r w:rsidR="007369F5">
        <w:t>ages,” Red reasoned, “</w:t>
      </w:r>
      <w:r w:rsidR="00622A7A">
        <w:t>so the stones on these walls were probably created by a High Wizard</w:t>
      </w:r>
      <w:r w:rsidR="00017485">
        <w:t>.  They’re quite valuable.”</w:t>
      </w:r>
    </w:p>
    <w:p w14:paraId="29A0194E" w14:textId="77777777" w:rsidR="00017485" w:rsidRDefault="00017485"/>
    <w:p w14:paraId="7DF79116" w14:textId="77777777" w:rsidR="0088782A" w:rsidRDefault="00017485">
      <w:r>
        <w:t xml:space="preserve">Shrugging my shoulders slightly, I moved over to hack at the ice on a nearby wall as well.  “What’s these chill stones look like?”  I didn’t think we had any real need to worry about wealth, not with all the jewelry we’d recovered from the bandits </w:t>
      </w:r>
      <w:r w:rsidR="0088782A">
        <w:t xml:space="preserve">when I’d rescued the girls, but I certainly wasn’t going to tell Red not to bother with it.  If she wanted a chill stone </w:t>
      </w:r>
      <w:proofErr w:type="gramStart"/>
      <w:r w:rsidR="0088782A">
        <w:t>from in</w:t>
      </w:r>
      <w:proofErr w:type="gramEnd"/>
      <w:r w:rsidR="0088782A">
        <w:t xml:space="preserve"> here, I was going to get her one.</w:t>
      </w:r>
    </w:p>
    <w:p w14:paraId="1D85EB56" w14:textId="77777777" w:rsidR="0088782A" w:rsidRDefault="0088782A"/>
    <w:p w14:paraId="35A1FCE9" w14:textId="77777777" w:rsidR="0088782A" w:rsidRDefault="0088782A">
      <w:r>
        <w:t>“Just small stones which aren’t part of the natural wall,” Red answered.  “Really, they don’t even have to be stones – anything durable enough to hold an enchantment will do.  Brass buttons, copper coins, metal bolts and nuts all work.  Stones are usually used, however, so there’s no cost involved in making them, in case the apprentices fail the enchantment.”</w:t>
      </w:r>
    </w:p>
    <w:p w14:paraId="2270591A" w14:textId="77777777" w:rsidR="0088782A" w:rsidRDefault="0088782A"/>
    <w:p w14:paraId="4B1707D9" w14:textId="77777777" w:rsidR="00E95989" w:rsidRDefault="0088782A">
      <w:r>
        <w:t xml:space="preserve">“How about a steel marble?”  Prying a metallic blue ball loose from the wall, </w:t>
      </w:r>
      <w:r w:rsidR="001F6223">
        <w:t>a layer of thicker frost formed fresh on the floor</w:t>
      </w:r>
      <w:r w:rsidR="00E95989">
        <w:t xml:space="preserve"> the moment it fell on it.</w:t>
      </w:r>
    </w:p>
    <w:p w14:paraId="4D94DBA9" w14:textId="77777777" w:rsidR="00E95989" w:rsidRDefault="00E95989"/>
    <w:p w14:paraId="62BBB557" w14:textId="77777777" w:rsidR="00A85E45" w:rsidRDefault="00D60D0C">
      <w:r>
        <w:t xml:space="preserve">Leaning over, Red barely touched the </w:t>
      </w:r>
      <w:r w:rsidR="00A66084">
        <w:t>ball bearing with her fingertip.  “Freeze off,” she commanded</w:t>
      </w:r>
      <w:r w:rsidR="00887900">
        <w:t xml:space="preserve">, before picking it up </w:t>
      </w:r>
      <w:r w:rsidR="00C37596">
        <w:t xml:space="preserve">in her gloved hand.  “The command words are usually very generic,” she told me, “so </w:t>
      </w:r>
      <w:r w:rsidR="00A85E45">
        <w:t>people can buy and trade them without worry.”</w:t>
      </w:r>
    </w:p>
    <w:p w14:paraId="5628A75E" w14:textId="77777777" w:rsidR="00A85E45" w:rsidRDefault="00A85E45"/>
    <w:p w14:paraId="70A9960A" w14:textId="77777777" w:rsidR="00A85E45" w:rsidRDefault="00A85E45">
      <w:r>
        <w:t>Opening a side pocket on her pouch, Red dropped the ball in it.  “Let’s dig out a couple more real fast,” she suggested.</w:t>
      </w:r>
    </w:p>
    <w:p w14:paraId="34EDF61E" w14:textId="77777777" w:rsidR="00A85E45" w:rsidRDefault="00A85E45"/>
    <w:p w14:paraId="2807B9BD" w14:textId="77777777" w:rsidR="00A85E45" w:rsidRDefault="00A85E45">
      <w:r>
        <w:t xml:space="preserve">Shrugging, since I didn’t care one way or the other about collecting them, I moved a dozen steps down the wall and </w:t>
      </w:r>
      <w:proofErr w:type="gramStart"/>
      <w:r>
        <w:t>starting</w:t>
      </w:r>
      <w:proofErr w:type="gramEnd"/>
      <w:r>
        <w:t xml:space="preserve"> chipping away at the </w:t>
      </w:r>
      <w:proofErr w:type="gramStart"/>
      <w:r>
        <w:t>ice covered</w:t>
      </w:r>
      <w:proofErr w:type="gramEnd"/>
      <w:r>
        <w:t xml:space="preserve"> wall.</w:t>
      </w:r>
    </w:p>
    <w:p w14:paraId="4B6D3D29" w14:textId="77777777" w:rsidR="00A85E45"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6E14A99B" wp14:editId="29BB873C">
            <wp:extent cx="1528445" cy="763905"/>
            <wp:effectExtent l="0" t="0" r="0" b="0"/>
            <wp:docPr id="40" name="Picture 40"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38D01BE5" w14:textId="77777777" w:rsidR="00CE798F" w:rsidRDefault="00694195">
      <w:proofErr w:type="gramStart"/>
      <w:r>
        <w:t>Returning back</w:t>
      </w:r>
      <w:proofErr w:type="gramEnd"/>
      <w:r>
        <w:t xml:space="preserve"> into the kitchens, Red tapped se</w:t>
      </w:r>
      <w:r w:rsidR="00401F36">
        <w:t>veral ovens as we passed by</w:t>
      </w:r>
      <w:r>
        <w:t xml:space="preserve"> </w:t>
      </w:r>
      <w:r w:rsidR="00C06524">
        <w:t xml:space="preserve">heading to the other doors.  “Flame on.  Heat on.  Fire high.  </w:t>
      </w:r>
      <w:r w:rsidR="00242833">
        <w:t xml:space="preserve">Cook.  Blaze.  Ignite.”  She tried dozens of </w:t>
      </w:r>
      <w:r w:rsidR="00F65242">
        <w:t xml:space="preserve">command words, but none of the ovens ever warmed.  </w:t>
      </w:r>
      <w:r w:rsidR="00401F36">
        <w:t>If they were enchanted in the past, it probably wasn’t by the same person.</w:t>
      </w:r>
    </w:p>
    <w:p w14:paraId="22CAFD68" w14:textId="77777777" w:rsidR="00231FE9" w:rsidRDefault="00231FE9"/>
    <w:p w14:paraId="606830C2" w14:textId="77777777" w:rsidR="0086513A" w:rsidRDefault="00231FE9">
      <w:r>
        <w:t xml:space="preserve">Past the other doors was </w:t>
      </w:r>
      <w:r w:rsidR="0004363D">
        <w:t>a room identical to the last</w:t>
      </w:r>
      <w:r w:rsidR="00A45FE0">
        <w:t xml:space="preserve"> storage area</w:t>
      </w:r>
      <w:r w:rsidR="0004363D">
        <w:t xml:space="preserve">, without any </w:t>
      </w:r>
      <w:r w:rsidR="007F4275">
        <w:t>hint that</w:t>
      </w:r>
      <w:r w:rsidR="00A63071">
        <w:t xml:space="preserve"> ice magic</w:t>
      </w:r>
      <w:r w:rsidR="007F4275">
        <w:t xml:space="preserve"> had ever been at work in it</w:t>
      </w:r>
      <w:r w:rsidR="00DC72C7">
        <w:t xml:space="preserve"> as ro</w:t>
      </w:r>
      <w:r w:rsidR="009D76EF">
        <w:t>t, mold, and fluorescent</w:t>
      </w:r>
      <w:r w:rsidR="001D3474">
        <w:t xml:space="preserve"> slime grew</w:t>
      </w:r>
      <w:r w:rsidR="00483DAF">
        <w:t xml:space="preserve"> in</w:t>
      </w:r>
      <w:r w:rsidR="001D3474">
        <w:t xml:space="preserve"> thick</w:t>
      </w:r>
      <w:r w:rsidR="00483DAF">
        <w:t xml:space="preserve"> layers</w:t>
      </w:r>
      <w:r w:rsidR="001D3474">
        <w:t xml:space="preserve"> over everything</w:t>
      </w:r>
      <w:r w:rsidR="00DC72C7">
        <w:t>.</w:t>
      </w:r>
      <w:r w:rsidR="00A612CF">
        <w:t xml:space="preserve">  </w:t>
      </w:r>
      <w:r w:rsidR="00A57D43">
        <w:t>As soon as we entered</w:t>
      </w:r>
      <w:r w:rsidR="002A6FED">
        <w:t xml:space="preserve">, the sound of </w:t>
      </w:r>
      <w:r w:rsidR="007D02C9">
        <w:t>buzzing echoed from all directions</w:t>
      </w:r>
      <w:r w:rsidR="002A2C00">
        <w:t xml:space="preserve"> and the ground seemed to twitch and spasm in protest.</w:t>
      </w:r>
    </w:p>
    <w:p w14:paraId="1823623D" w14:textId="77777777" w:rsidR="0086513A" w:rsidRDefault="0086513A"/>
    <w:p w14:paraId="207C76E2" w14:textId="77777777" w:rsidR="002507F2" w:rsidRDefault="0086513A">
      <w:r>
        <w:t xml:space="preserve">“It’s the nest!”  </w:t>
      </w:r>
      <w:r w:rsidR="00007757">
        <w:t>Red yelled</w:t>
      </w:r>
      <w:r w:rsidR="00664366">
        <w:t xml:space="preserve"> in warning, stabbing violently </w:t>
      </w:r>
      <w:r w:rsidR="00447C5C">
        <w:t xml:space="preserve">at a slime-covered roach </w:t>
      </w:r>
      <w:r w:rsidR="002507F2">
        <w:t>as it threw itself at her.</w:t>
      </w:r>
    </w:p>
    <w:p w14:paraId="61E982D5" w14:textId="77777777" w:rsidR="002507F2" w:rsidRDefault="002507F2"/>
    <w:p w14:paraId="564D1133" w14:textId="77777777" w:rsidR="00A605D1" w:rsidRDefault="002507F2">
      <w:r>
        <w:t xml:space="preserve">“Back!  Back!”  </w:t>
      </w:r>
      <w:r w:rsidR="00EC0973">
        <w:t xml:space="preserve">Hacking at an insect flying by my face, I backed </w:t>
      </w:r>
      <w:r w:rsidR="00C55D96">
        <w:t xml:space="preserve">towards the still opened door </w:t>
      </w:r>
      <w:r w:rsidR="00141498">
        <w:t xml:space="preserve">we’d entered through.  Seeing an opening, Red dashed out </w:t>
      </w:r>
      <w:r w:rsidR="00A26F31">
        <w:t xml:space="preserve">the door and then turned </w:t>
      </w:r>
      <w:r w:rsidR="00A605D1">
        <w:t>to cover my retreat.</w:t>
      </w:r>
    </w:p>
    <w:p w14:paraId="6599B9FA" w14:textId="77777777" w:rsidR="00A605D1" w:rsidRDefault="00A605D1"/>
    <w:p w14:paraId="55808D9A" w14:textId="77777777" w:rsidR="0055227E" w:rsidRDefault="00A605D1">
      <w:r>
        <w:t>“Hold the door</w:t>
      </w:r>
      <w:r w:rsidR="00322E85">
        <w:t xml:space="preserve"> as long as possible!”</w:t>
      </w:r>
      <w:r w:rsidR="00466469">
        <w:t xml:space="preserve">  Hacking and slashing at </w:t>
      </w:r>
      <w:r w:rsidR="001E6E65">
        <w:t xml:space="preserve">any insect that flew, crawled, scurried, or hopped </w:t>
      </w:r>
      <w:r w:rsidR="006C4AFB">
        <w:t xml:space="preserve">in my direction, </w:t>
      </w:r>
      <w:r w:rsidR="00925D26">
        <w:t>I</w:t>
      </w:r>
      <w:r w:rsidR="00CF4FE5">
        <w:t xml:space="preserve"> frantically tried to stop the roaches from entering the kitchen.  Much to my </w:t>
      </w:r>
      <w:r w:rsidR="00BC132D">
        <w:t>absolute sur</w:t>
      </w:r>
      <w:r w:rsidR="00D076C7">
        <w:t>prise, Red turned and ran instead of fighting.</w:t>
      </w:r>
    </w:p>
    <w:p w14:paraId="3FC5285C" w14:textId="77777777" w:rsidR="0055227E" w:rsidRDefault="0055227E"/>
    <w:p w14:paraId="09AA1BFB" w14:textId="77777777" w:rsidR="00753AFC" w:rsidRDefault="0055227E">
      <w:r>
        <w:t xml:space="preserve">What the hell?!  Was she abandoning me </w:t>
      </w:r>
      <w:proofErr w:type="gramStart"/>
      <w:r>
        <w:t>now, when</w:t>
      </w:r>
      <w:proofErr w:type="gramEnd"/>
      <w:r>
        <w:t xml:space="preserve"> I n</w:t>
      </w:r>
      <w:r w:rsidR="00D06399">
        <w:t>eeded h</w:t>
      </w:r>
      <w:r w:rsidR="008C0ADB">
        <w:t xml:space="preserve">er most?  Frantically hacking a roach off my leg as </w:t>
      </w:r>
      <w:r w:rsidR="00753AFC">
        <w:t>it bit deeply into my soft flesh, I couldn’t really blame her.  If something happened to me down in these tunnels, she’d be free of one tie binding her soul.  She’d still have to listen to Jewel, but one master had to be better than two.  Right?</w:t>
      </w:r>
    </w:p>
    <w:p w14:paraId="5E001565" w14:textId="77777777" w:rsidR="00753AFC" w:rsidRDefault="00753AFC"/>
    <w:p w14:paraId="444199C9" w14:textId="77777777" w:rsidR="000C3436" w:rsidRDefault="00753AFC">
      <w:r>
        <w:t xml:space="preserve">Just as I was thinking the </w:t>
      </w:r>
      <w:proofErr w:type="gramStart"/>
      <w:r>
        <w:t>worst, and</w:t>
      </w:r>
      <w:proofErr w:type="gramEnd"/>
      <w:r>
        <w:t xml:space="preserve"> getting ready to run for the safety of the metal doors at the entrance, Red dashed past me.  Shoving open the other double door,</w:t>
      </w:r>
      <w:r w:rsidR="00910AB9">
        <w:t xml:space="preserve"> she yelled wildly and flung a</w:t>
      </w:r>
      <w:r>
        <w:t xml:space="preserve"> lantern </w:t>
      </w:r>
      <w:r w:rsidR="00910AB9">
        <w:t xml:space="preserve">into the storage room.  </w:t>
      </w:r>
      <w:r w:rsidR="00F828F3">
        <w:t>Flames splas</w:t>
      </w:r>
      <w:r w:rsidR="00E722EF">
        <w:t xml:space="preserve">hed across the moss and thick black smoke filled the </w:t>
      </w:r>
      <w:r w:rsidR="000C3436">
        <w:t>room.</w:t>
      </w:r>
    </w:p>
    <w:p w14:paraId="23B5828C" w14:textId="77777777" w:rsidR="000C3436" w:rsidRDefault="000C3436"/>
    <w:p w14:paraId="055DF620" w14:textId="77777777" w:rsidR="00870031" w:rsidRDefault="000C3436">
      <w:r>
        <w:t>“Run,” Red screamed</w:t>
      </w:r>
      <w:r w:rsidR="00BB3EB5">
        <w:t>!   T</w:t>
      </w:r>
      <w:r>
        <w:t>urning</w:t>
      </w:r>
      <w:r w:rsidR="00BB3EB5">
        <w:t xml:space="preserve"> on her heels, she grabbed my arm</w:t>
      </w:r>
      <w:r>
        <w:t xml:space="preserve"> </w:t>
      </w:r>
      <w:r w:rsidR="00BB3EB5">
        <w:t>and dashed</w:t>
      </w:r>
      <w:r w:rsidR="00E0603C">
        <w:t xml:space="preserve"> past me again, pulling me along with her.  </w:t>
      </w:r>
      <w:r w:rsidR="00517F3A">
        <w:t xml:space="preserve">Rushing blindly, we both dashed into the frozen </w:t>
      </w:r>
      <w:r w:rsidR="00870031">
        <w:t>storage room.</w:t>
      </w:r>
    </w:p>
    <w:p w14:paraId="00B7E51F" w14:textId="77777777" w:rsidR="00870031" w:rsidRDefault="00870031"/>
    <w:p w14:paraId="29DD9248" w14:textId="77777777" w:rsidR="00A05E27" w:rsidRDefault="00870031">
      <w:r>
        <w:t>“</w:t>
      </w:r>
      <w:r w:rsidR="001312C0">
        <w:t>Seal the doors,</w:t>
      </w:r>
      <w:r>
        <w:t>”</w:t>
      </w:r>
      <w:r w:rsidR="001312C0">
        <w:t xml:space="preserve"> Red yelled!  T</w:t>
      </w:r>
      <w:r w:rsidR="002364CA">
        <w:t>ossing</w:t>
      </w:r>
      <w:r w:rsidR="001312C0">
        <w:t xml:space="preserve"> her spear </w:t>
      </w:r>
      <w:r w:rsidR="002364CA">
        <w:t>on the ground</w:t>
      </w:r>
      <w:r w:rsidR="00F050A9">
        <w:t xml:space="preserve">, she quickly yanked her pack off and started digging </w:t>
      </w:r>
      <w:proofErr w:type="gramStart"/>
      <w:r w:rsidR="00F050A9">
        <w:t>to</w:t>
      </w:r>
      <w:proofErr w:type="gramEnd"/>
      <w:r w:rsidR="00F050A9">
        <w:t xml:space="preserve"> </w:t>
      </w:r>
      <w:r w:rsidR="0077462C">
        <w:t>a side pocket on it.</w:t>
      </w:r>
    </w:p>
    <w:p w14:paraId="34419A97" w14:textId="77777777" w:rsidR="00A05E27" w:rsidRDefault="00A05E27"/>
    <w:p w14:paraId="53D46E4E" w14:textId="73AC4BC5" w:rsidR="00AD0063" w:rsidRDefault="006C6302">
      <w:r>
        <w:t>Grabbing my own pack</w:t>
      </w:r>
      <w:r w:rsidR="0030701A">
        <w:t xml:space="preserve"> from my back, I quickly </w:t>
      </w:r>
      <w:r w:rsidR="00297DEF">
        <w:t>scavenged</w:t>
      </w:r>
      <w:r>
        <w:t xml:space="preserve"> the bandages and my last waterskin from inside.  Cramming the bandages along the base of the door, I libera</w:t>
      </w:r>
      <w:r w:rsidR="00D12E04">
        <w:t>lly doused</w:t>
      </w:r>
      <w:r w:rsidR="00F62526">
        <w:t xml:space="preserve"> water over them</w:t>
      </w:r>
      <w:r w:rsidR="00D12E04">
        <w:t>, hoping to</w:t>
      </w:r>
      <w:r w:rsidR="00F62526">
        <w:t xml:space="preserve"> keep the smoke outside.</w:t>
      </w:r>
      <w:r w:rsidR="00B526EE">
        <w:t xml:space="preserve">  If the lantern fire catches that oily moss ablaze, </w:t>
      </w:r>
      <w:r w:rsidR="00187E7D">
        <w:t>it could burn and smolder for hours!</w:t>
      </w:r>
    </w:p>
    <w:p w14:paraId="1798878F" w14:textId="77777777" w:rsidR="00AD0063" w:rsidRDefault="00AD0063"/>
    <w:p w14:paraId="5195333E" w14:textId="77777777" w:rsidR="009F0A37" w:rsidRDefault="00AD0063">
      <w:r>
        <w:t xml:space="preserve">Tossing the </w:t>
      </w:r>
      <w:r w:rsidR="003E3F7E">
        <w:t xml:space="preserve">metal </w:t>
      </w:r>
      <w:proofErr w:type="gramStart"/>
      <w:r w:rsidR="003E3F7E">
        <w:t>balls</w:t>
      </w:r>
      <w:proofErr w:type="gramEnd"/>
      <w:r w:rsidR="003E3F7E">
        <w:t xml:space="preserve"> we’d dug out of the walls onto the ground at the </w:t>
      </w:r>
      <w:r w:rsidR="00BE4151">
        <w:t>doorway, Red yelled, “Freeze On!”</w:t>
      </w:r>
      <w:r w:rsidR="00751F01">
        <w:t xml:space="preserve">  Almost i</w:t>
      </w:r>
      <w:r w:rsidR="00BE4151">
        <w:t>nstantly</w:t>
      </w:r>
      <w:r w:rsidR="00751F01">
        <w:t xml:space="preserve">, the </w:t>
      </w:r>
      <w:r w:rsidR="009F0A37">
        <w:t>soaked bandages froze solid, and ice coated thick along the bottom of the door.</w:t>
      </w:r>
    </w:p>
    <w:p w14:paraId="63DBB780" w14:textId="77777777" w:rsidR="009F0A37" w:rsidRDefault="009F0A37"/>
    <w:p w14:paraId="7F1B8B81" w14:textId="77777777" w:rsidR="009F0A37" w:rsidRDefault="009F0A37">
      <w:r>
        <w:t>All that was left to do now was to wait.  Wait, and try not to freeze to death until the fire burned itself out.</w:t>
      </w:r>
    </w:p>
    <w:p w14:paraId="5EC3C42E" w14:textId="77777777" w:rsidR="009F0A37"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1A3FE03E" wp14:editId="1F8A5D07">
            <wp:extent cx="1528445" cy="763905"/>
            <wp:effectExtent l="0" t="0" r="0" b="0"/>
            <wp:docPr id="41" name="Picture 41"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1749FD58" w14:textId="77777777" w:rsidR="009F0A37" w:rsidRDefault="009F0A37"/>
    <w:p w14:paraId="0C88CA46" w14:textId="77777777" w:rsidR="003B3296" w:rsidRDefault="003B3296">
      <w:r>
        <w:t xml:space="preserve">Teeth chattering like an insane skeleton’s, </w:t>
      </w:r>
      <w:r w:rsidR="00B428D1">
        <w:t>Red and I tried to resist the cold as long as hum</w:t>
      </w:r>
      <w:r w:rsidR="003D3F56">
        <w:t>anly possible.</w:t>
      </w:r>
      <w:r w:rsidR="00C53C69">
        <w:t xml:space="preserve">  Snuggling both our bodies as tightly together as possible, </w:t>
      </w:r>
      <w:r w:rsidR="00245F4B">
        <w:t>we wrapped both our blankets in layers over us</w:t>
      </w:r>
      <w:r w:rsidR="00A62A77">
        <w:t>.</w:t>
      </w:r>
      <w:r w:rsidR="007F4BD6">
        <w:t xml:space="preserve">  Rubbing</w:t>
      </w:r>
      <w:r w:rsidR="00396B5B">
        <w:t xml:space="preserve"> my hands incessantly </w:t>
      </w:r>
      <w:r w:rsidR="00C711A8">
        <w:t>under Red’s skirt</w:t>
      </w:r>
      <w:r w:rsidR="00313025">
        <w:t xml:space="preserve">, I </w:t>
      </w:r>
      <w:r w:rsidR="00925B0C">
        <w:t>frantically struggled</w:t>
      </w:r>
      <w:r w:rsidR="00C711A8">
        <w:t xml:space="preserve"> to keep my fingers, and he</w:t>
      </w:r>
      <w:r w:rsidR="00FD1BB7">
        <w:t xml:space="preserve">r ass, </w:t>
      </w:r>
      <w:r w:rsidR="00D45A03">
        <w:t xml:space="preserve">both </w:t>
      </w:r>
      <w:r w:rsidR="00FD1BB7">
        <w:t>from freezing</w:t>
      </w:r>
      <w:r w:rsidR="00C711A8">
        <w:t xml:space="preserve"> off.</w:t>
      </w:r>
    </w:p>
    <w:p w14:paraId="76C4A6D5" w14:textId="77777777" w:rsidR="00D45A03" w:rsidRDefault="00D45A03"/>
    <w:p w14:paraId="71413D8D" w14:textId="77777777" w:rsidR="00FF2332" w:rsidRDefault="00D45A03">
      <w:r>
        <w:t xml:space="preserve">In the end, we couldn’t hold out nearly </w:t>
      </w:r>
      <w:proofErr w:type="gramStart"/>
      <w:r>
        <w:t>as long as</w:t>
      </w:r>
      <w:proofErr w:type="gramEnd"/>
      <w:r>
        <w:t xml:space="preserve"> I’d hoped we would’ve.  While chipping away at the ice and frozen </w:t>
      </w:r>
      <w:r w:rsidR="00571E99">
        <w:t xml:space="preserve">bandages, my hands were so numb, I could barely </w:t>
      </w:r>
      <w:r w:rsidR="00F37887">
        <w:t xml:space="preserve">hold the handle of my hatchet to work with.  </w:t>
      </w:r>
      <w:r w:rsidR="001112B8">
        <w:t xml:space="preserve">Retrieving the steel </w:t>
      </w:r>
      <w:r w:rsidR="002F5AC5">
        <w:t>“</w:t>
      </w:r>
      <w:r w:rsidR="001112B8">
        <w:t>chill stones</w:t>
      </w:r>
      <w:r w:rsidR="002F5AC5">
        <w:t xml:space="preserve">” took forever, and trying </w:t>
      </w:r>
      <w:r w:rsidR="00FF2332">
        <w:t xml:space="preserve">to force open the frozen door was a truly Herculean task.  </w:t>
      </w:r>
    </w:p>
    <w:p w14:paraId="6EE333F2" w14:textId="77777777" w:rsidR="00FF2332" w:rsidRDefault="00FF2332"/>
    <w:p w14:paraId="1D4CB025" w14:textId="77777777" w:rsidR="00D45A03" w:rsidRDefault="00FF2332">
      <w:r>
        <w:t>When the ice holding it finally popped and cracked, it was all I could do to fall out the swinging door</w:t>
      </w:r>
      <w:r w:rsidR="00CD6F91">
        <w:t>.  Crawling several st</w:t>
      </w:r>
      <w:r w:rsidR="00930ACA">
        <w:t>eps away from the ninth level of hell</w:t>
      </w:r>
      <w:r w:rsidR="00ED2982">
        <w:t xml:space="preserve">, I groaned in agony as Red tripped and collapsed </w:t>
      </w:r>
      <w:proofErr w:type="gramStart"/>
      <w:r w:rsidR="00ED2982">
        <w:t>onto of</w:t>
      </w:r>
      <w:proofErr w:type="gramEnd"/>
      <w:r w:rsidR="00ED2982">
        <w:t xml:space="preserve"> me.</w:t>
      </w:r>
      <w:r w:rsidR="00F16B87">
        <w:t xml:space="preserve">  Shaking with tremors from the cold, we</w:t>
      </w:r>
      <w:r w:rsidR="00A219DC">
        <w:t xml:space="preserve"> instinctively wrapped ourselves as tightly around each other as possible.</w:t>
      </w:r>
    </w:p>
    <w:p w14:paraId="220E3E34" w14:textId="77777777" w:rsidR="00A219DC"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1A1F995B" wp14:editId="494AFA4C">
            <wp:extent cx="1528445" cy="763905"/>
            <wp:effectExtent l="0" t="0" r="0" b="0"/>
            <wp:docPr id="42" name="Picture 42"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177524AA" w14:textId="77777777" w:rsidR="00A219DC" w:rsidRDefault="00A219DC"/>
    <w:p w14:paraId="040C4416" w14:textId="77777777" w:rsidR="00A219DC" w:rsidRDefault="00A219DC">
      <w:r>
        <w:t>A while later, after we’d both managed to get our teeth to stop chattering again, Red and I stripped each other and took stock of our injuries.  Two o</w:t>
      </w:r>
      <w:r w:rsidR="00A16ACB">
        <w:t>f my toes on my left foot were bluing f</w:t>
      </w:r>
      <w:r w:rsidR="002E33D1">
        <w:t>rom the cold, and even after applying healing paste</w:t>
      </w:r>
      <w:r w:rsidR="00C82D1B">
        <w:t>, they remained paler than the others and had a distinctive lack of feeling in them.</w:t>
      </w:r>
    </w:p>
    <w:p w14:paraId="659CA78D" w14:textId="77777777" w:rsidR="00C82D1B" w:rsidRDefault="00C82D1B"/>
    <w:p w14:paraId="45D4C8D4" w14:textId="77777777" w:rsidR="00C82D1B" w:rsidRDefault="00C82D1B">
      <w:r>
        <w:t xml:space="preserve">Red and I both suffered from </w:t>
      </w:r>
      <w:r w:rsidR="00C47F44">
        <w:t>frostbite</w:t>
      </w:r>
      <w:r w:rsidR="00BE76C6">
        <w:t xml:space="preserve"> to our ears and nose, and the cheap paste I owned wasn’t strong enough to heal </w:t>
      </w:r>
      <w:r w:rsidR="00C91011">
        <w:t xml:space="preserve">either, even though we tried with liberal doses.  </w:t>
      </w:r>
      <w:r w:rsidR="00544C05">
        <w:t xml:space="preserve">Out of bandages, in the end, </w:t>
      </w:r>
      <w:r w:rsidR="00CA423F">
        <w:t xml:space="preserve">all we could do is shred one of the shirts which Red never seemed to </w:t>
      </w:r>
      <w:proofErr w:type="gramStart"/>
      <w:r w:rsidR="00CA423F">
        <w:t>wear, and</w:t>
      </w:r>
      <w:proofErr w:type="gramEnd"/>
      <w:r w:rsidR="00CA423F">
        <w:t xml:space="preserve"> wrap up our faces as </w:t>
      </w:r>
      <w:r w:rsidR="00186A2E">
        <w:t>best as possible.</w:t>
      </w:r>
    </w:p>
    <w:p w14:paraId="0F29497B" w14:textId="77777777" w:rsidR="00186A2E" w:rsidRDefault="00186A2E"/>
    <w:p w14:paraId="3DF4ACB4" w14:textId="77777777" w:rsidR="00186A2E" w:rsidRDefault="00186A2E">
      <w:r>
        <w:t>Red’s entire midsection was of concern to me</w:t>
      </w:r>
      <w:r w:rsidR="00AF398B">
        <w:t>.  Hips, waist, inner thighs, ass – all were</w:t>
      </w:r>
      <w:r w:rsidR="00D67FC8">
        <w:t xml:space="preserve"> exposed to the biting cold on her bare flesh under her thin skirt.  Her soft and delicate skin was </w:t>
      </w:r>
      <w:r w:rsidR="007636DD">
        <w:t xml:space="preserve">bright </w:t>
      </w:r>
      <w:r w:rsidR="00D67FC8">
        <w:t>red</w:t>
      </w:r>
      <w:r w:rsidR="007636DD">
        <w:t xml:space="preserve">, resembling </w:t>
      </w:r>
      <w:r w:rsidR="00B718FF">
        <w:t xml:space="preserve">a violent sunburn.  Running out of healing paste, I </w:t>
      </w:r>
      <w:r w:rsidR="004C4047">
        <w:t xml:space="preserve">thinly coated what looked the worst, but it </w:t>
      </w:r>
      <w:r w:rsidR="0027591E">
        <w:t>didn’t seem to help much – if any – at all.</w:t>
      </w:r>
    </w:p>
    <w:p w14:paraId="6E9257FE" w14:textId="77777777" w:rsidR="0027591E" w:rsidRDefault="0027591E"/>
    <w:p w14:paraId="7F46ACF9" w14:textId="77777777" w:rsidR="0027591E" w:rsidRDefault="0027591E">
      <w:r>
        <w:t>Down to one waterskin, out of bandages, with no other means of healing, and injuries we couldn’t fully recover from, we were in a sad state – both physically and mentally.  Complaining over it, or giving in to it, however, could do us no good.  Stoically and stubbornly, we forced ourselves to get dressed again and move on.</w:t>
      </w:r>
    </w:p>
    <w:p w14:paraId="5566B67B" w14:textId="77777777" w:rsidR="0027591E"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5C70FEF6" wp14:editId="75F21CE6">
            <wp:extent cx="1528445" cy="763905"/>
            <wp:effectExtent l="0" t="0" r="0" b="0"/>
            <wp:docPr id="43" name="Picture 43"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6073676C" w14:textId="77777777" w:rsidR="0027591E" w:rsidRDefault="0027591E"/>
    <w:p w14:paraId="465372CD" w14:textId="77777777" w:rsidR="0027591E" w:rsidRDefault="0027591E">
      <w:r>
        <w:t xml:space="preserve">Though wisps of smoke still lingered when we pushed open the door to the storeroom, I couldn’t smell them.  </w:t>
      </w:r>
      <w:r w:rsidR="00E50677">
        <w:t>Most</w:t>
      </w:r>
      <w:r w:rsidR="007A5DC2">
        <w:t xml:space="preserve"> of the slime covered old crates and barrels had burnt</w:t>
      </w:r>
      <w:r w:rsidR="00BB0005">
        <w:t xml:space="preserve">, and carcasses of </w:t>
      </w:r>
      <w:r w:rsidR="00CD7E05">
        <w:t xml:space="preserve">dozens upon dozens of </w:t>
      </w:r>
      <w:proofErr w:type="gramStart"/>
      <w:r w:rsidR="00CD7E05">
        <w:t>the roaches</w:t>
      </w:r>
      <w:proofErr w:type="gramEnd"/>
      <w:r w:rsidR="00CD7E05">
        <w:t xml:space="preserve"> la</w:t>
      </w:r>
      <w:r w:rsidR="00E3316D">
        <w:t>id strewn all about.  Apparently Red had made the right call</w:t>
      </w:r>
      <w:r w:rsidR="00145DF8">
        <w:t>; the beasts seemed weak</w:t>
      </w:r>
      <w:r w:rsidR="00C10711">
        <w:t xml:space="preserve"> to </w:t>
      </w:r>
      <w:r w:rsidR="00145DF8">
        <w:t>smoke.</w:t>
      </w:r>
    </w:p>
    <w:p w14:paraId="0A67F0C7" w14:textId="77777777" w:rsidR="00145DF8" w:rsidRDefault="00145DF8"/>
    <w:p w14:paraId="508CAEA6" w14:textId="77777777" w:rsidR="00145DF8" w:rsidRDefault="00EE692D">
      <w:r>
        <w:t>Having no other way to go, Red and I turned back</w:t>
      </w:r>
      <w:r w:rsidR="00C03DB5">
        <w:t xml:space="preserve"> and headed back into the dining area.</w:t>
      </w:r>
      <w:r>
        <w:t xml:space="preserve"> </w:t>
      </w:r>
      <w:r w:rsidR="00C03DB5">
        <w:t xml:space="preserve"> Turning left, we</w:t>
      </w:r>
      <w:r w:rsidR="000477B2">
        <w:t xml:space="preserve"> traveled down the single passage nearest </w:t>
      </w:r>
      <w:r w:rsidR="00AE776B">
        <w:t>the kitchens, and followed a small side tunnel to what appeared to be an office and then</w:t>
      </w:r>
      <w:r w:rsidR="00311E41">
        <w:t xml:space="preserve"> led into</w:t>
      </w:r>
      <w:r w:rsidR="00BE3115">
        <w:t xml:space="preserve"> another bedroom.  Rusted bed springs twisted in the wreckage of what was left of the</w:t>
      </w:r>
      <w:r w:rsidR="00F67861">
        <w:t xml:space="preserve"> bed, leading us to conclude we had probably found the foreman’s </w:t>
      </w:r>
      <w:r w:rsidR="00D55844">
        <w:t>living area.  Thoroughly tossing the area, we found nothing that could possibly resemble a heart.</w:t>
      </w:r>
    </w:p>
    <w:p w14:paraId="40150486" w14:textId="77777777" w:rsidR="00D55844" w:rsidRDefault="00D55844"/>
    <w:p w14:paraId="015B69F1" w14:textId="6F447051" w:rsidR="00D55844" w:rsidRDefault="00F808C5">
      <w:r>
        <w:t>With no other place to go, Red and I went back to the dining area one</w:t>
      </w:r>
      <w:r w:rsidR="00702CD7">
        <w:t xml:space="preserve"> last time.  Pushing open the last set of double doors, we </w:t>
      </w:r>
      <w:r w:rsidR="00C20256">
        <w:t xml:space="preserve">found a large room filled by a steaming pool.  </w:t>
      </w:r>
      <w:proofErr w:type="gramStart"/>
      <w:r w:rsidR="00C20256">
        <w:t>Natural</w:t>
      </w:r>
      <w:proofErr w:type="gramEnd"/>
      <w:r w:rsidR="00C20256">
        <w:t xml:space="preserve"> or magically</w:t>
      </w:r>
      <w:r w:rsidR="00731E24">
        <w:t xml:space="preserve"> </w:t>
      </w:r>
      <w:r w:rsidR="00C20256">
        <w:t xml:space="preserve">made, I didn’t care.  With no additional exits from here, </w:t>
      </w:r>
      <w:r w:rsidR="00774BD2">
        <w:t xml:space="preserve">we’d failed in our task.  </w:t>
      </w:r>
      <w:proofErr w:type="gramStart"/>
      <w:r w:rsidR="00774BD2">
        <w:t>Apparently</w:t>
      </w:r>
      <w:proofErr w:type="gramEnd"/>
      <w:r w:rsidR="00774BD2">
        <w:t xml:space="preserve"> the heart of Widow’s Crypt </w:t>
      </w:r>
      <w:r w:rsidR="00083005">
        <w:t xml:space="preserve">lies </w:t>
      </w:r>
      <w:proofErr w:type="gramStart"/>
      <w:r w:rsidR="00083005">
        <w:t>down</w:t>
      </w:r>
      <w:proofErr w:type="gramEnd"/>
      <w:r w:rsidR="00083005">
        <w:t xml:space="preserve"> another passage in the </w:t>
      </w:r>
      <w:r w:rsidR="006A086A">
        <w:t>labyrinthine shafts</w:t>
      </w:r>
      <w:r w:rsidR="00083005">
        <w:t xml:space="preserve"> which we hadn’t explored</w:t>
      </w:r>
      <w:r w:rsidR="006A086A">
        <w:t xml:space="preserve"> yet.</w:t>
      </w:r>
    </w:p>
    <w:p w14:paraId="2AFBED30" w14:textId="77777777" w:rsidR="006A086A" w:rsidRDefault="006A086A"/>
    <w:p w14:paraId="1DC70B7B" w14:textId="59449B56" w:rsidR="006A086A" w:rsidRDefault="006A086A">
      <w:r>
        <w:t xml:space="preserve">Hearts heavy and completely dejected, we rested </w:t>
      </w:r>
      <w:r w:rsidR="0039331F">
        <w:t xml:space="preserve">and soaked in </w:t>
      </w:r>
      <w:r>
        <w:t>the pool that night.  Filling our empty waterskins the next morning, Red and I both were crying as we agreed we had to turn back.  We simply weren’t in the condition to continue the hunt.</w:t>
      </w:r>
    </w:p>
    <w:p w14:paraId="78101FC5" w14:textId="77777777" w:rsidR="006A086A" w:rsidRDefault="006A086A"/>
    <w:p w14:paraId="1D9FC5F6" w14:textId="77777777" w:rsidR="006A086A" w:rsidRDefault="006A086A">
      <w:r>
        <w:t>A single side trip to toss a roach carcass in each of our packs for later study, and we turned and limped homeward.  The feeling of failure was dense all about.</w:t>
      </w:r>
    </w:p>
    <w:p w14:paraId="157A3421" w14:textId="77777777" w:rsidR="00DB4FA2" w:rsidRPr="00A26D7D" w:rsidRDefault="00DB4FA2">
      <w:r>
        <w:br w:type="page"/>
      </w:r>
    </w:p>
    <w:p w14:paraId="0C2E8D97" w14:textId="77777777" w:rsidR="00DB4FA2" w:rsidRPr="00531EC3" w:rsidRDefault="00DB4FA2" w:rsidP="00DB4FA2">
      <w:pPr>
        <w:pStyle w:val="Heading1"/>
      </w:pPr>
      <w:bookmarkStart w:id="77" w:name="_Toc531495152"/>
      <w:bookmarkStart w:id="78" w:name="_Toc531681173"/>
      <w:bookmarkStart w:id="79" w:name="_Toc531792271"/>
      <w:bookmarkStart w:id="80" w:name="_Toc531835140"/>
      <w:bookmarkStart w:id="81" w:name="_Toc532986939"/>
      <w:r>
        <w:t>Chapter 11:</w:t>
      </w:r>
      <w:bookmarkEnd w:id="77"/>
      <w:r w:rsidR="005175D1">
        <w:t xml:space="preserve"> </w:t>
      </w:r>
      <w:r w:rsidR="00560308">
        <w:t>Choices</w:t>
      </w:r>
      <w:bookmarkEnd w:id="78"/>
      <w:bookmarkEnd w:id="79"/>
      <w:bookmarkEnd w:id="80"/>
      <w:bookmarkEnd w:id="81"/>
    </w:p>
    <w:p w14:paraId="70FA84C9" w14:textId="77777777" w:rsidR="00754321" w:rsidRDefault="00754321" w:rsidP="00C53CB9">
      <w:r>
        <w:t>I’m losing my mind.</w:t>
      </w:r>
    </w:p>
    <w:p w14:paraId="55C5164B" w14:textId="77777777" w:rsidR="00754321" w:rsidRDefault="00754321" w:rsidP="00C53CB9"/>
    <w:p w14:paraId="04F51E15" w14:textId="14D5F891" w:rsidR="00754321" w:rsidRDefault="00754321" w:rsidP="00C53CB9">
      <w:r>
        <w:t xml:space="preserve">We didn’t return to the same village.  </w:t>
      </w:r>
      <w:r w:rsidR="006E71B6">
        <w:t>In fact, it seemed as if we</w:t>
      </w:r>
      <w:r>
        <w:t xml:space="preserve"> were in a different world.</w:t>
      </w:r>
    </w:p>
    <w:p w14:paraId="4A8FAF25" w14:textId="77777777" w:rsidR="00754321" w:rsidRDefault="00754321" w:rsidP="00C53CB9"/>
    <w:p w14:paraId="053EFC08" w14:textId="77777777" w:rsidR="00754321" w:rsidRDefault="00754321" w:rsidP="00C53CB9">
      <w:r>
        <w:t>The Hone that I’d grown up with and had known all my life was gone.  No longer were the familiar dirty streets between the weathered old buildings.  The town had been swallowed whole by what could only be described as a tropical rainforest.</w:t>
      </w:r>
    </w:p>
    <w:p w14:paraId="5C576D5C" w14:textId="77777777" w:rsidR="00754321" w:rsidRDefault="00754321" w:rsidP="00C53CB9"/>
    <w:p w14:paraId="210B53F1" w14:textId="3B545D1C" w:rsidR="007249A5" w:rsidRDefault="00754321" w:rsidP="00C53CB9">
      <w:r>
        <w:t xml:space="preserve">Dazed and lost, my head spinning in confusion, I stumbled towards the edge of the vibrant jungle.  </w:t>
      </w:r>
      <w:r w:rsidR="00DB0C86">
        <w:t xml:space="preserve">The silhouette of a building which </w:t>
      </w:r>
      <w:r>
        <w:t>looked like Garn’s General</w:t>
      </w:r>
      <w:r w:rsidR="00DB0C86">
        <w:t xml:space="preserve"> Store was vague</w:t>
      </w:r>
      <w:r w:rsidR="00F81D31">
        <w:t>ly</w:t>
      </w:r>
      <w:r w:rsidR="00DB0C86">
        <w:t xml:space="preserve"> visible through the dense foliage, drawing me to it.  As Red and I stumbled closer, a </w:t>
      </w:r>
      <w:proofErr w:type="gramStart"/>
      <w:r w:rsidR="00DB0C86">
        <w:t>high pitched</w:t>
      </w:r>
      <w:proofErr w:type="gramEnd"/>
      <w:r w:rsidR="00DB0C86">
        <w:t xml:space="preserve"> feminine squeal for “HEEEELLLPPPP!!</w:t>
      </w:r>
      <w:r w:rsidR="001C7241">
        <w:t>”</w:t>
      </w:r>
      <w:r w:rsidR="007249A5">
        <w:t xml:space="preserve"> rose high in the air.</w:t>
      </w:r>
    </w:p>
    <w:p w14:paraId="4A9FFF25" w14:textId="77777777" w:rsidR="007249A5" w:rsidRDefault="007249A5" w:rsidP="00C53CB9"/>
    <w:p w14:paraId="770C09ED" w14:textId="77777777" w:rsidR="00F05AE1" w:rsidRDefault="007249A5" w:rsidP="00C53CB9">
      <w:r>
        <w:t>A young lady, looking to be in her mid-teens,</w:t>
      </w:r>
      <w:r w:rsidR="005A1FD2">
        <w:t xml:space="preserve"> wearing a </w:t>
      </w:r>
      <w:r w:rsidR="006A292F">
        <w:t>long, pure-white dress,</w:t>
      </w:r>
      <w:r>
        <w:t xml:space="preserve"> rushed out of the forest </w:t>
      </w:r>
      <w:r w:rsidR="005A1FD2">
        <w:t xml:space="preserve">screaming multiple times for help, </w:t>
      </w:r>
      <w:r w:rsidR="006A292F">
        <w:t xml:space="preserve">as she ran directly for us.  </w:t>
      </w:r>
      <w:r w:rsidR="00CF379F">
        <w:t xml:space="preserve">Completely bewildered, I drew my hatchet, expecting the worst, </w:t>
      </w:r>
      <w:r w:rsidR="00F05AE1">
        <w:t>as she skidded to a stop and grabbed my wrist.</w:t>
      </w:r>
    </w:p>
    <w:p w14:paraId="23E5C0FC" w14:textId="77777777" w:rsidR="00F05AE1" w:rsidRDefault="00F05AE1" w:rsidP="00C53CB9"/>
    <w:p w14:paraId="40294F00" w14:textId="77777777" w:rsidR="00F05AE1" w:rsidRDefault="00F05AE1" w:rsidP="00C53CB9">
      <w:r>
        <w:t>“What’s wrong?  Where are you hurt?  We’ll fix it!”  The words rushed one after another out of her mouth as I found myself suddenly being dragged along towards the jungle.  Several other girls excitedly rushed to join the first, their overlapping chatter becoming impossible to decipher.  Glancing back at Red, she was just as surrounded and tugged upon as I was.</w:t>
      </w:r>
    </w:p>
    <w:p w14:paraId="0BC88979" w14:textId="77777777" w:rsidR="00F05AE1" w:rsidRDefault="00F05AE1" w:rsidP="00C53CB9"/>
    <w:p w14:paraId="274E8B99" w14:textId="3E12B9EB" w:rsidR="0029088B" w:rsidRDefault="00F05AE1" w:rsidP="00C53CB9">
      <w:r>
        <w:t xml:space="preserve">“Granny Jean!  Granny Jean!”  Yelling a </w:t>
      </w:r>
      <w:proofErr w:type="gramStart"/>
      <w:r>
        <w:t>name</w:t>
      </w:r>
      <w:proofErr w:type="gramEnd"/>
      <w:r>
        <w:t xml:space="preserve"> I definitely recognized, one of the girls rushed ahead, only to return moments later while tugging on the hands of another young girl of about the same age.  “They look bad</w:t>
      </w:r>
      <w:r w:rsidR="003A1A68">
        <w:t>,</w:t>
      </w:r>
      <w:r>
        <w:t xml:space="preserve"> Granny,” the dragger</w:t>
      </w:r>
      <w:r w:rsidR="00CD1CFB">
        <w:t xml:space="preserve"> told </w:t>
      </w:r>
      <w:r w:rsidR="00D946D6">
        <w:t xml:space="preserve">the girl she had by the </w:t>
      </w:r>
      <w:r w:rsidR="00D47CDC">
        <w:t>wrist now</w:t>
      </w:r>
      <w:r w:rsidR="003A1A68">
        <w:t>, while pointing towards us.</w:t>
      </w:r>
      <w:r w:rsidR="00CD1CFB">
        <w:t xml:space="preserve">  “How are we going to fix them?”</w:t>
      </w:r>
    </w:p>
    <w:p w14:paraId="0B4E3F9B" w14:textId="77777777" w:rsidR="0029088B" w:rsidRDefault="0029088B" w:rsidP="00C53CB9"/>
    <w:p w14:paraId="53EADAAD" w14:textId="77777777" w:rsidR="00A11D4A" w:rsidRDefault="0029088B" w:rsidP="00C53CB9">
      <w:r>
        <w:t xml:space="preserve">Forming </w:t>
      </w:r>
      <w:r w:rsidR="005864D7">
        <w:t>themselves in a circle around me and Red</w:t>
      </w:r>
      <w:r>
        <w:t xml:space="preserve">, </w:t>
      </w:r>
      <w:r w:rsidR="005864D7">
        <w:t>the dozen or so young girls sat down expectantly and</w:t>
      </w:r>
      <w:r w:rsidR="00B008C0">
        <w:t xml:space="preserve"> constantly changed their stares</w:t>
      </w:r>
      <w:r w:rsidR="005864D7">
        <w:t xml:space="preserve"> between me, </w:t>
      </w:r>
      <w:r w:rsidR="00B008C0">
        <w:t>Red, and the new girl.</w:t>
      </w:r>
    </w:p>
    <w:p w14:paraId="73D3EF9E" w14:textId="77777777" w:rsidR="00A11D4A" w:rsidRDefault="00A11D4A" w:rsidP="00C53CB9"/>
    <w:p w14:paraId="249C7943" w14:textId="77777777" w:rsidR="00424976" w:rsidRDefault="00A11D4A" w:rsidP="00C53CB9">
      <w:r>
        <w:t xml:space="preserve">“I see you’re back, boy.”  Closing the gap between us, the </w:t>
      </w:r>
      <w:proofErr w:type="gramStart"/>
      <w:r>
        <w:t>brown haired</w:t>
      </w:r>
      <w:proofErr w:type="gramEnd"/>
      <w:r>
        <w:t xml:space="preserve"> young lady wrapped me tightly in a hug, as if she knew me.  “</w:t>
      </w:r>
      <w:r w:rsidR="00925509">
        <w:t>It seems as if you both have been through a lot</w:t>
      </w:r>
      <w:r w:rsidR="00424976">
        <w:t>, but don’t worry; we’ll have you patched up and better in no time.”</w:t>
      </w:r>
    </w:p>
    <w:p w14:paraId="21E4B25E" w14:textId="77777777" w:rsidR="00424976" w:rsidRDefault="00424976" w:rsidP="00C53CB9"/>
    <w:p w14:paraId="5D9B8E5F" w14:textId="2BBDE4EA" w:rsidR="006F4A60" w:rsidRDefault="00424976" w:rsidP="00C53CB9">
      <w:r>
        <w:t>“Who are you</w:t>
      </w:r>
      <w:r w:rsidR="00B329D2">
        <w:t xml:space="preserve">?” </w:t>
      </w:r>
      <w:r>
        <w:t xml:space="preserve"> I whispered</w:t>
      </w:r>
      <w:r w:rsidR="00B329D2">
        <w:t xml:space="preserve">, as a </w:t>
      </w:r>
      <w:r w:rsidR="00FC6B08">
        <w:t>nagging feeling in my gut told</w:t>
      </w:r>
      <w:r w:rsidR="009B2AFD">
        <w:t xml:space="preserve"> me I knew this girl.  Her body was one I’d never seen before, but her eyes </w:t>
      </w:r>
      <w:r w:rsidR="006F4A60">
        <w:t>echoed with familiarity in my mind.</w:t>
      </w:r>
    </w:p>
    <w:p w14:paraId="33B1C4A1" w14:textId="77777777" w:rsidR="006F4A60" w:rsidRDefault="006F4A60" w:rsidP="00C53CB9"/>
    <w:p w14:paraId="45D12077" w14:textId="77777777" w:rsidR="006F4A60" w:rsidRDefault="006F4A60" w:rsidP="00C53CB9">
      <w:r>
        <w:t>“That’s Granny Jean,” one of the sitting girls answered instantly.  “Everyone knows her.”</w:t>
      </w:r>
    </w:p>
    <w:p w14:paraId="02D7561E" w14:textId="77777777" w:rsidR="006F4A60" w:rsidRDefault="006F4A60" w:rsidP="00C53CB9"/>
    <w:p w14:paraId="1A0F6B0F" w14:textId="77777777" w:rsidR="001F6588" w:rsidRDefault="006F4A60" w:rsidP="00C53CB9">
      <w:r>
        <w:t xml:space="preserve">“Granny Jean?”  My knees </w:t>
      </w:r>
      <w:proofErr w:type="gramStart"/>
      <w:r>
        <w:t>went</w:t>
      </w:r>
      <w:proofErr w:type="gramEnd"/>
      <w:r>
        <w:t xml:space="preserve"> </w:t>
      </w:r>
      <w:proofErr w:type="gramStart"/>
      <w:r>
        <w:t>weak</w:t>
      </w:r>
      <w:proofErr w:type="gramEnd"/>
      <w:r>
        <w:t xml:space="preserve"> and I stumbled to the ground, my brain unable to understand any more.  </w:t>
      </w:r>
      <w:r w:rsidR="00D036F2">
        <w:t>Surrounded by several squeals of worry,</w:t>
      </w:r>
      <w:r w:rsidR="002C581C">
        <w:t xml:space="preserve"> almost instantly</w:t>
      </w:r>
      <w:r w:rsidR="00D036F2">
        <w:t xml:space="preserve"> I </w:t>
      </w:r>
      <w:proofErr w:type="gramStart"/>
      <w:r w:rsidR="001D65A6">
        <w:t>was  swarmed</w:t>
      </w:r>
      <w:proofErr w:type="gramEnd"/>
      <w:r w:rsidR="001D65A6">
        <w:t xml:space="preserve"> by </w:t>
      </w:r>
      <w:r w:rsidR="00607D2F">
        <w:t xml:space="preserve">young girls.  The white glow of magic was heavy in the air and </w:t>
      </w:r>
      <w:r w:rsidR="003E797A">
        <w:t xml:space="preserve">pure, warm </w:t>
      </w:r>
      <w:r w:rsidR="00CC6F31">
        <w:t>electricity flooded my body</w:t>
      </w:r>
      <w:r w:rsidR="004F2B2B">
        <w:t xml:space="preserve">.  Blissful sleep engulfed me </w:t>
      </w:r>
      <w:r w:rsidR="001F6588">
        <w:t>in seconds, erasing all my worries from the world.</w:t>
      </w:r>
    </w:p>
    <w:p w14:paraId="5C8ACDBB" w14:textId="77777777" w:rsidR="001F6588"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644B9538" wp14:editId="42A87450">
            <wp:extent cx="1528445" cy="763905"/>
            <wp:effectExtent l="0" t="0" r="0" b="0"/>
            <wp:docPr id="44" name="Picture 44"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54036104" w14:textId="098C5D7F" w:rsidR="00D46CD0" w:rsidRDefault="003C4401" w:rsidP="00C53CB9">
      <w:r>
        <w:t xml:space="preserve">I awoke a new man, with the strongest case of morning wood </w:t>
      </w:r>
      <w:r w:rsidR="00C63763">
        <w:t xml:space="preserve">that I’ve ever experienced in either of my lives.  </w:t>
      </w:r>
      <w:r w:rsidR="00B505FE">
        <w:t>Glancing around, I was grateful to find myself back in the familiar old room Granny used to treat her patients.  Red lay sleeping</w:t>
      </w:r>
      <w:r w:rsidR="00F66853">
        <w:t xml:space="preserve"> in the second bed, and the young woman – </w:t>
      </w:r>
      <w:r w:rsidR="002933F4">
        <w:t xml:space="preserve">young </w:t>
      </w:r>
      <w:r w:rsidR="00F66853">
        <w:t xml:space="preserve">Granny?? </w:t>
      </w:r>
      <w:r w:rsidR="00E4078B">
        <w:t>–</w:t>
      </w:r>
      <w:r w:rsidR="00F66853">
        <w:t xml:space="preserve"> </w:t>
      </w:r>
      <w:r w:rsidR="00E4078B">
        <w:t>was standing patiently beside mine, waiting for me to acknowledge her.</w:t>
      </w:r>
    </w:p>
    <w:p w14:paraId="20ADA761" w14:textId="77777777" w:rsidR="00D46CD0" w:rsidRDefault="00D46CD0" w:rsidP="00C53CB9"/>
    <w:p w14:paraId="40FAEE4F" w14:textId="77777777" w:rsidR="007D7A4D" w:rsidRDefault="00D46CD0" w:rsidP="00C53CB9">
      <w:r>
        <w:t>“I’d be careful using that</w:t>
      </w:r>
      <w:r w:rsidR="00A26D62">
        <w:t xml:space="preserve"> for a while.”  Pointing </w:t>
      </w:r>
      <w:r w:rsidR="008F4DB0">
        <w:t xml:space="preserve">to the high rise of the covers at my midsection, </w:t>
      </w:r>
      <w:r w:rsidR="002D6283">
        <w:t>Granny cackled merrily.  Young or old, there was no doubt in my mind that she was Granny Jean anymore.  I’</w:t>
      </w:r>
      <w:r w:rsidR="007D7A4D">
        <w:t>d know the warmth of her laughter anywhere.</w:t>
      </w:r>
    </w:p>
    <w:p w14:paraId="75951DC5" w14:textId="77777777" w:rsidR="007D7A4D" w:rsidRDefault="007D7A4D" w:rsidP="00C53CB9"/>
    <w:p w14:paraId="74A3FCEF" w14:textId="77777777" w:rsidR="00190D85" w:rsidRDefault="007D7A4D" w:rsidP="00C53CB9">
      <w:r>
        <w:t xml:space="preserve">“The young </w:t>
      </w:r>
      <w:r w:rsidR="0018009A">
        <w:t>‘</w:t>
      </w:r>
      <w:proofErr w:type="spellStart"/>
      <w:r w:rsidR="0018009A">
        <w:t>uns</w:t>
      </w:r>
      <w:proofErr w:type="spellEnd"/>
      <w:r w:rsidR="0018009A">
        <w:t xml:space="preserve"> are excitable,” Granny smirked.  “They fixed </w:t>
      </w:r>
      <w:r w:rsidR="00024FE6">
        <w:t>ya, but they flooded you with Life’s energy.</w:t>
      </w:r>
      <w:r w:rsidR="00C32E78">
        <w:t xml:space="preserve">  Unless you’re looking for a child soon, I’d advise avoiding </w:t>
      </w:r>
      <w:r w:rsidR="00ED430B">
        <w:t xml:space="preserve">any </w:t>
      </w:r>
      <w:r w:rsidR="00190D85">
        <w:t>father hole</w:t>
      </w:r>
      <w:r w:rsidR="00ED430B">
        <w:t xml:space="preserve"> with that thing for the next few weeks.”</w:t>
      </w:r>
    </w:p>
    <w:p w14:paraId="522B4C18" w14:textId="77777777" w:rsidR="001375DE" w:rsidRDefault="001375DE" w:rsidP="00C53CB9"/>
    <w:p w14:paraId="62130484" w14:textId="77777777" w:rsidR="001375DE" w:rsidRDefault="00632F0B" w:rsidP="00C53CB9">
      <w:r>
        <w:t xml:space="preserve">Holding the palm of my hand </w:t>
      </w:r>
      <w:r w:rsidR="003B28F3">
        <w:t>out upright, I solemnly pledged, “No children for me</w:t>
      </w:r>
      <w:r w:rsidR="00E01F27">
        <w:t>, I promise.”</w:t>
      </w:r>
    </w:p>
    <w:p w14:paraId="0EA126F4" w14:textId="77777777" w:rsidR="001375DE" w:rsidRDefault="001375DE" w:rsidP="00C53CB9"/>
    <w:p w14:paraId="576020CD" w14:textId="77777777" w:rsidR="00A23205" w:rsidRDefault="0058701D" w:rsidP="00C53CB9">
      <w:r>
        <w:t xml:space="preserve">“You did good, boy.”  Reaching down, Granny ruffled my hair and gently </w:t>
      </w:r>
      <w:r w:rsidR="00A23205">
        <w:t>patted my cheek.</w:t>
      </w:r>
    </w:p>
    <w:p w14:paraId="1DD7413A" w14:textId="77777777" w:rsidR="00A23205" w:rsidRDefault="00A23205" w:rsidP="00C53CB9"/>
    <w:p w14:paraId="65EDFEFF" w14:textId="77777777" w:rsidR="00EB1290" w:rsidRDefault="00A23205" w:rsidP="00C53CB9">
      <w:r>
        <w:t>“No</w:t>
      </w:r>
      <w:r w:rsidR="00EB1290">
        <w:t>, I didn’t.”  I hung my head in utter shame.  “We haven’t found the heart yet.  I failed.”  Tears of frustration leaked down my cheeks as I wrapped the blanket in my hands in a death grip.</w:t>
      </w:r>
    </w:p>
    <w:p w14:paraId="765C6DED" w14:textId="77777777" w:rsidR="00EB1290" w:rsidRDefault="00EB1290" w:rsidP="00C53CB9"/>
    <w:p w14:paraId="52F20F83" w14:textId="227062D5" w:rsidR="00EB1290" w:rsidRDefault="00EB1290" w:rsidP="00C53CB9">
      <w:r>
        <w:t>“Failed?”  Granny cackled merrily, while placing her hand on my forehead to check my temperature.  “You didn’t fail, boy.  You brought back a whole g</w:t>
      </w:r>
      <w:r w:rsidR="00524359">
        <w:t>ob</w:t>
      </w:r>
      <w:r>
        <w:t xml:space="preserve"> of it, stuffed in the globe of your lantern.”</w:t>
      </w:r>
    </w:p>
    <w:p w14:paraId="2B49FC84" w14:textId="77777777" w:rsidR="00EB1290" w:rsidRDefault="00EB1290" w:rsidP="00C53CB9"/>
    <w:p w14:paraId="50692B52" w14:textId="77777777" w:rsidR="007A7222" w:rsidRDefault="00EB1290" w:rsidP="00C53CB9">
      <w:r>
        <w:t>Globe?  Lantern?  My mind struggled to understand</w:t>
      </w:r>
      <w:r w:rsidR="007A7222">
        <w:t xml:space="preserve">.  Confused, I </w:t>
      </w:r>
      <w:proofErr w:type="gramStart"/>
      <w:r w:rsidR="007A7222">
        <w:t>asked,</w:t>
      </w:r>
      <w:r>
        <w:t xml:space="preserve">  “</w:t>
      </w:r>
      <w:proofErr w:type="gramEnd"/>
      <w:r>
        <w:t>The slimy moss?”</w:t>
      </w:r>
      <w:r w:rsidR="007A7222">
        <w:t>l</w:t>
      </w:r>
    </w:p>
    <w:p w14:paraId="6DAFBAAF" w14:textId="77777777" w:rsidR="00BE0227" w:rsidRDefault="007A7222" w:rsidP="00C53CB9">
      <w:r>
        <w:t>“Widow’s Heart,” Granny confirmed, nodding her head.</w:t>
      </w:r>
      <w:r w:rsidR="00EB1290">
        <w:t xml:space="preserve">  </w:t>
      </w:r>
      <w:r w:rsidR="00B06FF5">
        <w:t>“I’ve already treated the girl</w:t>
      </w:r>
      <w:r w:rsidR="009D4F7F">
        <w:t>,” she informed me, kindness heavy in her voice and eyes.  “She’</w:t>
      </w:r>
      <w:r w:rsidR="00BE0227">
        <w:t>ll be awake soon.”</w:t>
      </w:r>
    </w:p>
    <w:p w14:paraId="0999B9DF" w14:textId="77777777" w:rsidR="00BE0227" w:rsidRDefault="00BE0227" w:rsidP="00C53CB9"/>
    <w:p w14:paraId="697C61DF" w14:textId="77777777" w:rsidR="00563D30" w:rsidRDefault="00BE0227" w:rsidP="00C53CB9">
      <w:r>
        <w:t>“Thank you.”  After all we’</w:t>
      </w:r>
      <w:r w:rsidR="00563D30">
        <w:t>d been through, the words felt inadequate, but they made a smile spread happily across Granny’s young face.</w:t>
      </w:r>
    </w:p>
    <w:p w14:paraId="63C39B40" w14:textId="77777777" w:rsidR="00563D30" w:rsidRDefault="00563D30" w:rsidP="00C53CB9"/>
    <w:p w14:paraId="6227CE06" w14:textId="77777777" w:rsidR="00563D30" w:rsidRDefault="00563D30" w:rsidP="00C53CB9">
      <w:r>
        <w:t>“You should sleep now,” she recommended.</w:t>
      </w:r>
    </w:p>
    <w:p w14:paraId="2C17ABF9" w14:textId="77777777" w:rsidR="00563D30" w:rsidRDefault="00563D30" w:rsidP="00C53CB9"/>
    <w:p w14:paraId="232D4999" w14:textId="77777777" w:rsidR="00563D30" w:rsidRDefault="00563D30" w:rsidP="00C53CB9">
      <w:r>
        <w:t xml:space="preserve">“Wait!”  I shook my head side to side, vehemently in denial.  “I need to know first,” I pleaded.  “Is Red going to </w:t>
      </w:r>
      <w:proofErr w:type="gramStart"/>
      <w:r>
        <w:t>be</w:t>
      </w:r>
      <w:proofErr w:type="gramEnd"/>
      <w:r>
        <w:t xml:space="preserve"> okay?  What happened to you?  To town?  Who are those girls?”  A thousand worried questions filled my brain, and I didn’t know which to start asking first.</w:t>
      </w:r>
    </w:p>
    <w:p w14:paraId="1B6D39C4" w14:textId="77777777" w:rsidR="00563D30" w:rsidRDefault="00563D30" w:rsidP="00C53CB9"/>
    <w:p w14:paraId="484DDD1C" w14:textId="7B309898" w:rsidR="00973B11" w:rsidRDefault="004F2FBF" w:rsidP="00C53CB9">
      <w:r>
        <w:t>“Red’ll</w:t>
      </w:r>
      <w:r w:rsidR="00563D30">
        <w:t xml:space="preserve"> be fine</w:t>
      </w:r>
      <w:r>
        <w:t xml:space="preserve">.  She’s just resting,” </w:t>
      </w:r>
      <w:r w:rsidR="00973B11">
        <w:t xml:space="preserve">Granny assured me.  “As for the rest…”  Trailing off, she shrugged her shoulders slightly.  “It’s not a big deal.  A bad man come into town </w:t>
      </w:r>
      <w:r w:rsidR="00C508D1">
        <w:t xml:space="preserve">– I think he may have been a bandit, or </w:t>
      </w:r>
      <w:r w:rsidR="00EA606C">
        <w:t>such</w:t>
      </w:r>
      <w:r w:rsidR="00C508D1">
        <w:t>,” she shrugged</w:t>
      </w:r>
      <w:r w:rsidR="00EA606C">
        <w:t xml:space="preserve">, unconcernedly.  “He </w:t>
      </w:r>
      <w:r w:rsidR="00973B11">
        <w:t>volunteered to help me teach some youngsters, so we did some minor redecorations to celebrate.”</w:t>
      </w:r>
    </w:p>
    <w:p w14:paraId="6E284AE5" w14:textId="77777777" w:rsidR="00973B11" w:rsidRDefault="00973B11" w:rsidP="00C53CB9"/>
    <w:p w14:paraId="1ACE1739" w14:textId="77777777" w:rsidR="00E56AE5" w:rsidRDefault="00973B11" w:rsidP="00C53CB9">
      <w:r>
        <w:t xml:space="preserve">“Now sleep.”  </w:t>
      </w:r>
      <w:r w:rsidR="007A221D">
        <w:t>As Granny’s</w:t>
      </w:r>
      <w:r w:rsidR="00E56AE5">
        <w:t xml:space="preserve"> hands emitted a pale white light, deep peaceful slumber washed over me like a tsunami.</w:t>
      </w:r>
    </w:p>
    <w:p w14:paraId="6F5DAC10" w14:textId="77777777" w:rsidR="00E56AE5" w:rsidRPr="00C75A87"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5382FB46" wp14:editId="62EEA0F1">
            <wp:extent cx="1528445" cy="763905"/>
            <wp:effectExtent l="0" t="0" r="0" b="0"/>
            <wp:docPr id="45" name="Picture 45"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779ED127" w14:textId="77777777" w:rsidR="007375DF" w:rsidRDefault="00752998" w:rsidP="00C53CB9">
      <w:r>
        <w:t xml:space="preserve">Waking drenched in sweat, </w:t>
      </w:r>
      <w:r w:rsidR="00221996">
        <w:t xml:space="preserve">the feel of hot, soft flesh engulfed me.  Opening my shocked eyes, Red’s beautiful face was resting on the right side of my chest, with her body pressed tightly half atop of mine; while Jewel’s gorgeous head was snuggled across the left side of my chest, her body wrapped around the other half of mine.  The girls were </w:t>
      </w:r>
      <w:proofErr w:type="gramStart"/>
      <w:r w:rsidR="00221996">
        <w:t>leaned</w:t>
      </w:r>
      <w:proofErr w:type="gramEnd"/>
      <w:r w:rsidR="00221996">
        <w:t xml:space="preserve"> in close, whispering softly away to each other, while the heat of their naked bodies cooked mine.</w:t>
      </w:r>
    </w:p>
    <w:p w14:paraId="22CAC260" w14:textId="77777777" w:rsidR="00221996" w:rsidRDefault="00221996" w:rsidP="00C53CB9"/>
    <w:p w14:paraId="578FA46E" w14:textId="7DEFF04A" w:rsidR="00221996" w:rsidRDefault="00221996" w:rsidP="00C53CB9">
      <w:r>
        <w:t>“</w:t>
      </w:r>
      <w:proofErr w:type="spellStart"/>
      <w:proofErr w:type="gramStart"/>
      <w:r>
        <w:t>Uhhhmm</w:t>
      </w:r>
      <w:proofErr w:type="spellEnd"/>
      <w:r>
        <w:t>..</w:t>
      </w:r>
      <w:proofErr w:type="gramEnd"/>
      <w:r>
        <w:t>”  Coughing slightly, I wrapped my arms around both, gently feeling up and down their bare backs.  Much to my surprise, neither pulled away.  Instead, both giggled conspiratorially, with Red k</w:t>
      </w:r>
      <w:r w:rsidR="0074204B">
        <w:t>issing</w:t>
      </w:r>
      <w:r>
        <w:t xml:space="preserve"> up my chest until she reached my lips, and Jewel kissing down the other direction until she engulfed my still enlarged midsection.  Neither stopped upon reaching their goal, and </w:t>
      </w:r>
      <w:r w:rsidR="001F33CC">
        <w:t>I was engulfed in ecstasy</w:t>
      </w:r>
      <w:r w:rsidR="00FF44C0">
        <w:t xml:space="preserve">; love and lust </w:t>
      </w:r>
      <w:r w:rsidR="00661892">
        <w:t>consuming my brain as I lost myself in the moment.</w:t>
      </w:r>
    </w:p>
    <w:p w14:paraId="3CA3FBB5" w14:textId="77777777" w:rsidR="00B54F45" w:rsidRDefault="00B54F45" w:rsidP="00C53CB9"/>
    <w:p w14:paraId="79FC303B" w14:textId="161C1AFC" w:rsidR="00B54F45" w:rsidRDefault="00B54F45" w:rsidP="00C53CB9">
      <w:r>
        <w:t xml:space="preserve">After exploding my </w:t>
      </w:r>
      <w:r w:rsidR="005F6675">
        <w:t>passion multiple times, Jewel slowly kissed her way back up my chest</w:t>
      </w:r>
      <w:r w:rsidR="00D90BD6">
        <w:t>, while Red, as if reading some unspoken cue, worked herself downwards.</w:t>
      </w:r>
      <w:r w:rsidR="002979ED">
        <w:t xml:space="preserve">  Leaning with her breasts pressed warmly </w:t>
      </w:r>
      <w:r w:rsidR="00B57936">
        <w:t xml:space="preserve">fully </w:t>
      </w:r>
      <w:r w:rsidR="002979ED">
        <w:t>again</w:t>
      </w:r>
      <w:r w:rsidR="008F7BB3">
        <w:t>st my chest, Jewel stretched up on her elbows and gently, passionately, kissed me once.  “Thank you,” she whispered, gazing deep into my eyes, “for saving me twice.”</w:t>
      </w:r>
    </w:p>
    <w:p w14:paraId="5AD353B3" w14:textId="77777777" w:rsidR="008F7BB3" w:rsidRDefault="008F7BB3" w:rsidP="00C53CB9"/>
    <w:p w14:paraId="783ED510" w14:textId="77777777" w:rsidR="008F7BB3" w:rsidRDefault="008F7BB3" w:rsidP="00C53CB9">
      <w:r>
        <w:t>“</w:t>
      </w:r>
      <w:proofErr w:type="spellStart"/>
      <w:r>
        <w:t>Uhhh</w:t>
      </w:r>
      <w:proofErr w:type="spellEnd"/>
      <w:r>
        <w:t xml:space="preserve"> </w:t>
      </w:r>
      <w:proofErr w:type="spellStart"/>
      <w:r>
        <w:t>Huuuuh</w:t>
      </w:r>
      <w:proofErr w:type="spellEnd"/>
      <w:r>
        <w:t>…”  It wasn’t a very manly response, but it was the best I could manage with Red doing what she was beneath the sheets.</w:t>
      </w:r>
    </w:p>
    <w:p w14:paraId="1D80BB41" w14:textId="77777777" w:rsidR="008F7BB3" w:rsidRDefault="008F7BB3" w:rsidP="00C53CB9"/>
    <w:p w14:paraId="6E9C6A94" w14:textId="77777777" w:rsidR="008F7BB3" w:rsidRDefault="008F7BB3" w:rsidP="00C53CB9">
      <w:r>
        <w:t xml:space="preserve">“Healer’s orders,” Jewel giggled slightly, resting her head down across my shoulder.  “The Grand Lady Healer here explained to us that you’d been overfilled with life.  According to her, you’ll need to purge </w:t>
      </w:r>
      <w:r w:rsidR="005B7913">
        <w:t xml:space="preserve">as much of </w:t>
      </w:r>
      <w:r>
        <w:t>that excess life energy</w:t>
      </w:r>
      <w:r w:rsidR="005B7913">
        <w:t xml:space="preserve"> as possible </w:t>
      </w:r>
      <w:r w:rsidR="00C572DA">
        <w:t>daily, until your spirit stabilizes.  Also,” Jewel giggled again, slightly kissing my chest while hiding her face, “she says the expelled energy can help stabilize my own, as long as I</w:t>
      </w:r>
      <w:r w:rsidR="00B5485F">
        <w:t>’m willing to</w:t>
      </w:r>
      <w:r w:rsidR="00C572DA">
        <w:t xml:space="preserve"> consume it.”</w:t>
      </w:r>
    </w:p>
    <w:p w14:paraId="01B191ED" w14:textId="77777777" w:rsidR="0021781A" w:rsidRDefault="0021781A" w:rsidP="00C53CB9"/>
    <w:p w14:paraId="1437E2C7" w14:textId="2E88A1D4" w:rsidR="0021781A" w:rsidRDefault="0021781A" w:rsidP="00C53CB9">
      <w:r>
        <w:t>“</w:t>
      </w:r>
      <w:proofErr w:type="spellStart"/>
      <w:r>
        <w:t>Uhhhh</w:t>
      </w:r>
      <w:proofErr w:type="spellEnd"/>
      <w:r>
        <w:t xml:space="preserve"> </w:t>
      </w:r>
      <w:proofErr w:type="spellStart"/>
      <w:r>
        <w:t>Huuuhh</w:t>
      </w:r>
      <w:proofErr w:type="spellEnd"/>
      <w:r>
        <w:t xml:space="preserve">.”  </w:t>
      </w:r>
      <w:r w:rsidR="00631FAA">
        <w:t>Trying t</w:t>
      </w:r>
      <w:r w:rsidR="00763B25">
        <w:t xml:space="preserve">o focus my thoughts on what Jewel </w:t>
      </w:r>
      <w:r w:rsidR="00631FAA">
        <w:t>was saying, I thought I could</w:t>
      </w:r>
      <w:r w:rsidR="00763B25">
        <w:t xml:space="preserve"> understand the concept somewhat.</w:t>
      </w:r>
      <w:r w:rsidR="00631FAA">
        <w:t xml:space="preserve">  </w:t>
      </w:r>
      <w:r w:rsidR="00BB4B02">
        <w:t>According to what I remembered reading in my time as Thomas, some people believed in the concept of yin and yang.  Apparently, Granny thought my over</w:t>
      </w:r>
      <w:r w:rsidR="007832E0">
        <w:t>flowing yang could help calm Jewel’s</w:t>
      </w:r>
      <w:r w:rsidR="00BB4B02">
        <w:t xml:space="preserve"> rampaging yin</w:t>
      </w:r>
      <w:r w:rsidR="00124596">
        <w:t xml:space="preserve">, </w:t>
      </w:r>
      <w:r w:rsidR="004872BA">
        <w:t xml:space="preserve">or something like that, </w:t>
      </w:r>
      <w:r w:rsidR="00124596">
        <w:t>a</w:t>
      </w:r>
      <w:r w:rsidR="00903C2A">
        <w:t>llowing us both to find balance.</w:t>
      </w:r>
    </w:p>
    <w:p w14:paraId="3F03B02E" w14:textId="77777777" w:rsidR="009328BF" w:rsidRDefault="009328BF" w:rsidP="00C53CB9"/>
    <w:p w14:paraId="0B8AB4EC" w14:textId="1EED166E" w:rsidR="009328BF" w:rsidRDefault="009328BF" w:rsidP="00C53CB9">
      <w:r>
        <w:t>“</w:t>
      </w:r>
      <w:proofErr w:type="spellStart"/>
      <w:r>
        <w:t>Uuugghh</w:t>
      </w:r>
      <w:proofErr w:type="spellEnd"/>
      <w:r>
        <w:t>.”</w:t>
      </w:r>
      <w:r w:rsidR="00C455F4">
        <w:t xml:space="preserve">  With one last explosion from my hips,</w:t>
      </w:r>
      <w:r>
        <w:t xml:space="preserve"> Red </w:t>
      </w:r>
      <w:r w:rsidR="00C455F4">
        <w:t xml:space="preserve">slowly </w:t>
      </w:r>
      <w:r w:rsidR="00BD00BD">
        <w:t xml:space="preserve">pulled her head back </w:t>
      </w:r>
      <w:r w:rsidR="00E065A7">
        <w:t xml:space="preserve">up </w:t>
      </w:r>
      <w:r w:rsidR="00BD00BD">
        <w:t>and rested it on my hips</w:t>
      </w:r>
      <w:r w:rsidR="00B14320">
        <w:t xml:space="preserve">.  The warm breath from her lips </w:t>
      </w:r>
      <w:r w:rsidR="00C765BB">
        <w:t xml:space="preserve">gently washed over my still bulging member, </w:t>
      </w:r>
      <w:r w:rsidR="00373DD2">
        <w:t>while Jewel giggled softly and kissed my chest several more times.</w:t>
      </w:r>
    </w:p>
    <w:p w14:paraId="634B7DE6" w14:textId="77777777" w:rsidR="002B4CC7" w:rsidRDefault="002B4CC7" w:rsidP="00C53CB9"/>
    <w:p w14:paraId="6229DB49" w14:textId="77777777" w:rsidR="002B4CC7" w:rsidRDefault="002B4CC7" w:rsidP="00C53CB9">
      <w:r>
        <w:t>“Maybe now,” Jewel giggled, “</w:t>
      </w:r>
      <w:r w:rsidR="002D0A3B">
        <w:t>you can actually respond</w:t>
      </w:r>
      <w:r w:rsidR="00E81A7F">
        <w:t>, and we can have a serious conversation.”</w:t>
      </w:r>
    </w:p>
    <w:p w14:paraId="7ACE6D96" w14:textId="77777777" w:rsidR="00E81A7F" w:rsidRDefault="00E81A7F" w:rsidP="00C53CB9"/>
    <w:p w14:paraId="5C4F0D2D" w14:textId="77777777" w:rsidR="00E81A7F" w:rsidRDefault="00E81A7F" w:rsidP="00C53CB9">
      <w:r>
        <w:t>“I’ll do my best,” I promised, gently caressing my hands over both girls.</w:t>
      </w:r>
    </w:p>
    <w:p w14:paraId="5FB95096" w14:textId="77777777" w:rsidR="007E2159" w:rsidRDefault="007E2159" w:rsidP="00C53CB9"/>
    <w:p w14:paraId="63557124" w14:textId="77777777" w:rsidR="007E2159" w:rsidRDefault="007E2159" w:rsidP="00C53CB9">
      <w:r>
        <w:t xml:space="preserve">“First, let me thank you again for saving me and Red.” </w:t>
      </w:r>
      <w:r w:rsidR="00FC22FD">
        <w:t xml:space="preserve"> Jewel leaned up and gently kissed my lips to accentuate her gratitude. “Though I now understand it was a misun</w:t>
      </w:r>
      <w:r w:rsidR="001726DB">
        <w:t>der</w:t>
      </w:r>
      <w:r w:rsidR="00FC22FD">
        <w:t xml:space="preserve">standing, </w:t>
      </w:r>
      <w:r w:rsidR="001726DB">
        <w:t>and that you’re not a bandit as I’d imagined, it still doesn’t change the fact that I pledged myself to you.</w:t>
      </w:r>
    </w:p>
    <w:p w14:paraId="5FE26C6F" w14:textId="77777777" w:rsidR="001726DB" w:rsidRDefault="001726DB" w:rsidP="00C53CB9"/>
    <w:p w14:paraId="0C66CFEB" w14:textId="0A2EC18B" w:rsidR="001726DB" w:rsidRDefault="001726DB" w:rsidP="00C53CB9">
      <w:r>
        <w:t>“I am still yours,” Jewel insisted, leaning up to stare direct</w:t>
      </w:r>
      <w:r w:rsidR="00CD19E4">
        <w:t>ly</w:t>
      </w:r>
      <w:r>
        <w:t xml:space="preserve"> into my soul with her </w:t>
      </w:r>
      <w:proofErr w:type="gramStart"/>
      <w:r>
        <w:t>sky blue</w:t>
      </w:r>
      <w:proofErr w:type="gramEnd"/>
      <w:r>
        <w:t xml:space="preserve"> eyes.  “My wealth.  My clothes.  My body.  My magic.  My heart.  I submit all, willingly and freely, to you, my lord.  Even my soul itself, now belongs to you, on the eternal honor of my name and my bloodline.”</w:t>
      </w:r>
    </w:p>
    <w:p w14:paraId="5F432BEF" w14:textId="77777777" w:rsidR="001726DB" w:rsidRDefault="001726DB" w:rsidP="00C53CB9"/>
    <w:p w14:paraId="2EF94731" w14:textId="77777777" w:rsidR="001726DB" w:rsidRDefault="001726DB" w:rsidP="00C53CB9">
      <w:r>
        <w:t xml:space="preserve">“Umm…  Clothes?”  Somehow, I was picturing a naked Jewel running around for the rest of her life, having sworn nudity for my sake or something.  </w:t>
      </w:r>
    </w:p>
    <w:p w14:paraId="2C2CF4B3" w14:textId="77777777" w:rsidR="001726DB" w:rsidRDefault="001726DB" w:rsidP="00C53CB9"/>
    <w:p w14:paraId="53B43EF5" w14:textId="77777777" w:rsidR="001726DB" w:rsidRDefault="001726DB" w:rsidP="00C53CB9">
      <w:r>
        <w:t>“Dress me as you wish,” Jewel giggled.  “Or undress me as you wish.  As a doll does not care how a child covers it, neither shall I object to any of your wishes, whimsies, or desires.”</w:t>
      </w:r>
    </w:p>
    <w:p w14:paraId="44E0253B" w14:textId="77777777" w:rsidR="001726DB" w:rsidRDefault="001726DB" w:rsidP="00C53CB9"/>
    <w:p w14:paraId="6601154F" w14:textId="77777777" w:rsidR="001726DB" w:rsidRDefault="001726DB" w:rsidP="00C53CB9">
      <w:r>
        <w:t>“</w:t>
      </w:r>
      <w:proofErr w:type="gramStart"/>
      <w:r>
        <w:t>So</w:t>
      </w:r>
      <w:proofErr w:type="gramEnd"/>
      <w:r>
        <w:t xml:space="preserve"> what type of clothes do you like?”  Thinking about it, I’ve never seen Jewel with a single stitch of clothing on, since the moment we met.  All I’ve ever seen on her is jewelry and blankets.  And her pale bare skin.</w:t>
      </w:r>
    </w:p>
    <w:p w14:paraId="529B5F79" w14:textId="77777777" w:rsidR="001726DB" w:rsidRDefault="001726DB" w:rsidP="00C53CB9"/>
    <w:p w14:paraId="2DAA94C0" w14:textId="77777777" w:rsidR="001726DB" w:rsidRDefault="001726DB" w:rsidP="00C53CB9">
      <w:r>
        <w:t>“Any that pleases you,” was Jewel’s answer as she stared at me.  Damn, those eyes draw you in deep!</w:t>
      </w:r>
    </w:p>
    <w:p w14:paraId="041963E5" w14:textId="77777777" w:rsidR="001726DB" w:rsidRDefault="001726DB" w:rsidP="00C53CB9"/>
    <w:p w14:paraId="5D19E902" w14:textId="77777777" w:rsidR="001726DB" w:rsidRDefault="001726DB" w:rsidP="00C53CB9">
      <w:r>
        <w:t>“And what pleases you,” I tried again?</w:t>
      </w:r>
    </w:p>
    <w:p w14:paraId="460CE0FF" w14:textId="77777777" w:rsidR="001726DB" w:rsidRDefault="001726DB" w:rsidP="00C53CB9"/>
    <w:p w14:paraId="7720665B" w14:textId="77777777" w:rsidR="001726DB" w:rsidRDefault="001726DB" w:rsidP="00C53CB9">
      <w:r>
        <w:t>“Pleasing you.”  Jewel giggled.  Apparently, she was having fun and had no intention of making things easy for me.</w:t>
      </w:r>
    </w:p>
    <w:p w14:paraId="3103BB74" w14:textId="77777777" w:rsidR="001726DB" w:rsidRDefault="001726DB" w:rsidP="00C53CB9"/>
    <w:p w14:paraId="773B177F" w14:textId="77777777" w:rsidR="001726DB" w:rsidRDefault="001726DB" w:rsidP="00C53CB9">
      <w:r>
        <w:t xml:space="preserve">“Fine,” I snorted.  “We’ll get you a </w:t>
      </w:r>
      <w:proofErr w:type="gramStart"/>
      <w:r>
        <w:t>nice</w:t>
      </w:r>
      <w:r w:rsidR="00BE4795">
        <w:t xml:space="preserve">  loose</w:t>
      </w:r>
      <w:proofErr w:type="gramEnd"/>
      <w:r>
        <w:t xml:space="preserve"> little</w:t>
      </w:r>
      <w:r w:rsidR="00BE4795">
        <w:t xml:space="preserve"> black mini-skirt for you to wear that’ll barely cover your ass, a </w:t>
      </w:r>
      <w:r w:rsidR="009E1308">
        <w:t>black shawl to hang barely over your breasts with some white lace trim, and a pair of</w:t>
      </w:r>
      <w:r w:rsidR="006A5CB1">
        <w:t xml:space="preserve"> </w:t>
      </w:r>
      <w:r w:rsidR="009E1308">
        <w:t xml:space="preserve"> </w:t>
      </w:r>
      <w:r w:rsidR="006A5CB1">
        <w:t>extreme high hee</w:t>
      </w:r>
      <w:r w:rsidR="009D7A79">
        <w:t>ls to lace up to your knees.”</w:t>
      </w:r>
      <w:r w:rsidR="00A71D70">
        <w:t xml:space="preserve">  I could imagine it in my head, but I’ve been a married man in the past</w:t>
      </w:r>
      <w:r w:rsidR="00766C7A">
        <w:t xml:space="preserve">.  I know when push comes to shove, I’ll just get </w:t>
      </w:r>
      <w:proofErr w:type="gramStart"/>
      <w:r w:rsidR="00766C7A">
        <w:t xml:space="preserve">the </w:t>
      </w:r>
      <w:r w:rsidR="00766C7A">
        <w:rPr>
          <w:b/>
          <w:i/>
        </w:rPr>
        <w:t>you’re</w:t>
      </w:r>
      <w:proofErr w:type="gramEnd"/>
      <w:r w:rsidR="00766C7A">
        <w:rPr>
          <w:b/>
          <w:i/>
        </w:rPr>
        <w:t xml:space="preserve"> an idiot</w:t>
      </w:r>
      <w:r w:rsidR="006E09B4">
        <w:rPr>
          <w:b/>
          <w:i/>
        </w:rPr>
        <w:t xml:space="preserve"> </w:t>
      </w:r>
      <w:r w:rsidR="006E09B4">
        <w:t>look, and she’ll end up choosing something sensible that she wanted to wear anyway.</w:t>
      </w:r>
    </w:p>
    <w:p w14:paraId="3101527B" w14:textId="77777777" w:rsidR="00ED793D" w:rsidRDefault="00ED793D" w:rsidP="00C53CB9"/>
    <w:p w14:paraId="1AC60F87" w14:textId="77777777" w:rsidR="00ED793D" w:rsidRDefault="00ED793D" w:rsidP="00C53CB9">
      <w:r>
        <w:t>“Sounds adventurous,” Jewel giggled, completely unconcerned about my wild fantasies.  “The real question though, my lord,” Jewel said seriously, “is what you wish for us to do now.  I was attending the academy, learning magic.  Would you like me to continue that, or…”  She left the statement hanging open, as a question.</w:t>
      </w:r>
    </w:p>
    <w:p w14:paraId="3B4E7586" w14:textId="77777777" w:rsidR="00ED793D" w:rsidRDefault="00ED793D" w:rsidP="00C53CB9"/>
    <w:p w14:paraId="4BFF7A75" w14:textId="77777777" w:rsidR="00ED793D" w:rsidRDefault="00ED793D" w:rsidP="00C53CB9">
      <w:r>
        <w:t xml:space="preserve">“Of course, you should continue your education.”  I didn’t even need to think </w:t>
      </w:r>
      <w:proofErr w:type="gramStart"/>
      <w:r>
        <w:t>on</w:t>
      </w:r>
      <w:proofErr w:type="gramEnd"/>
      <w:r>
        <w:t xml:space="preserve"> that question.  Honestly, I wanted to disrupt the girl’s normal lives as little as possible.  “I don’t know when your semesters begin, but both of you should return and learn as much as possible.  The more you grow in your youth,” I channeled my old man Thomas, “the more that growth pays off for the rest of your lives.”</w:t>
      </w:r>
    </w:p>
    <w:p w14:paraId="2309C01C" w14:textId="77777777" w:rsidR="0073027E" w:rsidRDefault="0073027E" w:rsidP="00C53CB9"/>
    <w:p w14:paraId="481BB156" w14:textId="77777777" w:rsidR="0073027E" w:rsidRDefault="0083187C" w:rsidP="00C53CB9">
      <w:r>
        <w:t xml:space="preserve">“We’ve already missed the start of this semester,” Jewel </w:t>
      </w:r>
      <w:r w:rsidR="00CF09F9">
        <w:t>informed me.  “</w:t>
      </w:r>
      <w:r w:rsidR="00320944">
        <w:t>I’d have to do some calculations, but t</w:t>
      </w:r>
      <w:r w:rsidR="00CF09F9">
        <w:t xml:space="preserve">he </w:t>
      </w:r>
      <w:r w:rsidR="00712DC6">
        <w:t xml:space="preserve">academy has classes which last </w:t>
      </w:r>
      <w:r w:rsidR="0006072F">
        <w:t>three</w:t>
      </w:r>
      <w:r w:rsidR="00B758C7">
        <w:t xml:space="preserve"> first</w:t>
      </w:r>
      <w:r w:rsidR="0006072F">
        <w:t xml:space="preserve"> cycles, with one full </w:t>
      </w:r>
      <w:r w:rsidR="00B119FB">
        <w:t xml:space="preserve">first </w:t>
      </w:r>
      <w:r w:rsidR="0006072F">
        <w:t xml:space="preserve">cycle </w:t>
      </w:r>
      <w:r w:rsidR="00B758C7">
        <w:t>off afterwards</w:t>
      </w:r>
      <w:r w:rsidR="00B119FB">
        <w:t xml:space="preserve">.  I doubt they’d allow us to attend this </w:t>
      </w:r>
      <w:r w:rsidR="00474E09">
        <w:t>semester</w:t>
      </w:r>
      <w:r w:rsidR="00A56345">
        <w:t xml:space="preserve"> now</w:t>
      </w:r>
      <w:r w:rsidR="00474E09">
        <w:t>, except perhaps to take independent study</w:t>
      </w:r>
      <w:r w:rsidR="00A56345">
        <w:t>.”</w:t>
      </w:r>
    </w:p>
    <w:p w14:paraId="696F0ECD" w14:textId="77777777" w:rsidR="00A56345" w:rsidRDefault="00A56345" w:rsidP="00C53CB9"/>
    <w:p w14:paraId="6497B127" w14:textId="77777777" w:rsidR="00A56345" w:rsidRDefault="00A56345" w:rsidP="00C53CB9">
      <w:r>
        <w:t>“Independent study,” I asked?</w:t>
      </w:r>
    </w:p>
    <w:p w14:paraId="2A74077A" w14:textId="77777777" w:rsidR="00A56345" w:rsidRDefault="00A56345" w:rsidP="00C53CB9"/>
    <w:p w14:paraId="404F92C9" w14:textId="77777777" w:rsidR="00A56345" w:rsidRDefault="00E83D91" w:rsidP="00C53CB9">
      <w:r>
        <w:t>“</w:t>
      </w:r>
      <w:r w:rsidR="00C53B2A">
        <w:t>Even if it’s too late to take an official class, you can always pay the student fee and use the library and such for independent research.”</w:t>
      </w:r>
    </w:p>
    <w:p w14:paraId="47BEFD17" w14:textId="77777777" w:rsidR="00332DAE" w:rsidRDefault="00332DAE" w:rsidP="00C53CB9"/>
    <w:p w14:paraId="05002D8E" w14:textId="77777777" w:rsidR="00332DAE" w:rsidRDefault="00332DAE" w:rsidP="00C53CB9">
      <w:r>
        <w:t>“And how much is the student fee?”  I’d always assumed schools would be expensive in this world, and exclusively for the rich.  I’d certainly never heard of anyone in town going to attend one.</w:t>
      </w:r>
    </w:p>
    <w:p w14:paraId="72E05E06" w14:textId="77777777" w:rsidR="00332DAE" w:rsidRDefault="00332DAE" w:rsidP="00C53CB9"/>
    <w:p w14:paraId="24840A49" w14:textId="77777777" w:rsidR="00332DAE" w:rsidRDefault="00332DAE" w:rsidP="00C53CB9">
      <w:r>
        <w:t xml:space="preserve">“The base cost is ten gold a month, at Applicant Rank,” Jewel answered. “That’s just for registration, </w:t>
      </w:r>
      <w:r w:rsidR="00283806">
        <w:t xml:space="preserve">a common room with three others, and meals.  Classes vary in cost, with most being two to five gold per month, and you’re not allowed to take over five. Semi-private rooms are an additional ten gold a month, and private rooms are twenty-five.  </w:t>
      </w:r>
      <w:r w:rsidR="00586A5A">
        <w:t>Special rooms such as task rooms, family rooms, or private suites cost separate.”</w:t>
      </w:r>
    </w:p>
    <w:p w14:paraId="788B60F7" w14:textId="77777777" w:rsidR="00586A5A" w:rsidRDefault="00586A5A" w:rsidP="00C53CB9"/>
    <w:p w14:paraId="1613EAC1" w14:textId="77777777" w:rsidR="008B53CB" w:rsidRDefault="00586A5A" w:rsidP="00C53CB9">
      <w:r>
        <w:t xml:space="preserve">Doing some quick math in my head, it seemed like the cost was </w:t>
      </w:r>
      <w:r w:rsidR="0022435B">
        <w:t xml:space="preserve">from twelve </w:t>
      </w:r>
      <w:r w:rsidR="00A970AB">
        <w:t xml:space="preserve">to thirty-seven gold per month for classes, with higher costs for </w:t>
      </w:r>
      <w:r w:rsidR="00D74ACA">
        <w:t xml:space="preserve">more amenities.  Since </w:t>
      </w:r>
      <w:proofErr w:type="gramStart"/>
      <w:r w:rsidR="00D74ACA">
        <w:t>an</w:t>
      </w:r>
      <w:proofErr w:type="gramEnd"/>
      <w:r w:rsidR="00D74ACA">
        <w:t xml:space="preserve"> averag</w:t>
      </w:r>
      <w:r w:rsidR="008C4E99">
        <w:t xml:space="preserve">e wage was around a gold a day for a person, it seems I was right in my initial assessment.  </w:t>
      </w:r>
      <w:r w:rsidR="008B53CB">
        <w:t>Education was for the rich.</w:t>
      </w:r>
    </w:p>
    <w:p w14:paraId="1521ADE1" w14:textId="77777777" w:rsidR="008B53CB" w:rsidRDefault="008B53CB" w:rsidP="00C53CB9"/>
    <w:p w14:paraId="48185A51" w14:textId="77777777" w:rsidR="008B53CB" w:rsidRDefault="008B53CB" w:rsidP="00C53CB9">
      <w:r>
        <w:t>“I can’t read or write,” I explained, “so there’s not much point in me attending independent study.”</w:t>
      </w:r>
    </w:p>
    <w:p w14:paraId="694DBD80" w14:textId="77777777" w:rsidR="008B53CB" w:rsidRDefault="008B53CB" w:rsidP="00C53CB9"/>
    <w:p w14:paraId="666BBCCD" w14:textId="77777777" w:rsidR="008B53CB" w:rsidRDefault="008B53CB" w:rsidP="00C53CB9">
      <w:r>
        <w:t>“Then Red and I will take this semester off and stay here with you,” Jewel declared.  “After all,” she giggled and lightly kissed my chest again, “I need your essence to heal properly anyway.  We’ll just plan on attending next semester all together, and Red and I can teach you to read by then.”</w:t>
      </w:r>
    </w:p>
    <w:p w14:paraId="4E36F47D" w14:textId="77777777" w:rsidR="008B53CB" w:rsidRDefault="008B53CB" w:rsidP="00C53CB9"/>
    <w:p w14:paraId="2D4E4E75" w14:textId="6A053994" w:rsidR="008B53CB" w:rsidRDefault="008B53CB" w:rsidP="00C53CB9">
      <w:r>
        <w:t>I’ve been married.  I’ve had a daughter.  I knew the look on her face, so I just nodded feebly in agreement.  “If you say so dear, then that’s just what we’ll do.”</w:t>
      </w:r>
      <w:r w:rsidR="00BE28BB">
        <w:t xml:space="preserve">  A wise man never argues with a woman who has that look of absolute certainty on her face.</w:t>
      </w:r>
    </w:p>
    <w:p w14:paraId="30249953" w14:textId="77777777" w:rsidR="008B53CB" w:rsidRDefault="008B53CB" w:rsidP="00C53CB9"/>
    <w:p w14:paraId="071ACF2F" w14:textId="77777777" w:rsidR="00586A5A" w:rsidRPr="006E09B4" w:rsidRDefault="008B53CB" w:rsidP="00C53CB9">
      <w:r>
        <w:t>Echoes of Julie’s laughter haunted the back of my memories.</w:t>
      </w:r>
      <w:r w:rsidR="00D74ACA">
        <w:t xml:space="preserve"> </w:t>
      </w:r>
    </w:p>
    <w:p w14:paraId="2A8B033C" w14:textId="77777777" w:rsidR="00DB4FA2" w:rsidRDefault="009A221A" w:rsidP="00C53CB9">
      <w:r>
        <w:br w:type="page"/>
      </w:r>
    </w:p>
    <w:p w14:paraId="3207E160" w14:textId="77777777" w:rsidR="009A221A" w:rsidRPr="00531EC3" w:rsidRDefault="009A221A" w:rsidP="009A221A">
      <w:pPr>
        <w:pStyle w:val="Heading1"/>
      </w:pPr>
      <w:bookmarkStart w:id="82" w:name="_Toc531495153"/>
      <w:bookmarkStart w:id="83" w:name="_Toc531681174"/>
      <w:bookmarkStart w:id="84" w:name="_Toc531792272"/>
      <w:bookmarkStart w:id="85" w:name="_Toc531835141"/>
      <w:bookmarkStart w:id="86" w:name="_Toc532986940"/>
      <w:r>
        <w:t>Chapter 1</w:t>
      </w:r>
      <w:r w:rsidR="005175D1">
        <w:t>2</w:t>
      </w:r>
      <w:r>
        <w:t>:</w:t>
      </w:r>
      <w:bookmarkEnd w:id="82"/>
      <w:r w:rsidR="00560308">
        <w:t xml:space="preserve"> Changes</w:t>
      </w:r>
      <w:bookmarkEnd w:id="83"/>
      <w:bookmarkEnd w:id="84"/>
      <w:bookmarkEnd w:id="85"/>
      <w:bookmarkEnd w:id="86"/>
    </w:p>
    <w:p w14:paraId="735DEBC6" w14:textId="77777777" w:rsidR="00DB4FA2" w:rsidRDefault="005344DF" w:rsidP="00C53CB9">
      <w:r>
        <w:t>Later that afternoon, Granny declared me fit enough to, “Get the hell out</w:t>
      </w:r>
      <w:r w:rsidR="00AC2C86">
        <w:t xml:space="preserve"> of my house!”  </w:t>
      </w:r>
      <w:proofErr w:type="gramStart"/>
      <w:r w:rsidR="00AC2C86">
        <w:t>Apparently</w:t>
      </w:r>
      <w:proofErr w:type="gramEnd"/>
      <w:r w:rsidR="00AC2C86">
        <w:t xml:space="preserve"> the girls she’s been teaching have been driving her crazy, and she’s adopted a strict open door policy – her door is always open, so everybody should feel free to use it for an exit</w:t>
      </w:r>
      <w:r w:rsidR="00F1543D">
        <w:t>!</w:t>
      </w:r>
    </w:p>
    <w:p w14:paraId="752B0B34" w14:textId="77777777" w:rsidR="00F1543D" w:rsidRDefault="00F1543D" w:rsidP="00C53CB9"/>
    <w:p w14:paraId="0F59C8E6" w14:textId="77777777" w:rsidR="00F1543D" w:rsidRDefault="00DD59C4" w:rsidP="00C53CB9">
      <w:r>
        <w:t xml:space="preserve">Leaving </w:t>
      </w:r>
      <w:proofErr w:type="gramStart"/>
      <w:r>
        <w:t xml:space="preserve">Granny’s </w:t>
      </w:r>
      <w:r w:rsidR="00B1026C">
        <w:t xml:space="preserve"> house</w:t>
      </w:r>
      <w:proofErr w:type="gramEnd"/>
      <w:r w:rsidR="00B1026C">
        <w:t xml:space="preserve">, I </w:t>
      </w:r>
      <w:r w:rsidR="00B1026C">
        <w:rPr>
          <w:b/>
          <w:i/>
        </w:rPr>
        <w:t>didn’t</w:t>
      </w:r>
      <w:r w:rsidR="00A475A9">
        <w:t xml:space="preserve"> make</w:t>
      </w:r>
      <w:r w:rsidR="00F1543D">
        <w:t xml:space="preserve"> the mistake of glancing into her other </w:t>
      </w:r>
      <w:r w:rsidR="00B1026C">
        <w:t>sick room.</w:t>
      </w:r>
      <w:r w:rsidR="00A475A9">
        <w:t xml:space="preserve">  I </w:t>
      </w:r>
      <w:r w:rsidR="00A475A9">
        <w:rPr>
          <w:b/>
          <w:i/>
        </w:rPr>
        <w:t xml:space="preserve">didn’t </w:t>
      </w:r>
      <w:r w:rsidR="00A475A9">
        <w:t xml:space="preserve">see </w:t>
      </w:r>
      <w:r>
        <w:t xml:space="preserve">some wild one-eyed </w:t>
      </w:r>
      <w:r w:rsidR="006760EA">
        <w:t>guy</w:t>
      </w:r>
      <w:r w:rsidR="00641775">
        <w:t xml:space="preserve"> strapped to </w:t>
      </w:r>
      <w:r w:rsidR="0059775C">
        <w:t>the bed, jerking and spasming wildly, as three of the young</w:t>
      </w:r>
      <w:r w:rsidR="00610FAA">
        <w:t xml:space="preserve"> appr</w:t>
      </w:r>
      <w:r w:rsidR="008B0A10">
        <w:t xml:space="preserve">entices </w:t>
      </w:r>
      <w:r w:rsidR="00610FAA">
        <w:t>cut his chest open and extracted organs.</w:t>
      </w:r>
      <w:r w:rsidR="00FB76F8">
        <w:t xml:space="preserve">  I </w:t>
      </w:r>
      <w:r w:rsidR="00FB76F8">
        <w:rPr>
          <w:b/>
          <w:i/>
        </w:rPr>
        <w:t xml:space="preserve">didn’t </w:t>
      </w:r>
      <w:r w:rsidR="00FB76F8">
        <w:t xml:space="preserve">see the expression </w:t>
      </w:r>
      <w:r w:rsidR="001C4AE1">
        <w:t>which begged for someone to end him now.</w:t>
      </w:r>
    </w:p>
    <w:p w14:paraId="027CCE8A" w14:textId="77777777" w:rsidR="001C4AE1" w:rsidRDefault="001C4AE1" w:rsidP="00C53CB9"/>
    <w:p w14:paraId="090C3357" w14:textId="77777777" w:rsidR="001C4AE1" w:rsidRDefault="00A81741" w:rsidP="00C53CB9">
      <w:r>
        <w:rPr>
          <w:b/>
          <w:i/>
        </w:rPr>
        <w:t>NOPE!  NEVER HAPPENED</w:t>
      </w:r>
      <w:r w:rsidR="00FB322D">
        <w:rPr>
          <w:b/>
          <w:i/>
        </w:rPr>
        <w:t xml:space="preserve">.  I </w:t>
      </w:r>
      <w:r w:rsidR="00FB322D">
        <w:rPr>
          <w:b/>
          <w:i/>
          <w:u w:val="single"/>
        </w:rPr>
        <w:t>NEVER</w:t>
      </w:r>
      <w:r w:rsidR="00FB322D">
        <w:rPr>
          <w:b/>
          <w:i/>
        </w:rPr>
        <w:t xml:space="preserve"> SAW </w:t>
      </w:r>
      <w:r w:rsidR="00FB322D">
        <w:rPr>
          <w:b/>
          <w:i/>
          <w:u w:val="single"/>
        </w:rPr>
        <w:t>ANY</w:t>
      </w:r>
      <w:r w:rsidR="00FB322D">
        <w:rPr>
          <w:b/>
          <w:i/>
        </w:rPr>
        <w:t xml:space="preserve"> OF THAT!!</w:t>
      </w:r>
    </w:p>
    <w:p w14:paraId="341A54B8" w14:textId="77777777" w:rsidR="00FB322D" w:rsidRDefault="00FB322D" w:rsidP="00C53CB9"/>
    <w:p w14:paraId="7130E595" w14:textId="77777777" w:rsidR="00FB322D" w:rsidRPr="00FB322D" w:rsidRDefault="00FB322D" w:rsidP="00C53CB9">
      <w:r>
        <w:t xml:space="preserve">If I did, I don’t think I’d ever be able to sleep soundly again.  I </w:t>
      </w:r>
      <w:proofErr w:type="gramStart"/>
      <w:r>
        <w:t xml:space="preserve">definitely </w:t>
      </w:r>
      <w:r w:rsidR="00913010">
        <w:t>wouldn’t</w:t>
      </w:r>
      <w:proofErr w:type="gramEnd"/>
      <w:r>
        <w:t xml:space="preserve"> be comfortable around a healer again.  It </w:t>
      </w:r>
      <w:r>
        <w:rPr>
          <w:b/>
          <w:i/>
          <w:u w:val="single"/>
        </w:rPr>
        <w:t>never</w:t>
      </w:r>
      <w:r>
        <w:t xml:space="preserve"> happened</w:t>
      </w:r>
      <w:r w:rsidR="00DD59C4">
        <w:t>.  I was just feeling excited to leave, and that’s why I rushed out of the house like a madman.</w:t>
      </w:r>
      <w:r w:rsidR="00913010">
        <w:t xml:space="preserve">  I was just getting some exercise.</w:t>
      </w:r>
      <w:r w:rsidR="001B2639">
        <w:t xml:space="preserve">  That’s all.</w:t>
      </w:r>
    </w:p>
    <w:p w14:paraId="7BE47269" w14:textId="77777777" w:rsidR="009C523A" w:rsidRDefault="009C523A" w:rsidP="00C53CB9"/>
    <w:p w14:paraId="06061052" w14:textId="1AEFB063" w:rsidR="00F804BA" w:rsidRDefault="00655AEF" w:rsidP="00C53CB9">
      <w:r>
        <w:t>And, after spending several moments to calm my excited heart from exercising so suddenly</w:t>
      </w:r>
      <w:r w:rsidR="00941F69">
        <w:t xml:space="preserve">, I realized that Jewel and Red were </w:t>
      </w:r>
      <w:r w:rsidR="009F2AEA">
        <w:t>huddled tightly together whispering and giggling madly to each other</w:t>
      </w:r>
      <w:r w:rsidR="00F848B4">
        <w:t xml:space="preserve"> -- Jewel</w:t>
      </w:r>
      <w:r w:rsidR="008529AC">
        <w:t xml:space="preserve"> sti</w:t>
      </w:r>
      <w:r w:rsidR="00F848B4">
        <w:t xml:space="preserve">ll just as naked outside as she had been inside!  </w:t>
      </w:r>
      <w:r w:rsidR="00003452">
        <w:t xml:space="preserve">Feeling the eyes of the world upon us, I shoved them both </w:t>
      </w:r>
      <w:r w:rsidR="00DF32F7">
        <w:t xml:space="preserve">back towards Granny’s door.  “Get in there and put one of </w:t>
      </w:r>
      <w:r w:rsidR="00581827">
        <w:t xml:space="preserve">Granny's </w:t>
      </w:r>
      <w:r w:rsidR="00A10CB7">
        <w:t>shirts on for now, at least!”</w:t>
      </w:r>
    </w:p>
    <w:p w14:paraId="31ACDC1A" w14:textId="77777777" w:rsidR="00A10CB7" w:rsidRDefault="00A10CB7" w:rsidP="00C53CB9"/>
    <w:p w14:paraId="4F84A1C5" w14:textId="77777777" w:rsidR="00A10CB7" w:rsidRDefault="00A10CB7" w:rsidP="00C53CB9">
      <w:r>
        <w:t>“We’re going.  We’re going,” Jewel giggled, tugging Red right behind her back into the house.</w:t>
      </w:r>
    </w:p>
    <w:p w14:paraId="2E3ED19E" w14:textId="77777777" w:rsidR="00A10CB7" w:rsidRDefault="00A10CB7" w:rsidP="00C53CB9"/>
    <w:p w14:paraId="3AFC6614" w14:textId="77777777" w:rsidR="00A10CB7" w:rsidRDefault="00A10CB7" w:rsidP="00C53CB9">
      <w:r>
        <w:t xml:space="preserve">I swear, women are crazy!  Praise the gods, I’m thankful I’m not an old man anymore.  If I was, my heart would’ve </w:t>
      </w:r>
      <w:proofErr w:type="gramStart"/>
      <w:r>
        <w:t>gave</w:t>
      </w:r>
      <w:proofErr w:type="gramEnd"/>
      <w:r>
        <w:t xml:space="preserve"> out from all the shocks it’s had today, and I’d be working on telling the story of my third life.</w:t>
      </w:r>
    </w:p>
    <w:p w14:paraId="7FE4D245" w14:textId="77777777" w:rsidR="00A10CB7" w:rsidRDefault="00A10CB7" w:rsidP="00C53CB9"/>
    <w:p w14:paraId="0863AC70" w14:textId="77777777" w:rsidR="00A10CB7" w:rsidRDefault="00A10CB7" w:rsidP="00C53CB9">
      <w:r>
        <w:t xml:space="preserve">Of course, if I was an old man, I probably wouldn’t be dealing with this damn annoying bulge in the front of my pants rubbing everything the wrong way with </w:t>
      </w:r>
      <w:r w:rsidR="001C2C19">
        <w:t>every damn step I took!  I tell ya, its always something</w:t>
      </w:r>
      <w:r w:rsidR="00121884">
        <w:t>…</w:t>
      </w:r>
    </w:p>
    <w:p w14:paraId="72DAF277" w14:textId="77777777" w:rsidR="00121884" w:rsidRPr="005F3CAF"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5F3CAF">
        <w:rPr>
          <w:rFonts w:ascii="Times New Roman" w:eastAsia="Times New Roman" w:hAnsi="Times New Roman" w:cs="Times New Roman"/>
          <w:noProof/>
          <w:sz w:val="24"/>
          <w:szCs w:val="24"/>
        </w:rPr>
        <w:drawing>
          <wp:inline distT="0" distB="0" distL="0" distR="0" wp14:anchorId="77A128B2" wp14:editId="7CA32B1F">
            <wp:extent cx="1528445" cy="763905"/>
            <wp:effectExtent l="0" t="0" r="0" b="0"/>
            <wp:docPr id="46" name="Picture 46"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5494BEC2" w14:textId="77777777" w:rsidR="00121884" w:rsidRDefault="00121884" w:rsidP="00C53CB9"/>
    <w:p w14:paraId="6966F84F" w14:textId="77777777" w:rsidR="00121884" w:rsidRDefault="00583B6C" w:rsidP="00C53CB9">
      <w:pPr>
        <w:rPr>
          <w:i/>
        </w:rPr>
      </w:pPr>
      <w:r>
        <w:rPr>
          <w:i/>
        </w:rPr>
        <w:t xml:space="preserve">In my third life, I was born </w:t>
      </w:r>
      <w:r w:rsidR="00A733E2">
        <w:rPr>
          <w:i/>
        </w:rPr>
        <w:t xml:space="preserve">Tommy </w:t>
      </w:r>
      <w:proofErr w:type="spellStart"/>
      <w:r>
        <w:rPr>
          <w:i/>
        </w:rPr>
        <w:t>Dazedman</w:t>
      </w:r>
      <w:proofErr w:type="spellEnd"/>
      <w:r w:rsidR="007415CF">
        <w:rPr>
          <w:i/>
        </w:rPr>
        <w:t xml:space="preserve">.  The </w:t>
      </w:r>
      <w:r w:rsidR="00DE481B">
        <w:rPr>
          <w:i/>
        </w:rPr>
        <w:t xml:space="preserve">third child of Al Waze </w:t>
      </w:r>
      <w:proofErr w:type="spellStart"/>
      <w:r w:rsidR="00DE481B">
        <w:rPr>
          <w:i/>
        </w:rPr>
        <w:t>Dazedman</w:t>
      </w:r>
      <w:proofErr w:type="spellEnd"/>
      <w:r w:rsidR="00DE481B">
        <w:rPr>
          <w:i/>
        </w:rPr>
        <w:t xml:space="preserve">, </w:t>
      </w:r>
      <w:r w:rsidR="00E73313">
        <w:rPr>
          <w:i/>
        </w:rPr>
        <w:t xml:space="preserve">I was a plain guy with absolutely no comprehension </w:t>
      </w:r>
      <w:r w:rsidR="00BC2764">
        <w:rPr>
          <w:i/>
        </w:rPr>
        <w:t xml:space="preserve">of women.  Growing up, I happily </w:t>
      </w:r>
      <w:r w:rsidR="004409ED">
        <w:rPr>
          <w:i/>
        </w:rPr>
        <w:t>became gay…</w:t>
      </w:r>
    </w:p>
    <w:p w14:paraId="2E50D4C1" w14:textId="77777777" w:rsidR="004409ED" w:rsidRDefault="004409ED" w:rsidP="00C53CB9">
      <w:pPr>
        <w:rPr>
          <w:i/>
        </w:rPr>
      </w:pPr>
    </w:p>
    <w:p w14:paraId="6DFEB2B9" w14:textId="77777777" w:rsidR="004409ED" w:rsidRDefault="004409ED" w:rsidP="00C53CB9">
      <w:r>
        <w:t>At least, that’s what my poor heart was screaming, as my brain melted to worthless mush, when both girls came swaying out of the house again, giggling insanely to each other and holding hands; not a care, nor concern, in the world.</w:t>
      </w:r>
    </w:p>
    <w:p w14:paraId="5F1B4F67" w14:textId="77777777" w:rsidR="004409ED" w:rsidRDefault="004409ED" w:rsidP="00C53CB9"/>
    <w:p w14:paraId="35C20759" w14:textId="17F7ABEE" w:rsidR="004409ED" w:rsidRDefault="004409ED" w:rsidP="00C53CB9">
      <w:r>
        <w:t>Red – and I wasn’t</w:t>
      </w:r>
      <w:r w:rsidR="00636D82">
        <w:t xml:space="preserve"> even that shocked by it</w:t>
      </w:r>
      <w:r>
        <w:t xml:space="preserve"> anymore – was, for some unfathomable reason</w:t>
      </w:r>
      <w:r w:rsidR="003B3EF6">
        <w:t>,</w:t>
      </w:r>
      <w:r>
        <w:t xml:space="preserve"> completely topless once again.</w:t>
      </w:r>
      <w:r w:rsidR="003B3EF6">
        <w:t xml:space="preserve">  Jewel, however, was the one who broke my brain.  </w:t>
      </w:r>
      <w:r w:rsidR="000D5CED">
        <w:t xml:space="preserve">Dressed in an ultra-short black </w:t>
      </w:r>
      <w:r w:rsidR="009C6046">
        <w:t>m</w:t>
      </w:r>
      <w:r w:rsidR="000D5CED">
        <w:t>iniskirt</w:t>
      </w:r>
      <w:r w:rsidR="00C57956">
        <w:t xml:space="preserve">, wearing a black shawl with white lace trimming, </w:t>
      </w:r>
      <w:r w:rsidR="005561AB">
        <w:t>she s</w:t>
      </w:r>
      <w:r w:rsidR="005623D6">
        <w:t>ashayed her hips provocatively from side to side, rocking the black stiletto</w:t>
      </w:r>
      <w:r w:rsidR="00636D82">
        <w:t xml:space="preserve"> sandals which laced all the way up to her knees.</w:t>
      </w:r>
      <w:r w:rsidR="005623D6">
        <w:t xml:space="preserve"> </w:t>
      </w:r>
    </w:p>
    <w:p w14:paraId="6FA0AE81" w14:textId="77777777" w:rsidR="0081525B" w:rsidRDefault="0081525B" w:rsidP="00C53CB9"/>
    <w:p w14:paraId="02538E84" w14:textId="77777777" w:rsidR="0081525B" w:rsidRDefault="0081525B" w:rsidP="00C53CB9">
      <w:r>
        <w:t xml:space="preserve">“How?  </w:t>
      </w:r>
      <w:r w:rsidR="00404E44">
        <w:t>What?  Who?”  I couldn’t force my gaze</w:t>
      </w:r>
      <w:r w:rsidR="005E2EA5">
        <w:t xml:space="preserve"> from Jewel, and my mind wasn’t working.  My jaw hung open, and I’m certain I looked every bit the mindless idiot I felt I was.</w:t>
      </w:r>
    </w:p>
    <w:p w14:paraId="5A8F16F9" w14:textId="77777777" w:rsidR="005E2EA5" w:rsidRDefault="005E2EA5" w:rsidP="00C53CB9"/>
    <w:p w14:paraId="3E713111" w14:textId="77777777" w:rsidR="005E2EA5" w:rsidRDefault="005E2EA5" w:rsidP="00C53CB9">
      <w:r>
        <w:t xml:space="preserve">Giggling wildly, Jewel let go of Red’s hand.  Holding her arms out wide, she rotated slowly </w:t>
      </w:r>
      <w:r w:rsidR="004B06D9">
        <w:t xml:space="preserve">for two full turns, </w:t>
      </w:r>
      <w:r w:rsidR="00114E3D">
        <w:t>making certain I had</w:t>
      </w:r>
      <w:r w:rsidR="005A3549">
        <w:t xml:space="preserve"> a good </w:t>
      </w:r>
      <w:r w:rsidR="00114E3D">
        <w:t xml:space="preserve">view of everything.  </w:t>
      </w:r>
      <w:r w:rsidR="0030294F">
        <w:t xml:space="preserve">Then, laughing gaily, Jewel </w:t>
      </w:r>
      <w:r w:rsidR="004B06D9">
        <w:t>twirl</w:t>
      </w:r>
      <w:r w:rsidR="005A3549">
        <w:t xml:space="preserve">ed </w:t>
      </w:r>
      <w:r w:rsidR="00FD1676">
        <w:t>rapidly in her best Wonder Woman spin</w:t>
      </w:r>
      <w:r w:rsidR="00240FDE">
        <w:t xml:space="preserve"> several times – the skirt </w:t>
      </w:r>
      <w:proofErr w:type="gramStart"/>
      <w:r w:rsidR="001C4CB2">
        <w:t>lifting up</w:t>
      </w:r>
      <w:proofErr w:type="gramEnd"/>
      <w:r w:rsidR="001C4CB2">
        <w:t xml:space="preserve"> from the wind, and the shawl sliding sideways, to reveal everything.</w:t>
      </w:r>
    </w:p>
    <w:p w14:paraId="17742528" w14:textId="77777777" w:rsidR="00B82068" w:rsidRDefault="00B82068" w:rsidP="00C53CB9"/>
    <w:p w14:paraId="5DC22A0C" w14:textId="77777777" w:rsidR="00B82068" w:rsidRPr="00B82068" w:rsidRDefault="00B82068" w:rsidP="00C53CB9">
      <w:pPr>
        <w:rPr>
          <w:i/>
        </w:rPr>
      </w:pPr>
      <w:r w:rsidRPr="00B82068">
        <w:rPr>
          <w:i/>
        </w:rPr>
        <w:t xml:space="preserve">And that’s when my brain simply fell out my ear, and I was reborn as Tommy </w:t>
      </w:r>
      <w:proofErr w:type="spellStart"/>
      <w:r w:rsidRPr="00B82068">
        <w:rPr>
          <w:i/>
        </w:rPr>
        <w:t>Dazedman</w:t>
      </w:r>
      <w:proofErr w:type="spellEnd"/>
      <w:r w:rsidRPr="00B82068">
        <w:rPr>
          <w:i/>
        </w:rPr>
        <w:t xml:space="preserve"> forevermore in my own mind.</w:t>
      </w:r>
    </w:p>
    <w:p w14:paraId="7CD4093D" w14:textId="77777777" w:rsidR="00B82068" w:rsidRDefault="00B82068" w:rsidP="00C53CB9"/>
    <w:p w14:paraId="6D73652A" w14:textId="77777777" w:rsidR="00B82068" w:rsidRDefault="005652A1" w:rsidP="00C53CB9">
      <w:r>
        <w:t xml:space="preserve">When Jewel </w:t>
      </w:r>
      <w:r w:rsidR="00090B5A">
        <w:t>a</w:t>
      </w:r>
      <w:r w:rsidR="00B82068">
        <w:t xml:space="preserve">lmost </w:t>
      </w:r>
      <w:r>
        <w:t>lost</w:t>
      </w:r>
      <w:r w:rsidR="00187995">
        <w:t xml:space="preserve"> </w:t>
      </w:r>
      <w:r w:rsidR="0044339F">
        <w:t>her balance from</w:t>
      </w:r>
      <w:r w:rsidR="00B82068">
        <w:t xml:space="preserve"> such </w:t>
      </w:r>
      <w:r w:rsidR="00D63DFF">
        <w:t xml:space="preserve">vigorous </w:t>
      </w:r>
      <w:r w:rsidR="00B82068">
        <w:t xml:space="preserve">spinning, </w:t>
      </w:r>
      <w:r w:rsidR="00187995">
        <w:t>Red</w:t>
      </w:r>
      <w:r w:rsidR="0044339F">
        <w:t xml:space="preserve"> tossed herself forward and </w:t>
      </w:r>
      <w:r w:rsidR="00090B5A">
        <w:t>wrapped her arms around</w:t>
      </w:r>
      <w:r w:rsidR="00D63DFF">
        <w:t xml:space="preserve"> her, attempting </w:t>
      </w:r>
      <w:r w:rsidR="00AB0B1A">
        <w:t>to catch her</w:t>
      </w:r>
      <w:r w:rsidR="009D57C5">
        <w:t>.  Both girls sank to their knees laughing wildly, as I just stood there looking like a complete idiot.</w:t>
      </w:r>
    </w:p>
    <w:p w14:paraId="7EFCEDC5" w14:textId="77777777" w:rsidR="009D3999" w:rsidRDefault="009D3999" w:rsidP="00C53CB9"/>
    <w:p w14:paraId="483AA5F6" w14:textId="77777777" w:rsidR="009D3999" w:rsidRDefault="009D3999" w:rsidP="00C53CB9">
      <w:r>
        <w:t xml:space="preserve">After needing several moments to compose themselves and get their </w:t>
      </w:r>
      <w:r w:rsidR="00264485">
        <w:t xml:space="preserve">laughter under control – my brain was still helplessly broken </w:t>
      </w:r>
      <w:r w:rsidR="00FE10B1">
        <w:t>–</w:t>
      </w:r>
      <w:r w:rsidR="00264485">
        <w:t xml:space="preserve"> </w:t>
      </w:r>
      <w:r w:rsidR="00FE10B1">
        <w:t xml:space="preserve">Jewel got up and calmly readjusted her </w:t>
      </w:r>
      <w:proofErr w:type="gramStart"/>
      <w:r w:rsidR="00FE10B1">
        <w:t>shawl</w:t>
      </w:r>
      <w:proofErr w:type="gramEnd"/>
      <w:r w:rsidR="00FE10B1">
        <w:t xml:space="preserve"> so it was properly back in place </w:t>
      </w:r>
      <w:r w:rsidR="00624F47">
        <w:t>in the front.</w:t>
      </w:r>
      <w:r w:rsidR="00544A52">
        <w:t xml:space="preserve">  </w:t>
      </w:r>
      <w:r w:rsidR="0042067B">
        <w:t>Swaying forward, she wrapped her arms around my neck and kissed me passionately.</w:t>
      </w:r>
      <w:r w:rsidR="0043083F">
        <w:t xml:space="preserve">  “</w:t>
      </w:r>
      <w:r w:rsidR="00AF0BBC">
        <w:t>Like it?</w:t>
      </w:r>
      <w:r w:rsidR="0043083F">
        <w:t>” Jewel asked</w:t>
      </w:r>
      <w:r w:rsidR="00E37991">
        <w:t>, fluttering her eyelashes furiously at me, her arms s</w:t>
      </w:r>
      <w:r w:rsidR="00C22B35">
        <w:t>till wrapped</w:t>
      </w:r>
      <w:r w:rsidR="00E37991">
        <w:t xml:space="preserve"> tightly around m</w:t>
      </w:r>
      <w:r w:rsidR="00C22B35">
        <w:t xml:space="preserve">y neck; soft blue eyes staring </w:t>
      </w:r>
      <w:r w:rsidR="00AF0BBC">
        <w:t>passionately into my soul.</w:t>
      </w:r>
    </w:p>
    <w:p w14:paraId="0CFDB0E7" w14:textId="77777777" w:rsidR="00AF0BBC" w:rsidRDefault="00AF0BBC" w:rsidP="00C53CB9"/>
    <w:p w14:paraId="7B783BEC" w14:textId="77777777" w:rsidR="00AF0BBC" w:rsidRDefault="00AF0BBC" w:rsidP="00C53CB9">
      <w:r>
        <w:t>“</w:t>
      </w:r>
      <w:proofErr w:type="spellStart"/>
      <w:r>
        <w:t>Uggghhh</w:t>
      </w:r>
      <w:proofErr w:type="spellEnd"/>
      <w:r>
        <w:t>.”  My mind was still broken.</w:t>
      </w:r>
      <w:r w:rsidR="008B75C1">
        <w:t xml:space="preserve">  At least it was working enough I wasn’t drooling.  At least, I hope I wasn’t.</w:t>
      </w:r>
    </w:p>
    <w:p w14:paraId="4E9FBACE" w14:textId="77777777" w:rsidR="008B75C1" w:rsidRDefault="008B75C1" w:rsidP="00C53CB9"/>
    <w:p w14:paraId="60CE443B" w14:textId="77777777" w:rsidR="008B75C1" w:rsidRDefault="008B75C1" w:rsidP="00C53CB9">
      <w:r>
        <w:t>“There was a fairy in Granny’s house,” Jewel stated, as if that explained everything.</w:t>
      </w:r>
    </w:p>
    <w:p w14:paraId="641C6BA4" w14:textId="77777777" w:rsidR="008B75C1" w:rsidRDefault="008B75C1" w:rsidP="00C53CB9"/>
    <w:p w14:paraId="315A551C" w14:textId="77777777" w:rsidR="008B75C1" w:rsidRDefault="008B75C1" w:rsidP="00C53CB9">
      <w:r>
        <w:t>“</w:t>
      </w:r>
      <w:proofErr w:type="spellStart"/>
      <w:r>
        <w:t>Uggghhh</w:t>
      </w:r>
      <w:proofErr w:type="spellEnd"/>
      <w:r>
        <w:t>.”  My mind was still broken.</w:t>
      </w:r>
    </w:p>
    <w:p w14:paraId="717FE78A" w14:textId="77777777" w:rsidR="008B75C1" w:rsidRDefault="008B75C1" w:rsidP="00C53CB9"/>
    <w:p w14:paraId="52E28734" w14:textId="23F5CF77" w:rsidR="008B75C1" w:rsidRPr="00B82068" w:rsidRDefault="008B75C1" w:rsidP="00C53CB9">
      <w:pPr>
        <w:rPr>
          <w:i/>
        </w:rPr>
      </w:pPr>
      <w:r>
        <w:t xml:space="preserve">“I traded my tunic to it,” Red explained.  “The fairy wanted to figure out </w:t>
      </w:r>
      <w:r w:rsidR="00DE3FEA">
        <w:t>how</w:t>
      </w:r>
      <w:r>
        <w:t xml:space="preserve"> it made me a boy </w:t>
      </w:r>
      <w:r w:rsidR="00911B2A">
        <w:t>without magic.”</w:t>
      </w:r>
    </w:p>
    <w:p w14:paraId="5769A949" w14:textId="77777777" w:rsidR="009C523A" w:rsidRDefault="009C523A" w:rsidP="00C53CB9"/>
    <w:p w14:paraId="0B9035BB" w14:textId="77777777" w:rsidR="00911B2A" w:rsidRDefault="00911B2A" w:rsidP="00C53CB9">
      <w:proofErr w:type="spellStart"/>
      <w:r>
        <w:t>Uggghhh</w:t>
      </w:r>
      <w:proofErr w:type="spellEnd"/>
      <w:r>
        <w:t>.”  My mind was still broken.</w:t>
      </w:r>
    </w:p>
    <w:p w14:paraId="366A031A" w14:textId="77777777" w:rsidR="00A24337" w:rsidRDefault="00A24337" w:rsidP="00C53CB9"/>
    <w:p w14:paraId="1C05D0D1" w14:textId="77777777" w:rsidR="00A24337" w:rsidRDefault="00A24337" w:rsidP="00C53CB9">
      <w:r>
        <w:t xml:space="preserve">“You’re not mad at </w:t>
      </w:r>
      <w:proofErr w:type="gramStart"/>
      <w:r>
        <w:t>us</w:t>
      </w:r>
      <w:proofErr w:type="gramEnd"/>
      <w:r>
        <w:t xml:space="preserve"> are you?”  Jewel asked, fluttering her lovely eyelashes </w:t>
      </w:r>
      <w:proofErr w:type="gramStart"/>
      <w:r>
        <w:t>outrageous</w:t>
      </w:r>
      <w:proofErr w:type="gramEnd"/>
      <w:r>
        <w:t xml:space="preserve"> again.</w:t>
      </w:r>
    </w:p>
    <w:p w14:paraId="2628A9A2" w14:textId="77777777" w:rsidR="00A24337" w:rsidRDefault="00A24337" w:rsidP="00C53CB9"/>
    <w:p w14:paraId="01007F2D" w14:textId="77777777" w:rsidR="00A24337" w:rsidRDefault="006B226B" w:rsidP="00C53CB9">
      <w:proofErr w:type="spellStart"/>
      <w:r>
        <w:t>Uggghhh</w:t>
      </w:r>
      <w:proofErr w:type="spellEnd"/>
      <w:r>
        <w:t>.”  My mind was still broken.</w:t>
      </w:r>
    </w:p>
    <w:p w14:paraId="0B1B943A" w14:textId="77777777" w:rsidR="006B226B" w:rsidRDefault="006B226B" w:rsidP="00C53CB9"/>
    <w:p w14:paraId="3C12355C" w14:textId="77777777" w:rsidR="006B226B" w:rsidRDefault="006B226B" w:rsidP="00C53CB9">
      <w:r>
        <w:t xml:space="preserve">“Mi’Lord?  Mi’Lord?”  </w:t>
      </w:r>
      <w:r w:rsidR="004B01F8">
        <w:t>Red was up close now, staring at my face as well.  “Are you okay?”</w:t>
      </w:r>
    </w:p>
    <w:p w14:paraId="2195E9EC" w14:textId="77777777" w:rsidR="00F82F22" w:rsidRDefault="00F82F22" w:rsidP="00C53CB9"/>
    <w:p w14:paraId="0F3BB64A" w14:textId="77777777" w:rsidR="00F82F22" w:rsidRDefault="00F82F22" w:rsidP="00C53CB9">
      <w:proofErr w:type="spellStart"/>
      <w:r>
        <w:t>Uggghhh</w:t>
      </w:r>
      <w:proofErr w:type="spellEnd"/>
      <w:r>
        <w:t>.”  My mind was still broken.</w:t>
      </w:r>
    </w:p>
    <w:p w14:paraId="00CCE72A" w14:textId="77777777" w:rsidR="00F82F22" w:rsidRDefault="00F82F22" w:rsidP="00C53CB9"/>
    <w:p w14:paraId="4FCCE52A" w14:textId="77777777" w:rsidR="00F82F22" w:rsidRDefault="00F82F22" w:rsidP="00C53CB9">
      <w:r>
        <w:t>“Granny!!  I think something’s wrong with Tomas!”</w:t>
      </w:r>
    </w:p>
    <w:p w14:paraId="02804ADD" w14:textId="77777777" w:rsidR="00F82F22" w:rsidRPr="005F3CAF"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5F3CAF">
        <w:rPr>
          <w:rFonts w:ascii="Times New Roman" w:eastAsia="Times New Roman" w:hAnsi="Times New Roman" w:cs="Times New Roman"/>
          <w:noProof/>
          <w:sz w:val="24"/>
          <w:szCs w:val="24"/>
        </w:rPr>
        <w:drawing>
          <wp:inline distT="0" distB="0" distL="0" distR="0" wp14:anchorId="1ABA4B36" wp14:editId="77E40F56">
            <wp:extent cx="1528445" cy="763905"/>
            <wp:effectExtent l="0" t="0" r="0" b="0"/>
            <wp:docPr id="47" name="Picture 47"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0EC4AD9F" w14:textId="77777777" w:rsidR="00F82F22" w:rsidRDefault="00F82F22" w:rsidP="00C53CB9"/>
    <w:p w14:paraId="2A455C1F" w14:textId="74FEBCDC" w:rsidR="00033B48" w:rsidRDefault="00F82F22" w:rsidP="00C53CB9">
      <w:r>
        <w:t>After a clean bill of health from Granny, and several shots</w:t>
      </w:r>
      <w:r w:rsidR="00540E08">
        <w:t xml:space="preserve"> of whiskey from the tavern, my mind finally started to work somewhat again.</w:t>
      </w:r>
      <w:r w:rsidR="00033B48">
        <w:t xml:space="preserve">  We were all sitting at a table, with Joseph directly across from me, and Red to my left, with Jewel on the right.</w:t>
      </w:r>
    </w:p>
    <w:p w14:paraId="41EBD3F3" w14:textId="77777777" w:rsidR="00033B48" w:rsidRDefault="00033B48" w:rsidP="00C53CB9"/>
    <w:p w14:paraId="0F2EDE15" w14:textId="723CB770" w:rsidR="00033B48" w:rsidRDefault="00033B48" w:rsidP="00C53CB9">
      <w:r>
        <w:t>“</w:t>
      </w:r>
      <w:proofErr w:type="gramStart"/>
      <w:r>
        <w:t>So</w:t>
      </w:r>
      <w:proofErr w:type="gramEnd"/>
      <w:r>
        <w:t xml:space="preserve"> you’ve got a lot of catching up to do, don’t ya, boy?”  Sipping at a honey mead, Joseph was smiling while staring at the two girls</w:t>
      </w:r>
      <w:r w:rsidR="00E35932">
        <w:t xml:space="preserve"> </w:t>
      </w:r>
      <w:r>
        <w:t>and talking to me.</w:t>
      </w:r>
    </w:p>
    <w:p w14:paraId="140A8613" w14:textId="77777777" w:rsidR="00033B48" w:rsidRDefault="00033B48" w:rsidP="00C53CB9"/>
    <w:p w14:paraId="72C65473" w14:textId="77777777" w:rsidR="00033B48" w:rsidRDefault="00033B48" w:rsidP="00C53CB9">
      <w:r>
        <w:t xml:space="preserve">“Everything’s so different,” I </w:t>
      </w:r>
      <w:proofErr w:type="gramStart"/>
      <w:r>
        <w:t>griped</w:t>
      </w:r>
      <w:proofErr w:type="gramEnd"/>
      <w:r>
        <w:t>, nursing my third whiskey.  “What the hell happened in town while we were gone, Joe?”</w:t>
      </w:r>
    </w:p>
    <w:p w14:paraId="3DA2BFE8" w14:textId="77777777" w:rsidR="00033B48" w:rsidRDefault="00033B48" w:rsidP="00C53CB9"/>
    <w:p w14:paraId="27A8F223" w14:textId="15F1A20B" w:rsidR="00033B48" w:rsidRDefault="00033B48" w:rsidP="00C53CB9">
      <w:r>
        <w:t>“All ‘ell broke loose,” Joseph declared, raising his glass in a toast, then swigging it dry.  “Some rough look</w:t>
      </w:r>
      <w:r w:rsidR="00E35932">
        <w:t>ing</w:t>
      </w:r>
      <w:r>
        <w:t xml:space="preserve"> fellows showed up outside the tavern, and</w:t>
      </w:r>
      <w:r w:rsidR="00E35932">
        <w:t xml:space="preserve"> </w:t>
      </w:r>
      <w:r>
        <w:t xml:space="preserve">Granny tried to tell them to get out of town.  They didn’t take kindly to her acting like that, so they </w:t>
      </w:r>
      <w:r w:rsidR="00511EA4">
        <w:t>knocked her plumb across the street.</w:t>
      </w:r>
    </w:p>
    <w:p w14:paraId="175DEDCD" w14:textId="77777777" w:rsidR="00511EA4" w:rsidRDefault="00511EA4" w:rsidP="00C53CB9"/>
    <w:p w14:paraId="09789716" w14:textId="77777777" w:rsidR="00511EA4" w:rsidRDefault="00511EA4" w:rsidP="00C53CB9">
      <w:r>
        <w:t>“I saw the whole thing from right in here, in my tavern,” Joseph muttered, getting up and going over to the bar to pull himself another draft.  “Some youngster showed up out of nowhere after that, and the whole town went dark.  It was blacker than the inside of a witch’s asshole in here,” Joseph whispered, turning up his mug and draining half of it, before coming back over and plopping back down with us.</w:t>
      </w:r>
    </w:p>
    <w:p w14:paraId="7248D0A6" w14:textId="77777777" w:rsidR="00511EA4" w:rsidRDefault="00511EA4" w:rsidP="00C53CB9"/>
    <w:p w14:paraId="6E797034" w14:textId="77777777" w:rsidR="00511EA4" w:rsidRDefault="00511EA4" w:rsidP="00C53CB9">
      <w:r>
        <w:t>“Started killing everyone outside, he did after that,” Joseph shuddered.  “I rightly can’t say exactly what set him off, but one of those rough looking men pounced over and jumped on top of Granny, stabbing her over and over to death!”</w:t>
      </w:r>
    </w:p>
    <w:p w14:paraId="43D27D7E" w14:textId="77777777" w:rsidR="00511EA4" w:rsidRDefault="00511EA4" w:rsidP="00C53CB9"/>
    <w:p w14:paraId="7D251553" w14:textId="413F6282" w:rsidR="00511EA4" w:rsidRDefault="00511EA4" w:rsidP="00C53CB9">
      <w:r>
        <w:t xml:space="preserve">“He </w:t>
      </w:r>
      <w:r w:rsidR="004B6F20">
        <w:t>stabbed</w:t>
      </w:r>
      <w:r>
        <w:t xml:space="preserve"> Granny Jean?”  I could feel my brain breaking again.  I thought the young woman was Granny Jean, somehow??</w:t>
      </w:r>
    </w:p>
    <w:p w14:paraId="12B00718" w14:textId="77777777" w:rsidR="00511EA4" w:rsidRDefault="00511EA4" w:rsidP="00C53CB9"/>
    <w:p w14:paraId="060CD39A" w14:textId="77777777" w:rsidR="00511EA4" w:rsidRDefault="00511EA4" w:rsidP="00C53CB9">
      <w:r>
        <w:t>“I dunno,” Joseph shook his head side to side, in confusion.  “A whole bunch of fairies showed up around that time, and trees and flowers burst up out of the middle of the damn street.  Everything went completely damn crazy, and everybody hid in here until all the screaming and crying stopped outside,</w:t>
      </w:r>
    </w:p>
    <w:p w14:paraId="351E710B" w14:textId="77777777" w:rsidR="00511EA4" w:rsidRDefault="00511EA4" w:rsidP="00C53CB9"/>
    <w:p w14:paraId="6BE39261" w14:textId="2F9A5446" w:rsidR="00511EA4" w:rsidRDefault="00511EA4" w:rsidP="00C53CB9">
      <w:r>
        <w:t xml:space="preserve">“By the time we’d worked up the courage to go out and see what the hell had happened, the </w:t>
      </w:r>
      <w:proofErr w:type="spellStart"/>
      <w:r w:rsidR="001053CA">
        <w:t>stabby</w:t>
      </w:r>
      <w:proofErr w:type="spellEnd"/>
      <w:r>
        <w:t xml:space="preserve"> guy was gone, as were the rough looking guys</w:t>
      </w:r>
      <w:r w:rsidR="00C87FFE">
        <w:t xml:space="preserve"> with him</w:t>
      </w:r>
      <w:r>
        <w:t>.  Granny Jean was all young, like you see her now, and all those young ladies were bouncing around collecting samples and trying, “to make everything all better.”</w:t>
      </w:r>
    </w:p>
    <w:p w14:paraId="147375D9" w14:textId="77777777" w:rsidR="00D84D43" w:rsidRDefault="00D84D43" w:rsidP="00C53CB9"/>
    <w:p w14:paraId="2C7CBACF" w14:textId="77777777" w:rsidR="00D84D43" w:rsidRDefault="00D84D43" w:rsidP="00C53CB9">
      <w:r>
        <w:t xml:space="preserve">“What the hell?”  Blinking several times, it was all I could think </w:t>
      </w:r>
      <w:proofErr w:type="gramStart"/>
      <w:r>
        <w:t>to say</w:t>
      </w:r>
      <w:proofErr w:type="gramEnd"/>
      <w:r>
        <w:t>.</w:t>
      </w:r>
    </w:p>
    <w:p w14:paraId="48175AC9" w14:textId="77777777" w:rsidR="00D84D43" w:rsidRDefault="00D84D43" w:rsidP="00C53CB9"/>
    <w:p w14:paraId="4302A4B7" w14:textId="77777777" w:rsidR="00D84D43" w:rsidRDefault="00D84D43" w:rsidP="00C53CB9">
      <w:r>
        <w:t>“</w:t>
      </w:r>
      <w:r w:rsidRPr="00D84D43">
        <w:rPr>
          <w:b/>
          <w:i/>
        </w:rPr>
        <w:t>What the hell!</w:t>
      </w:r>
      <w:r>
        <w:t xml:space="preserve">”  A cheer </w:t>
      </w:r>
      <w:proofErr w:type="gramStart"/>
      <w:r>
        <w:t>rose up</w:t>
      </w:r>
      <w:proofErr w:type="gramEnd"/>
      <w:r>
        <w:t xml:space="preserve"> from Joseph and all the other patrons inside the inn, with everyone taking a drink all together.  Apparently ‘what the hell’ had now became the tavern’s new motto.</w:t>
      </w:r>
    </w:p>
    <w:p w14:paraId="5775D633" w14:textId="77777777" w:rsidR="00D84D43" w:rsidRDefault="00D84D43" w:rsidP="00C53CB9"/>
    <w:p w14:paraId="5EA73493" w14:textId="77777777" w:rsidR="00D84D43" w:rsidRDefault="00D84D43" w:rsidP="00C53CB9">
      <w:r>
        <w:t xml:space="preserve">“Granny’s a priestess of Life,” Jewel said, taking a small sip of her wine.  “From what I understand from the girls, they all came here to learn from her.  </w:t>
      </w:r>
      <w:proofErr w:type="gramStart"/>
      <w:r>
        <w:t>Apparently</w:t>
      </w:r>
      <w:proofErr w:type="gramEnd"/>
      <w:r>
        <w:t xml:space="preserve"> it’s a great honor, as she’s very close to the goddess.   </w:t>
      </w:r>
      <w:proofErr w:type="gramStart"/>
      <w:r>
        <w:t>All of</w:t>
      </w:r>
      <w:proofErr w:type="gramEnd"/>
      <w:r>
        <w:t xml:space="preserve"> those girls gave up their whole lives to study under her.  One of them is even a princess from somewhere far away,” Jewel shrugged, calmly taking another sip.</w:t>
      </w:r>
    </w:p>
    <w:p w14:paraId="4F98C145" w14:textId="77777777" w:rsidR="00D84D43" w:rsidRDefault="00D84D43" w:rsidP="00C53CB9"/>
    <w:p w14:paraId="323B540D" w14:textId="77777777" w:rsidR="00D84D43" w:rsidRDefault="00D84D43" w:rsidP="00C53CB9">
      <w:r>
        <w:t>“Apparently one of those men were a ‘</w:t>
      </w:r>
      <w:r w:rsidRPr="00D84D43">
        <w:rPr>
          <w:i/>
        </w:rPr>
        <w:t>bad man</w:t>
      </w:r>
      <w:r>
        <w:t xml:space="preserve">’, and he’d offended the Lady Life.  Or Granny.  Or maybe </w:t>
      </w:r>
      <w:proofErr w:type="gramStart"/>
      <w:r>
        <w:t>both of them</w:t>
      </w:r>
      <w:proofErr w:type="gramEnd"/>
      <w:r>
        <w:t>,” Jewel shrugged.  “Anyway, he’s got Life’s blessing now – he can’t die.  Granny’s using him to…”</w:t>
      </w:r>
    </w:p>
    <w:p w14:paraId="2914445A" w14:textId="77777777" w:rsidR="00D84D43" w:rsidRDefault="00D84D43" w:rsidP="00C53CB9"/>
    <w:p w14:paraId="098EEB11" w14:textId="77777777" w:rsidR="00D84D43" w:rsidRDefault="00D84D43" w:rsidP="00C53CB9">
      <w:r>
        <w:t>“</w:t>
      </w:r>
      <w:r w:rsidRPr="00D84D43">
        <w:rPr>
          <w:b/>
        </w:rPr>
        <w:t>LA LAA LAA!!</w:t>
      </w:r>
      <w:r>
        <w:t>”  Raising my voice as loud as I could, I stuck both my fingers into my ears.  “Granny’s using him to pick flowers and make honey,” I assured everyone all around.</w:t>
      </w:r>
    </w:p>
    <w:p w14:paraId="4ADCB1C2" w14:textId="77777777" w:rsidR="00D84D43" w:rsidRDefault="00D84D43" w:rsidP="00C53CB9"/>
    <w:p w14:paraId="0F9C3D5D" w14:textId="77777777" w:rsidR="00D84D43" w:rsidRDefault="00D84D43" w:rsidP="00C53CB9">
      <w:r>
        <w:t>“Pick flowers and make honey,” Joseph nodded, turning pale and shivering just like I was.</w:t>
      </w:r>
    </w:p>
    <w:p w14:paraId="77EAE31C" w14:textId="77777777" w:rsidR="00D84D43" w:rsidRDefault="00D84D43" w:rsidP="00C53CB9"/>
    <w:p w14:paraId="0917B092" w14:textId="77777777" w:rsidR="00D84D43" w:rsidRDefault="00D84D43" w:rsidP="00C53CB9">
      <w:r>
        <w:t>“</w:t>
      </w:r>
      <w:r w:rsidRPr="00DE4097">
        <w:rPr>
          <w:b/>
          <w:i/>
        </w:rPr>
        <w:t>Picking flowers and making honey,</w:t>
      </w:r>
      <w:r>
        <w:t>” was the cry that echoed around the tavern, as everyone took another long swig of whatever they were drinking.  A few people got up and went over to the bar to refill their mugs themselves.</w:t>
      </w:r>
    </w:p>
    <w:p w14:paraId="6CDD8D34" w14:textId="77777777" w:rsidR="00DE4097" w:rsidRDefault="00DE4097" w:rsidP="00C53CB9"/>
    <w:p w14:paraId="0A7EFEA0" w14:textId="77777777" w:rsidR="00DE4097" w:rsidRDefault="00DE4097" w:rsidP="00C53CB9">
      <w:r>
        <w:t>Jewel just laughed lightly, apparently not bothered by the guy picking flowers and making honey in Granny’s other sickroom, as she lifted her wineglass and sipped a bit with us all.</w:t>
      </w:r>
    </w:p>
    <w:p w14:paraId="44FB07FB" w14:textId="77777777" w:rsidR="00DE4097" w:rsidRPr="005F3CAF"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5F3CAF">
        <w:rPr>
          <w:rFonts w:ascii="Times New Roman" w:eastAsia="Times New Roman" w:hAnsi="Times New Roman" w:cs="Times New Roman"/>
          <w:noProof/>
          <w:sz w:val="24"/>
          <w:szCs w:val="24"/>
        </w:rPr>
        <w:drawing>
          <wp:inline distT="0" distB="0" distL="0" distR="0" wp14:anchorId="032D4358" wp14:editId="7A7D2610">
            <wp:extent cx="1528445" cy="763905"/>
            <wp:effectExtent l="0" t="0" r="0" b="0"/>
            <wp:docPr id="48" name="Picture 48"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6D6E0970" w14:textId="77777777" w:rsidR="00DE4097" w:rsidRDefault="00DE4097" w:rsidP="00C53CB9"/>
    <w:p w14:paraId="316D050D" w14:textId="77777777" w:rsidR="00DE4097" w:rsidRDefault="00DE4097" w:rsidP="00C53CB9">
      <w:r>
        <w:t xml:space="preserve">After several more </w:t>
      </w:r>
      <w:proofErr w:type="gramStart"/>
      <w:r>
        <w:t>drinks, and</w:t>
      </w:r>
      <w:proofErr w:type="gramEnd"/>
      <w:r>
        <w:t xml:space="preserve"> catching up on all the latest news in the town itself, the three of us left the tavern and slowly walked back towards my home.  I was curious why nobody at all had even mentioned Red running around topless, but after hearing about all that’d happened recently, I understood.  Everybody was so shell shocked, nothing as plain as a girl’s breasts could have a real impact on them – not even a girl’s as beautiful as Red.</w:t>
      </w:r>
    </w:p>
    <w:p w14:paraId="3E6784D6" w14:textId="77777777" w:rsidR="00DE4097" w:rsidRDefault="00DE4097" w:rsidP="00C53CB9"/>
    <w:p w14:paraId="245FD9AA" w14:textId="77777777" w:rsidR="00ED0617" w:rsidRDefault="00DE4097" w:rsidP="00C53CB9">
      <w:r>
        <w:t xml:space="preserve">Animals all over town had died.  Everybody had been frightened out of their wits.  </w:t>
      </w:r>
      <w:r w:rsidR="00ED0617">
        <w:t>The bandits</w:t>
      </w:r>
      <w:r>
        <w:t xml:space="preserve"> had died and disappeared.  Granny had </w:t>
      </w:r>
      <w:proofErr w:type="gramStart"/>
      <w:r>
        <w:t>went</w:t>
      </w:r>
      <w:proofErr w:type="gramEnd"/>
      <w:r>
        <w:t xml:space="preserve"> from old and crotchety to young and even more crotchety.  </w:t>
      </w:r>
    </w:p>
    <w:p w14:paraId="0C2E1305" w14:textId="77777777" w:rsidR="00ED0617" w:rsidRDefault="00ED0617" w:rsidP="00C53CB9"/>
    <w:p w14:paraId="5E9C6C80" w14:textId="77777777" w:rsidR="00DE4097" w:rsidRDefault="00DE4097" w:rsidP="00C53CB9">
      <w:r>
        <w:t>Some of the farmer women have always been known to pull off their tops while working in the hot summer heat, though none had ever walked around town like Red</w:t>
      </w:r>
      <w:r w:rsidR="00ED0617">
        <w:t>, or dressed like Jewel was.  B</w:t>
      </w:r>
      <w:r>
        <w:t>ut</w:t>
      </w:r>
      <w:r w:rsidR="00ED0617">
        <w:t>,</w:t>
      </w:r>
      <w:r>
        <w:t xml:space="preserve"> after </w:t>
      </w:r>
      <w:proofErr w:type="gramStart"/>
      <w:r>
        <w:t>all of</w:t>
      </w:r>
      <w:proofErr w:type="gramEnd"/>
      <w:r>
        <w:t xml:space="preserve"> the other changes the town had undertaken, nobody even batted an eye over such a minor detail as what </w:t>
      </w:r>
      <w:r w:rsidR="00ED0617">
        <w:t>clothes – or lack of clothes – somebody else was</w:t>
      </w:r>
      <w:r>
        <w:t xml:space="preserve"> wearing.</w:t>
      </w:r>
      <w:r w:rsidR="00ED0617">
        <w:t xml:space="preserve">  It was simply a trivial matter anymore.</w:t>
      </w:r>
    </w:p>
    <w:p w14:paraId="31FB417E" w14:textId="77777777" w:rsidR="00ED0617" w:rsidRDefault="00ED0617" w:rsidP="00C53CB9"/>
    <w:p w14:paraId="0F0C5432" w14:textId="77777777" w:rsidR="004B540B" w:rsidRDefault="00ED0617" w:rsidP="00C53CB9">
      <w:r>
        <w:t>I was just hoping it’d be just as trivial to sort things out at home, with my parents, but I was certain that it wasn’t going to be.</w:t>
      </w:r>
    </w:p>
    <w:p w14:paraId="6706B856" w14:textId="77777777" w:rsidR="004B540B" w:rsidRDefault="004B540B">
      <w:r>
        <w:br w:type="page"/>
      </w:r>
    </w:p>
    <w:p w14:paraId="07DAA199" w14:textId="77777777" w:rsidR="005175D1" w:rsidRPr="00531EC3" w:rsidRDefault="005175D1" w:rsidP="005175D1">
      <w:pPr>
        <w:pStyle w:val="Heading1"/>
      </w:pPr>
      <w:bookmarkStart w:id="87" w:name="_Toc531495154"/>
      <w:bookmarkStart w:id="88" w:name="_Toc531681175"/>
      <w:bookmarkStart w:id="89" w:name="_Toc531792273"/>
      <w:bookmarkStart w:id="90" w:name="_Toc531835142"/>
      <w:bookmarkStart w:id="91" w:name="_Toc532986941"/>
      <w:r>
        <w:t>Chapter 13:</w:t>
      </w:r>
      <w:bookmarkEnd w:id="87"/>
      <w:r w:rsidR="001A2491">
        <w:t xml:space="preserve"> Learning Before School</w:t>
      </w:r>
      <w:bookmarkEnd w:id="88"/>
      <w:bookmarkEnd w:id="89"/>
      <w:bookmarkEnd w:id="90"/>
      <w:bookmarkEnd w:id="91"/>
    </w:p>
    <w:p w14:paraId="697622B3" w14:textId="77777777" w:rsidR="009A2780" w:rsidRDefault="008C4026" w:rsidP="00C53CB9">
      <w:proofErr w:type="gramStart"/>
      <w:r>
        <w:t xml:space="preserve">Needless to say, </w:t>
      </w:r>
      <w:r w:rsidR="00DC24D6">
        <w:t>the</w:t>
      </w:r>
      <w:proofErr w:type="gramEnd"/>
      <w:r w:rsidR="00DC24D6">
        <w:t xml:space="preserve"> conversation with my parents went just as well as I’d imagined it would.  </w:t>
      </w:r>
      <w:r w:rsidR="004F1085">
        <w:t xml:space="preserve">Mother wasn’t against the idea of me dating a single girl, like Red, but she absolutely drew the line at me having two ladies in my life.  And when Jewel tried to explain </w:t>
      </w:r>
      <w:r w:rsidR="004F1085">
        <w:rPr>
          <w:i/>
        </w:rPr>
        <w:t>who</w:t>
      </w:r>
      <w:r w:rsidR="004F1085">
        <w:t xml:space="preserve"> she was </w:t>
      </w:r>
      <w:r w:rsidR="00223FCC">
        <w:t>–</w:t>
      </w:r>
      <w:r w:rsidR="004F1085">
        <w:t xml:space="preserve"> </w:t>
      </w:r>
      <w:r w:rsidR="00223FCC">
        <w:t xml:space="preserve">a Moonweaver and Red’s Lady </w:t>
      </w:r>
      <w:r w:rsidR="00CF63A8">
        <w:t>–</w:t>
      </w:r>
      <w:r w:rsidR="00223FCC">
        <w:t xml:space="preserve"> </w:t>
      </w:r>
      <w:r w:rsidR="00CF63A8">
        <w:t>mother had heard enough!</w:t>
      </w:r>
    </w:p>
    <w:p w14:paraId="741E2F1A" w14:textId="77777777" w:rsidR="00CF63A8" w:rsidRDefault="00CF63A8" w:rsidP="00C53CB9"/>
    <w:p w14:paraId="4501DEDF" w14:textId="77777777" w:rsidR="00CF63A8" w:rsidRDefault="00CF63A8" w:rsidP="00C53CB9">
      <w:r>
        <w:t xml:space="preserve">Shoving </w:t>
      </w:r>
      <w:r w:rsidR="00E84EA9">
        <w:t>the girls outside and slamming the door on them, she then grabbed me by the ear and spent the next half hour telling me how the rich would only use folks like us; they’d never care for us.  We’re just playthings they use to pass the time, and we poor idiots should always remember that!</w:t>
      </w:r>
    </w:p>
    <w:p w14:paraId="73CFF689" w14:textId="77777777" w:rsidR="00E84EA9" w:rsidRDefault="00E84EA9" w:rsidP="00C53CB9"/>
    <w:p w14:paraId="0C31EAB2" w14:textId="77777777" w:rsidR="00DC4DA6" w:rsidRDefault="00E84EA9" w:rsidP="00FD4C05">
      <w:r>
        <w:t>In the end, she said stuff she probably shouldn’t.  I know I said stuff I shouldn’t have</w:t>
      </w:r>
      <w:r w:rsidR="00735774">
        <w:t xml:space="preserve"> back</w:t>
      </w:r>
      <w:r>
        <w:t xml:space="preserve">.  </w:t>
      </w:r>
      <w:proofErr w:type="gramStart"/>
      <w:r>
        <w:t>The final result</w:t>
      </w:r>
      <w:proofErr w:type="gramEnd"/>
      <w:r>
        <w:t xml:space="preserve"> ended up with me storming out, yel</w:t>
      </w:r>
      <w:r w:rsidR="007108FB">
        <w:t xml:space="preserve">ling I was never coming back, and dragging </w:t>
      </w:r>
      <w:r>
        <w:t>both girls away with me.</w:t>
      </w:r>
      <w:r w:rsidR="00D07C50">
        <w:t xml:space="preserve">  </w:t>
      </w:r>
    </w:p>
    <w:p w14:paraId="72056B21" w14:textId="77777777" w:rsidR="00547DF5" w:rsidRDefault="00547DF5" w:rsidP="00FD4C05"/>
    <w:p w14:paraId="54EBC13B" w14:textId="77777777" w:rsidR="001E4FEC" w:rsidRDefault="00547DF5" w:rsidP="00FD4C05">
      <w:r>
        <w:t xml:space="preserve">Not having any real place to go that evening, I pulled the girls to </w:t>
      </w:r>
      <w:r w:rsidR="00D80D9F">
        <w:t xml:space="preserve">one of the older neighbor’s barns.  Old man </w:t>
      </w:r>
      <w:r w:rsidR="00D153A0">
        <w:t xml:space="preserve">Corner’s wife had passed away </w:t>
      </w:r>
      <w:r w:rsidR="00675C3A">
        <w:t xml:space="preserve">several years back, and his children had their own farms and family to tend to, </w:t>
      </w:r>
      <w:r w:rsidR="000B706D">
        <w:t xml:space="preserve">so nobody </w:t>
      </w:r>
      <w:r w:rsidR="00760D8A">
        <w:t xml:space="preserve">would be out to catch us trespassing.  </w:t>
      </w:r>
    </w:p>
    <w:p w14:paraId="7360D22B" w14:textId="77777777" w:rsidR="001E4FEC" w:rsidRDefault="001E4FEC" w:rsidP="00FD4C05"/>
    <w:p w14:paraId="646B9E60" w14:textId="4782C3B1" w:rsidR="00FA4668" w:rsidRDefault="00AE0B63" w:rsidP="00FD4C05">
      <w:r>
        <w:t>As for ol</w:t>
      </w:r>
      <w:r w:rsidR="00760D8A">
        <w:t>d man Corner</w:t>
      </w:r>
      <w:r>
        <w:t xml:space="preserve"> himself, he</w:t>
      </w:r>
      <w:r w:rsidR="00D44581">
        <w:t>’d</w:t>
      </w:r>
      <w:r w:rsidR="00760D8A">
        <w:t xml:space="preserve"> given up </w:t>
      </w:r>
      <w:r w:rsidR="00D44581">
        <w:t xml:space="preserve">farming </w:t>
      </w:r>
      <w:r w:rsidR="007030BA">
        <w:t xml:space="preserve">after his </w:t>
      </w:r>
      <w:r w:rsidR="00D44581">
        <w:t>wife died</w:t>
      </w:r>
      <w:r w:rsidR="008D1511">
        <w:t>, and</w:t>
      </w:r>
      <w:r w:rsidR="00D44581">
        <w:t xml:space="preserve"> now</w:t>
      </w:r>
      <w:r w:rsidR="008D1511">
        <w:t xml:space="preserve"> relied on the food and help his grandchildren carried over to him</w:t>
      </w:r>
      <w:r w:rsidR="00435AA0">
        <w:t xml:space="preserve"> every few days to survive.  He</w:t>
      </w:r>
      <w:r>
        <w:t xml:space="preserve"> wasn’t very likely</w:t>
      </w:r>
      <w:r w:rsidR="00435AA0">
        <w:t xml:space="preserve"> to come out and find us</w:t>
      </w:r>
      <w:r w:rsidR="00DD29A6">
        <w:t xml:space="preserve">, and neither were his grandkids, as they just did the </w:t>
      </w:r>
      <w:r w:rsidR="001E4FEC">
        <w:t xml:space="preserve">very </w:t>
      </w:r>
      <w:proofErr w:type="gramStart"/>
      <w:r w:rsidR="001E4FEC">
        <w:t>least</w:t>
      </w:r>
      <w:proofErr w:type="gramEnd"/>
      <w:r w:rsidR="001E4FEC">
        <w:t xml:space="preserve"> they could, before scurrying back to their own lives.</w:t>
      </w:r>
      <w:r w:rsidR="005D0ECE">
        <w:t xml:space="preserve">  </w:t>
      </w:r>
      <w:r w:rsidR="00FA4668">
        <w:t xml:space="preserve">I </w:t>
      </w:r>
      <w:proofErr w:type="gramStart"/>
      <w:r w:rsidR="00FA4668">
        <w:t>actually felt</w:t>
      </w:r>
      <w:proofErr w:type="gramEnd"/>
      <w:r w:rsidR="00FA4668">
        <w:t xml:space="preserve"> sorry for the old guy, myself. </w:t>
      </w:r>
    </w:p>
    <w:p w14:paraId="0FA7B24D" w14:textId="77777777" w:rsidR="00285BF6" w:rsidRDefault="00285BF6" w:rsidP="00C53CB9"/>
    <w:p w14:paraId="2F6FFD41" w14:textId="77777777" w:rsidR="005D0ECE" w:rsidRDefault="00C779DA" w:rsidP="00C53CB9">
      <w:r>
        <w:t>T</w:t>
      </w:r>
      <w:r w:rsidR="005D0ECE">
        <w:t>he three of us sat silent</w:t>
      </w:r>
      <w:r>
        <w:t xml:space="preserve"> for a long time</w:t>
      </w:r>
      <w:r w:rsidR="005D0ECE">
        <w:t xml:space="preserve"> in the </w:t>
      </w:r>
      <w:r w:rsidR="009F6567">
        <w:t>dim barn</w:t>
      </w:r>
      <w:r>
        <w:t>.  Both</w:t>
      </w:r>
      <w:r w:rsidR="009F6567">
        <w:t xml:space="preserve"> th</w:t>
      </w:r>
      <w:r w:rsidR="0080291C">
        <w:t xml:space="preserve">e girls snuggled </w:t>
      </w:r>
      <w:proofErr w:type="gramStart"/>
      <w:r w:rsidR="0080291C">
        <w:t>up</w:t>
      </w:r>
      <w:r w:rsidR="00666D8D">
        <w:t>, but</w:t>
      </w:r>
      <w:proofErr w:type="gramEnd"/>
      <w:r w:rsidR="00666D8D">
        <w:t xml:space="preserve"> said nothing as they could tell</w:t>
      </w:r>
      <w:r w:rsidR="009E15EA">
        <w:t xml:space="preserve"> I simply wasn’t in the mood to talk </w:t>
      </w:r>
      <w:r w:rsidR="00732EFB">
        <w:t>to anyone after the blown-out, dragged-down fight I’d had with my mother</w:t>
      </w:r>
      <w:r w:rsidR="006D50AE">
        <w:t>.  As the sky grew ever darker</w:t>
      </w:r>
      <w:r w:rsidR="007B2C80">
        <w:t xml:space="preserve"> as time went by</w:t>
      </w:r>
      <w:r w:rsidR="006D50AE">
        <w:t xml:space="preserve">, so did my </w:t>
      </w:r>
      <w:r w:rsidR="007B2C80">
        <w:t>inner mood</w:t>
      </w:r>
      <w:r w:rsidR="008D6C8D">
        <w:t>, until finally it was too much for even me.</w:t>
      </w:r>
    </w:p>
    <w:p w14:paraId="765372D0" w14:textId="77777777" w:rsidR="008D6C8D" w:rsidRDefault="008D6C8D" w:rsidP="00C53CB9"/>
    <w:p w14:paraId="7A688B59" w14:textId="77777777" w:rsidR="008D6C8D" w:rsidRDefault="008D6C8D" w:rsidP="00C53CB9">
      <w:r>
        <w:t xml:space="preserve">“Get up ladies,” I </w:t>
      </w:r>
      <w:r w:rsidR="003A79A3">
        <w:t>told them, already marching towards the door.  “We’re getting out of here.”</w:t>
      </w:r>
    </w:p>
    <w:p w14:paraId="17B6C3DB" w14:textId="77777777" w:rsidR="003A79A3" w:rsidRDefault="003A79A3" w:rsidP="00C53CB9"/>
    <w:p w14:paraId="59845909" w14:textId="77777777" w:rsidR="003A79A3" w:rsidRDefault="005A3FCD" w:rsidP="00C53CB9">
      <w:r>
        <w:t xml:space="preserve">Neither said anything as they quickly rushed to catch up to the fast pace I was setting. </w:t>
      </w:r>
      <w:r w:rsidR="00AB3375">
        <w:t xml:space="preserve"> Quickly covering the distance from the barn to the house, I </w:t>
      </w:r>
      <w:r w:rsidR="003E4669">
        <w:t xml:space="preserve">rapped loudly on the door several times, then opened it.  “Hey old man!”  </w:t>
      </w:r>
      <w:r w:rsidR="00D94EF2">
        <w:t xml:space="preserve">Striding on into the living room, I </w:t>
      </w:r>
      <w:r w:rsidR="009D5C32">
        <w:t>scanned all around.</w:t>
      </w:r>
    </w:p>
    <w:p w14:paraId="45589C1D" w14:textId="77777777" w:rsidR="009D5C32" w:rsidRDefault="009D5C32" w:rsidP="00C53CB9"/>
    <w:p w14:paraId="7369E950" w14:textId="77777777" w:rsidR="009D5C32" w:rsidRDefault="009D5C32" w:rsidP="00C53CB9">
      <w:r>
        <w:t>“</w:t>
      </w:r>
      <w:proofErr w:type="spellStart"/>
      <w:r>
        <w:t>Whut</w:t>
      </w:r>
      <w:proofErr w:type="spellEnd"/>
      <w:r>
        <w:t xml:space="preserve"> da ‘ell?”  Rubbing his hips, old man Corner came ambling in from a different room.  “Tomas?  Is that you?”</w:t>
      </w:r>
    </w:p>
    <w:p w14:paraId="412887AA" w14:textId="77777777" w:rsidR="009D5C32" w:rsidRDefault="009D5C32" w:rsidP="00C53CB9"/>
    <w:p w14:paraId="4AE96A49" w14:textId="77777777" w:rsidR="009D5C32" w:rsidRDefault="009D5C32" w:rsidP="00C53CB9">
      <w:r>
        <w:t>“Ya, it’s me,” I assured him.  “This is Jewel and Red,” I pointed to the two girls off to the side.  “I had a fight with mother, like the idiot I am, so we’re moving in here and staying with you for now.”</w:t>
      </w:r>
    </w:p>
    <w:p w14:paraId="779F5113" w14:textId="77777777" w:rsidR="009D5C32" w:rsidRDefault="009D5C32" w:rsidP="00C53CB9"/>
    <w:p w14:paraId="35F64EF2" w14:textId="77777777" w:rsidR="009D5C32" w:rsidRDefault="009D5C32" w:rsidP="00C53CB9">
      <w:r>
        <w:t>“Wait.  What?”  Old man Corner blinked several times and rubbed his ears as if he hadn’t understood me.</w:t>
      </w:r>
    </w:p>
    <w:p w14:paraId="453F7C4B" w14:textId="77777777" w:rsidR="009D5C32" w:rsidRDefault="009D5C32" w:rsidP="00C53CB9"/>
    <w:p w14:paraId="2F90360B" w14:textId="77777777" w:rsidR="009D5C32" w:rsidRDefault="009D5C32" w:rsidP="00C53CB9">
      <w:r>
        <w:t>“We’re moving in,” I replied again, speaking a little slower to make certain my words were clear.</w:t>
      </w:r>
    </w:p>
    <w:p w14:paraId="4A7613F2" w14:textId="77777777" w:rsidR="009D5C32" w:rsidRDefault="009D5C32" w:rsidP="00C53CB9"/>
    <w:p w14:paraId="2EE7FD7D" w14:textId="77777777" w:rsidR="009D5C32" w:rsidRDefault="009D5C32" w:rsidP="00C53CB9">
      <w:r>
        <w:t>“Since when?”  Walking unsteadily, old man Corner crossed the room and slowly lowered himself into a rocking chair.  “Says who?”</w:t>
      </w:r>
    </w:p>
    <w:p w14:paraId="14F45E55" w14:textId="77777777" w:rsidR="009D5C32" w:rsidRDefault="009D5C32" w:rsidP="00C53CB9"/>
    <w:p w14:paraId="7DD3A603" w14:textId="179939C4" w:rsidR="009D5C32" w:rsidRDefault="009D5C32" w:rsidP="00C53CB9">
      <w:r>
        <w:t>“Since now, and says me,” I told him, going over to sit in one of his dusty old chairs.</w:t>
      </w:r>
      <w:r w:rsidR="00F31E46">
        <w:t xml:space="preserve">  “You’ve got bedrooms you haven’t used upstairs since the kids moved out.  We’re going to use those.”</w:t>
      </w:r>
    </w:p>
    <w:p w14:paraId="3B94B7B4" w14:textId="77777777" w:rsidR="00F31E46" w:rsidRDefault="00F31E46" w:rsidP="00C53CB9"/>
    <w:p w14:paraId="53583C8C" w14:textId="23C480E4" w:rsidR="00F31E46" w:rsidRDefault="00F31E46" w:rsidP="00C53CB9">
      <w:r>
        <w:t xml:space="preserve">Wrinkling his nose up, old man Corner pulled a decrepit pipe from his </w:t>
      </w:r>
      <w:r w:rsidR="009E67F9">
        <w:t>shirt pocket and lit it.  “Fine,” he finally muttered</w:t>
      </w:r>
      <w:r w:rsidR="000E113D">
        <w:t>, “but I ain't feeding youse.”</w:t>
      </w:r>
      <w:r w:rsidR="0028532D">
        <w:t xml:space="preserve"> </w:t>
      </w:r>
      <w:r w:rsidR="009E67F9">
        <w:t xml:space="preserve"> Closing his eyes, </w:t>
      </w:r>
      <w:r w:rsidR="0019539D">
        <w:t>he puffed away on his pipe, completely ignoring us.</w:t>
      </w:r>
    </w:p>
    <w:p w14:paraId="7B179DA0" w14:textId="77777777" w:rsidR="00560AA9" w:rsidRDefault="00560AA9" w:rsidP="00C53CB9"/>
    <w:p w14:paraId="5406EA00" w14:textId="77777777" w:rsidR="00560AA9" w:rsidRDefault="00560AA9" w:rsidP="00C53CB9">
      <w:r>
        <w:t xml:space="preserve">Counting the matter as settled, </w:t>
      </w:r>
      <w:r w:rsidR="000743C1">
        <w:t>I got up and stretched, feeling much better.  “Red</w:t>
      </w:r>
      <w:r w:rsidR="008B14C8">
        <w:t>, Jewel,</w:t>
      </w:r>
      <w:r w:rsidR="005A73F3">
        <w:t xml:space="preserve"> strip.</w:t>
      </w:r>
      <w:r w:rsidR="0026269A">
        <w:t>”  Smiling broadly, I commanded both girls.  “There’s no need to ruin your clothes,” I told them, the corners of my mouth twitching slightly, “while you’re doing chores.”</w:t>
      </w:r>
    </w:p>
    <w:p w14:paraId="284BEAFA" w14:textId="77777777" w:rsidR="0026269A" w:rsidRDefault="0026269A" w:rsidP="00C53CB9"/>
    <w:p w14:paraId="03823EA8" w14:textId="77777777" w:rsidR="0026269A" w:rsidRDefault="0026269A" w:rsidP="00C53CB9">
      <w:proofErr w:type="gramStart"/>
      <w:r>
        <w:t>Both of them</w:t>
      </w:r>
      <w:proofErr w:type="gramEnd"/>
      <w:r>
        <w:t xml:space="preserve"> blinked several times, while looking at me oddly.</w:t>
      </w:r>
    </w:p>
    <w:p w14:paraId="36AA7199" w14:textId="77777777" w:rsidR="0026269A" w:rsidRDefault="0026269A" w:rsidP="00C53CB9"/>
    <w:p w14:paraId="43D4C7C2" w14:textId="77777777" w:rsidR="0026269A" w:rsidRDefault="0026269A" w:rsidP="00C53CB9">
      <w:r>
        <w:t>“Red,”</w:t>
      </w:r>
      <w:r w:rsidR="0059528F">
        <w:t xml:space="preserve"> I continued, “you’re going to head upstairs, and clean the bedrooms.  I doubt anyone has been up there and dusted them out proper in years, and we’re going to need a place to sleep tonight.”</w:t>
      </w:r>
    </w:p>
    <w:p w14:paraId="55003AC3" w14:textId="77777777" w:rsidR="0059528F" w:rsidRDefault="0059528F" w:rsidP="00C53CB9"/>
    <w:p w14:paraId="04DB2A27" w14:textId="77777777" w:rsidR="0059528F" w:rsidRDefault="0059528F" w:rsidP="00C53CB9">
      <w:r>
        <w:t>“And Jewel, you’re</w:t>
      </w:r>
      <w:r w:rsidR="00D572DD">
        <w:t xml:space="preserve"> going to scrub</w:t>
      </w:r>
      <w:r>
        <w:t xml:space="preserve"> the kitchen so we can use it</w:t>
      </w:r>
      <w:r w:rsidR="00D572DD">
        <w:t xml:space="preserve">.  The old well’s only a </w:t>
      </w:r>
      <w:r w:rsidR="00046183">
        <w:t xml:space="preserve">few dozen </w:t>
      </w:r>
      <w:proofErr w:type="gramStart"/>
      <w:r w:rsidR="00046183">
        <w:t>paces</w:t>
      </w:r>
      <w:proofErr w:type="gramEnd"/>
      <w:r w:rsidR="00046183">
        <w:t xml:space="preserve"> outside the kitchen door; you can’t miss it.  After, head downstairs and check the shelves for some old cans of food we can eat for breakfast in the morning</w:t>
      </w:r>
      <w:r w:rsidR="00DE0A85">
        <w:t>.”</w:t>
      </w:r>
    </w:p>
    <w:p w14:paraId="7D45D8C3" w14:textId="77777777" w:rsidR="000B2C2A" w:rsidRDefault="000B2C2A" w:rsidP="00C53CB9"/>
    <w:p w14:paraId="710DBD9D" w14:textId="77777777" w:rsidR="000B2C2A" w:rsidRDefault="000B2C2A" w:rsidP="00C53CB9">
      <w:r>
        <w:t xml:space="preserve">“That's my food,” old </w:t>
      </w:r>
      <w:proofErr w:type="gramStart"/>
      <w:r>
        <w:t>man  Conner</w:t>
      </w:r>
      <w:proofErr w:type="gramEnd"/>
      <w:r>
        <w:t xml:space="preserve"> reminded me, moodily.</w:t>
      </w:r>
    </w:p>
    <w:p w14:paraId="4B814AE5" w14:textId="77777777" w:rsidR="000B2C2A" w:rsidRDefault="000B2C2A" w:rsidP="00C53CB9"/>
    <w:p w14:paraId="2A0DB1E2" w14:textId="77777777" w:rsidR="007A01AA" w:rsidRDefault="000B2C2A" w:rsidP="00C53CB9">
      <w:r>
        <w:t>“We’ll replace it,” I assured him</w:t>
      </w:r>
      <w:r w:rsidR="00FC6FE2">
        <w:t xml:space="preserve">, causing him to just snort as I </w:t>
      </w:r>
      <w:proofErr w:type="gramStart"/>
      <w:r w:rsidR="00FC6FE2">
        <w:t>continued on</w:t>
      </w:r>
      <w:proofErr w:type="gramEnd"/>
      <w:r w:rsidR="00FC6FE2">
        <w:t xml:space="preserve">.  </w:t>
      </w:r>
      <w:r w:rsidR="00DE0A85">
        <w:t xml:space="preserve">“Me,” I told them, “I’m going outside to </w:t>
      </w:r>
      <w:r w:rsidR="00622DCE">
        <w:t xml:space="preserve">split some firewood before it gets too dark to see what I’m doing.  </w:t>
      </w:r>
      <w:r w:rsidR="004F5BFC">
        <w:t>We’ll need it for the stove in the kitchen in the morning.”</w:t>
      </w:r>
      <w:r w:rsidR="00D15D27">
        <w:t xml:space="preserve">  </w:t>
      </w:r>
    </w:p>
    <w:p w14:paraId="17E2DCB8" w14:textId="77777777" w:rsidR="007A01AA" w:rsidRDefault="007A01AA" w:rsidP="00C53CB9"/>
    <w:p w14:paraId="639CACB0" w14:textId="7282D27C" w:rsidR="007E671A" w:rsidRDefault="007A01AA" w:rsidP="00C53CB9">
      <w:r>
        <w:t xml:space="preserve">Finished giving orders, I turned and </w:t>
      </w:r>
      <w:r w:rsidR="00073D7C">
        <w:t>strode past them towards the door, inte</w:t>
      </w:r>
      <w:r w:rsidR="007E671A">
        <w:t>nt on getting to my own chores.</w:t>
      </w:r>
      <w:r w:rsidR="00976CBC">
        <w:t xml:space="preserve">  </w:t>
      </w:r>
      <w:r w:rsidR="007E671A">
        <w:t>Silence filled the room as I left.</w:t>
      </w:r>
    </w:p>
    <w:p w14:paraId="0C99C644" w14:textId="77777777" w:rsidR="00D72C14" w:rsidRPr="005F3CAF"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5F3CAF">
        <w:rPr>
          <w:rFonts w:ascii="Times New Roman" w:eastAsia="Times New Roman" w:hAnsi="Times New Roman" w:cs="Times New Roman"/>
          <w:noProof/>
          <w:sz w:val="24"/>
          <w:szCs w:val="24"/>
        </w:rPr>
        <w:drawing>
          <wp:inline distT="0" distB="0" distL="0" distR="0" wp14:anchorId="2E2A1C44" wp14:editId="208B2F34">
            <wp:extent cx="1528445" cy="763905"/>
            <wp:effectExtent l="0" t="0" r="0" b="0"/>
            <wp:docPr id="49" name="Picture 49"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0257C884" w14:textId="77777777" w:rsidR="00D72C14" w:rsidRDefault="00A2068A" w:rsidP="00C53CB9">
      <w:r>
        <w:t xml:space="preserve">Sweat drenched and tired, the second moon was cresting the sky and the sun had completely set, before I went back into the house.  </w:t>
      </w:r>
      <w:r w:rsidR="007A25C3">
        <w:t xml:space="preserve">Old man Corner was gone from the </w:t>
      </w:r>
      <w:r w:rsidR="00541C27">
        <w:t xml:space="preserve">rocking chair, so I headed to the sounds of noise </w:t>
      </w:r>
      <w:r w:rsidR="002A4616">
        <w:t>coming from the kitchen.</w:t>
      </w:r>
    </w:p>
    <w:p w14:paraId="7CB43110" w14:textId="77777777" w:rsidR="00356861" w:rsidRDefault="00356861" w:rsidP="00C53CB9"/>
    <w:p w14:paraId="27CB2D1A" w14:textId="16947942" w:rsidR="00356861" w:rsidRDefault="00356861" w:rsidP="00C53CB9">
      <w:r>
        <w:t xml:space="preserve">Seeing Jewel standing naked at the sink, scrubbing away at a huge stack of </w:t>
      </w:r>
      <w:r w:rsidR="00AA4CEE">
        <w:t>cups and plates, I walked over</w:t>
      </w:r>
      <w:r w:rsidR="009D2EE2">
        <w:t xml:space="preserve"> and wrapped my arms around her, gently cupping a breast in each hand.  “How’d things go,” I asked, </w:t>
      </w:r>
      <w:r w:rsidR="00833611">
        <w:t>softly</w:t>
      </w:r>
      <w:r w:rsidR="009D2EE2">
        <w:t xml:space="preserve"> kissing her ear</w:t>
      </w:r>
      <w:r w:rsidR="008E5AB8">
        <w:t>.</w:t>
      </w:r>
    </w:p>
    <w:p w14:paraId="388DF36C" w14:textId="77777777" w:rsidR="008E5AB8" w:rsidRDefault="008E5AB8" w:rsidP="00C53CB9"/>
    <w:p w14:paraId="38C039D2" w14:textId="77777777" w:rsidR="008E5AB8" w:rsidRDefault="008E5AB8" w:rsidP="00C53CB9">
      <w:r>
        <w:t>“I’ve got all the pots and pans clean,” sh</w:t>
      </w:r>
      <w:r w:rsidR="009A4575">
        <w:t>e told me, giggling slightly.  “I had a chance to talk to Roger</w:t>
      </w:r>
      <w:r w:rsidR="005A68A0">
        <w:t xml:space="preserve">.  He seems like a </w:t>
      </w:r>
      <w:proofErr w:type="gramStart"/>
      <w:r w:rsidR="005A68A0">
        <w:t>pretty nice</w:t>
      </w:r>
      <w:proofErr w:type="gramEnd"/>
      <w:r w:rsidR="005A68A0">
        <w:t xml:space="preserve"> old man once you get to know him somewhat.  He’s confused about you just barging in and moving upstairs though.”</w:t>
      </w:r>
    </w:p>
    <w:p w14:paraId="417700FC" w14:textId="77777777" w:rsidR="005A68A0" w:rsidRDefault="005A68A0" w:rsidP="00C53CB9"/>
    <w:p w14:paraId="0D6D9945" w14:textId="38836F52" w:rsidR="005A68A0" w:rsidRDefault="005A68A0" w:rsidP="00C53CB9">
      <w:r>
        <w:t xml:space="preserve">“I just figured it’d be better than sneaking around and hiding in his barn </w:t>
      </w:r>
      <w:r w:rsidR="002F5483">
        <w:t>for the next week,” I told her, laying m</w:t>
      </w:r>
      <w:r w:rsidR="000964C0">
        <w:t>y</w:t>
      </w:r>
      <w:r w:rsidR="002F5483">
        <w:t xml:space="preserve"> head down to rest on the back of her shoulder.</w:t>
      </w:r>
      <w:r w:rsidR="00FC72BE">
        <w:t xml:space="preserve">  “Besides, I thought the company might brighten his </w:t>
      </w:r>
      <w:r w:rsidR="00F24352">
        <w:t>day somewhat</w:t>
      </w:r>
      <w:r w:rsidR="007E4018">
        <w:t xml:space="preserve">.  I figured it must get </w:t>
      </w:r>
      <w:proofErr w:type="gramStart"/>
      <w:r w:rsidR="007E4018">
        <w:t>pretty lonely</w:t>
      </w:r>
      <w:proofErr w:type="gramEnd"/>
      <w:r w:rsidR="007E4018">
        <w:t xml:space="preserve"> being here all </w:t>
      </w:r>
      <w:r w:rsidR="000964C0">
        <w:t>by himself</w:t>
      </w:r>
      <w:r w:rsidR="00C301C0">
        <w:t>…”  My voice trailed off as I imagined myself in his place.</w:t>
      </w:r>
    </w:p>
    <w:p w14:paraId="409D97C0" w14:textId="77777777" w:rsidR="00C301C0" w:rsidRDefault="00C301C0" w:rsidP="00C53CB9"/>
    <w:p w14:paraId="78D3769D" w14:textId="77777777" w:rsidR="00C301C0" w:rsidRDefault="00C301C0" w:rsidP="00C53CB9">
      <w:r>
        <w:t>“Besides,” I reasoned, “if he really didn’t want us here, he could’ve just told us to get lost.”</w:t>
      </w:r>
    </w:p>
    <w:p w14:paraId="637A6B61" w14:textId="77777777" w:rsidR="00C301C0" w:rsidRDefault="00C301C0" w:rsidP="00C53CB9"/>
    <w:p w14:paraId="6A765C4D" w14:textId="52726157" w:rsidR="00771246" w:rsidRDefault="00C301C0">
      <w:r>
        <w:t xml:space="preserve">“Unless he was just too scared to,” Jewel said.  </w:t>
      </w:r>
      <w:r w:rsidR="00EB6416">
        <w:t xml:space="preserve">Stretching to place some plates </w:t>
      </w:r>
      <w:r w:rsidR="00495B0E">
        <w:t xml:space="preserve">in a nearby cabinet over her head, Jewel’s butt </w:t>
      </w:r>
      <w:r w:rsidR="006306EF">
        <w:t>pressed tantalizingly against my swollen loins, causing me to moan slightly.</w:t>
      </w:r>
      <w:r w:rsidR="00285ACF">
        <w:t xml:space="preserve">  I couldn’t</w:t>
      </w:r>
      <w:r w:rsidR="00B47128">
        <w:t xml:space="preserve"> help wondering </w:t>
      </w:r>
      <w:proofErr w:type="gramStart"/>
      <w:r w:rsidR="00B47128">
        <w:t xml:space="preserve">how </w:t>
      </w:r>
      <w:r w:rsidR="00285ACF">
        <w:t xml:space="preserve"> a</w:t>
      </w:r>
      <w:proofErr w:type="gramEnd"/>
      <w:r w:rsidR="00285ACF">
        <w:t xml:space="preserve"> noble lady </w:t>
      </w:r>
      <w:r w:rsidR="00123605">
        <w:t xml:space="preserve">such as her </w:t>
      </w:r>
      <w:r w:rsidR="00285ACF">
        <w:t>would react, if I took her up on</w:t>
      </w:r>
      <w:r w:rsidR="003C4ACF">
        <w:t xml:space="preserve"> the</w:t>
      </w:r>
      <w:r w:rsidR="007E4217">
        <w:t xml:space="preserve"> nonexistent </w:t>
      </w:r>
      <w:r w:rsidR="003C4ACF">
        <w:t xml:space="preserve">offer </w:t>
      </w:r>
      <w:r w:rsidR="007E4217">
        <w:t>from</w:t>
      </w:r>
      <w:r w:rsidR="00285ACF">
        <w:t xml:space="preserve"> her </w:t>
      </w:r>
      <w:r w:rsidR="007E4217">
        <w:t>accidental temptation</w:t>
      </w:r>
      <w:r w:rsidR="00285ACF">
        <w:t>.</w:t>
      </w:r>
      <w:r w:rsidR="00771246">
        <w:t xml:space="preserve">  </w:t>
      </w:r>
      <w:r w:rsidR="00D342AC">
        <w:t>Taking a deep breath, I reluctantly let go of her, and moved to sit in one of the kitchen chairs</w:t>
      </w:r>
      <w:r w:rsidR="005B293D">
        <w:t>.  I needed distance between me and temptation.</w:t>
      </w:r>
    </w:p>
    <w:p w14:paraId="59BFDDAC" w14:textId="77777777" w:rsidR="00771246" w:rsidRDefault="00771246"/>
    <w:p w14:paraId="30A7F84F" w14:textId="77777777" w:rsidR="00421607" w:rsidRDefault="00771246">
      <w:r>
        <w:t xml:space="preserve">“At </w:t>
      </w:r>
      <w:r w:rsidR="00D9488B">
        <w:t>Corner’s age, he’s no longer fearing death,” I assured Jewel, trying to stay focused on our conversation, while my imagination ravished her</w:t>
      </w:r>
      <w:r w:rsidR="00C54D76">
        <w:t xml:space="preserve"> completely.  “</w:t>
      </w:r>
      <w:r w:rsidR="008A0F7B">
        <w:t xml:space="preserve">At his age, all he fears is dying alone and being forgotten.”  </w:t>
      </w:r>
      <w:r w:rsidR="00784425">
        <w:t xml:space="preserve">I wonder if I </w:t>
      </w:r>
      <w:proofErr w:type="gramStart"/>
      <w:r w:rsidR="00784425">
        <w:t>was</w:t>
      </w:r>
      <w:proofErr w:type="gramEnd"/>
      <w:r w:rsidR="00784425">
        <w:t xml:space="preserve"> </w:t>
      </w:r>
      <w:proofErr w:type="gramStart"/>
      <w:r w:rsidR="00784425">
        <w:t>forgotten?</w:t>
      </w:r>
      <w:proofErr w:type="gramEnd"/>
    </w:p>
    <w:p w14:paraId="36EDCCF6" w14:textId="77777777" w:rsidR="00421607" w:rsidRDefault="00421607"/>
    <w:p w14:paraId="5BDCC02C" w14:textId="77777777" w:rsidR="000800B7" w:rsidRDefault="00421607">
      <w:r>
        <w:t xml:space="preserve">“I feel like I died alone and forgotten,” came Red’s voice, as she walked into the kitchens.  </w:t>
      </w:r>
      <w:r w:rsidR="009C032F">
        <w:t>“I was feeling sorry for Mi’Lady, ruining her hands doing dishes, but now I realize it was me that the Lord</w:t>
      </w:r>
      <w:r w:rsidR="000800B7">
        <w:t xml:space="preserve"> had sent into Hell.  The demon bunnies of dust nearly devoured me whole!”</w:t>
      </w:r>
    </w:p>
    <w:p w14:paraId="3EC54AC6" w14:textId="77777777" w:rsidR="000800B7" w:rsidRDefault="000800B7"/>
    <w:p w14:paraId="31D27243" w14:textId="77777777" w:rsidR="00B15D25" w:rsidRDefault="000800B7">
      <w:r>
        <w:t xml:space="preserve">Looking at her appearance, I could almost believe her exaggerations as she deliberately rested one weary arm upon her head and staggered to flop in a rickety chair at the table.  Layers of dust had settled in her hair, with her normally pale </w:t>
      </w:r>
      <w:proofErr w:type="gramStart"/>
      <w:r>
        <w:t>skin stained</w:t>
      </w:r>
      <w:proofErr w:type="gramEnd"/>
      <w:r>
        <w:t xml:space="preserve"> gray from grit.  </w:t>
      </w:r>
      <w:r w:rsidR="0024408F">
        <w:t>I could even see several strands of cobwebs scattered throughout her hair.</w:t>
      </w:r>
      <w:r>
        <w:t xml:space="preserve">  She truly did appear</w:t>
      </w:r>
      <w:r w:rsidR="00C15A67">
        <w:t xml:space="preserve"> </w:t>
      </w:r>
      <w:proofErr w:type="gramStart"/>
      <w:r w:rsidR="00C15A67">
        <w:t xml:space="preserve">almost </w:t>
      </w:r>
      <w:r>
        <w:t xml:space="preserve"> </w:t>
      </w:r>
      <w:r w:rsidR="0024408F">
        <w:t>as</w:t>
      </w:r>
      <w:proofErr w:type="gramEnd"/>
      <w:r w:rsidR="0024408F">
        <w:t xml:space="preserve"> if she might’ve </w:t>
      </w:r>
      <w:r w:rsidR="00C15A67">
        <w:t>did battle with a dust devil.</w:t>
      </w:r>
    </w:p>
    <w:p w14:paraId="71763021" w14:textId="77777777" w:rsidR="00B15D25" w:rsidRDefault="00B15D25"/>
    <w:p w14:paraId="5E21603E" w14:textId="77777777" w:rsidR="005402D0" w:rsidRDefault="00B15D25">
      <w:r>
        <w:t>“What happened to you,” I asked?  “</w:t>
      </w:r>
      <w:r w:rsidR="00B8237C">
        <w:t>How the hell did you end up looking like that, while just airing out a few bedrooms?”</w:t>
      </w:r>
    </w:p>
    <w:p w14:paraId="417606E9" w14:textId="77777777" w:rsidR="005402D0" w:rsidRDefault="005402D0"/>
    <w:p w14:paraId="67F3F10F" w14:textId="77777777" w:rsidR="00E01B8D" w:rsidRDefault="005402D0">
      <w:r>
        <w:t>“I found the way up into the attic,” Red grinned, not elaborating any further.</w:t>
      </w:r>
    </w:p>
    <w:p w14:paraId="1473B32E" w14:textId="77777777" w:rsidR="00E01B8D" w:rsidRDefault="00E01B8D"/>
    <w:p w14:paraId="35ADA050" w14:textId="77777777" w:rsidR="00654E0D" w:rsidRDefault="00E01B8D">
      <w:r>
        <w:t>“Well, get up,” I ordered, rising from my chair as</w:t>
      </w:r>
      <w:r w:rsidR="005C4A09">
        <w:t xml:space="preserve"> well.  Heading towards the kitchen door, I told her, “Follow me.”</w:t>
      </w:r>
    </w:p>
    <w:p w14:paraId="60EBE42B" w14:textId="77777777" w:rsidR="00654E0D" w:rsidRDefault="00654E0D"/>
    <w:p w14:paraId="549D2DEC" w14:textId="77777777" w:rsidR="00654E0D" w:rsidRDefault="00654E0D">
      <w:r>
        <w:t>Groaning as if she was dying from exhaustion, Red got up and stumbled after.  “What are we doing?”</w:t>
      </w:r>
    </w:p>
    <w:p w14:paraId="2CF78A95" w14:textId="77777777" w:rsidR="00654E0D" w:rsidRDefault="00654E0D"/>
    <w:p w14:paraId="2F8C336C" w14:textId="77777777" w:rsidR="00654E0D" w:rsidRDefault="00654E0D">
      <w:r>
        <w:t>“Not we,” I corrected.  “You.  You’re getting a bath.”</w:t>
      </w:r>
    </w:p>
    <w:p w14:paraId="309D800A" w14:textId="77777777" w:rsidR="00654E0D" w:rsidRDefault="00654E0D"/>
    <w:p w14:paraId="2545D640" w14:textId="77777777" w:rsidR="00654E0D" w:rsidRDefault="00654E0D">
      <w:r>
        <w:t>“Oh!  I’ll come too,” Jewel jumped at the chance, putting down her dishcloth and rushing to catch up.</w:t>
      </w:r>
    </w:p>
    <w:p w14:paraId="03392E32" w14:textId="77777777" w:rsidR="00654E0D" w:rsidRDefault="00654E0D"/>
    <w:p w14:paraId="43ADD894" w14:textId="77777777" w:rsidR="00444C04" w:rsidRDefault="00654E0D">
      <w:r>
        <w:t xml:space="preserve">“Sure thing.”  I couldn’t help but grin a little </w:t>
      </w:r>
      <w:proofErr w:type="spellStart"/>
      <w:r>
        <w:t>evilishly</w:t>
      </w:r>
      <w:proofErr w:type="spellEnd"/>
      <w:r>
        <w:t xml:space="preserve"> </w:t>
      </w:r>
      <w:r w:rsidR="001776FA">
        <w:t>to myself.  I couldn’t</w:t>
      </w:r>
      <w:r w:rsidR="00EF1C05">
        <w:t xml:space="preserve"> help thinking</w:t>
      </w:r>
      <w:r w:rsidR="001776FA">
        <w:t xml:space="preserve"> the lady was going to be in for a rude life lesson.  We weren’t heading to some fancy steamed bath for rich nobles to soak and enjoy themselves in.  All I was going to do </w:t>
      </w:r>
      <w:proofErr w:type="gramStart"/>
      <w:r w:rsidR="001776FA">
        <w:t>is</w:t>
      </w:r>
      <w:proofErr w:type="gramEnd"/>
      <w:r w:rsidR="001776FA">
        <w:t xml:space="preserve"> draw</w:t>
      </w:r>
      <w:r w:rsidR="009B22BD">
        <w:t xml:space="preserve"> sparklingly</w:t>
      </w:r>
      <w:r w:rsidR="001776FA">
        <w:t xml:space="preserve"> fresh </w:t>
      </w:r>
      <w:r w:rsidR="009B22BD">
        <w:t xml:space="preserve">– and utterly cold – water from the </w:t>
      </w:r>
      <w:proofErr w:type="gramStart"/>
      <w:r w:rsidR="009B22BD">
        <w:t>well</w:t>
      </w:r>
      <w:r w:rsidR="00280402">
        <w:t>,</w:t>
      </w:r>
      <w:r w:rsidR="009B22BD">
        <w:t xml:space="preserve"> </w:t>
      </w:r>
      <w:r w:rsidR="00E2361A">
        <w:t>and</w:t>
      </w:r>
      <w:proofErr w:type="gramEnd"/>
      <w:r w:rsidR="00E2361A">
        <w:t xml:space="preserve"> dump it over Red’s</w:t>
      </w:r>
      <w:r w:rsidR="00727E70">
        <w:t xml:space="preserve"> </w:t>
      </w:r>
      <w:r w:rsidR="00550BEA">
        <w:t>he</w:t>
      </w:r>
      <w:r w:rsidR="005A17DB">
        <w:t>ad repeatedly until she was clean.</w:t>
      </w:r>
      <w:r w:rsidR="009B22BD">
        <w:t xml:space="preserve"> </w:t>
      </w:r>
      <w:r w:rsidR="00D1007A">
        <w:t xml:space="preserve"> </w:t>
      </w:r>
      <w:r w:rsidR="00D12929">
        <w:t>Not that I minded doing the same thing for Jewel at all.  Cold water pouring over a woman can do such interesting things to their body.</w:t>
      </w:r>
    </w:p>
    <w:p w14:paraId="7F5A8A3E" w14:textId="77777777" w:rsidR="00444C04" w:rsidRDefault="00444C04">
      <w:pPr>
        <w:pBdr>
          <w:bottom w:val="dotted" w:sz="24" w:space="1" w:color="auto"/>
        </w:pBdr>
      </w:pPr>
    </w:p>
    <w:p w14:paraId="4F76739E" w14:textId="77777777" w:rsidR="00444C04" w:rsidRDefault="00444C04"/>
    <w:p w14:paraId="0E3E616C" w14:textId="77777777" w:rsidR="00150BE4" w:rsidRDefault="00DD643F">
      <w:r>
        <w:t>The next morning, we all awoke to our new li</w:t>
      </w:r>
      <w:r w:rsidR="00912B81">
        <w:t xml:space="preserve">ves at old man Corner’s.  </w:t>
      </w:r>
      <w:r w:rsidR="00150BE4">
        <w:t>Even though both girls vigorously tried their best last night and this morning, I still didn’t see any improvement from “my condition”.  I’m beginning to think this endless bulge might be Granny’s fault somehow, and not those girls.  After all, just how much life could a few apprentices put in someone?  They’re just apprentices!</w:t>
      </w:r>
    </w:p>
    <w:p w14:paraId="0A2C2ABA" w14:textId="77777777" w:rsidR="00150BE4" w:rsidRDefault="00150BE4"/>
    <w:p w14:paraId="5B6FE7C7" w14:textId="4724D734" w:rsidR="00713965" w:rsidRDefault="00150BE4">
      <w:r>
        <w:t>And don’t get me wrong, it’s not that I don’t enjoy Red’s and Jewel’s</w:t>
      </w:r>
      <w:r w:rsidR="00A802B3">
        <w:t xml:space="preserve"> “deep throated kisses”</w:t>
      </w:r>
      <w:r w:rsidR="00CB7644">
        <w:t>; the issue is the way the endless bulge rubs</w:t>
      </w:r>
      <w:r w:rsidR="00216E16">
        <w:t xml:space="preserve"> all day long.  </w:t>
      </w:r>
      <w:r w:rsidR="0077702E">
        <w:t>It’s embarrassing.  It gets sore.  Men aren’t supposed to live like this!  And worst of all – according to Granny</w:t>
      </w:r>
      <w:r w:rsidR="007F66A1">
        <w:t xml:space="preserve"> --</w:t>
      </w:r>
      <w:r w:rsidR="0077702E">
        <w:t xml:space="preserve"> I had to avoid all “</w:t>
      </w:r>
      <w:r w:rsidR="0091748C">
        <w:t>father-holes</w:t>
      </w:r>
      <w:r w:rsidR="0077702E">
        <w:t>”, un</w:t>
      </w:r>
      <w:r w:rsidR="007F66A1">
        <w:t>less I wanted to start making babies in this world</w:t>
      </w:r>
      <w:r w:rsidR="00D51725">
        <w:t>!</w:t>
      </w:r>
    </w:p>
    <w:p w14:paraId="6F1B9EB2" w14:textId="77777777" w:rsidR="00713965" w:rsidRDefault="00713965"/>
    <w:p w14:paraId="11A417F7" w14:textId="77777777" w:rsidR="003D5589" w:rsidRDefault="004545E6">
      <w:r>
        <w:t>Stupid ass healer</w:t>
      </w:r>
      <w:r w:rsidR="006A357D">
        <w:t xml:space="preserve"> magic!  </w:t>
      </w:r>
      <w:r>
        <w:t xml:space="preserve">I grumbled all morning as I </w:t>
      </w:r>
      <w:r w:rsidR="007F5A15">
        <w:t>helped the girls cl</w:t>
      </w:r>
      <w:r w:rsidR="006A357D">
        <w:t>ean up the house.</w:t>
      </w:r>
    </w:p>
    <w:p w14:paraId="5F381799" w14:textId="77777777" w:rsidR="003D5589" w:rsidRDefault="003D5589"/>
    <w:p w14:paraId="05EE439E" w14:textId="77777777" w:rsidR="001F7F75" w:rsidRDefault="003D5589">
      <w:r>
        <w:t xml:space="preserve">At first, Red and Jewel started out cleaning upstairs </w:t>
      </w:r>
      <w:r w:rsidR="00856ED1">
        <w:t xml:space="preserve">dressed in only their </w:t>
      </w:r>
      <w:proofErr w:type="gramStart"/>
      <w:r w:rsidR="00856ED1">
        <w:t>birthing</w:t>
      </w:r>
      <w:proofErr w:type="gramEnd"/>
      <w:r w:rsidR="00856ED1">
        <w:t xml:space="preserve"> suits, but then they stumbled across an old </w:t>
      </w:r>
      <w:r w:rsidR="001F7F75">
        <w:t xml:space="preserve">hope chest full of women’s clothes.  Jewel was now working in a single </w:t>
      </w:r>
      <w:proofErr w:type="gramStart"/>
      <w:r w:rsidR="001F7F75">
        <w:t>one piece</w:t>
      </w:r>
      <w:proofErr w:type="gramEnd"/>
      <w:r w:rsidR="001F7F75">
        <w:t xml:space="preserve"> sun dress, with several of the top buttons undone for her massive cleavage, while Red wore a white halter top and a loose gray skirt that covered her knees.</w:t>
      </w:r>
    </w:p>
    <w:p w14:paraId="20A4C19E" w14:textId="77777777" w:rsidR="001F7F75" w:rsidRDefault="001F7F75"/>
    <w:p w14:paraId="6BA48D3B" w14:textId="77777777" w:rsidR="00250216" w:rsidRDefault="001F7F75">
      <w:r>
        <w:t xml:space="preserve">I don’t know if there’s a law against it, or just local customs, but I’ve never seen a woman wear pants in this world.  No shorts either.  </w:t>
      </w:r>
      <w:r w:rsidR="003149D2">
        <w:t xml:space="preserve">Just skirts and dresses of various lengths – which is why Red </w:t>
      </w:r>
      <w:r w:rsidR="00911839">
        <w:t>didn’t have any leather pants when we went exploring the cave.</w:t>
      </w:r>
    </w:p>
    <w:p w14:paraId="22CB118A" w14:textId="77777777" w:rsidR="00250216" w:rsidRDefault="00250216"/>
    <w:p w14:paraId="636C8D68" w14:textId="77777777" w:rsidR="00250216" w:rsidRDefault="00250216">
      <w:r>
        <w:t xml:space="preserve">Either way, it’s just another thing I found odd with my new life – not really anything of importance as we worked.  I suppose my only gripe is really missing the way pants can highlight a beautiful lady’s curves, but since neither Red </w:t>
      </w:r>
      <w:proofErr w:type="gramStart"/>
      <w:r>
        <w:t>or</w:t>
      </w:r>
      <w:proofErr w:type="gramEnd"/>
      <w:r>
        <w:t xml:space="preserve"> Jewel would stop me, that complaint was offset by how easy it is to reach a hand under a skirt.  No matter how many times I flipped one up in passing, or caressed their bare skin, both girls just giggled and never once asked me to stop.</w:t>
      </w:r>
    </w:p>
    <w:p w14:paraId="5679CA69" w14:textId="77777777" w:rsidR="00250216" w:rsidRDefault="00250216"/>
    <w:p w14:paraId="1957131C" w14:textId="77777777" w:rsidR="00836D3B" w:rsidRDefault="00FD3E44">
      <w:r>
        <w:t>In some ways</w:t>
      </w:r>
      <w:r w:rsidR="00250216">
        <w:t xml:space="preserve">, I think my innocence is getting corrupted.  </w:t>
      </w:r>
      <w:r>
        <w:t xml:space="preserve">I know my concentration is.  </w:t>
      </w:r>
      <w:r w:rsidR="00CE75F7">
        <w:t xml:space="preserve">Stupid ass healer magic, plus </w:t>
      </w:r>
      <w:r w:rsidR="007D1590">
        <w:t xml:space="preserve">women who refuse to say no, </w:t>
      </w:r>
      <w:r w:rsidR="00B04612">
        <w:t>equals a man struggling with endless temptation.</w:t>
      </w:r>
    </w:p>
    <w:p w14:paraId="3C84E167" w14:textId="77777777" w:rsidR="00836D3B" w:rsidRDefault="00836D3B"/>
    <w:p w14:paraId="50C80A27" w14:textId="77777777" w:rsidR="00173A2A" w:rsidRDefault="00836D3B">
      <w:r>
        <w:t>To escape my own inner torment, I finally left the house to the girls and devoted myself to chores outside.</w:t>
      </w:r>
      <w:r w:rsidR="005041CE">
        <w:t xml:space="preserve">  </w:t>
      </w:r>
      <w:r w:rsidR="00801408">
        <w:t>I cleaned the well</w:t>
      </w:r>
      <w:r w:rsidR="00BA6DA3">
        <w:t xml:space="preserve">, inside and out.  I mended the steps at the porch.  </w:t>
      </w:r>
      <w:r w:rsidR="00FF02AA">
        <w:t xml:space="preserve">Split a lot of wood.  Worked on the </w:t>
      </w:r>
      <w:r w:rsidR="00173A2A">
        <w:t>fence somewhat.</w:t>
      </w:r>
    </w:p>
    <w:p w14:paraId="253A5CED" w14:textId="77777777" w:rsidR="00173A2A" w:rsidRDefault="00173A2A"/>
    <w:p w14:paraId="4B0BB302" w14:textId="77777777" w:rsidR="007D24F2" w:rsidRDefault="00173A2A">
      <w:r>
        <w:t xml:space="preserve">Over the next several days, I worked </w:t>
      </w:r>
      <w:proofErr w:type="gramStart"/>
      <w:r>
        <w:t>outside</w:t>
      </w:r>
      <w:proofErr w:type="gramEnd"/>
      <w:r>
        <w:t xml:space="preserve"> and the girls worked inside.</w:t>
      </w:r>
      <w:r w:rsidR="00B31650">
        <w:t xml:space="preserve">  Our basic routines were</w:t>
      </w:r>
      <w:r w:rsidR="00CB4B15">
        <w:t xml:space="preserve"> basically</w:t>
      </w:r>
      <w:r w:rsidR="00B31650">
        <w:t xml:space="preserve"> very simple</w:t>
      </w:r>
      <w:r w:rsidR="00CB4B15">
        <w:t>:</w:t>
      </w:r>
      <w:r>
        <w:t xml:space="preserve">  </w:t>
      </w:r>
      <w:r w:rsidR="002B5B5E">
        <w:t>We’d wake.  They’d try</w:t>
      </w:r>
      <w:r w:rsidR="00CB4B15">
        <w:t xml:space="preserve"> to</w:t>
      </w:r>
      <w:r w:rsidR="00C33DFC">
        <w:t xml:space="preserve"> </w:t>
      </w:r>
      <w:r w:rsidR="002B5B5E">
        <w:t>drain me of excess l</w:t>
      </w:r>
      <w:r w:rsidR="008729C1">
        <w:t xml:space="preserve">ife energy, then we’d all get dressed.  </w:t>
      </w:r>
      <w:r w:rsidR="0059084F">
        <w:t xml:space="preserve">We’d fix breakfast for old man Corner and me – the girls were never </w:t>
      </w:r>
      <w:proofErr w:type="gramStart"/>
      <w:r w:rsidR="003D3FEC">
        <w:t>really hungry</w:t>
      </w:r>
      <w:proofErr w:type="gramEnd"/>
      <w:r w:rsidR="003D3FEC">
        <w:t xml:space="preserve"> for some reason, according to them – and then we’d separate to </w:t>
      </w:r>
      <w:r w:rsidR="00ED718C">
        <w:t>do our own chores.  Once nightfall descended, I</w:t>
      </w:r>
      <w:r w:rsidR="00D73B3F">
        <w:t xml:space="preserve">’d head inside to eat a late supper and then we’d </w:t>
      </w:r>
      <w:r w:rsidR="00CE5D4D">
        <w:t xml:space="preserve">retire upstairs for the night, where the girls would take turns </w:t>
      </w:r>
      <w:r w:rsidR="00744277">
        <w:t>draining my excess life energy and teaching me to read</w:t>
      </w:r>
      <w:r w:rsidR="00AC62D8">
        <w:t xml:space="preserve"> the alphabet.</w:t>
      </w:r>
    </w:p>
    <w:p w14:paraId="1ADF3570" w14:textId="77777777" w:rsidR="007D24F2" w:rsidRDefault="007D24F2"/>
    <w:p w14:paraId="0011B7C6" w14:textId="77777777" w:rsidR="00174745" w:rsidRDefault="007D24F2">
      <w:r>
        <w:t xml:space="preserve">All in all, I can say I was living </w:t>
      </w:r>
      <w:proofErr w:type="gramStart"/>
      <w:r>
        <w:t>an</w:t>
      </w:r>
      <w:proofErr w:type="gramEnd"/>
      <w:r>
        <w:t xml:space="preserve"> utopian </w:t>
      </w:r>
      <w:r w:rsidR="00F6227F">
        <w:t xml:space="preserve">life.  Full of love, lust, hard work, and a peaceful </w:t>
      </w:r>
      <w:r w:rsidR="000C65B8">
        <w:t>co</w:t>
      </w:r>
      <w:r w:rsidR="00F6227F">
        <w:t xml:space="preserve">existence </w:t>
      </w:r>
      <w:r w:rsidR="000C65B8">
        <w:t>with the universe.  Only my ever-growing guilt over how I’d treated my mother</w:t>
      </w:r>
      <w:r w:rsidR="00E332CE">
        <w:t xml:space="preserve"> was darkening the horizon of my heart</w:t>
      </w:r>
      <w:r w:rsidR="00B65B43">
        <w:t>.  On the f</w:t>
      </w:r>
      <w:r w:rsidR="00983C63">
        <w:t>ifth day after our fight, my conscience conquered over my worthless male pride, and I returned home</w:t>
      </w:r>
      <w:r w:rsidR="00174745">
        <w:t>, alone, to make amends.</w:t>
      </w:r>
    </w:p>
    <w:p w14:paraId="42C3CF3E" w14:textId="77777777" w:rsidR="00174745" w:rsidRDefault="00174745"/>
    <w:p w14:paraId="6CF24CB9" w14:textId="77777777" w:rsidR="00A12DC4" w:rsidRDefault="00A12DC4">
      <w:r>
        <w:t xml:space="preserve">I apologized.  She apologized.  I asked how she’d been.  She said fine and asked how I’d been.  It was walking on </w:t>
      </w:r>
      <w:proofErr w:type="gramStart"/>
      <w:r>
        <w:t>eggshells</w:t>
      </w:r>
      <w:proofErr w:type="gramEnd"/>
      <w:r>
        <w:t xml:space="preserve"> and I couldn’t stand it.  I’m going to blame my overreaction on the stupid healer’s magic that was still coursing wildly in my body, causing my hormones to go out of whack, as I ended up breaking down and crying like a baby.</w:t>
      </w:r>
    </w:p>
    <w:p w14:paraId="26763C76" w14:textId="77777777" w:rsidR="00A12DC4" w:rsidRDefault="00A12DC4"/>
    <w:p w14:paraId="20FA3A09" w14:textId="77777777" w:rsidR="00B42FD4" w:rsidRDefault="00A12DC4">
      <w:r>
        <w:t>Mother held me and comforted me, and we finally discussed things like two adults who respect each other do.  Mother hadn’t raised me to dally with the rich</w:t>
      </w:r>
      <w:r w:rsidR="00B90D70">
        <w:t xml:space="preserve">, </w:t>
      </w:r>
      <w:r w:rsidR="00BD236A">
        <w:t xml:space="preserve">and she couldn’t endorse a multi-amorous </w:t>
      </w:r>
      <w:r w:rsidR="006551A7">
        <w:t xml:space="preserve">relationship.  She’d respect my choices and how I choose to live my life, but I’d have to respect hers and not do it while under her roof.  </w:t>
      </w:r>
    </w:p>
    <w:p w14:paraId="3A912377" w14:textId="77777777" w:rsidR="00B42FD4" w:rsidRDefault="00B42FD4"/>
    <w:p w14:paraId="6D0A6EE9" w14:textId="77777777" w:rsidR="00B42FD4" w:rsidRDefault="006551A7">
      <w:r>
        <w:t xml:space="preserve">I ended up packing </w:t>
      </w:r>
      <w:proofErr w:type="gramStart"/>
      <w:r>
        <w:t>most</w:t>
      </w:r>
      <w:proofErr w:type="gramEnd"/>
      <w:r>
        <w:t xml:space="preserve"> my things and taking them with me when I left, but there wasn’t the same for</w:t>
      </w:r>
      <w:r w:rsidR="00B42FD4">
        <w:t>eboding sense of wrong hurtfulness following me out the door this time.</w:t>
      </w:r>
      <w:r w:rsidR="00F740A5">
        <w:t xml:space="preserve">  Both the girls and I were welcome back to her home anytime – </w:t>
      </w:r>
      <w:proofErr w:type="gramStart"/>
      <w:r w:rsidR="00F740A5">
        <w:t>as long as</w:t>
      </w:r>
      <w:proofErr w:type="gramEnd"/>
      <w:r w:rsidR="00F740A5">
        <w:t xml:space="preserve"> we kept our behavior </w:t>
      </w:r>
      <w:r w:rsidR="00987582">
        <w:t>acceptable for public (for mother’s sensibilities moreso than the public’s, which generally didn’t care), and as long as Jewel didn’t, “taut her rich ass over anybody else’s</w:t>
      </w:r>
      <w:r w:rsidR="009E4467">
        <w:t>”.  We were even allowed to sleep there, just so long as the girls and I slept in different rooms.</w:t>
      </w:r>
    </w:p>
    <w:p w14:paraId="444DC2F3" w14:textId="77777777" w:rsidR="00076D78" w:rsidRDefault="00076D78"/>
    <w:p w14:paraId="763CCA1A" w14:textId="77777777" w:rsidR="00076D78" w:rsidRDefault="00076D78">
      <w:r>
        <w:t>Honestly, I thought it was an excellent compromise, but ultimately wasn’t one I could accept.  It was time for me to spread my wings and fly my own life.  I promised to come back and visit often, hugged her tightly several times after packing, and then went back to annoy old man Corner.  For all his complaints about us wrecking his peaceful retirement, the twinkle returned to his eyes and color started to brighten his cheeks again – loneliness being just as heavy as guilt can be.</w:t>
      </w:r>
    </w:p>
    <w:p w14:paraId="152241E2" w14:textId="77777777" w:rsidR="00076D78" w:rsidRDefault="00076D78"/>
    <w:p w14:paraId="5E462715" w14:textId="77777777" w:rsidR="00076D78" w:rsidRDefault="00076D78">
      <w:r>
        <w:t xml:space="preserve">After the house was </w:t>
      </w:r>
      <w:r w:rsidR="000F1BB7">
        <w:t xml:space="preserve">thoroughly cleaned and made livable again, and after we’d cleaned up the </w:t>
      </w:r>
      <w:proofErr w:type="gramStart"/>
      <w:r w:rsidR="000F1BB7">
        <w:t>outside</w:t>
      </w:r>
      <w:proofErr w:type="gramEnd"/>
      <w:r w:rsidR="000F1BB7">
        <w:t xml:space="preserve"> so it’d at least look respectful enough, </w:t>
      </w:r>
      <w:r w:rsidR="00080FDF">
        <w:t xml:space="preserve">we truly changed our schedules to take advantage of the extra </w:t>
      </w:r>
      <w:r w:rsidR="00E96F7D">
        <w:t>free time</w:t>
      </w:r>
      <w:r w:rsidR="00080FDF">
        <w:t xml:space="preserve">.  </w:t>
      </w:r>
      <w:r w:rsidR="00E96F7D">
        <w:t xml:space="preserve">Red would teach me fighting </w:t>
      </w:r>
      <w:r w:rsidR="003E6C64">
        <w:t xml:space="preserve">in the mornings, while Jewel cooked breakfast.  </w:t>
      </w:r>
      <w:r w:rsidR="00E94FC0">
        <w:t xml:space="preserve">Then Jewel would use my hunting knife to scratch rough words on some of the firewood I’d </w:t>
      </w:r>
      <w:proofErr w:type="gramStart"/>
      <w:r w:rsidR="00E94FC0">
        <w:t>split, and</w:t>
      </w:r>
      <w:proofErr w:type="gramEnd"/>
      <w:r w:rsidR="00E94FC0">
        <w:t xml:space="preserve"> enhance my ever expanding reading ability.</w:t>
      </w:r>
    </w:p>
    <w:p w14:paraId="4456425F" w14:textId="77777777" w:rsidR="00E94FC0" w:rsidRDefault="00E94FC0"/>
    <w:p w14:paraId="3C3D0603" w14:textId="77777777" w:rsidR="00E94FC0" w:rsidRDefault="00E94FC0">
      <w:r>
        <w:t>We didn’t eat lunch – few laborers took time for it in this world, as they struggled to make use of as much daylight as possible – but we still paid close attention to the position of the sun in the sky.  When the sun passed its zenith, Red would come join me and Jewel, and then we’d all go into the woods in the afternoon. I’d make the urban girls always get barefoot – and even completely naked sometimes, when I was confident nobody would see – just so they could adjust to the feeling of nature around them.</w:t>
      </w:r>
    </w:p>
    <w:p w14:paraId="0C1C7038" w14:textId="77777777" w:rsidR="00E94FC0" w:rsidRDefault="00E94FC0"/>
    <w:p w14:paraId="3A09C0A1" w14:textId="77777777" w:rsidR="00E94FC0" w:rsidRDefault="00E94FC0">
      <w:r>
        <w:t>I’m not the world’s best hunter, but I worked hard to teach them everything I knew.  I was teaching them how to be careful when moving to minimize contact with branches as they passed by.</w:t>
      </w:r>
      <w:r w:rsidR="006A5D35">
        <w:t xml:space="preserve">  How to watch their steps to avoid breaking twigs and making unnecessary noise.  </w:t>
      </w:r>
      <w:r w:rsidR="003A4FFC">
        <w:t xml:space="preserve">I showed them the tracks and spore I knew, </w:t>
      </w:r>
      <w:r w:rsidR="004950CC">
        <w:t>and pointed out all the plants, bushes, and trees that I knew to be either edible or poisonous.</w:t>
      </w:r>
    </w:p>
    <w:p w14:paraId="232FA161" w14:textId="77777777" w:rsidR="00A102E0" w:rsidRDefault="00A102E0"/>
    <w:p w14:paraId="754EC540" w14:textId="77777777" w:rsidR="00A102E0" w:rsidRDefault="00A102E0">
      <w:r>
        <w:t xml:space="preserve">As the sun got lower in the sky, the girls would get dressed and we’d </w:t>
      </w:r>
      <w:proofErr w:type="gramStart"/>
      <w:r>
        <w:t xml:space="preserve">return </w:t>
      </w:r>
      <w:r w:rsidR="002A17A5">
        <w:t>back</w:t>
      </w:r>
      <w:proofErr w:type="gramEnd"/>
      <w:r w:rsidR="002A17A5">
        <w:t xml:space="preserve">, usually before the first moon had entered the horizon.  </w:t>
      </w:r>
      <w:r w:rsidR="00F718E3">
        <w:t>Using the last of the daylight, we’d cook supper</w:t>
      </w:r>
      <w:r w:rsidR="008E7BBF">
        <w:t xml:space="preserve">, </w:t>
      </w:r>
      <w:r w:rsidR="00C12C49">
        <w:t xml:space="preserve">clean up, and then go upstairs after old man Corner retired for the night.  </w:t>
      </w:r>
      <w:r w:rsidR="00E36F52">
        <w:t xml:space="preserve">We’d finish the day with both girls feeding on my </w:t>
      </w:r>
      <w:proofErr w:type="gramStart"/>
      <w:r w:rsidR="00E36F52">
        <w:t>ever abundant</w:t>
      </w:r>
      <w:proofErr w:type="gramEnd"/>
      <w:r w:rsidR="00E36F52">
        <w:t xml:space="preserve"> </w:t>
      </w:r>
      <w:r w:rsidR="0021544A">
        <w:t>bulge, and then always start it afresh the next morning</w:t>
      </w:r>
      <w:r w:rsidR="008717B2">
        <w:t xml:space="preserve"> doing the same.</w:t>
      </w:r>
    </w:p>
    <w:p w14:paraId="69F21F3C" w14:textId="77777777" w:rsidR="008717B2" w:rsidRDefault="008717B2"/>
    <w:p w14:paraId="08A52BB9" w14:textId="5F3FFE0E" w:rsidR="008717B2" w:rsidRDefault="008717B2">
      <w:r>
        <w:t xml:space="preserve">By the end of the first month, I was convinced something was truly wrong.  </w:t>
      </w:r>
      <w:r w:rsidR="00AB04DF">
        <w:t>Granny had said the effect would fade within a few weeks, but</w:t>
      </w:r>
      <w:r w:rsidR="005F078F">
        <w:t xml:space="preserve"> </w:t>
      </w:r>
      <w:proofErr w:type="gramStart"/>
      <w:r w:rsidR="005F078F">
        <w:t>even</w:t>
      </w:r>
      <w:proofErr w:type="gramEnd"/>
      <w:r w:rsidR="005F078F">
        <w:t xml:space="preserve"> a full cycle of</w:t>
      </w:r>
      <w:r w:rsidR="004835DC">
        <w:t xml:space="preserve"> the</w:t>
      </w:r>
      <w:r w:rsidR="005F078F">
        <w:t xml:space="preserve"> moon</w:t>
      </w:r>
      <w:r w:rsidR="004835DC">
        <w:t>s</w:t>
      </w:r>
      <w:r w:rsidR="005F078F">
        <w:t xml:space="preserve"> later, my problem hadn’t subsided once.  In my old life, I remember their being a warning label on my little blue pills which read, “In case of an erection lasting more than four hours, you are screwed instead of your partner.”  I might be paraphrasing it a little, but that’s what it basically meant!</w:t>
      </w:r>
    </w:p>
    <w:p w14:paraId="438B1367" w14:textId="77777777" w:rsidR="005F078F" w:rsidRDefault="005F078F"/>
    <w:p w14:paraId="49741CED" w14:textId="77777777" w:rsidR="00CC74B0" w:rsidRDefault="005F078F">
      <w:r>
        <w:t>And here I was, stuc</w:t>
      </w:r>
      <w:r w:rsidR="008603D2">
        <w:t>k with an endlessly bulging third leg</w:t>
      </w:r>
      <w:r>
        <w:t>, even after a full month!</w:t>
      </w:r>
      <w:r w:rsidR="004943B5">
        <w:t xml:space="preserve">  </w:t>
      </w:r>
      <w:r w:rsidR="00644713">
        <w:t xml:space="preserve">Absolutely knowing there wasn’t any </w:t>
      </w:r>
      <w:r w:rsidR="00CC74B0">
        <w:t xml:space="preserve">way that could be healthy, </w:t>
      </w:r>
      <w:r w:rsidR="00BA6C68">
        <w:t>I made a trip back into town with the girls to see Granny.</w:t>
      </w:r>
    </w:p>
    <w:p w14:paraId="06868705" w14:textId="77777777" w:rsidR="00644713" w:rsidRDefault="00644713"/>
    <w:p w14:paraId="71F672E6" w14:textId="77777777" w:rsidR="00644713" w:rsidRDefault="00644713">
      <w:r>
        <w:t xml:space="preserve">Arriving </w:t>
      </w:r>
      <w:proofErr w:type="gramStart"/>
      <w:r>
        <w:t>at</w:t>
      </w:r>
      <w:proofErr w:type="gramEnd"/>
      <w:r>
        <w:t xml:space="preserve"> town, things had </w:t>
      </w:r>
      <w:r w:rsidR="001162D4">
        <w:t xml:space="preserve">changed once again.  The sound of hammers banging away echoed in the air, and signs of </w:t>
      </w:r>
      <w:r w:rsidR="007157FD">
        <w:t xml:space="preserve">new construction </w:t>
      </w:r>
      <w:proofErr w:type="gramStart"/>
      <w:r w:rsidR="007157FD">
        <w:t>was</w:t>
      </w:r>
      <w:proofErr w:type="gramEnd"/>
      <w:r w:rsidR="007157FD">
        <w:t xml:space="preserve"> all around.  A new cobblestone road</w:t>
      </w:r>
      <w:r w:rsidR="0063727F">
        <w:t xml:space="preserve"> – much wider and smoother than the old one which used to run through town – had popped up seemingly overnight and encircled the whole overgrown forest.</w:t>
      </w:r>
    </w:p>
    <w:p w14:paraId="16A2E894" w14:textId="77777777" w:rsidR="008F233A" w:rsidRDefault="008F233A"/>
    <w:p w14:paraId="02C13589" w14:textId="77777777" w:rsidR="008F233A" w:rsidRDefault="008F233A">
      <w:r>
        <w:t>Half a dozen buildings were being</w:t>
      </w:r>
      <w:r w:rsidR="004801A8">
        <w:t xml:space="preserve"> constructed along the outside of the road</w:t>
      </w:r>
      <w:r w:rsidR="00597890">
        <w:t>, by</w:t>
      </w:r>
      <w:r w:rsidR="00A153C1">
        <w:t xml:space="preserve"> several scores of young men I’d never saw be</w:t>
      </w:r>
      <w:r w:rsidR="00597890">
        <w:t xml:space="preserve">fore.  </w:t>
      </w:r>
      <w:r w:rsidR="00501468">
        <w:t xml:space="preserve">Granny’s apprentices scurried from worksite to </w:t>
      </w:r>
      <w:proofErr w:type="gramStart"/>
      <w:r w:rsidR="00501468">
        <w:t>worksite</w:t>
      </w:r>
      <w:proofErr w:type="gramEnd"/>
      <w:r w:rsidR="009D5FC6">
        <w:t xml:space="preserve">, carrying buckets of water, flirting outrageously with the workers.  Hone </w:t>
      </w:r>
      <w:r w:rsidR="00ED79BD">
        <w:t xml:space="preserve">seemed to be changing from </w:t>
      </w:r>
      <w:proofErr w:type="gramStart"/>
      <w:r w:rsidR="00ED79BD">
        <w:t>small</w:t>
      </w:r>
      <w:proofErr w:type="gramEnd"/>
      <w:r w:rsidR="00ED79BD">
        <w:t xml:space="preserve"> village to </w:t>
      </w:r>
      <w:r w:rsidR="007D7AC5">
        <w:t>full fledged town almost overnight.</w:t>
      </w:r>
    </w:p>
    <w:p w14:paraId="492F6BFC" w14:textId="77777777" w:rsidR="00087F0B" w:rsidRDefault="00087F0B"/>
    <w:p w14:paraId="3B4E8AA0" w14:textId="77777777" w:rsidR="00087F0B" w:rsidRDefault="00087F0B">
      <w:r>
        <w:t xml:space="preserve">Not calling out to anyone, </w:t>
      </w:r>
      <w:r w:rsidR="005D3027">
        <w:t xml:space="preserve">the girls and I bypassed the construction workers and headed into the forest.  Making our way along a densely overgrown </w:t>
      </w:r>
      <w:r w:rsidR="00493C3A">
        <w:t xml:space="preserve">trail, We worked our way to Granny’s house </w:t>
      </w:r>
      <w:r w:rsidR="002568F9">
        <w:t>just in time to hear the end of a lecture.</w:t>
      </w:r>
    </w:p>
    <w:p w14:paraId="4F28F211" w14:textId="77777777" w:rsidR="002568F9" w:rsidRDefault="002568F9"/>
    <w:p w14:paraId="70DB5D20" w14:textId="77777777" w:rsidR="002568F9" w:rsidRDefault="002568F9">
      <w:r>
        <w:t>“Now Susan,” Granny asked calm</w:t>
      </w:r>
      <w:r w:rsidR="00870CD1">
        <w:t xml:space="preserve">ly, holding a perfect skull up in her hand, “do you see why a person needs a skull?  </w:t>
      </w:r>
      <w:r w:rsidR="007E5562">
        <w:t xml:space="preserve">Look at how deflated One-eye’s face has </w:t>
      </w:r>
      <w:proofErr w:type="gramStart"/>
      <w:r w:rsidR="007E5562">
        <w:t>became</w:t>
      </w:r>
      <w:proofErr w:type="gramEnd"/>
      <w:r w:rsidR="007E5562">
        <w:t xml:space="preserve"> without one.  Flesh alone isn’t enough to just hold shape for a human…”</w:t>
      </w:r>
    </w:p>
    <w:p w14:paraId="2A90847F" w14:textId="77777777" w:rsidR="007E5562" w:rsidRDefault="007E5562"/>
    <w:p w14:paraId="0537B6F6" w14:textId="77777777" w:rsidR="007E5562" w:rsidRPr="00633FC7" w:rsidRDefault="007E5562">
      <w:r>
        <w:rPr>
          <w:b/>
          <w:i/>
        </w:rPr>
        <w:t xml:space="preserve">La la la!!  </w:t>
      </w:r>
      <w:r w:rsidR="00880D5C">
        <w:t xml:space="preserve">Sticking my fingers in my ears, I deliberately looked </w:t>
      </w:r>
      <w:r w:rsidR="00516D8C">
        <w:t>in a different direction.  I sure as hell don’t want nightmares from seeing what she was describing.  The words alone were already too much for my pe</w:t>
      </w:r>
      <w:r w:rsidR="00633FC7">
        <w:t>ace of mind.  “</w:t>
      </w:r>
      <w:r w:rsidR="00633FC7">
        <w:rPr>
          <w:b/>
        </w:rPr>
        <w:t>I’m going to the sick room!”</w:t>
      </w:r>
      <w:r w:rsidR="00633FC7">
        <w:t xml:space="preserve">  </w:t>
      </w:r>
      <w:r w:rsidR="00C21BB6">
        <w:t>Half yelling to drown out whatever was being said, I rushed</w:t>
      </w:r>
      <w:r w:rsidR="00081E7D">
        <w:t xml:space="preserve"> past the study room and</w:t>
      </w:r>
      <w:r w:rsidR="00452887">
        <w:t xml:space="preserve"> into the same old</w:t>
      </w:r>
      <w:r w:rsidR="0084663B">
        <w:t xml:space="preserve"> sickroom.</w:t>
      </w:r>
    </w:p>
    <w:p w14:paraId="45729F08" w14:textId="77777777" w:rsidR="00B42FD4" w:rsidRDefault="00B42FD4"/>
    <w:p w14:paraId="594BE16D" w14:textId="77777777" w:rsidR="00081E7D" w:rsidRDefault="00081E7D">
      <w:r>
        <w:t>“What’s the matter with ya, boy?”  Young Granny came stomping into the sickroom a few moments later.  Taking one long look at me, her annoyed scowl twitched up into a knowing smirk and she cackled gleefully.  “Girls!  Come here and have a look at this!”</w:t>
      </w:r>
    </w:p>
    <w:p w14:paraId="4F140589" w14:textId="77777777" w:rsidR="00081E7D" w:rsidRDefault="00081E7D"/>
    <w:p w14:paraId="4E254B09" w14:textId="77777777" w:rsidR="00081E7D" w:rsidRDefault="00081E7D">
      <w:r>
        <w:t xml:space="preserve">As she moved into the room smirking from ear to ear, I just knew I was doomed.  I must’ve developed testicular cancer or something and they were going to need to neuter me.  I felt dizzy all at once and half stumbled trying to sit on the bed as three of her young apprentices came running into the room.  “Yes, </w:t>
      </w:r>
      <w:r w:rsidR="00B13379">
        <w:t xml:space="preserve">You I’m </w:t>
      </w:r>
      <w:r>
        <w:t>Granny</w:t>
      </w:r>
      <w:r w:rsidR="00021697">
        <w:t>?</w:t>
      </w:r>
      <w:r w:rsidR="00B13379">
        <w:t xml:space="preserve"> needed here </w:t>
      </w:r>
      <w:r w:rsidR="00F2272D">
        <w:t xml:space="preserve">us </w:t>
      </w:r>
      <w:r w:rsidR="00A10F4B">
        <w:t>Granny</w:t>
      </w:r>
      <w:r w:rsidR="00021697">
        <w:t>.</w:t>
      </w:r>
      <w:r w:rsidR="00A10F4B">
        <w:t xml:space="preserve"> Granny</w:t>
      </w:r>
      <w:r>
        <w:t>?”   All three were talking excitedly</w:t>
      </w:r>
      <w:r w:rsidR="00A10F4B">
        <w:t xml:space="preserve"> at the same time, forming an </w:t>
      </w:r>
      <w:r w:rsidR="002A23F4">
        <w:t>unintelligent blob of words I couldn’t comprehend.</w:t>
      </w:r>
    </w:p>
    <w:p w14:paraId="07BC7230" w14:textId="77777777" w:rsidR="003B4DEB" w:rsidRDefault="003B4DEB"/>
    <w:p w14:paraId="63754DB6" w14:textId="77777777" w:rsidR="003B4DEB" w:rsidRDefault="003B4DEB">
      <w:r>
        <w:t>“Take a good look at this one,” Granny chuckled, pointing to me.  “You won’t see many like him, even if you live to be my age,” she warned them.</w:t>
      </w:r>
    </w:p>
    <w:p w14:paraId="26333AC0" w14:textId="77777777" w:rsidR="003B4DEB" w:rsidRDefault="003B4DEB"/>
    <w:p w14:paraId="1661A65A" w14:textId="77777777" w:rsidR="003B4DEB" w:rsidRDefault="003B4DEB">
      <w:r>
        <w:t>Staring, the blond with big boobs asked, “What’s wrong with him?”</w:t>
      </w:r>
    </w:p>
    <w:p w14:paraId="3B3792ED" w14:textId="77777777" w:rsidR="003B4DEB" w:rsidRDefault="003B4DEB"/>
    <w:p w14:paraId="5E0C6BD5" w14:textId="33388E1A" w:rsidR="009D6956" w:rsidRDefault="003B4DEB">
      <w:r>
        <w:t xml:space="preserve">“Easy,” the </w:t>
      </w:r>
      <w:r w:rsidR="002D5404">
        <w:t xml:space="preserve">no-boobed brunette answered, “he’s </w:t>
      </w:r>
      <w:r w:rsidR="009D6956">
        <w:t xml:space="preserve">anemic.  You can see he’s pale, </w:t>
      </w:r>
      <w:r w:rsidR="00BD527F">
        <w:t>shaky</w:t>
      </w:r>
      <w:r w:rsidR="009D6956">
        <w:t>, and appears disorientated.”</w:t>
      </w:r>
    </w:p>
    <w:p w14:paraId="1D91AD23" w14:textId="77777777" w:rsidR="009D6956" w:rsidRDefault="009D6956"/>
    <w:p w14:paraId="78ABDA9F" w14:textId="77777777" w:rsidR="003B4DEB" w:rsidRDefault="009D6956">
      <w:r>
        <w:t>“I don’t think that’s it,”</w:t>
      </w:r>
      <w:r w:rsidR="00C83650">
        <w:t xml:space="preserve"> the tiny-</w:t>
      </w:r>
      <w:proofErr w:type="spellStart"/>
      <w:r w:rsidR="00C83650">
        <w:t>tittied</w:t>
      </w:r>
      <w:proofErr w:type="spellEnd"/>
      <w:r w:rsidR="00C83650">
        <w:t xml:space="preserve"> </w:t>
      </w:r>
      <w:r>
        <w:t xml:space="preserve">redhead argued.  “If it was that simple, Granny wouldn’t have yelled for us to </w:t>
      </w:r>
      <w:r w:rsidR="00C83650">
        <w:t>rush in here and leave our studies.  It’s something rarer than a guy with no bones in his head, so I don’t believe we’ve learned this yet.”</w:t>
      </w:r>
    </w:p>
    <w:p w14:paraId="73EF0DD4" w14:textId="77777777" w:rsidR="00C83650" w:rsidRDefault="00C83650"/>
    <w:p w14:paraId="34F278D3" w14:textId="77777777" w:rsidR="00C83650" w:rsidRDefault="00C83650">
      <w:r>
        <w:t xml:space="preserve">“Shit.  Shit.  Shit.”  I could tell, I was on the edge of crying.  </w:t>
      </w:r>
      <w:proofErr w:type="gramStart"/>
      <w:r>
        <w:t>Apparently</w:t>
      </w:r>
      <w:proofErr w:type="gramEnd"/>
      <w:r>
        <w:t xml:space="preserve"> an endless boner is even worse than being boneless!</w:t>
      </w:r>
    </w:p>
    <w:p w14:paraId="55120567" w14:textId="77777777" w:rsidR="00C83650" w:rsidRDefault="00C83650"/>
    <w:p w14:paraId="2F661696" w14:textId="77777777" w:rsidR="001369D7" w:rsidRDefault="00C83650">
      <w:r>
        <w:t xml:space="preserve">“Hold out your hand, boy.”  Walking over, Granny held a </w:t>
      </w:r>
      <w:r w:rsidR="001369D7">
        <w:t>scalpel in her right hand.</w:t>
      </w:r>
    </w:p>
    <w:p w14:paraId="7A7D4DFB" w14:textId="77777777" w:rsidR="001369D7" w:rsidRDefault="001369D7"/>
    <w:p w14:paraId="3425A00D" w14:textId="77777777" w:rsidR="001369D7" w:rsidRDefault="001369D7">
      <w:r>
        <w:t>“Ummm…”  Holding my trembling hand out palm down…</w:t>
      </w:r>
    </w:p>
    <w:p w14:paraId="2279F4F5" w14:textId="77777777" w:rsidR="001369D7" w:rsidRDefault="001369D7"/>
    <w:p w14:paraId="3BB71380" w14:textId="77777777" w:rsidR="001369D7" w:rsidRDefault="001369D7">
      <w:r>
        <w:t>WHAAMM!!</w:t>
      </w:r>
    </w:p>
    <w:p w14:paraId="7973EDB0" w14:textId="77777777" w:rsidR="001369D7" w:rsidRDefault="001369D7"/>
    <w:p w14:paraId="6F72711F" w14:textId="77777777" w:rsidR="001369D7" w:rsidRDefault="001369D7">
      <w:r>
        <w:t>“AAAHHHHHH!!”  Granny had slammed the scalpel completely through the center of my hand.</w:t>
      </w:r>
    </w:p>
    <w:p w14:paraId="146A9997" w14:textId="77777777" w:rsidR="001369D7" w:rsidRDefault="001369D7"/>
    <w:p w14:paraId="5892FBEA" w14:textId="77777777" w:rsidR="00C83650" w:rsidRDefault="001369D7">
      <w:r>
        <w:t>“AAAHHHHHH!!”  I repeated my scream, turning my hand sideways to see half th</w:t>
      </w:r>
      <w:r w:rsidR="00F15907">
        <w:t xml:space="preserve">e scalpel sticking out both </w:t>
      </w:r>
      <w:r>
        <w:t>side</w:t>
      </w:r>
      <w:r w:rsidR="00F15907">
        <w:t>s</w:t>
      </w:r>
      <w:r>
        <w:t xml:space="preserve"> of </w:t>
      </w:r>
      <w:proofErr w:type="gramStart"/>
      <w:r>
        <w:t xml:space="preserve">my  </w:t>
      </w:r>
      <w:r w:rsidR="00F15907">
        <w:t>palm</w:t>
      </w:r>
      <w:proofErr w:type="gramEnd"/>
      <w:r w:rsidR="00F15907">
        <w:t>.</w:t>
      </w:r>
    </w:p>
    <w:p w14:paraId="19D7137B" w14:textId="77777777" w:rsidR="00F15907" w:rsidRDefault="00F15907"/>
    <w:p w14:paraId="6B13167F" w14:textId="77777777" w:rsidR="00F15907" w:rsidRDefault="00F15907">
      <w:r>
        <w:t xml:space="preserve">“AAAHHHHHH!!”  I </w:t>
      </w:r>
      <w:proofErr w:type="gramStart"/>
      <w:r>
        <w:t>repeated</w:t>
      </w:r>
      <w:proofErr w:type="gramEnd"/>
      <w:r>
        <w:t xml:space="preserve"> one more time</w:t>
      </w:r>
      <w:r w:rsidR="00707695">
        <w:t>, for good measure.  Oddly enough, it really wasn’t hurting anymore.</w:t>
      </w:r>
    </w:p>
    <w:p w14:paraId="5652E48C" w14:textId="77777777" w:rsidR="00707695" w:rsidRDefault="00707695"/>
    <w:p w14:paraId="4516A39A" w14:textId="77777777" w:rsidR="00707695" w:rsidRDefault="00707695">
      <w:r>
        <w:t>“</w:t>
      </w:r>
      <w:proofErr w:type="spellStart"/>
      <w:r>
        <w:t>Aaahhhhhh</w:t>
      </w:r>
      <w:proofErr w:type="spellEnd"/>
      <w:r>
        <w:t>??”  Blinking stupidly, I couldn’t figure out why nobody else seemed the least bit shocked by her actions.</w:t>
      </w:r>
    </w:p>
    <w:p w14:paraId="108F357F" w14:textId="77777777" w:rsidR="00707695" w:rsidRDefault="00707695"/>
    <w:p w14:paraId="610407DA" w14:textId="77777777" w:rsidR="00707695" w:rsidRDefault="00707695">
      <w:r>
        <w:t>“Are you finished, boy?”  Speaking calmly, Granny slowly petted me on the head like a puppy.</w:t>
      </w:r>
    </w:p>
    <w:p w14:paraId="72AE114E" w14:textId="77777777" w:rsidR="00707695" w:rsidRDefault="00707695"/>
    <w:p w14:paraId="1ADAD8BF" w14:textId="77777777" w:rsidR="00707695" w:rsidRDefault="00707695">
      <w:r>
        <w:t>“</w:t>
      </w:r>
      <w:proofErr w:type="spellStart"/>
      <w:proofErr w:type="gramStart"/>
      <w:r>
        <w:t>Aaahhhhhh</w:t>
      </w:r>
      <w:proofErr w:type="spellEnd"/>
      <w:r>
        <w:t>..</w:t>
      </w:r>
      <w:proofErr w:type="gramEnd"/>
      <w:r>
        <w:t>”  I answered, pitifully, slowly nodding my head up and down.</w:t>
      </w:r>
    </w:p>
    <w:p w14:paraId="58B9D128" w14:textId="77777777" w:rsidR="00707695" w:rsidRDefault="00707695"/>
    <w:p w14:paraId="6B99C717" w14:textId="77777777" w:rsidR="00707695" w:rsidRDefault="00707695">
      <w:r>
        <w:t>“As you can see,” Granny started explaining, “there’s no longer any blood being lost, and our patient – idiot though he may be – is no longer feeling any lingering effects of pain.  There may be a slight discomfort, but no real issues with the injury otherwise now.  Right, boy?”  Granny looked at me for confirmation.</w:t>
      </w:r>
    </w:p>
    <w:p w14:paraId="0577BC37" w14:textId="77777777" w:rsidR="00707695" w:rsidRDefault="00707695"/>
    <w:p w14:paraId="5D7C2B06" w14:textId="77777777" w:rsidR="00707695" w:rsidRDefault="00707695">
      <w:r>
        <w:t>“No pain,” I told her, slowly trying to open and close my fingers on that hand.  “No real discomfort either,” I corrected.  “It’s really not bothering me much at all,” I admitted, in wonder, as I moved my hand left and right with the scalpel still prominently protruding from its center.</w:t>
      </w:r>
    </w:p>
    <w:p w14:paraId="7F8B62FD" w14:textId="77777777" w:rsidR="00707695" w:rsidRDefault="00707695"/>
    <w:p w14:paraId="21616DA3" w14:textId="77777777" w:rsidR="00707695" w:rsidRDefault="00707695">
      <w:r>
        <w:t>“What the hell’s wrong with me,” I asked?</w:t>
      </w:r>
    </w:p>
    <w:p w14:paraId="31B7C515" w14:textId="77777777" w:rsidR="00707695" w:rsidRDefault="00707695"/>
    <w:p w14:paraId="72107950" w14:textId="77777777" w:rsidR="00707695" w:rsidRDefault="00707695">
      <w:r>
        <w:t>“Not a damn thing, boy.”  Granny cackled and then gently patted my head again.  “In fact, it’s just the opposite.  There’s too much right with you.”</w:t>
      </w:r>
    </w:p>
    <w:p w14:paraId="7D0AE539" w14:textId="77777777" w:rsidR="00707695" w:rsidRDefault="00707695"/>
    <w:p w14:paraId="2608C2F4" w14:textId="77777777" w:rsidR="00707695" w:rsidRDefault="00707695">
      <w:r>
        <w:t>“Too much right?”  I didn’t understand a bit of what she was saying.  “Can you fix me,” I asked, pleadingly.</w:t>
      </w:r>
    </w:p>
    <w:p w14:paraId="392BDF3C" w14:textId="77777777" w:rsidR="00707695" w:rsidRDefault="00707695"/>
    <w:p w14:paraId="631FDD68" w14:textId="77777777" w:rsidR="00707695" w:rsidRDefault="00707695">
      <w:r>
        <w:t xml:space="preserve">“Can’t fix what’s not broken, boy,” Granny cackled merrily.  “The seed of life has taken root in </w:t>
      </w:r>
      <w:proofErr w:type="gramStart"/>
      <w:r>
        <w:t>you, and</w:t>
      </w:r>
      <w:proofErr w:type="gramEnd"/>
      <w:r>
        <w:t xml:space="preserve"> blossomed into a full grown flower.  There’s nothing to fix.”</w:t>
      </w:r>
    </w:p>
    <w:p w14:paraId="587DCC1A" w14:textId="77777777" w:rsidR="00707695" w:rsidRDefault="00707695"/>
    <w:p w14:paraId="6D0BDBCE" w14:textId="77777777" w:rsidR="00707695" w:rsidRDefault="00707695">
      <w:r>
        <w:t>Seed of life?  Roots?  Flowers?  I didn’t understand anything.  “Can you at least fix my dick?”  I normally try not to be so vulgar, but my brain was too lost to think of any clever word for the problem.</w:t>
      </w:r>
    </w:p>
    <w:p w14:paraId="7AFC7048" w14:textId="77777777" w:rsidR="00707695" w:rsidRDefault="00707695"/>
    <w:p w14:paraId="416C8380" w14:textId="77777777" w:rsidR="00707695" w:rsidRDefault="00707695">
      <w:r>
        <w:t>“Just told ya,” Granny cackled, “you can’t fix what’s not broken.”</w:t>
      </w:r>
    </w:p>
    <w:p w14:paraId="7AFD9D63" w14:textId="77777777" w:rsidR="00707695" w:rsidRDefault="00707695"/>
    <w:p w14:paraId="6E8BE1A3" w14:textId="77777777" w:rsidR="00707695" w:rsidRDefault="00707695">
      <w:r>
        <w:t xml:space="preserve">“Will you get me pregnant?”  Big boob </w:t>
      </w:r>
      <w:proofErr w:type="spellStart"/>
      <w:r>
        <w:t>blondy’s</w:t>
      </w:r>
      <w:proofErr w:type="spellEnd"/>
      <w:r>
        <w:t xml:space="preserve"> sudden question left my jaw hanging open in </w:t>
      </w:r>
      <w:r w:rsidR="00C50648">
        <w:t>utter shock.  “Anytime – even right now – is fine to do it,” she assured me, pulling her white apprentice dress off over her head</w:t>
      </w:r>
      <w:r w:rsidR="00C11066">
        <w:t>.</w:t>
      </w:r>
    </w:p>
    <w:p w14:paraId="075C2207" w14:textId="77777777" w:rsidR="00C11066" w:rsidRDefault="00C11066"/>
    <w:p w14:paraId="74922B19" w14:textId="77777777" w:rsidR="00C11066" w:rsidRDefault="00C11066">
      <w:r>
        <w:t xml:space="preserve">“No. No. No.”  Pushing and shoving, Granny started shoving everyone else out of the room.  Even Red and Jewel were forced to leave, as </w:t>
      </w:r>
      <w:r w:rsidR="00C56968">
        <w:t xml:space="preserve">Granny locked the door behind them.  “You can do that later, if you want,” she assured me.  </w:t>
      </w:r>
      <w:r w:rsidR="007A15A3">
        <w:t xml:space="preserve"> “For now, you have que</w:t>
      </w:r>
      <w:r w:rsidR="00AA6F8B">
        <w:t>stions.”</w:t>
      </w:r>
    </w:p>
    <w:p w14:paraId="268C6601" w14:textId="77777777" w:rsidR="00AA6F8B" w:rsidRDefault="00AA6F8B"/>
    <w:p w14:paraId="7331FB05" w14:textId="77777777" w:rsidR="00AA6F8B" w:rsidRDefault="00AA6F8B">
      <w:r>
        <w:t xml:space="preserve">“No need to even ask them,” Granny </w:t>
      </w:r>
      <w:r w:rsidR="00015B5E">
        <w:t>smirked.  “I already know what they are.  Let me explain.”</w:t>
      </w:r>
    </w:p>
    <w:p w14:paraId="5F77D3AB" w14:textId="77777777" w:rsidR="00A7169F" w:rsidRDefault="00A7169F"/>
    <w:p w14:paraId="130033D8" w14:textId="77777777" w:rsidR="00A7169F" w:rsidRDefault="00A7169F">
      <w:r>
        <w:t>“Jewel is an ageless young woman.  Her strength in magic is great enough that it will keep time from ravaging her</w:t>
      </w:r>
      <w:r w:rsidR="00CB6EBD">
        <w:t xml:space="preserve"> youth,” Granny informed me plainly, as she sat down beside me on the bed.</w:t>
      </w:r>
    </w:p>
    <w:p w14:paraId="09D1AE74" w14:textId="77777777" w:rsidR="003774C6" w:rsidRDefault="003774C6"/>
    <w:p w14:paraId="4C1E4878" w14:textId="77777777" w:rsidR="003774C6" w:rsidRDefault="003774C6">
      <w:r>
        <w:t xml:space="preserve">“The younglings </w:t>
      </w:r>
      <w:r w:rsidR="00A7413A">
        <w:t>overused their gifts, overfilling you with life,” Granny reminded me</w:t>
      </w:r>
      <w:r w:rsidR="00115EFA">
        <w:t xml:space="preserve"> – as if I could forget!  “Normally, this wouldn’t be a big deal,” Granny shrugged, “as you’d slowly leak out the energy and return to normal.  You’d be energetic and frisky for a bit, but nature would take its course like a river overflowing with water; soon it returns to normal.”</w:t>
      </w:r>
    </w:p>
    <w:p w14:paraId="40CF0381" w14:textId="77777777" w:rsidR="00115EFA" w:rsidRDefault="00115EFA"/>
    <w:p w14:paraId="60C63285" w14:textId="77777777" w:rsidR="00E736B5" w:rsidRDefault="00115EFA">
      <w:r>
        <w:t>“In your case, however, the young lady Jewel’s spirit tried to reach out towards yours for some odd reason.  Perhaps she was truly grateful for you saving her,” Granny reasoned, shrugging her shoulders uncertainly, “</w:t>
      </w:r>
      <w:r w:rsidR="00313B16">
        <w:t xml:space="preserve">but whatever the cause, her soul </w:t>
      </w:r>
      <w:r w:rsidR="00E736B5">
        <w:t>resonated with yours, feeding the energy instead.”</w:t>
      </w:r>
    </w:p>
    <w:p w14:paraId="2E8CFD2C" w14:textId="77777777" w:rsidR="00E736B5" w:rsidRDefault="00E736B5"/>
    <w:p w14:paraId="71D94731" w14:textId="77777777" w:rsidR="00AD0444" w:rsidRDefault="00E736B5">
      <w:r>
        <w:t xml:space="preserve">“The fire in your soul </w:t>
      </w:r>
      <w:r w:rsidR="00BA2AA4">
        <w:t>is self-sustaining now,” Granny smiled, brightly.  “You’ve grown to become a self-healer.  Unless something kills you completely, you’ll heal t</w:t>
      </w:r>
      <w:r w:rsidR="00AC5BDC">
        <w:t>o restore yourself to how you are now – young,</w:t>
      </w:r>
      <w:r w:rsidR="0034698E">
        <w:t xml:space="preserve"> vibrant, and stiff.”  Pointing to my loins, she cackled freely again</w:t>
      </w:r>
      <w:r w:rsidR="00CA4B8B">
        <w:t>.</w:t>
      </w:r>
    </w:p>
    <w:p w14:paraId="378D0435" w14:textId="77777777" w:rsidR="00AD0444" w:rsidRDefault="00AD0444"/>
    <w:p w14:paraId="37E74430" w14:textId="18C9C776" w:rsidR="00BE5FA1" w:rsidRDefault="00AD0444">
      <w:r>
        <w:t xml:space="preserve">“Stiff?  Why stiff?”  </w:t>
      </w:r>
      <w:r w:rsidR="00BE38E5">
        <w:t>Basically, something happened to something, which changed something, and I became Wolverine</w:t>
      </w:r>
      <w:r w:rsidR="00603F9D">
        <w:t xml:space="preserve"> – except I only had one claw to SNIICK with, and it </w:t>
      </w:r>
      <w:r w:rsidR="005A2300">
        <w:t xml:space="preserve">wasn't </w:t>
      </w:r>
      <w:r w:rsidR="004626E8">
        <w:t>retractable?!?</w:t>
      </w:r>
    </w:p>
    <w:p w14:paraId="3E2FC499" w14:textId="77777777" w:rsidR="00BE5FA1" w:rsidRDefault="00BE5FA1"/>
    <w:p w14:paraId="4995EF48" w14:textId="32789B1C" w:rsidR="00BE5FA1" w:rsidRDefault="00BE5FA1">
      <w:r>
        <w:t xml:space="preserve">“Would you prefer if it </w:t>
      </w:r>
      <w:proofErr w:type="gramStart"/>
      <w:r>
        <w:t>healed</w:t>
      </w:r>
      <w:proofErr w:type="gramEnd"/>
      <w:r>
        <w:t xml:space="preserve"> </w:t>
      </w:r>
      <w:r w:rsidR="007E5805">
        <w:t xml:space="preserve">and </w:t>
      </w:r>
      <w:r w:rsidR="00DD366A">
        <w:t xml:space="preserve">the other way was the </w:t>
      </w:r>
      <w:r w:rsidR="007E5805">
        <w:t>natural</w:t>
      </w:r>
      <w:r w:rsidR="00DD366A">
        <w:t xml:space="preserve"> state</w:t>
      </w:r>
      <w:r w:rsidR="00E66989">
        <w:t>?”  Granny asked, raising an eyebrow quizzically.</w:t>
      </w:r>
    </w:p>
    <w:p w14:paraId="180984DC" w14:textId="77777777" w:rsidR="00E66989" w:rsidRDefault="00E66989"/>
    <w:p w14:paraId="403AAE62" w14:textId="5D942115" w:rsidR="00E66989" w:rsidRDefault="00E66989">
      <w:r>
        <w:t>Eternally stiff or eternally limp…  Why the hell didn’t any of the superheroes in the stories from my other life</w:t>
      </w:r>
      <w:r w:rsidR="00B12E90">
        <w:t xml:space="preserve"> have these problems?  I guess life can’t always mirror fantasy.</w:t>
      </w:r>
    </w:p>
    <w:p w14:paraId="2640C3DD" w14:textId="77777777" w:rsidR="00B12E90" w:rsidRDefault="00B12E90"/>
    <w:p w14:paraId="1DA6BC18" w14:textId="77777777" w:rsidR="00B12E90" w:rsidRDefault="00B12E90">
      <w:r>
        <w:t>Sighing deeply, I tried to wrap my head around everything.  “So why doesn’t this hurt?”  I used my left hand to point to the scalpel in the right.  “And why did I suddenly get an offer to rape that girl?”</w:t>
      </w:r>
    </w:p>
    <w:p w14:paraId="208AB126" w14:textId="77777777" w:rsidR="00B12E90" w:rsidRDefault="00B12E90"/>
    <w:p w14:paraId="03BABCC6" w14:textId="6CE54802" w:rsidR="00B12E90" w:rsidRDefault="00B12E90">
      <w:r>
        <w:t xml:space="preserve">“It doesn’t hurt because it’s already healed,” Granny smirked.  “And I doubt you could ever rape that girl – though she might rape you if you’re </w:t>
      </w:r>
      <w:r w:rsidR="00C7471D">
        <w:t>not careful</w:t>
      </w:r>
      <w:r>
        <w:t>!”  Granny cackled so hard, she doubled over, and almost fell off the bed.</w:t>
      </w:r>
    </w:p>
    <w:p w14:paraId="2DE8B3B9" w14:textId="77777777" w:rsidR="00B12E90" w:rsidRDefault="00B12E90"/>
    <w:p w14:paraId="53439819" w14:textId="77777777" w:rsidR="009900AC" w:rsidRDefault="00B12E90">
      <w:r>
        <w:t xml:space="preserve">“She’s a youngling of Life,” Granny </w:t>
      </w:r>
      <w:proofErr w:type="gramStart"/>
      <w:r>
        <w:t>explained, once</w:t>
      </w:r>
      <w:proofErr w:type="gramEnd"/>
      <w:r>
        <w:t xml:space="preserve"> she finally straightened up a bit.  “Her magic is life energy.  You’re bubbling over with internal life essence.  A child from the two of you would have the potential to be beyond great.</w:t>
      </w:r>
      <w:r w:rsidR="009900AC">
        <w:t>”</w:t>
      </w:r>
    </w:p>
    <w:p w14:paraId="632ED364" w14:textId="77777777" w:rsidR="009900AC" w:rsidRDefault="009900AC"/>
    <w:p w14:paraId="16709B24" w14:textId="77777777" w:rsidR="00B12E90" w:rsidRDefault="009900AC">
      <w:r>
        <w:t>“</w:t>
      </w:r>
      <w:r w:rsidR="00B12E90">
        <w:t>Nearly any healer would</w:t>
      </w:r>
      <w:r w:rsidR="00881DDB">
        <w:t xml:space="preserve"> </w:t>
      </w:r>
      <w:r>
        <w:t>desire to have your offspring</w:t>
      </w:r>
      <w:r w:rsidR="000E3C7A">
        <w:t xml:space="preserve">,” Granny warned me, serious as a tack for once.  “Some would be willing to sell themselves into slavery for the chance, </w:t>
      </w:r>
      <w:r w:rsidR="00100B9C">
        <w:t>while others may be more than willing to force that role upon you.</w:t>
      </w:r>
      <w:r w:rsidR="00981678">
        <w:t xml:space="preserve">  Best be careful, boy,” Granny </w:t>
      </w:r>
      <w:r w:rsidR="001F46E7">
        <w:t>cautioned.  “You’ve got a long future ahead of you now.  Watch not to end up trapped on the wrong path.”</w:t>
      </w:r>
    </w:p>
    <w:p w14:paraId="78FC788F" w14:textId="77777777" w:rsidR="001F46E7" w:rsidRDefault="001F46E7"/>
    <w:p w14:paraId="08AA06E8" w14:textId="77777777" w:rsidR="001F46E7" w:rsidRDefault="001F46E7">
      <w:r>
        <w:t>“I will,” I promised solemnly, seeing how serious she was.  “But one last question, please.  What do I do about this?”  Holding my hand up, I made certain she didn’t forget about her scalpel.</w:t>
      </w:r>
    </w:p>
    <w:p w14:paraId="7DD7969E" w14:textId="77777777" w:rsidR="001F46E7" w:rsidRDefault="001F46E7"/>
    <w:p w14:paraId="52BA2F45" w14:textId="77777777" w:rsidR="001F46E7" w:rsidRDefault="001F46E7">
      <w:r>
        <w:t>“It’s grown into the bone now,” Granny shrugged.  Getting up, she went over to unlock the door.  “Let the younglings fix it.  It’ll be a good lesson for them.”  Seeming completely unconcerned, she walked on out.</w:t>
      </w:r>
    </w:p>
    <w:p w14:paraId="4BB45E48" w14:textId="77777777" w:rsidR="001F46E7" w:rsidRDefault="001F46E7"/>
    <w:p w14:paraId="06E61682" w14:textId="70184375" w:rsidR="009A2780" w:rsidRDefault="001F46E7">
      <w:r>
        <w:t xml:space="preserve">Damn woman!  Even though my heart knew there wasn’t anything she could </w:t>
      </w:r>
      <w:proofErr w:type="gramStart"/>
      <w:r>
        <w:t>actually do</w:t>
      </w:r>
      <w:proofErr w:type="gramEnd"/>
      <w:r>
        <w:t xml:space="preserve"> for me now, my mind was struggling to make sense of all she’d said.  As I got up and headed towards the door, I couldn’t help but wonder how you’d remove a scalpel from the bone.  Somehow, I didn’t think I’</w:t>
      </w:r>
      <w:r w:rsidR="0045465B">
        <w:t>d like the answer</w:t>
      </w:r>
      <w:r w:rsidR="001C66AB">
        <w:t xml:space="preserve">, as I went to hunt down her </w:t>
      </w:r>
      <w:r w:rsidR="009325D9">
        <w:t>apprentices.</w:t>
      </w:r>
    </w:p>
    <w:p w14:paraId="43FA38FE" w14:textId="77777777" w:rsidR="000E0A8B" w:rsidRDefault="000E0A8B">
      <w:r>
        <w:br w:type="page"/>
      </w:r>
    </w:p>
    <w:p w14:paraId="716931DA" w14:textId="77777777" w:rsidR="000E0A8B" w:rsidRDefault="000E0A8B" w:rsidP="000E0A8B">
      <w:pPr>
        <w:pStyle w:val="Heading1"/>
      </w:pPr>
      <w:bookmarkStart w:id="92" w:name="_Toc531681176"/>
      <w:bookmarkStart w:id="93" w:name="_Toc531792274"/>
      <w:bookmarkStart w:id="94" w:name="_Toc531835143"/>
      <w:bookmarkStart w:id="95" w:name="_Toc532986942"/>
      <w:r>
        <w:t>Chapter 14:</w:t>
      </w:r>
      <w:bookmarkEnd w:id="92"/>
      <w:r>
        <w:t xml:space="preserve"> </w:t>
      </w:r>
      <w:r w:rsidR="00E531FB">
        <w:t>Arrival</w:t>
      </w:r>
      <w:bookmarkEnd w:id="93"/>
      <w:bookmarkEnd w:id="94"/>
      <w:bookmarkEnd w:id="95"/>
    </w:p>
    <w:p w14:paraId="6BAA6045" w14:textId="77777777" w:rsidR="00E759F0" w:rsidRDefault="00E759F0" w:rsidP="00E759F0"/>
    <w:p w14:paraId="023C1C73" w14:textId="77777777" w:rsidR="000E0A8B" w:rsidRDefault="00411AAC" w:rsidP="00E759F0">
      <w:r>
        <w:t xml:space="preserve">The next month </w:t>
      </w:r>
      <w:r w:rsidR="00D87DE9">
        <w:t xml:space="preserve">and a half went by in a flash as we all enjoyed life at Corner’s farm.  </w:t>
      </w:r>
      <w:r w:rsidR="00A55FE0">
        <w:t xml:space="preserve">I improved my fighting techniques, learned how to </w:t>
      </w:r>
      <w:proofErr w:type="gramStart"/>
      <w:r w:rsidR="00A55FE0">
        <w:t>read</w:t>
      </w:r>
      <w:proofErr w:type="gramEnd"/>
      <w:r w:rsidR="00A55FE0">
        <w:t xml:space="preserve"> and write, and both the girls learned how to navigate in the woods better.  Old man Corner livened up</w:t>
      </w:r>
      <w:r w:rsidR="002D6E30">
        <w:t xml:space="preserve"> </w:t>
      </w:r>
      <w:r w:rsidR="00B87DBB">
        <w:t>from our company,</w:t>
      </w:r>
      <w:r w:rsidR="00A33A73">
        <w:t xml:space="preserve"> and I </w:t>
      </w:r>
      <w:r w:rsidR="00B87DBB">
        <w:t xml:space="preserve">later </w:t>
      </w:r>
      <w:r w:rsidR="00A33A73">
        <w:t>introduced him to</w:t>
      </w:r>
      <w:r w:rsidR="00A55FE0">
        <w:t xml:space="preserve"> Granny’s apprenti</w:t>
      </w:r>
      <w:r w:rsidR="003C49C9">
        <w:t>ces.  They like healing things</w:t>
      </w:r>
      <w:r w:rsidR="000B5DDA">
        <w:t xml:space="preserve"> </w:t>
      </w:r>
      <w:r w:rsidR="00BC79B2">
        <w:t xml:space="preserve">and </w:t>
      </w:r>
      <w:r w:rsidR="00A33A73">
        <w:t xml:space="preserve">thought I was now some sort of </w:t>
      </w:r>
      <w:r w:rsidR="00281BF2">
        <w:t>life-infused</w:t>
      </w:r>
      <w:r w:rsidR="00A33A73">
        <w:t xml:space="preserve"> </w:t>
      </w:r>
      <w:r w:rsidR="003C49C9">
        <w:t>demigod,</w:t>
      </w:r>
      <w:r w:rsidR="000B5DDA">
        <w:t xml:space="preserve"> </w:t>
      </w:r>
      <w:r w:rsidR="00A55FE0">
        <w:t>so</w:t>
      </w:r>
      <w:r w:rsidR="00281BF2">
        <w:t xml:space="preserve"> when</w:t>
      </w:r>
      <w:r w:rsidR="00A55FE0">
        <w:t xml:space="preserve"> I talked to them about “healing a lonely heart”, </w:t>
      </w:r>
      <w:r w:rsidR="006C148B">
        <w:t>they swarmed him and</w:t>
      </w:r>
      <w:r w:rsidR="003852D3">
        <w:t xml:space="preserve"> the other elderly folks</w:t>
      </w:r>
      <w:r w:rsidR="000B5DDA">
        <w:t xml:space="preserve"> in </w:t>
      </w:r>
      <w:r w:rsidR="006C148B">
        <w:t>waves.</w:t>
      </w:r>
    </w:p>
    <w:p w14:paraId="571C121C" w14:textId="77777777" w:rsidR="003C49C9" w:rsidRDefault="003C49C9" w:rsidP="00E759F0"/>
    <w:p w14:paraId="6AEFAE10" w14:textId="0AA50F83" w:rsidR="002E4EA7" w:rsidRDefault="0011064E" w:rsidP="00E759F0">
      <w:r>
        <w:t>Also, during that time, I finally found out that I didn’t need to avoid “</w:t>
      </w:r>
      <w:r w:rsidR="007D76EE">
        <w:t>father-holes</w:t>
      </w:r>
      <w:r>
        <w:t xml:space="preserve">” so frantically anymore.  Granny finally explained that my life-energy had turned inward, thus causing me to become a self-healer, and was no longer leaking outward as it had </w:t>
      </w:r>
      <w:proofErr w:type="gramStart"/>
      <w:r>
        <w:t>been originally</w:t>
      </w:r>
      <w:proofErr w:type="gramEnd"/>
      <w:r>
        <w:t xml:space="preserve">.  </w:t>
      </w:r>
    </w:p>
    <w:p w14:paraId="07F59041" w14:textId="77777777" w:rsidR="002E4EA7" w:rsidRDefault="002E4EA7" w:rsidP="00E759F0"/>
    <w:p w14:paraId="7DE80BC6" w14:textId="0CAC28D0" w:rsidR="003C49C9" w:rsidRDefault="0011064E" w:rsidP="00E759F0">
      <w:r>
        <w:t xml:space="preserve">My “seed” was still incredibly </w:t>
      </w:r>
      <w:proofErr w:type="gramStart"/>
      <w:r>
        <w:t>strong, and</w:t>
      </w:r>
      <w:proofErr w:type="gramEnd"/>
      <w:r>
        <w:t xml:space="preserve"> had a high chance </w:t>
      </w:r>
      <w:proofErr w:type="gramStart"/>
      <w:r>
        <w:t>to get</w:t>
      </w:r>
      <w:proofErr w:type="gramEnd"/>
      <w:r>
        <w:t xml:space="preserve"> any viable eggs fertilized, but I no longer had to worry about it </w:t>
      </w:r>
      <w:r w:rsidR="001E1AC4">
        <w:t>healing</w:t>
      </w:r>
      <w:r w:rsidR="00B73923">
        <w:t xml:space="preserve"> </w:t>
      </w:r>
      <w:r w:rsidR="001E1AC4">
        <w:t>my partner</w:t>
      </w:r>
      <w:r w:rsidR="002E4EA7">
        <w:t xml:space="preserve">s.  </w:t>
      </w:r>
      <w:r w:rsidR="00087BFA">
        <w:t xml:space="preserve">The difference in both Red and Jewel’s cases was </w:t>
      </w:r>
      <w:r w:rsidR="00AE0327">
        <w:t>simple from before to now.</w:t>
      </w:r>
      <w:r w:rsidR="00FC1AF4">
        <w:t xml:space="preserve">  Since both</w:t>
      </w:r>
      <w:r w:rsidR="00C019AA">
        <w:t xml:space="preserve"> had </w:t>
      </w:r>
      <w:r w:rsidR="00452E9A">
        <w:t xml:space="preserve">taken herbs to stop </w:t>
      </w:r>
      <w:r w:rsidR="00933305">
        <w:t>them from</w:t>
      </w:r>
      <w:r w:rsidR="00D9506D">
        <w:t xml:space="preserve"> producing eggs,</w:t>
      </w:r>
      <w:r w:rsidR="00A45EC1">
        <w:t xml:space="preserve"> they </w:t>
      </w:r>
      <w:r w:rsidR="0071703A">
        <w:t>completely avoided all parts of the reproductive cycle</w:t>
      </w:r>
      <w:r w:rsidR="00E65CBA">
        <w:t>.  When I was</w:t>
      </w:r>
      <w:r w:rsidR="00745210">
        <w:t xml:space="preserve"> first leaking life energy, that external </w:t>
      </w:r>
      <w:r w:rsidR="006B2FF6">
        <w:t>effect</w:t>
      </w:r>
      <w:r w:rsidR="00E65CBA">
        <w:t xml:space="preserve"> could’ve healed them, </w:t>
      </w:r>
      <w:r w:rsidR="00B05664">
        <w:t xml:space="preserve">restoring their cycles, and </w:t>
      </w:r>
      <w:r w:rsidR="00E65CBA">
        <w:t>making them very likely to get pregnant.  Now, however, my seed was internally stronger</w:t>
      </w:r>
      <w:r w:rsidR="001F4148">
        <w:t xml:space="preserve"> – but it still didn’t invalid</w:t>
      </w:r>
      <w:r w:rsidR="00CC0CA9">
        <w:t xml:space="preserve">ate the fact neither of them carried a </w:t>
      </w:r>
      <w:r w:rsidR="0000631A">
        <w:t>viable</w:t>
      </w:r>
      <w:r w:rsidR="00CC0CA9">
        <w:t xml:space="preserve"> egg </w:t>
      </w:r>
      <w:r w:rsidR="00C12B5C">
        <w:t>for it</w:t>
      </w:r>
      <w:r w:rsidR="00B05664">
        <w:t xml:space="preserve"> to fertilize.</w:t>
      </w:r>
    </w:p>
    <w:p w14:paraId="4A18952D" w14:textId="77777777" w:rsidR="001F4148" w:rsidRDefault="001F4148" w:rsidP="00E759F0"/>
    <w:p w14:paraId="2C1FCF11" w14:textId="77777777" w:rsidR="001F4148" w:rsidRDefault="001F4148" w:rsidP="00E759F0">
      <w:r>
        <w:t>I suppose the long and short of it was I didn’t have to wo</w:t>
      </w:r>
      <w:r w:rsidR="00F97EAE">
        <w:t>rry about becoming a father</w:t>
      </w:r>
      <w:r>
        <w:t xml:space="preserve"> </w:t>
      </w:r>
      <w:r w:rsidR="00F97EAE">
        <w:t xml:space="preserve">with </w:t>
      </w:r>
      <w:r>
        <w:t xml:space="preserve">them anytime soon.  Any other girl, however, was questionable.  Unless I </w:t>
      </w:r>
      <w:r>
        <w:rPr>
          <w:i/>
        </w:rPr>
        <w:t>knew</w:t>
      </w:r>
      <w:r>
        <w:t xml:space="preserve"> they </w:t>
      </w:r>
      <w:r w:rsidR="00704321">
        <w:t>couldn’t have a child, I’</w:t>
      </w:r>
      <w:r w:rsidR="003C3F55">
        <w:t>d best assume they’d end up a mother</w:t>
      </w:r>
      <w:r w:rsidR="0018750B">
        <w:t xml:space="preserve"> nine months after</w:t>
      </w:r>
      <w:r w:rsidR="00704321">
        <w:t xml:space="preserve"> we did it.  Not that I </w:t>
      </w:r>
      <w:proofErr w:type="gramStart"/>
      <w:r w:rsidR="00704321">
        <w:t>actually planned</w:t>
      </w:r>
      <w:proofErr w:type="gramEnd"/>
      <w:r w:rsidR="00704321">
        <w:t xml:space="preserve"> on doing it with anyone else – I already had more than enough </w:t>
      </w:r>
      <w:r w:rsidR="002B0B48">
        <w:t xml:space="preserve">action </w:t>
      </w:r>
      <w:r w:rsidR="00704321">
        <w:t>with Red and Jewel.</w:t>
      </w:r>
    </w:p>
    <w:p w14:paraId="5B579258" w14:textId="77777777" w:rsidR="002B0B48" w:rsidRDefault="002B0B48" w:rsidP="00E759F0"/>
    <w:p w14:paraId="373276A2" w14:textId="70CB1F7D" w:rsidR="002B0B48" w:rsidRDefault="002B0B48" w:rsidP="00E759F0">
      <w:r>
        <w:t xml:space="preserve">I also found out being a self healer </w:t>
      </w:r>
      <w:r w:rsidR="00E14733">
        <w:t>is a pain in the ass sometimes, during that mon</w:t>
      </w:r>
      <w:r w:rsidR="00132256">
        <w:t>th and a half.  Once</w:t>
      </w:r>
      <w:r w:rsidR="009B12CB">
        <w:t xml:space="preserve">, when I was passing wind after </w:t>
      </w:r>
      <w:r w:rsidR="00AF05C6">
        <w:t>eating</w:t>
      </w:r>
      <w:r w:rsidR="009B12CB">
        <w:t xml:space="preserve"> too much,</w:t>
      </w:r>
      <w:r w:rsidR="0044418B">
        <w:t xml:space="preserve"> </w:t>
      </w:r>
      <w:r w:rsidR="00BE1163">
        <w:t>the girls</w:t>
      </w:r>
      <w:r w:rsidR="00132256">
        <w:t xml:space="preserve"> complained </w:t>
      </w:r>
      <w:proofErr w:type="gramStart"/>
      <w:r w:rsidR="00132256">
        <w:t>over</w:t>
      </w:r>
      <w:proofErr w:type="gramEnd"/>
      <w:r w:rsidR="00132256">
        <w:t xml:space="preserve"> it, and I errantly accused </w:t>
      </w:r>
      <w:r w:rsidR="00AF05C6">
        <w:t xml:space="preserve">them of doing the same.  It turns out that neither Jewel nor Red </w:t>
      </w:r>
      <w:proofErr w:type="gramStart"/>
      <w:r w:rsidR="00D440A9">
        <w:t>have to</w:t>
      </w:r>
      <w:proofErr w:type="gramEnd"/>
      <w:r w:rsidR="00D440A9">
        <w:t xml:space="preserve"> use the chamberpots.  </w:t>
      </w:r>
      <w:r w:rsidR="00A4652C">
        <w:t>In this world, there are herbs which strengthen one’s</w:t>
      </w:r>
      <w:r w:rsidR="006767E7">
        <w:t xml:space="preserve"> digestive system, allowing it</w:t>
      </w:r>
      <w:r w:rsidR="00A4652C">
        <w:t xml:space="preserve"> to </w:t>
      </w:r>
      <w:r w:rsidR="00912C95">
        <w:t>digest most things completely,</w:t>
      </w:r>
      <w:r w:rsidR="00422261">
        <w:t xml:space="preserve"> witho</w:t>
      </w:r>
      <w:r w:rsidR="009C632F">
        <w:t xml:space="preserve">ut the need to pass waste.  Having such a strong digestive system </w:t>
      </w:r>
      <w:r w:rsidR="006767E7">
        <w:t>reduces</w:t>
      </w:r>
      <w:r w:rsidR="007E2316">
        <w:t xml:space="preserve"> the illnesses a person could get from foods, and it </w:t>
      </w:r>
      <w:r w:rsidR="00C443B0">
        <w:t>allow</w:t>
      </w:r>
      <w:r w:rsidR="006767E7">
        <w:t>s</w:t>
      </w:r>
      <w:r w:rsidR="00C443B0">
        <w:t xml:space="preserve"> them to only need to consume about half as much </w:t>
      </w:r>
      <w:r w:rsidR="00D40843">
        <w:t xml:space="preserve">food </w:t>
      </w:r>
      <w:r w:rsidR="00C443B0">
        <w:t>as a normal person</w:t>
      </w:r>
      <w:r w:rsidR="00426E2F">
        <w:t xml:space="preserve"> for their nutrition.</w:t>
      </w:r>
    </w:p>
    <w:p w14:paraId="25FDF720" w14:textId="77777777" w:rsidR="00426E2F" w:rsidRDefault="00426E2F" w:rsidP="00E759F0"/>
    <w:p w14:paraId="6DE4D893" w14:textId="347826E6" w:rsidR="00B92131" w:rsidRDefault="00426E2F" w:rsidP="00E759F0">
      <w:r>
        <w:t>I’d always thought the gir</w:t>
      </w:r>
      <w:r w:rsidR="00D40843">
        <w:t>ls ate like the birds, and I had been</w:t>
      </w:r>
      <w:r>
        <w:t xml:space="preserve"> utterly shocked by how quickly Red recovered from </w:t>
      </w:r>
      <w:r w:rsidR="009C2C10">
        <w:t xml:space="preserve">being starved when I rescued her.  Turns out it was all just another advantage the truly wealthy </w:t>
      </w:r>
      <w:r w:rsidR="00B92131">
        <w:t xml:space="preserve">could buy, that the poor </w:t>
      </w:r>
      <w:r w:rsidR="00242E1F">
        <w:t>can’t</w:t>
      </w:r>
      <w:r w:rsidR="00B92131">
        <w:t xml:space="preserve"> even </w:t>
      </w:r>
      <w:r w:rsidR="00242E1F">
        <w:t xml:space="preserve">afford to </w:t>
      </w:r>
      <w:r w:rsidR="00B92131">
        <w:t>dream about.  Unfortunately, when I asked Granny about getting some for myself, she just laughed at me.</w:t>
      </w:r>
      <w:r w:rsidR="006E03DD">
        <w:t xml:space="preserve">  </w:t>
      </w:r>
      <w:r w:rsidR="00B92131">
        <w:t>I’m a self-healer.</w:t>
      </w:r>
      <w:r w:rsidR="00051377">
        <w:t xml:space="preserve">  </w:t>
      </w:r>
      <w:proofErr w:type="gramStart"/>
      <w:r w:rsidR="00051377">
        <w:t>Apparently</w:t>
      </w:r>
      <w:proofErr w:type="gramEnd"/>
      <w:r w:rsidR="00051377">
        <w:t xml:space="preserve"> my body will always</w:t>
      </w:r>
      <w:r w:rsidR="00B92131">
        <w:t xml:space="preserve"> heal me back to my </w:t>
      </w:r>
      <w:r w:rsidR="001C2DF3">
        <w:t>normal</w:t>
      </w:r>
      <w:r w:rsidR="00051377">
        <w:t xml:space="preserve"> fart-producing self – whether I want it to or not.</w:t>
      </w:r>
    </w:p>
    <w:p w14:paraId="7F557BEE" w14:textId="77777777" w:rsidR="006E03DD" w:rsidRDefault="006E03DD" w:rsidP="00E759F0"/>
    <w:p w14:paraId="4A3F2B58" w14:textId="4226DC1A" w:rsidR="006E03DD" w:rsidRDefault="006E03DD" w:rsidP="00E759F0">
      <w:r>
        <w:t>In a way, after getting to know both Red and Jewel better, I</w:t>
      </w:r>
      <w:r w:rsidR="00D31EEF">
        <w:t xml:space="preserve"> find I’m both oddly amazed and attracted to them, while also shocked and </w:t>
      </w:r>
      <w:r w:rsidR="00644A44">
        <w:t xml:space="preserve">baffled by </w:t>
      </w:r>
      <w:r w:rsidR="0053734C">
        <w:t xml:space="preserve">them.  It’s astounding </w:t>
      </w:r>
      <w:r w:rsidR="00644A44">
        <w:t>how much they’ve modified their bodies with various alch</w:t>
      </w:r>
      <w:r w:rsidR="0053734C">
        <w:t>emical herbs and medicines!</w:t>
      </w:r>
      <w:r w:rsidR="00F2554B">
        <w:t xml:space="preserve">  </w:t>
      </w:r>
      <w:r w:rsidR="00644A44">
        <w:t>Both eat less.  Neither use a chamber</w:t>
      </w:r>
      <w:r w:rsidR="009E308B">
        <w:t xml:space="preserve"> </w:t>
      </w:r>
      <w:r w:rsidR="00644A44">
        <w:t xml:space="preserve">pot.  Neither </w:t>
      </w:r>
      <w:proofErr w:type="gramStart"/>
      <w:r w:rsidR="00644A44">
        <w:t>has</w:t>
      </w:r>
      <w:r w:rsidR="000B1FB5">
        <w:t xml:space="preserve"> to</w:t>
      </w:r>
      <w:proofErr w:type="gramEnd"/>
      <w:r w:rsidR="000B1FB5">
        <w:t xml:space="preserve"> deal with</w:t>
      </w:r>
      <w:r w:rsidR="00F912CA">
        <w:t xml:space="preserve"> </w:t>
      </w:r>
      <w:proofErr w:type="gramStart"/>
      <w:r w:rsidR="00F912CA">
        <w:t>a moonblood</w:t>
      </w:r>
      <w:proofErr w:type="gramEnd"/>
      <w:r w:rsidR="00F912CA">
        <w:t xml:space="preserve">.  </w:t>
      </w:r>
      <w:r w:rsidR="00644A44">
        <w:t>Both took a bath in some type of herbs which permanently</w:t>
      </w:r>
      <w:r w:rsidR="00855119">
        <w:t xml:space="preserve"> removes</w:t>
      </w:r>
      <w:r w:rsidR="00644A44">
        <w:t xml:space="preserve"> hair – which explains why they’re so smooth all over</w:t>
      </w:r>
      <w:r w:rsidR="00855119">
        <w:t xml:space="preserve"> from the neck, down</w:t>
      </w:r>
      <w:r w:rsidR="00644A44">
        <w:t>.</w:t>
      </w:r>
      <w:r w:rsidR="000B1FB5">
        <w:t xml:space="preserve">  Their skin has been softened, moisturized, and enhanced to resist sunlight – which is why they’re so much p</w:t>
      </w:r>
      <w:r w:rsidR="00FF7CF0">
        <w:t xml:space="preserve">aler than all the people I know, </w:t>
      </w:r>
      <w:r w:rsidR="000B1FB5">
        <w:t>who work out under the sun all day long.</w:t>
      </w:r>
      <w:r w:rsidR="00AE039F">
        <w:t xml:space="preserve">  Their hair is hard to tangle, and easy to detangle, </w:t>
      </w:r>
      <w:r w:rsidR="00587A1C">
        <w:t xml:space="preserve">and even their breath has been enhanced to have a naturally minty </w:t>
      </w:r>
      <w:r w:rsidR="00FF16E1">
        <w:t>smell.</w:t>
      </w:r>
    </w:p>
    <w:p w14:paraId="746EAA74" w14:textId="77777777" w:rsidR="00FF16E1" w:rsidRDefault="00FF16E1" w:rsidP="00E759F0"/>
    <w:p w14:paraId="548E1C06" w14:textId="77777777" w:rsidR="00FF16E1" w:rsidRDefault="00FF16E1" w:rsidP="00E759F0">
      <w:r>
        <w:t xml:space="preserve">I know women in my first life shaved their legs and such, (most common women in this world don’t </w:t>
      </w:r>
      <w:r w:rsidR="00957D3F">
        <w:t xml:space="preserve">even </w:t>
      </w:r>
      <w:r>
        <w:t xml:space="preserve">bother with it), </w:t>
      </w:r>
      <w:r w:rsidR="00381148">
        <w:t xml:space="preserve">but I was astounded by how far they’d went to </w:t>
      </w:r>
      <w:r w:rsidR="00F53878">
        <w:t xml:space="preserve">permanently alter themselves.  </w:t>
      </w:r>
      <w:r w:rsidR="00C10759">
        <w:t>On one hand, it made me wonder about what else was enhanced, without me kno</w:t>
      </w:r>
      <w:r w:rsidR="00D04220">
        <w:t xml:space="preserve">wing about it.  (Are those boobs real?). </w:t>
      </w:r>
      <w:r w:rsidR="0053519A">
        <w:t xml:space="preserve"> </w:t>
      </w:r>
      <w:r w:rsidR="00D04220">
        <w:t>And</w:t>
      </w:r>
      <w:r w:rsidR="00973C0B">
        <w:t xml:space="preserve"> yet</w:t>
      </w:r>
      <w:r w:rsidR="00D04220">
        <w:t>,</w:t>
      </w:r>
      <w:r w:rsidR="00973C0B">
        <w:t xml:space="preserve"> on the other hand, I could almost </w:t>
      </w:r>
      <w:r w:rsidR="00F238F2">
        <w:t>understand it.</w:t>
      </w:r>
    </w:p>
    <w:p w14:paraId="6AD603FE" w14:textId="77777777" w:rsidR="00F238F2" w:rsidRDefault="00F238F2" w:rsidP="00E759F0"/>
    <w:p w14:paraId="2F64241B" w14:textId="77777777" w:rsidR="00F238F2" w:rsidRDefault="00F238F2" w:rsidP="00E759F0">
      <w:r>
        <w:t xml:space="preserve">What woman wouldn’t want to be able to give up </w:t>
      </w:r>
      <w:r w:rsidR="00895B60">
        <w:t>daily shavin</w:t>
      </w:r>
      <w:r w:rsidR="001C6A27">
        <w:t>g, and yet keep her body</w:t>
      </w:r>
      <w:r w:rsidR="00895B60">
        <w:t xml:space="preserve"> trim and hairless?</w:t>
      </w:r>
      <w:r w:rsidR="00FA4B63">
        <w:t xml:space="preserve">  Who doesn’t want good breath?  To not have to worry about sunburns?  Who wouldn’t want to eat less?  Or have </w:t>
      </w:r>
      <w:r w:rsidR="00E83D14">
        <w:t>tangle free hair?  Each little thing by itself seemed more than reasonable, but when you considered how much they’d changed with it all….</w:t>
      </w:r>
    </w:p>
    <w:p w14:paraId="2FC9EAF7" w14:textId="77777777" w:rsidR="00E83D14" w:rsidRDefault="00E83D14" w:rsidP="00E759F0"/>
    <w:p w14:paraId="7047C052" w14:textId="123BC71F" w:rsidR="00C6322F" w:rsidRPr="00022BF5" w:rsidRDefault="00E83D14" w:rsidP="00E759F0">
      <w:r>
        <w:t xml:space="preserve">I guess it just truly drove home mother’s point to me.  </w:t>
      </w:r>
      <w:r w:rsidR="00254BF5">
        <w:rPr>
          <w:i/>
        </w:rPr>
        <w:t>A rich woman is fundamentally different from a poor one.</w:t>
      </w:r>
      <w:r w:rsidR="00DE4929">
        <w:t xml:space="preserve">  In the end though, I took Red and Jewel upstairs and </w:t>
      </w:r>
      <w:r w:rsidR="00161747">
        <w:t xml:space="preserve">fully molested them shamelessly whenever I had any doubts.  They’re not </w:t>
      </w:r>
      <w:r w:rsidR="00161747">
        <w:rPr>
          <w:b/>
          <w:i/>
        </w:rPr>
        <w:t>rich</w:t>
      </w:r>
      <w:r w:rsidR="00161747">
        <w:t xml:space="preserve"> women</w:t>
      </w:r>
      <w:r w:rsidR="00022BF5">
        <w:t xml:space="preserve">.  They’re </w:t>
      </w:r>
      <w:r w:rsidR="00022BF5">
        <w:rPr>
          <w:b/>
          <w:i/>
        </w:rPr>
        <w:t xml:space="preserve">my </w:t>
      </w:r>
      <w:r w:rsidR="00022BF5">
        <w:t>women.</w:t>
      </w:r>
    </w:p>
    <w:p w14:paraId="0BAA0BA5" w14:textId="77777777" w:rsidR="00132256" w:rsidRDefault="00132256" w:rsidP="00E759F0"/>
    <w:p w14:paraId="158D642E" w14:textId="67C48FBA" w:rsidR="00383E55" w:rsidRDefault="009E3682" w:rsidP="00E759F0">
      <w:r>
        <w:t xml:space="preserve">But, like always, time kept turning, and </w:t>
      </w:r>
      <w:r w:rsidR="007D5D22">
        <w:t xml:space="preserve">it was soon time for us to leave.  Jewel had </w:t>
      </w:r>
      <w:proofErr w:type="gramStart"/>
      <w:r w:rsidR="007D5D22">
        <w:t>written</w:t>
      </w:r>
      <w:proofErr w:type="gramEnd"/>
      <w:r w:rsidR="007D5D22">
        <w:t xml:space="preserve"> her father </w:t>
      </w:r>
      <w:r w:rsidR="009158C9">
        <w:t>several times, and he continued</w:t>
      </w:r>
      <w:r w:rsidR="0078372E">
        <w:t xml:space="preserve"> paying for her r</w:t>
      </w:r>
      <w:r w:rsidR="002363A9">
        <w:t>oom the whole time at the school.  He</w:t>
      </w:r>
      <w:r w:rsidR="009158C9">
        <w:t xml:space="preserve"> also</w:t>
      </w:r>
      <w:r w:rsidR="002363A9">
        <w:t xml:space="preserve"> settled </w:t>
      </w:r>
      <w:r w:rsidR="00FE1D62">
        <w:t>any issues with me moving in with the girls</w:t>
      </w:r>
      <w:r w:rsidR="005039C6">
        <w:t>. All I</w:t>
      </w:r>
      <w:r w:rsidR="00E10188">
        <w:t xml:space="preserve"> had to do was go sign up for classes</w:t>
      </w:r>
      <w:r w:rsidR="00E7151A">
        <w:t>,</w:t>
      </w:r>
      <w:r w:rsidR="00E10188">
        <w:t xml:space="preserve"> and I was good to go.</w:t>
      </w:r>
    </w:p>
    <w:p w14:paraId="6C48E4C4" w14:textId="77777777" w:rsidR="00383E55" w:rsidRDefault="00383E55" w:rsidP="00E759F0"/>
    <w:p w14:paraId="437D2BEA" w14:textId="77777777" w:rsidR="009E3682" w:rsidRPr="001F4148" w:rsidRDefault="00383E55" w:rsidP="00E759F0">
      <w:r>
        <w:t>I</w:t>
      </w:r>
      <w:r w:rsidR="00B70BC7">
        <w:t xml:space="preserve"> thought he’d object </w:t>
      </w:r>
      <w:proofErr w:type="gramStart"/>
      <w:r w:rsidR="00B70BC7">
        <w:t>at</w:t>
      </w:r>
      <w:proofErr w:type="gramEnd"/>
      <w:r w:rsidR="00B70BC7">
        <w:t xml:space="preserve"> us be</w:t>
      </w:r>
      <w:r w:rsidR="00A877FA">
        <w:t>ing together, like my mother had</w:t>
      </w:r>
      <w:r w:rsidR="00B70BC7">
        <w:t xml:space="preserve">, but </w:t>
      </w:r>
      <w:proofErr w:type="gramStart"/>
      <w:r w:rsidR="00B70BC7">
        <w:t>apparently</w:t>
      </w:r>
      <w:proofErr w:type="gramEnd"/>
      <w:r w:rsidR="00B70BC7">
        <w:t xml:space="preserve"> he thought of me as part of his family now.  Jewel had pledged herself to me </w:t>
      </w:r>
      <w:proofErr w:type="gramStart"/>
      <w:r w:rsidR="00503AF5">
        <w:t>on</w:t>
      </w:r>
      <w:proofErr w:type="gramEnd"/>
      <w:r w:rsidR="00503AF5">
        <w:t xml:space="preserve"> her family’</w:t>
      </w:r>
      <w:r w:rsidR="00DD0A4C">
        <w:t>s honor, and apparently her father was bound by that</w:t>
      </w:r>
      <w:r>
        <w:t xml:space="preserve"> as well.  </w:t>
      </w:r>
      <w:r w:rsidR="00314805">
        <w:t>In the eyes of her family, Jewel was mine, just as Red was hers.</w:t>
      </w:r>
    </w:p>
    <w:p w14:paraId="340A7B76" w14:textId="77777777" w:rsidR="00225B7D" w:rsidRDefault="00225B7D"/>
    <w:p w14:paraId="112F3456" w14:textId="77777777" w:rsidR="002F3AB6" w:rsidRDefault="000F3DFC">
      <w:r>
        <w:t xml:space="preserve">Saying goodbye to everyone was difficult, but </w:t>
      </w:r>
      <w:r w:rsidR="002F3AB6">
        <w:t>we were determined not to let another semester slide away from us.  Traveling through the forest, I headed more east than south this time, and when we finally emerged out onto the road, we were nowhere near where the girls had been attacked and captured.  I wanted to spare them as much grief as possible, so I avoided that place like the plague.</w:t>
      </w:r>
    </w:p>
    <w:p w14:paraId="5AF7923E" w14:textId="77777777" w:rsidR="002F3AB6" w:rsidRDefault="002F3AB6"/>
    <w:p w14:paraId="66B24DE8" w14:textId="77777777" w:rsidR="002F3AB6" w:rsidRDefault="002F3AB6">
      <w:r>
        <w:t>A few days later, I finally got to see Burkshire for the first time in my life.</w:t>
      </w:r>
    </w:p>
    <w:p w14:paraId="6163A102" w14:textId="77777777" w:rsidR="00924A4C" w:rsidRPr="005F3CAF"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5F3CAF">
        <w:rPr>
          <w:rFonts w:ascii="Times New Roman" w:eastAsia="Times New Roman" w:hAnsi="Times New Roman" w:cs="Times New Roman"/>
          <w:noProof/>
          <w:sz w:val="24"/>
          <w:szCs w:val="24"/>
        </w:rPr>
        <w:drawing>
          <wp:inline distT="0" distB="0" distL="0" distR="0" wp14:anchorId="169E90D8" wp14:editId="5C2775B9">
            <wp:extent cx="1528445" cy="763905"/>
            <wp:effectExtent l="0" t="0" r="0" b="0"/>
            <wp:docPr id="50" name="Picture 50"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4624C0DD" w14:textId="77777777" w:rsidR="007D0140" w:rsidRDefault="00502ACF">
      <w:r>
        <w:t xml:space="preserve">Arriving at the </w:t>
      </w:r>
      <w:r w:rsidR="001064AA">
        <w:t xml:space="preserve">city of Burkshire, I realized once again how screwed up my perspectives were.  Part of me was overwhelmed by the size of the city which would’ve contained hundreds of Hones.  Another part saw it all as trivial and </w:t>
      </w:r>
      <w:r w:rsidR="007D0140">
        <w:t>mundane.  The tallest buildings looming in the distance were perhaps ten stories high – a marvel of grandness for this world, but nothing compared to the 300 story skyscrapers of Thomas’s existence.</w:t>
      </w:r>
    </w:p>
    <w:p w14:paraId="0B07B0C9" w14:textId="77777777" w:rsidR="007D0140" w:rsidRDefault="007D0140"/>
    <w:p w14:paraId="4115C1F9" w14:textId="21D8962A" w:rsidR="007D0140" w:rsidRDefault="007D0140">
      <w:r>
        <w:t xml:space="preserve">The wall surrounding the city was perhaps ten feet high, or so.  I imagined a </w:t>
      </w:r>
      <w:proofErr w:type="gramStart"/>
      <w:r>
        <w:t>well trained</w:t>
      </w:r>
      <w:proofErr w:type="gramEnd"/>
      <w:r>
        <w:t xml:space="preserve"> athlete could easily leap, grab an edge, and scale the side in mere seconds.  Still though, it was large enough to keep the merchants and travelers from easily bypassing the city gates and paying an entry tax.</w:t>
      </w:r>
    </w:p>
    <w:p w14:paraId="7ABF34B6" w14:textId="77777777" w:rsidR="007D0140" w:rsidRDefault="007D0140"/>
    <w:p w14:paraId="1456205B" w14:textId="77777777" w:rsidR="00D67CA0" w:rsidRDefault="007D0140">
      <w:r>
        <w:t xml:space="preserve">Jewel, Red, and I all had to pay a silver in tax before being allowed inside the city.  We explained we were students, but with no proof, we still had to pay the tax.  We were, however, given tokens, which </w:t>
      </w:r>
      <w:r w:rsidR="000A0A54">
        <w:t xml:space="preserve">we could then redeem at the school for our coin </w:t>
      </w:r>
      <w:proofErr w:type="gramStart"/>
      <w:r w:rsidR="000A0A54">
        <w:t>back, once</w:t>
      </w:r>
      <w:proofErr w:type="gramEnd"/>
      <w:r w:rsidR="000A0A54">
        <w:t xml:space="preserve"> we proved our student status and</w:t>
      </w:r>
      <w:r w:rsidR="004A127F">
        <w:t xml:space="preserve"> established</w:t>
      </w:r>
      <w:r w:rsidR="000A0A54">
        <w:t xml:space="preserve"> city </w:t>
      </w:r>
      <w:r w:rsidR="004A127F">
        <w:t>residency by staying in the dorms.</w:t>
      </w:r>
    </w:p>
    <w:p w14:paraId="47240ED0" w14:textId="77777777" w:rsidR="00D67CA0" w:rsidRDefault="00D67CA0"/>
    <w:p w14:paraId="4D590D8A" w14:textId="77777777" w:rsidR="00FD254B" w:rsidRDefault="007A3B15">
      <w:r>
        <w:t>At first,</w:t>
      </w:r>
      <w:r w:rsidR="008C31B0">
        <w:t xml:space="preserve"> </w:t>
      </w:r>
      <w:r>
        <w:t xml:space="preserve">I complained about the tax, but then Jewel explained its purpose to me.  The cities in this world didn’t have </w:t>
      </w:r>
      <w:r w:rsidR="00280A87">
        <w:t xml:space="preserve">the </w:t>
      </w:r>
      <w:r>
        <w:t xml:space="preserve">modern </w:t>
      </w:r>
      <w:r w:rsidR="00280A87">
        <w:t xml:space="preserve">sanitation systems that worked </w:t>
      </w:r>
      <w:r w:rsidR="001977BC">
        <w:t xml:space="preserve">so efficiently </w:t>
      </w:r>
      <w:r w:rsidR="00280A87">
        <w:t>in Thomas’s memories.  Somebody here – usually slaves, but not always – had to go around collecting waste and refuse, and manually carry it ou</w:t>
      </w:r>
      <w:r w:rsidR="001977BC">
        <w:t>tside the city.  A single silver</w:t>
      </w:r>
      <w:r w:rsidR="00280A87">
        <w:t xml:space="preserve"> seemed more than justified to </w:t>
      </w:r>
      <w:proofErr w:type="gramStart"/>
      <w:r w:rsidR="00280A87">
        <w:t>me, if</w:t>
      </w:r>
      <w:proofErr w:type="gramEnd"/>
      <w:r w:rsidR="00280A87">
        <w:t xml:space="preserve"> it fulfilled that purpose.</w:t>
      </w:r>
    </w:p>
    <w:p w14:paraId="6C694803" w14:textId="77777777" w:rsidR="00FD254B" w:rsidRDefault="00FD254B"/>
    <w:p w14:paraId="1DFC95FA" w14:textId="3582F238" w:rsidR="00A504DA" w:rsidRDefault="00FD254B">
      <w:r>
        <w:t>Inside the city was</w:t>
      </w:r>
      <w:r w:rsidR="001977BC">
        <w:t xml:space="preserve"> </w:t>
      </w:r>
      <w:r w:rsidR="00A504DA">
        <w:t xml:space="preserve">a dense hustle and bustle of crowds of people as everyone seemed to be frantically rushing to do their own thing.  “It’ll quiet down shortly,” Jewel yelled, clenching tightly to my left arm.  “Once we get past the first quarter,” Red confirmed, </w:t>
      </w:r>
      <w:r w:rsidR="00394F20">
        <w:t xml:space="preserve">and </w:t>
      </w:r>
      <w:r w:rsidR="00A504DA">
        <w:t xml:space="preserve">snuggled hard on my right.  All I could do </w:t>
      </w:r>
      <w:proofErr w:type="gramStart"/>
      <w:r w:rsidR="00A504DA">
        <w:t>is</w:t>
      </w:r>
      <w:proofErr w:type="gramEnd"/>
      <w:r w:rsidR="00A504DA">
        <w:t xml:space="preserve"> nod and try to take it all in.</w:t>
      </w:r>
    </w:p>
    <w:p w14:paraId="7E124719" w14:textId="77777777" w:rsidR="00A504DA" w:rsidRDefault="00A504DA"/>
    <w:p w14:paraId="1E3E7B87" w14:textId="77777777" w:rsidR="0003232B" w:rsidRDefault="00A504DA">
      <w:r>
        <w:t xml:space="preserve">Before long, however, they were </w:t>
      </w:r>
      <w:r w:rsidR="00B125FF">
        <w:t xml:space="preserve">correct.  As we got further from </w:t>
      </w:r>
      <w:r w:rsidR="00035FC6">
        <w:t xml:space="preserve">the bottleneck of the gates, the crowds thinned out as more and more people turned off the main </w:t>
      </w:r>
      <w:r w:rsidR="00231AFD">
        <w:t xml:space="preserve">thoroughfare and went </w:t>
      </w:r>
      <w:r w:rsidR="00FA75F4">
        <w:t xml:space="preserve">a different way.  Eventually we stopped at a </w:t>
      </w:r>
      <w:r w:rsidR="00C72CDC">
        <w:t xml:space="preserve">square with a fountain spraying water from </w:t>
      </w:r>
      <w:r w:rsidR="00D336EB">
        <w:t>the oversized penis of a stone statue</w:t>
      </w:r>
      <w:r w:rsidR="00461C13">
        <w:t xml:space="preserve"> prominently mounted in the center of it.</w:t>
      </w:r>
    </w:p>
    <w:p w14:paraId="5E159DD1" w14:textId="77777777" w:rsidR="0003232B" w:rsidRDefault="0003232B"/>
    <w:p w14:paraId="7E544878" w14:textId="77777777" w:rsidR="00E94375" w:rsidRDefault="0003232B">
      <w:r>
        <w:t>Pulling me to a bench off to the side, Jewel tugged me to sit down beside her</w:t>
      </w:r>
      <w:r w:rsidR="006521A4">
        <w:t>.  Whether it was one of those subtle ways of establishing womanly dominance, or not,</w:t>
      </w:r>
      <w:r w:rsidR="00E94375">
        <w:t xml:space="preserve"> </w:t>
      </w:r>
      <w:r w:rsidR="001803E8">
        <w:t xml:space="preserve">I </w:t>
      </w:r>
      <w:r w:rsidR="006521A4">
        <w:t xml:space="preserve">don’t know, but </w:t>
      </w:r>
      <w:r w:rsidR="00E94375">
        <w:t xml:space="preserve">there wasn’t enough room left on my side of the bench for Red to sit beside me.  Letting go of my arm, </w:t>
      </w:r>
      <w:r w:rsidR="00CB3685">
        <w:t>she</w:t>
      </w:r>
      <w:r w:rsidR="00E94375">
        <w:t xml:space="preserve"> had to walk all the way around to sit on the other side of Jewel.</w:t>
      </w:r>
    </w:p>
    <w:p w14:paraId="026D12DE" w14:textId="77777777" w:rsidR="001803E8" w:rsidRDefault="001803E8"/>
    <w:p w14:paraId="2D797816" w14:textId="74B508DF" w:rsidR="00EA0ED1" w:rsidRDefault="001803E8">
      <w:r>
        <w:t>“We’re basically in the central district now,” Jewel explained</w:t>
      </w:r>
      <w:r w:rsidR="004E1312">
        <w:t xml:space="preserve">, as she </w:t>
      </w:r>
      <w:r w:rsidR="00FD21DA">
        <w:t>nuzzled</w:t>
      </w:r>
      <w:r w:rsidR="00283846">
        <w:t xml:space="preserve"> her head against my shoulder; the soft warmth of her breasts </w:t>
      </w:r>
      <w:r w:rsidR="00926FE0">
        <w:t>sifting</w:t>
      </w:r>
      <w:r w:rsidR="00FA64BE">
        <w:t xml:space="preserve"> gently through her thin dress to </w:t>
      </w:r>
      <w:r w:rsidR="00926FE0">
        <w:t>caress both sides of my left arm as she pressed tight against it.</w:t>
      </w:r>
      <w:r w:rsidR="00C565E9">
        <w:t xml:space="preserve">  “From here, we can go </w:t>
      </w:r>
      <w:r w:rsidR="002802DE">
        <w:t xml:space="preserve">anywhere we want easily </w:t>
      </w:r>
      <w:r w:rsidR="00EA0ED1">
        <w:t>for the rest of the city.”</w:t>
      </w:r>
    </w:p>
    <w:p w14:paraId="2800A8A1" w14:textId="77777777" w:rsidR="00EA0ED1" w:rsidRDefault="00EA0ED1"/>
    <w:p w14:paraId="3C5201A7" w14:textId="77777777" w:rsidR="000631C9" w:rsidRDefault="00EA0ED1">
      <w:r>
        <w:t>“Except the slums, slaughter</w:t>
      </w:r>
      <w:r w:rsidR="000631C9">
        <w:t xml:space="preserve"> row, or whore’s district,” Red interrupted, in an obvious attempt not to be forgotten.</w:t>
      </w:r>
    </w:p>
    <w:p w14:paraId="3116435A" w14:textId="77777777" w:rsidR="000631C9" w:rsidRDefault="000631C9"/>
    <w:p w14:paraId="3E22ABD0" w14:textId="77777777" w:rsidR="000631C9" w:rsidRDefault="000631C9">
      <w:r>
        <w:t>“I said anywhere we’d want to go,” Jewel snorted.  “Who’d actually want to go to any of those places.”</w:t>
      </w:r>
    </w:p>
    <w:p w14:paraId="5326156A" w14:textId="77777777" w:rsidR="000631C9" w:rsidRDefault="000631C9"/>
    <w:p w14:paraId="77106EF4" w14:textId="77777777" w:rsidR="00475911" w:rsidRDefault="000631C9">
      <w:r>
        <w:t xml:space="preserve">“Well, I was just being </w:t>
      </w:r>
      <w:r w:rsidR="008C31B0">
        <w:t>thorough</w:t>
      </w:r>
      <w:r>
        <w:t xml:space="preserve"> for…”  As the two girls started to bicker back and forth, I </w:t>
      </w:r>
      <w:proofErr w:type="gramStart"/>
      <w:r>
        <w:t>slowed</w:t>
      </w:r>
      <w:proofErr w:type="gramEnd"/>
      <w:r>
        <w:t xml:space="preserve"> tuned them out </w:t>
      </w:r>
      <w:r w:rsidR="005D4947">
        <w:t xml:space="preserve">and stared at the overly gifted statue in front of us.  I doubt even he could keep </w:t>
      </w:r>
      <w:r w:rsidR="00AB4ED8">
        <w:t xml:space="preserve">both girls from these petty bouts of possessiveness.  </w:t>
      </w:r>
    </w:p>
    <w:p w14:paraId="4C7D729D" w14:textId="77777777" w:rsidR="00475911" w:rsidRDefault="00475911"/>
    <w:p w14:paraId="03A2C123" w14:textId="77777777" w:rsidR="004250CC" w:rsidRDefault="00475911">
      <w:r>
        <w:t xml:space="preserve">I couldn’t help but </w:t>
      </w:r>
      <w:r w:rsidR="0089556C">
        <w:t>wonder why none of the stories about harems ever had these issues in my past life.</w:t>
      </w:r>
      <w:r>
        <w:t xml:space="preserve">  </w:t>
      </w:r>
      <w:r w:rsidR="006412BA">
        <w:t xml:space="preserve">These girls were Lady and Servant, and yet they </w:t>
      </w:r>
      <w:r w:rsidR="002338A4">
        <w:t xml:space="preserve">bickered and competed for my attention constantly, in a thousand little ways.  </w:t>
      </w:r>
      <w:r w:rsidR="00DE177D">
        <w:t>The stupid stories of Thomas’s past life never once had that issue</w:t>
      </w:r>
      <w:r w:rsidR="00820047">
        <w:t xml:space="preserve">, </w:t>
      </w:r>
      <w:proofErr w:type="gramStart"/>
      <w:r w:rsidR="00820047">
        <w:t>which,</w:t>
      </w:r>
      <w:proofErr w:type="gramEnd"/>
      <w:r w:rsidR="00820047">
        <w:t xml:space="preserve"> once again led me to </w:t>
      </w:r>
      <w:r w:rsidR="00053888">
        <w:t>frowning and thinking perhaps my memories o</w:t>
      </w:r>
      <w:r w:rsidR="002037FF">
        <w:t>f his existence</w:t>
      </w:r>
      <w:r w:rsidR="00820047">
        <w:t xml:space="preserve"> truly </w:t>
      </w:r>
      <w:r w:rsidR="002037FF">
        <w:t>were just nothing more than some</w:t>
      </w:r>
      <w:r w:rsidR="00053888">
        <w:t xml:space="preserve"> sort of dream</w:t>
      </w:r>
      <w:r w:rsidR="00C437BA">
        <w:t xml:space="preserve"> sequence.  Was I just fooling myself into thinking he</w:t>
      </w:r>
      <w:r w:rsidR="004250CC">
        <w:t>…  I… was real?  Or was i….</w:t>
      </w:r>
    </w:p>
    <w:p w14:paraId="15D815DD" w14:textId="77777777" w:rsidR="004250CC" w:rsidRDefault="004250CC"/>
    <w:p w14:paraId="1DCB70F7" w14:textId="77777777" w:rsidR="00615A4D" w:rsidRDefault="004250CC">
      <w:r>
        <w:t xml:space="preserve">OFFT!  Pain like lightning erupted in my bulging loins, as Jewel suddenly just hopped up and flopped herself into my lap, tossing her arms around my neck.  “See, you’re bothering </w:t>
      </w:r>
      <w:r>
        <w:rPr>
          <w:b/>
          <w:i/>
        </w:rPr>
        <w:t>My</w:t>
      </w:r>
      <w:r w:rsidR="0005669A">
        <w:rPr>
          <w:b/>
          <w:i/>
        </w:rPr>
        <w:t xml:space="preserve"> Lord</w:t>
      </w:r>
      <w:r w:rsidR="0005669A">
        <w:t>.”  The possessiveness was plain and well emphasized in her voice.  “You’re upsetting him,” Jewel accused</w:t>
      </w:r>
      <w:r w:rsidR="00615A4D">
        <w:t>, glaring at Red.  “See?  You’re making him frown again.”</w:t>
      </w:r>
    </w:p>
    <w:p w14:paraId="20B9779E" w14:textId="77777777" w:rsidR="00615A4D" w:rsidRDefault="00615A4D"/>
    <w:p w14:paraId="062EB19B" w14:textId="77777777" w:rsidR="00DC6332" w:rsidRDefault="00284AA2">
      <w:r>
        <w:t xml:space="preserve">“I’m sorry, Mi’Lord.” </w:t>
      </w:r>
      <w:r w:rsidR="005B7EFF">
        <w:t xml:space="preserve">Sliding over, Red snuggled tight into the spot Jewel had </w:t>
      </w:r>
      <w:r w:rsidR="009D6079">
        <w:t>just moved from, to nuzzle hard against my side.</w:t>
      </w:r>
    </w:p>
    <w:p w14:paraId="48604C8B" w14:textId="77777777" w:rsidR="00DC6332" w:rsidRDefault="00DC6332"/>
    <w:p w14:paraId="3165440B" w14:textId="77777777" w:rsidR="006F02B2" w:rsidRDefault="00DC6332">
      <w:r>
        <w:t xml:space="preserve">Cold sweat formed on my forehead as I both cursed and worshiped </w:t>
      </w:r>
      <w:r w:rsidR="007937EC">
        <w:t xml:space="preserve">my talent for healing.  I cursed it for the eternal </w:t>
      </w:r>
      <w:r w:rsidR="00EF2F2F">
        <w:t xml:space="preserve">bulge which it felt like Jewel had just attempted to crush, while at the same time praying to it and praising it for helping calm the waves of nauseating pain quickly.  I wasn’t </w:t>
      </w:r>
      <w:proofErr w:type="gramStart"/>
      <w:r w:rsidR="00EF2F2F">
        <w:t>actually frowning</w:t>
      </w:r>
      <w:proofErr w:type="gramEnd"/>
      <w:r w:rsidR="00EF2F2F">
        <w:t xml:space="preserve"> this time.  I was just trying to hold back the tears.</w:t>
      </w:r>
    </w:p>
    <w:p w14:paraId="14F021C8" w14:textId="77777777" w:rsidR="006F02B2" w:rsidRPr="005F3CAF"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5F3CAF">
        <w:rPr>
          <w:rFonts w:ascii="Times New Roman" w:eastAsia="Times New Roman" w:hAnsi="Times New Roman" w:cs="Times New Roman"/>
          <w:noProof/>
          <w:sz w:val="24"/>
          <w:szCs w:val="24"/>
        </w:rPr>
        <w:drawing>
          <wp:inline distT="0" distB="0" distL="0" distR="0" wp14:anchorId="70DC3071" wp14:editId="4A3B5104">
            <wp:extent cx="1528445" cy="763905"/>
            <wp:effectExtent l="0" t="0" r="0" b="0"/>
            <wp:docPr id="51" name="Picture 51"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5B4CA995" w14:textId="77777777" w:rsidR="006F02B2" w:rsidRDefault="006F02B2"/>
    <w:p w14:paraId="27128E40" w14:textId="77777777" w:rsidR="00816EFF" w:rsidRDefault="006F02B2">
      <w:r>
        <w:t xml:space="preserve">Arriving at the school later, </w:t>
      </w:r>
      <w:r w:rsidR="001E6ED7">
        <w:t>one arm wrapped tightly around each girl’s sh</w:t>
      </w:r>
      <w:r w:rsidR="00836EE9">
        <w:t xml:space="preserve">oulders as we </w:t>
      </w:r>
      <w:proofErr w:type="gramStart"/>
      <w:r w:rsidR="00836EE9">
        <w:t>tightly walked</w:t>
      </w:r>
      <w:proofErr w:type="gramEnd"/>
      <w:r w:rsidR="00836EE9">
        <w:t xml:space="preserve"> all pressed together, I realized I still didn’t have a real clue about the layout of the town.  Jewel had started to explain things to me, but then one thing had led to another, and I got distracted.  If she’d finished her explanation, </w:t>
      </w:r>
      <w:proofErr w:type="gramStart"/>
      <w:r w:rsidR="00836EE9">
        <w:t>I hadn’t</w:t>
      </w:r>
      <w:proofErr w:type="gramEnd"/>
      <w:r w:rsidR="00836EE9">
        <w:t xml:space="preserve"> paid any attention to it.</w:t>
      </w:r>
    </w:p>
    <w:p w14:paraId="0DE7EDEB" w14:textId="77777777" w:rsidR="00816EFF" w:rsidRDefault="00816EFF"/>
    <w:p w14:paraId="159EFA7C" w14:textId="77777777" w:rsidR="00081A27" w:rsidRDefault="00816EFF">
      <w:r>
        <w:t xml:space="preserve">One thing was obvious immediately upon passing the </w:t>
      </w:r>
      <w:r w:rsidR="00BF10D0">
        <w:t xml:space="preserve">school gates – the people here were </w:t>
      </w:r>
      <w:proofErr w:type="gramStart"/>
      <w:r w:rsidR="00BF10D0">
        <w:t>all of</w:t>
      </w:r>
      <w:proofErr w:type="gramEnd"/>
      <w:r w:rsidR="00BF10D0">
        <w:t xml:space="preserve"> a different class than the ones outside the gates.</w:t>
      </w:r>
      <w:r w:rsidR="00AC10CA">
        <w:t xml:space="preserve">  Clothes were all dyed vibrant </w:t>
      </w:r>
      <w:proofErr w:type="gramStart"/>
      <w:r w:rsidR="00AC10CA">
        <w:t xml:space="preserve">colors, </w:t>
      </w:r>
      <w:r w:rsidR="00816EF1">
        <w:t>and</w:t>
      </w:r>
      <w:proofErr w:type="gramEnd"/>
      <w:r w:rsidR="00816EF1">
        <w:t xml:space="preserve"> were made of much finer and more expensive materials.  Nearly every </w:t>
      </w:r>
      <w:r w:rsidR="00610980">
        <w:t>female we passed was wearing</w:t>
      </w:r>
      <w:r w:rsidR="000E57EE">
        <w:t xml:space="preserve"> </w:t>
      </w:r>
      <w:r w:rsidR="009F73A5">
        <w:t xml:space="preserve">hose and heels – often the very high heels which </w:t>
      </w:r>
      <w:r w:rsidR="00610980">
        <w:t xml:space="preserve">I’d always associated with cheap trashiness in my </w:t>
      </w:r>
      <w:proofErr w:type="gramStart"/>
      <w:r w:rsidR="00081A27">
        <w:t>past memories</w:t>
      </w:r>
      <w:proofErr w:type="gramEnd"/>
      <w:r w:rsidR="00081A27">
        <w:t>.</w:t>
      </w:r>
    </w:p>
    <w:p w14:paraId="0EFC1DAC" w14:textId="77777777" w:rsidR="00081A27" w:rsidRDefault="00081A27"/>
    <w:p w14:paraId="790B12EB" w14:textId="77777777" w:rsidR="00C2037A" w:rsidRDefault="008C2B07">
      <w:r>
        <w:t>The women’s s</w:t>
      </w:r>
      <w:r w:rsidR="0057671A">
        <w:t xml:space="preserve">tomachs were fully covered, with </w:t>
      </w:r>
      <w:proofErr w:type="gramStart"/>
      <w:r w:rsidR="0057671A">
        <w:t>not a single one</w:t>
      </w:r>
      <w:proofErr w:type="gramEnd"/>
      <w:r w:rsidR="0057671A">
        <w:t xml:space="preserve"> wearing halter tops or half-shirts, as was common on the farms</w:t>
      </w:r>
      <w:r w:rsidR="00E269E3">
        <w:t xml:space="preserve">.  The skirts were longer, with none shorter than knee length, and </w:t>
      </w:r>
      <w:r w:rsidR="002037D2">
        <w:t>the glitter of earrings and jewelry twinkled like stars amongst them.</w:t>
      </w:r>
    </w:p>
    <w:p w14:paraId="38E1AD7E" w14:textId="77777777" w:rsidR="00C2037A" w:rsidRDefault="00C2037A"/>
    <w:p w14:paraId="44C998CF" w14:textId="77777777" w:rsidR="00BC6A58" w:rsidRDefault="00C2037A">
      <w:r>
        <w:t xml:space="preserve">The only women not dressed </w:t>
      </w:r>
      <w:r w:rsidR="00F65CD8">
        <w:t>as if they could buy the world, were Jewel and Red, in the</w:t>
      </w:r>
      <w:r w:rsidR="004D58DE">
        <w:t xml:space="preserve"> common farm dresses old man Corner had let them keep of his dead wife’</w:t>
      </w:r>
      <w:r w:rsidR="0022264B">
        <w:t xml:space="preserve">s.  </w:t>
      </w:r>
      <w:proofErr w:type="gramStart"/>
      <w:r w:rsidR="0022264B">
        <w:t>Well</w:t>
      </w:r>
      <w:proofErr w:type="gramEnd"/>
      <w:r w:rsidR="0022264B">
        <w:t xml:space="preserve"> them,</w:t>
      </w:r>
      <w:r w:rsidR="004D58DE">
        <w:t xml:space="preserve"> and </w:t>
      </w:r>
      <w:r w:rsidR="007C7AE6">
        <w:t>the slave girls</w:t>
      </w:r>
      <w:r w:rsidR="0022264B">
        <w:t>,</w:t>
      </w:r>
      <w:r w:rsidR="007C7AE6">
        <w:t xml:space="preserve"> who ran around completely naked, </w:t>
      </w:r>
      <w:r w:rsidR="00BC6A58">
        <w:t>wearing nothing but a steel or iron neck shackle.</w:t>
      </w:r>
    </w:p>
    <w:p w14:paraId="04F81578" w14:textId="77777777" w:rsidR="00BC6A58" w:rsidRDefault="00BC6A58"/>
    <w:p w14:paraId="3C5C4F05" w14:textId="77777777" w:rsidR="00D53851" w:rsidRDefault="00BC6A58">
      <w:r>
        <w:t xml:space="preserve">As for the guys…  Meh.  </w:t>
      </w:r>
    </w:p>
    <w:p w14:paraId="3C505606" w14:textId="77777777" w:rsidR="00D53851" w:rsidRDefault="00D53851"/>
    <w:p w14:paraId="7100EA89" w14:textId="77777777" w:rsidR="005607D1" w:rsidRDefault="00BC6A58">
      <w:r>
        <w:t xml:space="preserve">I guess they dressed fancier.  How the hell should I know?  </w:t>
      </w:r>
      <w:r w:rsidR="006A3600">
        <w:t>I wasn’t paying any attention to them.</w:t>
      </w:r>
    </w:p>
    <w:p w14:paraId="4B32791D" w14:textId="77777777" w:rsidR="005607D1" w:rsidRPr="005F3CAF" w:rsidRDefault="005F0ABA" w:rsidP="005F0ABA">
      <w:pPr>
        <w:spacing w:before="100" w:beforeAutospacing="1" w:after="100" w:afterAutospacing="1" w:line="240" w:lineRule="auto"/>
        <w:jc w:val="center"/>
        <w:rPr>
          <w:rFonts w:ascii="Times New Roman" w:eastAsia="Times New Roman" w:hAnsi="Times New Roman" w:cs="Times New Roman"/>
          <w:sz w:val="24"/>
          <w:szCs w:val="24"/>
        </w:rPr>
      </w:pPr>
      <w:r w:rsidRPr="005F3CAF">
        <w:rPr>
          <w:rFonts w:ascii="Times New Roman" w:eastAsia="Times New Roman" w:hAnsi="Times New Roman" w:cs="Times New Roman"/>
          <w:noProof/>
          <w:sz w:val="24"/>
          <w:szCs w:val="24"/>
        </w:rPr>
        <w:drawing>
          <wp:inline distT="0" distB="0" distL="0" distR="0" wp14:anchorId="609FEAEE" wp14:editId="72049C8D">
            <wp:extent cx="1528445" cy="763905"/>
            <wp:effectExtent l="0" t="0" r="0" b="0"/>
            <wp:docPr id="52" name="Picture 52"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6A5D2460" w14:textId="77777777" w:rsidR="005607D1" w:rsidRDefault="005607D1"/>
    <w:p w14:paraId="124964B9" w14:textId="77777777" w:rsidR="0033362F" w:rsidRDefault="00127899">
      <w:r>
        <w:t>Going straight to</w:t>
      </w:r>
      <w:r w:rsidR="00BD469E">
        <w:t xml:space="preserve"> a stone three-story building</w:t>
      </w:r>
      <w:r w:rsidR="00C81768">
        <w:t xml:space="preserve"> to the</w:t>
      </w:r>
      <w:r w:rsidR="00BD469E">
        <w:t xml:space="preserve"> right of the </w:t>
      </w:r>
      <w:r w:rsidR="00C81768">
        <w:t xml:space="preserve">school gate we’d entered </w:t>
      </w:r>
      <w:r w:rsidR="0057502C">
        <w:t xml:space="preserve">from, I was grateful for the girls’ previous knowledge of this place.  </w:t>
      </w:r>
      <w:r w:rsidR="00F5287D">
        <w:t xml:space="preserve">Everything looked the same to me, and </w:t>
      </w:r>
      <w:r w:rsidR="00620DF4">
        <w:t xml:space="preserve">none of the people looked </w:t>
      </w:r>
      <w:r w:rsidR="0033362F">
        <w:t>overly friendly or approachable to me.</w:t>
      </w:r>
    </w:p>
    <w:p w14:paraId="24A9CBA0" w14:textId="77777777" w:rsidR="0033362F" w:rsidRDefault="0033362F"/>
    <w:p w14:paraId="20F5785E" w14:textId="77777777" w:rsidR="003A74C9" w:rsidRDefault="0033362F">
      <w:r>
        <w:t>“I’ll wait out here</w:t>
      </w:r>
      <w:r w:rsidR="0099145B">
        <w:t xml:space="preserve"> with my lord,” Jewel </w:t>
      </w:r>
      <w:r w:rsidR="00AC404B">
        <w:t>giggled, waving her hands in a slight shooing motion towards Red.  “</w:t>
      </w:r>
      <w:r w:rsidR="00F44D61">
        <w:t xml:space="preserve">You can go in there and </w:t>
      </w:r>
      <w:r w:rsidR="003A74C9">
        <w:t>get our room keys and school badges for us.  We’ll sign Tomas up for classes tomorrow, after he’s rested and cleaned the dirt of the road off him.”</w:t>
      </w:r>
    </w:p>
    <w:p w14:paraId="04176D51" w14:textId="77777777" w:rsidR="003A74C9" w:rsidRDefault="003A74C9"/>
    <w:p w14:paraId="11C974A0" w14:textId="77777777" w:rsidR="003A74C9" w:rsidRDefault="003A74C9">
      <w:r>
        <w:t>“I’m fine to…”</w:t>
      </w:r>
    </w:p>
    <w:p w14:paraId="788BDA70" w14:textId="77777777" w:rsidR="003A74C9" w:rsidRDefault="003A74C9"/>
    <w:p w14:paraId="2848035C" w14:textId="77777777" w:rsidR="003A74C9" w:rsidRDefault="003A74C9">
      <w:r>
        <w:t>“Certainly, Mi’Lady.”  Curtsying, Red turned and headed on into the building, not even waiting for me to finish talking.</w:t>
      </w:r>
    </w:p>
    <w:p w14:paraId="6DB59FE2" w14:textId="77777777" w:rsidR="003A74C9" w:rsidRDefault="003A74C9"/>
    <w:p w14:paraId="6BC39B88" w14:textId="6B741A50" w:rsidR="00685EA7" w:rsidRDefault="003A74C9">
      <w:r>
        <w:t xml:space="preserve">Sighing, I wrapped both my arms around Jewel, and pulled her up tight; her back resting warm against my chest.  </w:t>
      </w:r>
      <w:r w:rsidR="00D90A25">
        <w:t xml:space="preserve">Draping </w:t>
      </w:r>
      <w:r>
        <w:t>my arms a</w:t>
      </w:r>
      <w:r w:rsidR="00D90A25">
        <w:t>cross</w:t>
      </w:r>
      <w:r>
        <w:t xml:space="preserve"> her shoulders, I </w:t>
      </w:r>
      <w:r w:rsidR="00C74F92">
        <w:t>gently, but firmly gripped each of her</w:t>
      </w:r>
      <w:r w:rsidR="002B7DF4">
        <w:t xml:space="preserve"> full</w:t>
      </w:r>
      <w:r w:rsidR="00C74F92">
        <w:t xml:space="preserve"> breasts in my h</w:t>
      </w:r>
      <w:r w:rsidR="002B7DF4">
        <w:t xml:space="preserve">ands and kneaded them </w:t>
      </w:r>
      <w:r w:rsidR="00685EA7">
        <w:t>lightly.  I don’t know if it’s just excitement to return to school, fear of how their friends might react to me, or something else entirely, but I’m hoping things will settle down between them soon.</w:t>
      </w:r>
    </w:p>
    <w:p w14:paraId="4A32A91E" w14:textId="77777777" w:rsidR="00685EA7" w:rsidRDefault="00685EA7"/>
    <w:p w14:paraId="148EAF5B" w14:textId="420C795D" w:rsidR="00762B26" w:rsidRDefault="00685EA7">
      <w:r>
        <w:t>Guessing that Jewel was feeling insecure about our relationship and the uncertain future of our new lives here at the school, I forcefully gripped her</w:t>
      </w:r>
      <w:r w:rsidR="002B7DF4">
        <w:t xml:space="preserve"> </w:t>
      </w:r>
      <w:r>
        <w:t>breasts nearly as hard as I could</w:t>
      </w:r>
      <w:r w:rsidR="00762B26">
        <w:t>, c</w:t>
      </w:r>
      <w:r w:rsidR="00C91122">
        <w:t>ausing</w:t>
      </w:r>
      <w:r w:rsidR="00762B26">
        <w:t xml:space="preserve"> her to groan slightly.  “I’ve got an order for you,” I whispered, leaning down to nibble roughly </w:t>
      </w:r>
      <w:proofErr w:type="gramStart"/>
      <w:r w:rsidR="00762B26">
        <w:t>on</w:t>
      </w:r>
      <w:proofErr w:type="gramEnd"/>
      <w:r w:rsidR="00762B26">
        <w:t xml:space="preserve"> her ear.</w:t>
      </w:r>
    </w:p>
    <w:p w14:paraId="40E9E62A" w14:textId="77777777" w:rsidR="00762B26" w:rsidRDefault="00762B26"/>
    <w:p w14:paraId="682FA442" w14:textId="77777777" w:rsidR="007762C2" w:rsidRDefault="00762B26">
      <w:r>
        <w:t xml:space="preserve">“See the bushes there to the right?” I released the death grip I had on her left breast with my right hand.  Rubbing that side of her chest softly, I </w:t>
      </w:r>
      <w:proofErr w:type="gramStart"/>
      <w:r>
        <w:t>felt for</w:t>
      </w:r>
      <w:proofErr w:type="gramEnd"/>
      <w:r>
        <w:t xml:space="preserve"> the bulge of her nipple under </w:t>
      </w:r>
      <w:r w:rsidR="00663011">
        <w:t xml:space="preserve">her shirt.  Pinching firmly, I tugged the soft bud several times towards where I </w:t>
      </w:r>
      <w:r w:rsidR="007762C2">
        <w:t>was looking.</w:t>
      </w:r>
    </w:p>
    <w:p w14:paraId="06BD715D" w14:textId="77777777" w:rsidR="007762C2" w:rsidRDefault="007762C2"/>
    <w:p w14:paraId="2CB2BA27" w14:textId="77777777" w:rsidR="009509E4" w:rsidRDefault="007762C2">
      <w:r>
        <w:t xml:space="preserve">“I see them,” Jewel groaned, </w:t>
      </w:r>
      <w:r w:rsidR="009509E4">
        <w:t xml:space="preserve">as her knees </w:t>
      </w:r>
      <w:r w:rsidR="0098126E">
        <w:t xml:space="preserve">sagged slightly </w:t>
      </w:r>
      <w:r w:rsidR="009509E4">
        <w:t xml:space="preserve">as she surrendered completely </w:t>
      </w:r>
      <w:r w:rsidR="0098126E">
        <w:t>in my grip.</w:t>
      </w:r>
    </w:p>
    <w:p w14:paraId="5F9C3AF0" w14:textId="77777777" w:rsidR="009509E4" w:rsidRDefault="009509E4"/>
    <w:p w14:paraId="078E020D" w14:textId="77777777" w:rsidR="001A1254" w:rsidRDefault="008A7978">
      <w:r>
        <w:t>“You’re going to scoot your pretty little ass quickly over there behind them,” I whispered, moving my right hand back to freely fondle her left breast.  “You’re going to strip completely naked, rub both those little nipples of yours until they’re</w:t>
      </w:r>
      <w:r w:rsidR="001A1254">
        <w:t xml:space="preserve"> fully at attention, and then</w:t>
      </w:r>
      <w:r>
        <w:t xml:space="preserve"> get dressed in the only outfit I’ve chosen for you for so far.</w:t>
      </w:r>
      <w:r w:rsidR="001A1254">
        <w:t>”</w:t>
      </w:r>
    </w:p>
    <w:p w14:paraId="6DF15FAC" w14:textId="77777777" w:rsidR="001A1254" w:rsidRDefault="001A1254"/>
    <w:p w14:paraId="5FF0371A" w14:textId="77777777" w:rsidR="00785BBE" w:rsidRDefault="001A1254">
      <w:r>
        <w:t xml:space="preserve">“Then you’re going to sway your little ass back out here, let me have a good look at you, and then…”  Licking the base of her neck, I whispered, “Then…  Then you’ll do whatever I want you to do after that.”  With one last bite </w:t>
      </w:r>
      <w:proofErr w:type="gramStart"/>
      <w:r>
        <w:t>on</w:t>
      </w:r>
      <w:proofErr w:type="gramEnd"/>
      <w:r>
        <w:t xml:space="preserve"> her ear almost hard enough to draw blood, I let go and gave Jewel a push towards the tall bushes li</w:t>
      </w:r>
      <w:r w:rsidR="00163A03">
        <w:t>ning the front of the building.</w:t>
      </w:r>
    </w:p>
    <w:p w14:paraId="1D7ED6C2" w14:textId="77777777" w:rsidR="00785BBE" w:rsidRDefault="00785BBE"/>
    <w:p w14:paraId="2601A30D" w14:textId="77777777" w:rsidR="00F84E17" w:rsidRDefault="00785BBE">
      <w:r>
        <w:t>Withou</w:t>
      </w:r>
      <w:r w:rsidR="006F6486">
        <w:t>t a sound, Jewel hurried behind</w:t>
      </w:r>
      <w:r>
        <w:t xml:space="preserve"> the </w:t>
      </w:r>
      <w:r w:rsidR="006F6486">
        <w:t xml:space="preserve">nearest bush and </w:t>
      </w:r>
      <w:proofErr w:type="gramStart"/>
      <w:r w:rsidR="006F6486">
        <w:t>disappeared from sight</w:t>
      </w:r>
      <w:proofErr w:type="gramEnd"/>
      <w:r w:rsidR="006F6486">
        <w:t xml:space="preserve">.  Taking up a guilty stance in front of it, I scanned all around to make certain nobody </w:t>
      </w:r>
      <w:r w:rsidR="00996446">
        <w:t xml:space="preserve">was rushing over to investigate what we were </w:t>
      </w:r>
      <w:proofErr w:type="gramStart"/>
      <w:r w:rsidR="00996446">
        <w:t>doing, or</w:t>
      </w:r>
      <w:proofErr w:type="gramEnd"/>
      <w:r w:rsidR="00996446">
        <w:t xml:space="preserve"> </w:t>
      </w:r>
      <w:r w:rsidR="00215939">
        <w:t>stop us.</w:t>
      </w:r>
    </w:p>
    <w:p w14:paraId="27D8E3A5" w14:textId="77777777" w:rsidR="00F84E17" w:rsidRDefault="00F84E17"/>
    <w:p w14:paraId="46A1F414" w14:textId="77777777" w:rsidR="00DF0BA3" w:rsidRDefault="00F84E17">
      <w:r>
        <w:t xml:space="preserve">After what seemed like an eternity </w:t>
      </w:r>
      <w:r w:rsidR="005C44BD">
        <w:t xml:space="preserve">to my nervously pounding heart, Jewel finally </w:t>
      </w:r>
      <w:r w:rsidR="00B73DDE">
        <w:t xml:space="preserve">scurried back around the side of the bush, wearing the black </w:t>
      </w:r>
      <w:r w:rsidR="009B1ACE">
        <w:t>mini-skirt, shawl, and heels that I found</w:t>
      </w:r>
      <w:r w:rsidR="00881D02">
        <w:t xml:space="preserve"> both</w:t>
      </w:r>
      <w:r w:rsidR="009B1ACE">
        <w:t xml:space="preserve"> so utterly </w:t>
      </w:r>
      <w:r w:rsidR="00881D02">
        <w:t xml:space="preserve">sexy and embarrassing </w:t>
      </w:r>
      <w:r w:rsidR="00CC0C9F">
        <w:t>at the same time.  Face</w:t>
      </w:r>
      <w:r w:rsidR="00D215D3">
        <w:t xml:space="preserve"> flush bright red, Jewel</w:t>
      </w:r>
      <w:r w:rsidR="00884423">
        <w:t xml:space="preserve"> slowly</w:t>
      </w:r>
      <w:r w:rsidR="00D215D3">
        <w:t xml:space="preserve"> turned once</w:t>
      </w:r>
      <w:r w:rsidR="00884423">
        <w:t xml:space="preserve">, until she made </w:t>
      </w:r>
      <w:r w:rsidR="00D215D3">
        <w:t xml:space="preserve">a </w:t>
      </w:r>
      <w:r w:rsidR="00884423">
        <w:t>c</w:t>
      </w:r>
      <w:r w:rsidR="00DF0BA3">
        <w:t>omplete circle.</w:t>
      </w:r>
    </w:p>
    <w:p w14:paraId="4E1D7383" w14:textId="77777777" w:rsidR="00DF0BA3" w:rsidRDefault="00DF0BA3"/>
    <w:p w14:paraId="5AE55708" w14:textId="77777777" w:rsidR="0081120D" w:rsidRDefault="00CC7D32">
      <w:r>
        <w:t>Rushing over, Jewel</w:t>
      </w:r>
      <w:r w:rsidR="00DF0BA3">
        <w:t xml:space="preserve"> tossed herself in my arms and buried her burning cheeks into my chest.  “</w:t>
      </w:r>
      <w:r w:rsidR="00B10221">
        <w:t xml:space="preserve">That was </w:t>
      </w:r>
      <w:proofErr w:type="spellStart"/>
      <w:r w:rsidR="00B10221">
        <w:t>sooooo</w:t>
      </w:r>
      <w:proofErr w:type="spellEnd"/>
      <w:r w:rsidR="00B10221">
        <w:t xml:space="preserve"> </w:t>
      </w:r>
      <w:proofErr w:type="gramStart"/>
      <w:r w:rsidR="00B10221">
        <w:t xml:space="preserve">embarrassing </w:t>
      </w:r>
      <w:r w:rsidR="00DF0BA3">
        <w:t>,</w:t>
      </w:r>
      <w:proofErr w:type="gramEnd"/>
      <w:r w:rsidR="00DF0BA3">
        <w:t>”</w:t>
      </w:r>
      <w:r w:rsidR="00B10221">
        <w:t xml:space="preserve"> came her muffled voice </w:t>
      </w:r>
      <w:r w:rsidR="0081120D">
        <w:t>as Jewel</w:t>
      </w:r>
      <w:r>
        <w:t xml:space="preserve"> giggled lightly and continued to hide her face.  “You wouldn’t believe all the looks I got from the students and staff sitting in the waiting room,” she giggled.</w:t>
      </w:r>
    </w:p>
    <w:p w14:paraId="2B48C412" w14:textId="77777777" w:rsidR="0081120D" w:rsidRDefault="0081120D"/>
    <w:p w14:paraId="2196AB2D" w14:textId="77777777" w:rsidR="00052B65" w:rsidRDefault="00A20AE5">
      <w:r>
        <w:t xml:space="preserve">Holding her tightly in my arms, I moved </w:t>
      </w:r>
      <w:r w:rsidR="00334F90">
        <w:t xml:space="preserve">several steps to the side for a better view.  Sure enough, </w:t>
      </w:r>
      <w:r w:rsidR="00D34D83">
        <w:t xml:space="preserve">though the bushes had </w:t>
      </w:r>
      <w:proofErr w:type="gramStart"/>
      <w:r w:rsidR="00D34D83">
        <w:t>grown up</w:t>
      </w:r>
      <w:proofErr w:type="gramEnd"/>
      <w:r w:rsidR="00D34D83">
        <w:t xml:space="preserve"> to block them from this side</w:t>
      </w:r>
      <w:r w:rsidR="00052B65">
        <w:t>, there was a whole row of windows lining the wall behind them.</w:t>
      </w:r>
    </w:p>
    <w:p w14:paraId="2C319F83" w14:textId="77777777" w:rsidR="00052B65" w:rsidRDefault="00052B65"/>
    <w:p w14:paraId="06C126FB" w14:textId="77777777" w:rsidR="00052B65" w:rsidRDefault="00052B65">
      <w:r>
        <w:t>Feeling my own cheeks growing as hot as Jewel’s, I scooped her up and dashed around the corner of the building to get away before anyone came outside to arrest or ticket us.  “Which way to your room?”  Running while carrying her like a bride across the threshold, I hurried in the direction she pointed.</w:t>
      </w:r>
    </w:p>
    <w:p w14:paraId="3B011C1D" w14:textId="77777777" w:rsidR="00052B65" w:rsidRDefault="00052B65"/>
    <w:p w14:paraId="6CC1796A" w14:textId="77777777" w:rsidR="008C1FF7" w:rsidRDefault="00052B65" w:rsidP="005F0ABA">
      <w:r>
        <w:t>Red can just catch up to us there!</w:t>
      </w:r>
    </w:p>
    <w:p w14:paraId="3C307851" w14:textId="77777777" w:rsidR="000E0A8B" w:rsidRDefault="000E0A8B">
      <w:r>
        <w:br w:type="page"/>
      </w:r>
    </w:p>
    <w:p w14:paraId="2A847E1D" w14:textId="027C868D" w:rsidR="000E0A8B" w:rsidRDefault="000E0A8B" w:rsidP="000E0A8B">
      <w:pPr>
        <w:pStyle w:val="Heading1"/>
      </w:pPr>
      <w:bookmarkStart w:id="96" w:name="_Toc532986943"/>
      <w:r>
        <w:t>Chapter 15:</w:t>
      </w:r>
      <w:r w:rsidR="00BC4042">
        <w:t xml:space="preserve"> Introductions</w:t>
      </w:r>
      <w:bookmarkEnd w:id="96"/>
    </w:p>
    <w:p w14:paraId="002C7248" w14:textId="77777777" w:rsidR="00F603A2" w:rsidRDefault="00F603A2" w:rsidP="00F603A2">
      <w:r>
        <w:t xml:space="preserve">Twirling a set of keys around and around her finger, Red was smirking from ear to ear as she walked down the hall, towards where I rested </w:t>
      </w:r>
      <w:proofErr w:type="gramStart"/>
      <w:r>
        <w:t>leaned</w:t>
      </w:r>
      <w:proofErr w:type="gramEnd"/>
      <w:r>
        <w:t xml:space="preserve"> against the wall, with Jewel pressed firmly against my chest. Arms around her, gently stroking Jewel’s bare back under her shawl, I felt my face flush red as Red giggled.</w:t>
      </w:r>
    </w:p>
    <w:p w14:paraId="5F4DE3B9" w14:textId="77777777" w:rsidR="00F603A2" w:rsidRDefault="00F603A2" w:rsidP="00F603A2"/>
    <w:p w14:paraId="4A261B21" w14:textId="77777777" w:rsidR="00F603A2" w:rsidRDefault="00F603A2" w:rsidP="00F603A2">
      <w:r>
        <w:t>“I don’t know what the two of you are doing out here,” Red smirked, clearly amused, “but we’ve been moved to the family building. F9 is our room.” Holding out a key, she laughed lightly. “Here you go, Mi’Lady. We’ll meet you there when you’re finished at your counselor’s. She wanted to see you alone – immediately.”</w:t>
      </w:r>
    </w:p>
    <w:p w14:paraId="48A03C11" w14:textId="77777777" w:rsidR="00F603A2" w:rsidRDefault="00F603A2" w:rsidP="00F603A2"/>
    <w:p w14:paraId="462D26A0" w14:textId="77777777" w:rsidR="00F603A2" w:rsidRDefault="00F603A2" w:rsidP="00F603A2">
      <w:r>
        <w:t>“Her exact words were, ‘Tell the Lady Wiggle-Jiggle to be in my office by the next candle’s fourth, or else I’ll have her performing in the cafeteria every day for lunch this semester,” Red giggled, before calmly adding, “But that was a little while back. I had to search around to find you guys.”</w:t>
      </w:r>
    </w:p>
    <w:p w14:paraId="781EB6DB" w14:textId="77777777" w:rsidR="00F603A2" w:rsidRDefault="00F603A2" w:rsidP="00F603A2"/>
    <w:p w14:paraId="4D59DFE0" w14:textId="77777777" w:rsidR="00F603A2" w:rsidRDefault="00F603A2" w:rsidP="00F603A2">
      <w:r>
        <w:t>“Oh shit!” Jewel ducked down out of my arms – almost pulling the shawl she was wearing off her head – and dashed to grab the key from Red’s hand. Trying to straighten her top as she ran, Jewel scurried down the steps and out of sight.</w:t>
      </w:r>
    </w:p>
    <w:p w14:paraId="110C4151" w14:textId="77777777" w:rsidR="00F603A2" w:rsidRDefault="00F603A2" w:rsidP="00F603A2"/>
    <w:p w14:paraId="1E3277E0" w14:textId="77777777" w:rsidR="00F603A2" w:rsidRDefault="00F603A2" w:rsidP="00F603A2">
      <w:r>
        <w:t xml:space="preserve">“We’ll have to be certain to get a good seat for the daily show,” Red giggled, coming over to take Jewel’s place as she leaned back into my arms. Using her own hands, she pulled my fingers under her shirt and up to her chest. “So just what </w:t>
      </w:r>
      <w:proofErr w:type="gramStart"/>
      <w:r>
        <w:t>was</w:t>
      </w:r>
      <w:proofErr w:type="gramEnd"/>
      <w:r>
        <w:t xml:space="preserve"> that show all about?” She asked, tilting her head back to gaze into my eyes.</w:t>
      </w:r>
    </w:p>
    <w:p w14:paraId="61E791DB" w14:textId="77777777" w:rsidR="00F603A2" w:rsidRDefault="00F603A2" w:rsidP="00F603A2"/>
    <w:p w14:paraId="0BD375D9" w14:textId="77777777" w:rsidR="00F603A2" w:rsidRDefault="00F603A2" w:rsidP="00F603A2">
      <w:r>
        <w:t>“You saw that?” I blushed.</w:t>
      </w:r>
    </w:p>
    <w:p w14:paraId="4A5CBFE7" w14:textId="77777777" w:rsidR="00F603A2" w:rsidRDefault="00F603A2" w:rsidP="00F603A2"/>
    <w:p w14:paraId="4D1B23FC" w14:textId="77777777" w:rsidR="00F603A2" w:rsidRDefault="00F603A2" w:rsidP="00F603A2">
      <w:r>
        <w:t>“I was sitting right there, waiting my turn to see someone so I could get our keys, so I had a front row view,” Red giggled. “It was quite a show,” she promised.</w:t>
      </w:r>
    </w:p>
    <w:p w14:paraId="4E9E5E8D" w14:textId="77777777" w:rsidR="00F603A2" w:rsidRDefault="00F603A2" w:rsidP="00F603A2"/>
    <w:p w14:paraId="2C9E331F" w14:textId="77777777" w:rsidR="00F603A2" w:rsidRDefault="00F603A2" w:rsidP="00F603A2">
      <w:r>
        <w:t>“Well actually,” I blushed, “I told her to do it. I thought she was feeling insecure being back here after all this time and all the changes, so I just wanted her to remember she’ll always be mine. To let her know she’ll never be alone. Never lose me.”</w:t>
      </w:r>
    </w:p>
    <w:p w14:paraId="5A1FE1C7" w14:textId="77777777" w:rsidR="00F603A2" w:rsidRDefault="00F603A2" w:rsidP="00F603A2"/>
    <w:p w14:paraId="14257CB1" w14:textId="77777777" w:rsidR="00F603A2" w:rsidRDefault="00F603A2" w:rsidP="00F603A2">
      <w:r>
        <w:t>“I didn’t know there was a window there,” I admitted, causing Red to laugh mirthfully.</w:t>
      </w:r>
    </w:p>
    <w:p w14:paraId="10DE9E57" w14:textId="77777777" w:rsidR="00F603A2" w:rsidRDefault="00F603A2" w:rsidP="00F603A2"/>
    <w:p w14:paraId="476D2481" w14:textId="77777777" w:rsidR="00F603A2" w:rsidRDefault="00F603A2" w:rsidP="00F603A2">
      <w:r>
        <w:t xml:space="preserve">“That’s funny as hell,” Red giggled, wiping tears from the corners of her eyes. “She must’ve thought you knew about </w:t>
      </w:r>
      <w:proofErr w:type="gramStart"/>
      <w:r>
        <w:t>them, and</w:t>
      </w:r>
      <w:proofErr w:type="gramEnd"/>
      <w:r>
        <w:t xml:space="preserve"> had ordered her to do her thing in front of them deliberately, because she stared right at us as she let us watch everything perfectly.”</w:t>
      </w:r>
    </w:p>
    <w:p w14:paraId="23B046DD" w14:textId="77777777" w:rsidR="00F603A2" w:rsidRDefault="00F603A2" w:rsidP="00F603A2"/>
    <w:p w14:paraId="3C9B61DB" w14:textId="77777777" w:rsidR="00F603A2" w:rsidRDefault="00F603A2" w:rsidP="00F603A2">
      <w:r>
        <w:t>“I’m certain she can’t forget she’s yours right now, Mi’Lord.” Wiggling herself to turn around in my arms, Red leaned up and passionately planted a deep kiss on me. “Thank you for noticing her concern,” Red beamed, as she finished.</w:t>
      </w:r>
    </w:p>
    <w:p w14:paraId="5D615EAA" w14:textId="77777777" w:rsidR="00F603A2" w:rsidRDefault="00F603A2" w:rsidP="00F603A2"/>
    <w:p w14:paraId="7B799AC9" w14:textId="77777777" w:rsidR="00F603A2" w:rsidRDefault="00F603A2" w:rsidP="00F603A2">
      <w:r>
        <w:t>“I noticed something,” I assured her, as I moved my hands down to cup her buttocks. “Just what exactly is going on?” I figured Red was a simple girl; an honest approach is the best way to go with her.</w:t>
      </w:r>
    </w:p>
    <w:p w14:paraId="40B8CD4A" w14:textId="77777777" w:rsidR="00F603A2" w:rsidRDefault="00F603A2" w:rsidP="00F603A2"/>
    <w:p w14:paraId="0CA854F7" w14:textId="77777777" w:rsidR="00F603A2" w:rsidRDefault="00F603A2" w:rsidP="00F603A2">
      <w:r>
        <w:t>“She’s just worried,” Red shrugged, dismissively. “She’s afraid you’ll end up replacing her.”</w:t>
      </w:r>
    </w:p>
    <w:p w14:paraId="7E274D4B" w14:textId="77777777" w:rsidR="00031032" w:rsidRDefault="00031032" w:rsidP="00F603A2"/>
    <w:p w14:paraId="164EB901" w14:textId="2BF8AD91" w:rsidR="00F603A2" w:rsidRDefault="00F603A2" w:rsidP="00F603A2">
      <w:r>
        <w:t xml:space="preserve">“Why the hell would she think that?” Uncontrollably, my face wrinkled up into a scowl. I’d never replace either Red </w:t>
      </w:r>
      <w:proofErr w:type="gramStart"/>
      <w:r>
        <w:t>nor</w:t>
      </w:r>
      <w:proofErr w:type="gramEnd"/>
      <w:r>
        <w:t xml:space="preserve"> Jewel.</w:t>
      </w:r>
    </w:p>
    <w:p w14:paraId="043889E9" w14:textId="77777777" w:rsidR="00F603A2" w:rsidRDefault="00F603A2" w:rsidP="00F603A2">
      <w:r>
        <w:t>“Her father’s got a present waiting for you,” Red giggled. “Don’t tell either of them that I let you know early – it’s supposed to be a surprise.”</w:t>
      </w:r>
    </w:p>
    <w:p w14:paraId="6B6E24AD" w14:textId="77777777" w:rsidR="00031032" w:rsidRDefault="00031032" w:rsidP="00F603A2"/>
    <w:p w14:paraId="62EFC5C6" w14:textId="67EDDD9A" w:rsidR="00F603A2" w:rsidRDefault="00F603A2" w:rsidP="00F603A2">
      <w:r>
        <w:t xml:space="preserve">“A present?” I asked, not seeing how one thing related to another. </w:t>
      </w:r>
    </w:p>
    <w:p w14:paraId="23831DD0" w14:textId="77777777" w:rsidR="00F603A2" w:rsidRDefault="00F603A2" w:rsidP="00F603A2"/>
    <w:p w14:paraId="27EB0896" w14:textId="4F550D25" w:rsidR="00F603A2" w:rsidRDefault="00F603A2" w:rsidP="00F603A2">
      <w:r>
        <w:t>“A girl,” Red smirked. “Her father got you your own personal servant. She’s supposedly willing to undertake a blood ritual to become yours, just as I’m Mi’Lady’s.”</w:t>
      </w:r>
    </w:p>
    <w:p w14:paraId="7EB51D15" w14:textId="77777777" w:rsidR="00F603A2" w:rsidRDefault="00F603A2" w:rsidP="00F603A2"/>
    <w:p w14:paraId="3D9D0C94" w14:textId="24AA9D2E" w:rsidR="00F603A2" w:rsidRDefault="00F603A2" w:rsidP="00F603A2">
      <w:r>
        <w:t>“Why the hell would he do that?” I couldn’t understand what he was thinking at all</w:t>
      </w:r>
      <w:r w:rsidR="003D7CB3">
        <w:t>.</w:t>
      </w:r>
    </w:p>
    <w:p w14:paraId="4CF85C1D" w14:textId="77777777" w:rsidR="00F603A2" w:rsidRDefault="00F603A2" w:rsidP="00F603A2"/>
    <w:p w14:paraId="77C9F16C" w14:textId="59658E72" w:rsidR="00F603A2" w:rsidRDefault="00F603A2" w:rsidP="00F603A2">
      <w:r>
        <w:t>“To raise Jewel’s status in the eyes of the people, I think,” Red speculated. “If it’s just me and her staying with you, people will see us as mistresses, personal whores, or just servants.</w:t>
      </w:r>
    </w:p>
    <w:p w14:paraId="193FBC37" w14:textId="77777777" w:rsidR="00F603A2" w:rsidRDefault="00F603A2" w:rsidP="00F603A2"/>
    <w:p w14:paraId="260E792E" w14:textId="02843AF4" w:rsidR="00F603A2" w:rsidRDefault="00F603A2" w:rsidP="00F603A2">
      <w:r>
        <w:t xml:space="preserve">“I believe he’s hoping, once you have your own servant, that folks will see Mi’Lady as more of your wife or partner, and less as a servant. He’s getting you a servant just </w:t>
      </w:r>
      <w:proofErr w:type="gramStart"/>
      <w:r>
        <w:t>in an attempt to</w:t>
      </w:r>
      <w:proofErr w:type="gramEnd"/>
      <w:r>
        <w:t xml:space="preserve"> help publicly define your status with her. After all,” Red pointed out, “you haven’t officially declared your position towards the lady, publicly.”</w:t>
      </w:r>
    </w:p>
    <w:p w14:paraId="144BB008" w14:textId="77777777" w:rsidR="00F603A2" w:rsidRDefault="00F603A2" w:rsidP="00F603A2"/>
    <w:p w14:paraId="5E222BD3" w14:textId="37B0FA2A" w:rsidR="00F603A2" w:rsidRDefault="00F603A2" w:rsidP="00F603A2">
      <w:r>
        <w:t xml:space="preserve">“Is she nothing but a play-toy to be bossed around?” Red asked, pressing the point. “A mistress? A friend with benefits? Will she become a wife and take your name? Will you rent her to the highest bidder and sell them her children? She swore to give herself unconditionally to you,” Red </w:t>
      </w:r>
      <w:proofErr w:type="gramStart"/>
      <w:r>
        <w:t>reminded</w:t>
      </w:r>
      <w:proofErr w:type="gramEnd"/>
      <w:r>
        <w:t xml:space="preserve"> </w:t>
      </w:r>
    </w:p>
    <w:p w14:paraId="3260121F" w14:textId="77777777" w:rsidR="007F16D7" w:rsidRDefault="007F16D7" w:rsidP="00F603A2"/>
    <w:p w14:paraId="742DAB95" w14:textId="18188033" w:rsidR="00F603A2" w:rsidRDefault="00F603A2" w:rsidP="00F603A2">
      <w:r>
        <w:t>“But you,” Red whispered. “You haven’t promised anything yet – and you don’t have to,” she assured me. “She gave herself without asking for promises, so she can’t really expect them n</w:t>
      </w:r>
      <w:r w:rsidR="007F16D7">
        <w:t>ow.</w:t>
      </w:r>
    </w:p>
    <w:p w14:paraId="171C779B" w14:textId="77777777" w:rsidR="00F603A2" w:rsidRDefault="00F603A2" w:rsidP="00F603A2"/>
    <w:p w14:paraId="4AE2BFD1" w14:textId="6B7336CE" w:rsidR="00F603A2" w:rsidRDefault="00F603A2" w:rsidP="00F603A2">
      <w:r>
        <w:t>“She’s just worried about how this new girl will affect your relationship with her, and how you treat her</w:t>
      </w:r>
      <w:r w:rsidR="009D2A04">
        <w:t>,” Red assured me.</w:t>
      </w:r>
    </w:p>
    <w:p w14:paraId="77E59E1F" w14:textId="77777777" w:rsidR="00F603A2" w:rsidRDefault="00F603A2" w:rsidP="00F603A2"/>
    <w:p w14:paraId="04DD3EDF" w14:textId="682B4D49" w:rsidR="00F603A2" w:rsidRDefault="00F603A2" w:rsidP="00F603A2">
      <w:r>
        <w:t>“Let’s go to our room,” I softly told Red, letting go of her backside. Wrapping my arm gently around her shoulders, I didn’t say anything else. I honestly didn’t know what to s</w:t>
      </w:r>
      <w:r w:rsidR="00EB5D5B">
        <w:t>ay.</w:t>
      </w:r>
    </w:p>
    <w:p w14:paraId="617BB266" w14:textId="77777777" w:rsidR="00F603A2" w:rsidRDefault="00F603A2" w:rsidP="00F603A2"/>
    <w:p w14:paraId="6177D4C2" w14:textId="77777777" w:rsidR="00F603A2" w:rsidRDefault="00F603A2" w:rsidP="00F603A2">
      <w:r>
        <w:t>Silently following Red to a different large building, and all the way up to the ninth floor, I waited for her to unlock the door. Walking inside what looked like an extremely large living room, resplendent with lavish chairs, couches, and coffee tables, I noticed a girl sitting in one of the chairs.</w:t>
      </w:r>
    </w:p>
    <w:p w14:paraId="69DD72B4" w14:textId="77777777" w:rsidR="00EB5D5B" w:rsidRDefault="00EB5D5B" w:rsidP="00F603A2"/>
    <w:p w14:paraId="25AB0E67" w14:textId="6A6CC564" w:rsidR="00F603A2" w:rsidRDefault="00F603A2" w:rsidP="00F603A2">
      <w:r>
        <w:t>“Not now,” was all I said, holding up my hand, palm up like a stop sign, as I quickly hurried past and to the hallway beyond. I deliberately wasn’t paying attention, but I had an impression of extremely long hair, large curves, and glasses.</w:t>
      </w:r>
    </w:p>
    <w:p w14:paraId="39EC941E" w14:textId="77777777" w:rsidR="00F603A2" w:rsidRDefault="00F603A2" w:rsidP="00F603A2"/>
    <w:p w14:paraId="43FB194A" w14:textId="77777777" w:rsidR="00F603A2" w:rsidRDefault="00F603A2" w:rsidP="00F603A2">
      <w:r>
        <w:t xml:space="preserve">Making a beeline to the first bedroom I saw, I hurried inside and shut the door behind me. </w:t>
      </w:r>
      <w:proofErr w:type="gramStart"/>
      <w:r>
        <w:t>Finally</w:t>
      </w:r>
      <w:proofErr w:type="gramEnd"/>
      <w:r>
        <w:t xml:space="preserve"> alone, I flopped face down on the bed and tried to sort out my jumbled feelings.</w:t>
      </w:r>
    </w:p>
    <w:p w14:paraId="4C9909F7" w14:textId="77777777" w:rsidR="00F603A2" w:rsidRDefault="00F603A2" w:rsidP="00F603A2"/>
    <w:p w14:paraId="26201D2D" w14:textId="77777777" w:rsidR="00F603A2" w:rsidRDefault="00F603A2" w:rsidP="00F603A2">
      <w:r>
        <w:t>How I wish Julie was with me now. She never would’ve let my heart get in such a tangled mess.</w:t>
      </w:r>
    </w:p>
    <w:p w14:paraId="3110FD62" w14:textId="77777777" w:rsidR="00F603A2" w:rsidRDefault="00F603A2" w:rsidP="00F603A2">
      <w:r>
        <w:t xml:space="preserve"> </w:t>
      </w:r>
    </w:p>
    <w:p w14:paraId="5A138C54" w14:textId="5669DC2B" w:rsidR="003C4E9A" w:rsidRDefault="00FA55A9" w:rsidP="00F603A2">
      <w:r>
        <w:t>S</w:t>
      </w:r>
      <w:r w:rsidR="00F603A2">
        <w:t>ome time later, there came a gentle rap on the door. Cracking it open, Jewel slid into the room. Wearing the same little black outfit as before, she eased over and crawled across the bed to snuggle up to me.</w:t>
      </w:r>
    </w:p>
    <w:p w14:paraId="586D510B" w14:textId="77777777" w:rsidR="003C4E9A" w:rsidRDefault="003C4E9A" w:rsidP="00E759F0"/>
    <w:p w14:paraId="56856DCC" w14:textId="3AFB5EB6" w:rsidR="00841C10" w:rsidRDefault="00841C10" w:rsidP="00E759F0">
      <w:r>
        <w:t>Wrapping my arms around her, I gently tugged the shawl over her head</w:t>
      </w:r>
      <w:r w:rsidR="00CE7EB8">
        <w:t xml:space="preserve">, then pulled her up to give her a deep, passionate kiss.  </w:t>
      </w:r>
      <w:r w:rsidR="009F4859">
        <w:t>“I don’t know what my future will bring,” I admitted, “but I know I want you in it,” I assured her.</w:t>
      </w:r>
    </w:p>
    <w:p w14:paraId="36D02545" w14:textId="77777777" w:rsidR="009F4859" w:rsidRDefault="009F4859" w:rsidP="00E759F0"/>
    <w:p w14:paraId="656DAF13" w14:textId="46729520" w:rsidR="009F4859" w:rsidRDefault="009F4859" w:rsidP="00E759F0">
      <w:r>
        <w:t xml:space="preserve">“Ahhh.  </w:t>
      </w:r>
      <w:proofErr w:type="gramStart"/>
      <w:r>
        <w:t>Don’t</w:t>
      </w:r>
      <w:proofErr w:type="gramEnd"/>
      <w:r>
        <w:t xml:space="preserve"> say a thing,” I ordered, placing my fingers over her mouth as she tried to talk.  “Just lay here with </w:t>
      </w:r>
      <w:proofErr w:type="gramStart"/>
      <w:r>
        <w:t>me, and</w:t>
      </w:r>
      <w:proofErr w:type="gramEnd"/>
      <w:r>
        <w:t xml:space="preserve"> listen to me ramble for a while.  That’s all I want from you right now,” I assured her.</w:t>
      </w:r>
      <w:r w:rsidR="00D35D54">
        <w:t xml:space="preserve">  </w:t>
      </w:r>
      <w:r>
        <w:t xml:space="preserve">“Well, maybe the feel of your boobs against me too,” I corrected, </w:t>
      </w:r>
      <w:r w:rsidR="00D30B23">
        <w:t>pulling her tight.</w:t>
      </w:r>
    </w:p>
    <w:p w14:paraId="3EF1AB42" w14:textId="77777777" w:rsidR="00D30B23" w:rsidRDefault="00D30B23" w:rsidP="00E759F0"/>
    <w:p w14:paraId="3F752459" w14:textId="12095999" w:rsidR="00D30B23" w:rsidRDefault="00D30B23" w:rsidP="00E759F0">
      <w:r>
        <w:t>“I don’t want a mindless slave,” I assured her.  “I want a friend.  A lover.  A companion.”  Gently, I played with her back, and her hair</w:t>
      </w:r>
      <w:r w:rsidR="00100708">
        <w:t>,</w:t>
      </w:r>
      <w:r>
        <w:t xml:space="preserve"> as I slowly tried to unravel my feelings.</w:t>
      </w:r>
    </w:p>
    <w:p w14:paraId="7991EAFA" w14:textId="77777777" w:rsidR="00D30B23" w:rsidRDefault="00D30B23" w:rsidP="00E759F0"/>
    <w:p w14:paraId="3E03857B" w14:textId="2074A3D7" w:rsidR="00D30B23" w:rsidRDefault="00D30B23" w:rsidP="00E759F0">
      <w:r>
        <w:t>“I’d be lying,” I laughed ruefully, “if I said I didn’t enjoy being able to just indulge my wildest fantasy with you.  If I want to try hanging upside-down underneath a hammock while you do push ups so we can have anal sex, I don’t have to worry about you laughing at the idea, refusing, or calling me a creep.  It’s truly liberating,” I admitted, “knowing you’ll willingly go along with any of my desires, at anytime.”</w:t>
      </w:r>
    </w:p>
    <w:p w14:paraId="5C104AFA" w14:textId="77777777" w:rsidR="00D30B23" w:rsidRDefault="00D30B23" w:rsidP="00E759F0"/>
    <w:p w14:paraId="7DB5C127" w14:textId="3B2D08D0" w:rsidR="00D30B23" w:rsidRDefault="00D30B23" w:rsidP="00E759F0">
      <w:r>
        <w:t>“And yet, when I do that,” I sighed, “I’m not really thinking of your feelings.  I’m just treating you like a slave, and as I said earlier, I don’t really want a slave.”</w:t>
      </w:r>
    </w:p>
    <w:p w14:paraId="2FF5FBC6" w14:textId="77777777" w:rsidR="00D30B23" w:rsidRDefault="00D30B23" w:rsidP="00E759F0"/>
    <w:p w14:paraId="4D4243FA" w14:textId="799BAC74" w:rsidR="00D30B23" w:rsidRDefault="00D30B23" w:rsidP="00E759F0">
      <w:r>
        <w:t>“And yet, I don’t want to give up indulging my desires with you…”  My poor brain was stuck going around in circles.</w:t>
      </w:r>
    </w:p>
    <w:p w14:paraId="325C04F2" w14:textId="77777777" w:rsidR="00D30B23" w:rsidRDefault="00D30B23" w:rsidP="00E759F0"/>
    <w:p w14:paraId="3854EF63" w14:textId="1BEE054D" w:rsidR="00D30B23" w:rsidRDefault="00D30B23" w:rsidP="00E759F0">
      <w:r>
        <w:t>“You want a Red,” Jewel giggled, leaning up and kissing me passionately.  “Or something similar,” she corrected.</w:t>
      </w:r>
    </w:p>
    <w:p w14:paraId="71674299" w14:textId="77777777" w:rsidR="00D30B23" w:rsidRDefault="00D30B23" w:rsidP="00E759F0"/>
    <w:p w14:paraId="4E7DEF6C" w14:textId="7D06815F" w:rsidR="00D30B23" w:rsidRDefault="00D30B23" w:rsidP="00E759F0">
      <w:r>
        <w:t>“I thought I told you to hush,” I mumbled, blinking confusedly</w:t>
      </w:r>
      <w:r w:rsidR="00496B2C">
        <w:t>.</w:t>
      </w:r>
    </w:p>
    <w:p w14:paraId="34A3BAC9" w14:textId="77777777" w:rsidR="00496B2C" w:rsidRDefault="00496B2C" w:rsidP="00E759F0"/>
    <w:p w14:paraId="519C1815" w14:textId="10A0AB27" w:rsidR="00496B2C" w:rsidRDefault="00496B2C" w:rsidP="00E759F0">
      <w:r>
        <w:t>“You did,” Jewel confirmed, kissing me gently.  “But you also said you didn’t want a brainless slave.”</w:t>
      </w:r>
    </w:p>
    <w:p w14:paraId="73B8444D" w14:textId="77777777" w:rsidR="00496B2C" w:rsidRDefault="00496B2C" w:rsidP="00E759F0"/>
    <w:p w14:paraId="3516C73D" w14:textId="2882132B" w:rsidR="00496B2C" w:rsidRDefault="00496B2C" w:rsidP="00E759F0">
      <w:r>
        <w:t xml:space="preserve">“What you want,” she informed me, “is an </w:t>
      </w:r>
      <w:r>
        <w:rPr>
          <w:i/>
        </w:rPr>
        <w:t>almost-</w:t>
      </w:r>
      <w:r w:rsidR="008A5273">
        <w:t>partner.  One</w:t>
      </w:r>
      <w:r w:rsidR="00945D76">
        <w:t xml:space="preserve"> who will stand beside you as a near</w:t>
      </w:r>
      <w:r w:rsidR="008A5273">
        <w:t xml:space="preserve"> equal.  Fight with you.  </w:t>
      </w:r>
      <w:r w:rsidR="00FE7D9C">
        <w:t xml:space="preserve">Trust you.  </w:t>
      </w:r>
      <w:r w:rsidR="008A5273">
        <w:t xml:space="preserve">Support you.  </w:t>
      </w:r>
      <w:r w:rsidR="007D397A">
        <w:t>Love you.  And yet, will surrender themselves fully to your passions.</w:t>
      </w:r>
      <w:r w:rsidR="00EA5772">
        <w:t>”</w:t>
      </w:r>
    </w:p>
    <w:p w14:paraId="4FD83CA5" w14:textId="77777777" w:rsidR="00EA5772" w:rsidRDefault="00EA5772" w:rsidP="00E759F0"/>
    <w:p w14:paraId="24DE8B85" w14:textId="5C4E8940" w:rsidR="00EA5772" w:rsidRDefault="00EA5772" w:rsidP="00E759F0">
      <w:r>
        <w:t>“I can be all those things, if that’s your desire,” Jewel promised.</w:t>
      </w:r>
    </w:p>
    <w:p w14:paraId="76DF5314" w14:textId="77777777" w:rsidR="00EA5772" w:rsidRDefault="00EA5772" w:rsidP="00E759F0"/>
    <w:p w14:paraId="725EFBA7" w14:textId="1E513C05" w:rsidR="00EA5772" w:rsidRDefault="00EA5772" w:rsidP="00E759F0">
      <w:r>
        <w:t xml:space="preserve">“Honestly, I don’t ever want a wife,” I confessed.  Julie would forever be my one and only wife in my heart.  “But I like what we have,” I admitted.  “As odd as it may sound, I’ve truly </w:t>
      </w:r>
      <w:proofErr w:type="gramStart"/>
      <w:r>
        <w:t>came</w:t>
      </w:r>
      <w:proofErr w:type="gramEnd"/>
      <w:r>
        <w:t xml:space="preserve"> to love both you and Red.  I don’t want to let either of you go.”</w:t>
      </w:r>
    </w:p>
    <w:p w14:paraId="79C1EAAC" w14:textId="77777777" w:rsidR="00EA5772" w:rsidRDefault="00EA5772" w:rsidP="00E759F0"/>
    <w:p w14:paraId="127B9B7F" w14:textId="5EC663C1" w:rsidR="00EA5772" w:rsidRDefault="00EA5772" w:rsidP="00E759F0">
      <w:r>
        <w:t>“As for the girl outside, I’m not really interested in her.  I have you and Red already.  I don’t need another.  Yet,” I sighed deeply, “I know how stubborn you and your father are about matters of honor.”</w:t>
      </w:r>
    </w:p>
    <w:p w14:paraId="6AA4AC3E" w14:textId="77777777" w:rsidR="00EA5772" w:rsidRDefault="00EA5772" w:rsidP="00E759F0"/>
    <w:p w14:paraId="5F574F5A" w14:textId="2B006AC9" w:rsidR="00EA5772" w:rsidRDefault="00EA5772" w:rsidP="00E759F0">
      <w:r>
        <w:t>“What exactly do you think would happen to her, if I refused the gift,” I asked?</w:t>
      </w:r>
    </w:p>
    <w:p w14:paraId="7FA578D1" w14:textId="77777777" w:rsidR="00EA5772" w:rsidRDefault="00EA5772" w:rsidP="00E759F0"/>
    <w:p w14:paraId="7A61B425" w14:textId="4AE8F66A" w:rsidR="00EA5772" w:rsidRDefault="00EA5772" w:rsidP="00E759F0">
      <w:r>
        <w:t>“She’d probably have her voice ripped out of her so she couldn’t spread rumors, and then be sold as a common pleasure slave to a cheap tavern to spend the rest of her days,” Jewel answered, shrugging slightly.</w:t>
      </w:r>
    </w:p>
    <w:p w14:paraId="13D69907" w14:textId="77777777" w:rsidR="00EA5772" w:rsidRDefault="00EA5772" w:rsidP="00E759F0"/>
    <w:p w14:paraId="266C2B0C" w14:textId="59CC4638" w:rsidR="00EA5772" w:rsidRDefault="00EA5772" w:rsidP="00E759F0">
      <w:r>
        <w:t>“And she doesn’t deserve that,” I sighed.  “I suppose I’ll end up making her my servant, like Red is yours,” I decided, uncertainly.</w:t>
      </w:r>
    </w:p>
    <w:p w14:paraId="26A57B01" w14:textId="77777777" w:rsidR="00EA5772" w:rsidRDefault="00EA5772" w:rsidP="00E759F0"/>
    <w:p w14:paraId="21685F28" w14:textId="072C13E0" w:rsidR="00EA5772" w:rsidRDefault="00EA5772" w:rsidP="00E759F0">
      <w:r>
        <w:t>“She’ll be my servant.  Red will be your servant – though I still plan on enjoying myself with her too, just like always.  And you…  You’ll be my woman.  My lady.”</w:t>
      </w:r>
    </w:p>
    <w:p w14:paraId="3403615B" w14:textId="77777777" w:rsidR="00EA5772" w:rsidRDefault="00EA5772" w:rsidP="00E759F0"/>
    <w:p w14:paraId="1649A06E" w14:textId="47938567" w:rsidR="00EA5772" w:rsidRDefault="00EA5772" w:rsidP="00E759F0">
      <w:r>
        <w:t>“Your Lady who’ll never refuse your passions and desires,” Jewel corrected, kissing me passionately, repeatedly, all over.</w:t>
      </w:r>
    </w:p>
    <w:p w14:paraId="325D3BC1" w14:textId="77777777" w:rsidR="00BF3255" w:rsidRDefault="00BF3255" w:rsidP="00E759F0"/>
    <w:p w14:paraId="11C8A188" w14:textId="54ABE0F4" w:rsidR="00BF3255" w:rsidRDefault="00BF3255" w:rsidP="00E759F0">
      <w:r>
        <w:t>I decided to test her commitment to that statement</w:t>
      </w:r>
      <w:r w:rsidR="00893772">
        <w:t>.</w:t>
      </w:r>
    </w:p>
    <w:p w14:paraId="325E58F9" w14:textId="652C50BC" w:rsidR="00893772" w:rsidRDefault="008C1FF7" w:rsidP="008C1FF7">
      <w:pPr>
        <w:jc w:val="center"/>
      </w:pPr>
      <w:r w:rsidRPr="005F3CAF">
        <w:rPr>
          <w:rFonts w:ascii="Times New Roman" w:eastAsia="Times New Roman" w:hAnsi="Times New Roman" w:cs="Times New Roman"/>
          <w:noProof/>
          <w:sz w:val="24"/>
          <w:szCs w:val="24"/>
        </w:rPr>
        <w:drawing>
          <wp:inline distT="0" distB="0" distL="0" distR="0" wp14:anchorId="70222E56" wp14:editId="6A58849D">
            <wp:extent cx="1528445" cy="763905"/>
            <wp:effectExtent l="0" t="0" r="0" b="0"/>
            <wp:docPr id="139" name="Picture 139"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09D7DF59" w14:textId="6CF001C8" w:rsidR="00893772" w:rsidRDefault="00893772" w:rsidP="00E759F0">
      <w:r>
        <w:t xml:space="preserve">Several hours later, </w:t>
      </w:r>
      <w:r w:rsidR="00462678">
        <w:t>with Jewel passed out from exhaustion across the bed, I was more than satisfied by her response.</w:t>
      </w:r>
    </w:p>
    <w:p w14:paraId="72ED8A46" w14:textId="149554CC" w:rsidR="005F52EF" w:rsidRDefault="008C1FF7" w:rsidP="008C1FF7">
      <w:pPr>
        <w:jc w:val="center"/>
      </w:pPr>
      <w:r w:rsidRPr="005F3CAF">
        <w:rPr>
          <w:rFonts w:ascii="Times New Roman" w:eastAsia="Times New Roman" w:hAnsi="Times New Roman" w:cs="Times New Roman"/>
          <w:noProof/>
          <w:sz w:val="24"/>
          <w:szCs w:val="24"/>
        </w:rPr>
        <w:drawing>
          <wp:inline distT="0" distB="0" distL="0" distR="0" wp14:anchorId="3FE2CA8F" wp14:editId="7A81AF7B">
            <wp:extent cx="1528445" cy="763905"/>
            <wp:effectExtent l="0" t="0" r="0" b="0"/>
            <wp:docPr id="140" name="Picture 140"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5E1227FE" w14:textId="060CF14C" w:rsidR="0008338A" w:rsidRDefault="00A95574" w:rsidP="00E759F0">
      <w:r>
        <w:t xml:space="preserve">Without even bothering to get dressed, I </w:t>
      </w:r>
      <w:r w:rsidR="00533E7F">
        <w:t>walked back out to the sitting room.  One.  Two.  Three.  Blinking several times, I rubbed my eyes</w:t>
      </w:r>
      <w:r w:rsidR="002D3CD0">
        <w:t xml:space="preserve"> repeatedly.  One.  Two.  Three -- t</w:t>
      </w:r>
      <w:r w:rsidR="0008338A">
        <w:t>hr</w:t>
      </w:r>
      <w:r w:rsidR="00956165">
        <w:t>ee extremely beautiful women were relaxing completely naked in the sitting room!</w:t>
      </w:r>
    </w:p>
    <w:p w14:paraId="67C2765F" w14:textId="77777777" w:rsidR="00462678" w:rsidRDefault="00462678" w:rsidP="00E759F0"/>
    <w:p w14:paraId="2B04F824" w14:textId="2F719A1F" w:rsidR="0025395E" w:rsidRDefault="002D3CD0" w:rsidP="00E759F0">
      <w:r>
        <w:t xml:space="preserve">Red was leaned back, </w:t>
      </w:r>
      <w:r w:rsidR="00BA56E8">
        <w:t>casually sprawled out</w:t>
      </w:r>
      <w:r w:rsidR="004C19C4">
        <w:t>,</w:t>
      </w:r>
      <w:r w:rsidR="00BA56E8">
        <w:t xml:space="preserve"> with one leg resting </w:t>
      </w:r>
      <w:r w:rsidR="004C19C4">
        <w:t xml:space="preserve">draped across the armrest of a chair, </w:t>
      </w:r>
      <w:r w:rsidR="00A52E40">
        <w:t xml:space="preserve">sipping on a cup of tea.  Directly across from her, and completely exposed to my view, was a </w:t>
      </w:r>
      <w:r w:rsidR="00653E51">
        <w:t xml:space="preserve">beautiful </w:t>
      </w:r>
      <w:r w:rsidR="00C811BA">
        <w:t xml:space="preserve">green haired woman, shamelessly sprawled with one leg across the </w:t>
      </w:r>
      <w:r w:rsidR="00A73CA3">
        <w:t xml:space="preserve">top of the couch, with the </w:t>
      </w:r>
      <w:r w:rsidR="00B11420">
        <w:t xml:space="preserve">other one bent open and stretched out </w:t>
      </w:r>
      <w:r w:rsidR="0040249F">
        <w:t>across the floor.  A saucer and cup balanced uneasily between her breasts</w:t>
      </w:r>
      <w:r w:rsidR="004A6E53">
        <w:t>, as she waved casually in my direction.</w:t>
      </w:r>
      <w:r w:rsidR="00E123C4">
        <w:t xml:space="preserve">  </w:t>
      </w:r>
      <w:r w:rsidR="0025395E">
        <w:t xml:space="preserve">The third girl was laying face down in the floor, </w:t>
      </w:r>
      <w:r w:rsidR="00D21336">
        <w:t xml:space="preserve">a massive pile of red hair splayed out all around, </w:t>
      </w:r>
      <w:r w:rsidR="00FF521C">
        <w:t>gently kicking her feet back an</w:t>
      </w:r>
      <w:r w:rsidR="00E123C4">
        <w:t>d forth, seemingly uncaring as her ass jiggled gently in response, as she read a book.</w:t>
      </w:r>
    </w:p>
    <w:p w14:paraId="56F6B4D1" w14:textId="77777777" w:rsidR="00A97429" w:rsidRDefault="00A97429" w:rsidP="00E759F0"/>
    <w:p w14:paraId="3F2C4401" w14:textId="0DE3BA12" w:rsidR="00A97429" w:rsidRDefault="00A97429" w:rsidP="00E759F0">
      <w:r>
        <w:t xml:space="preserve">“Didn’t get enough?”  Green-haired laughed.  Lifting her hips slightly from the couch, she shook them </w:t>
      </w:r>
      <w:r w:rsidR="00047CB1">
        <w:t>slightly from side to side.  “Gonna fuck me?”</w:t>
      </w:r>
    </w:p>
    <w:p w14:paraId="5BBE9B2C" w14:textId="77777777" w:rsidR="003901A2" w:rsidRDefault="003901A2" w:rsidP="00E759F0"/>
    <w:p w14:paraId="3C2FD845" w14:textId="643C072D" w:rsidR="003901A2" w:rsidRDefault="003901A2" w:rsidP="00E759F0">
      <w:r>
        <w:t>“I don’t think so!”  Shock reverberated through me, at her vulgar words and actions.  That’s certainly no way for a lady to greet a guy she’s never met before!  “Just who the hell are you anyway?”</w:t>
      </w:r>
    </w:p>
    <w:p w14:paraId="18D4E5AE" w14:textId="77777777" w:rsidR="003901A2" w:rsidRDefault="003901A2" w:rsidP="00E759F0"/>
    <w:p w14:paraId="40F0EB93" w14:textId="3127AC94" w:rsidR="003901A2" w:rsidRDefault="003901A2" w:rsidP="00E759F0">
      <w:r>
        <w:t>“I’m Victoria,” she answered, smiling widely.  “Since we’ve got that out of the way,” she laughed, “you should know we’re friends.”</w:t>
      </w:r>
    </w:p>
    <w:p w14:paraId="5FC785F4" w14:textId="77777777" w:rsidR="003901A2" w:rsidRDefault="003901A2" w:rsidP="00E759F0"/>
    <w:p w14:paraId="104AB0F8" w14:textId="4D4F9F56" w:rsidR="003901A2" w:rsidRDefault="003901A2" w:rsidP="00E759F0">
      <w:r>
        <w:t xml:space="preserve">“We’re friends?”  Going over, I sat down in a chair beside Red’s.  Suspicious I already knew the answer, I had to </w:t>
      </w:r>
      <w:proofErr w:type="gramStart"/>
      <w:r>
        <w:t>ask,  “</w:t>
      </w:r>
      <w:proofErr w:type="gramEnd"/>
      <w:r>
        <w:t>Are you a healer?”</w:t>
      </w:r>
    </w:p>
    <w:p w14:paraId="66421274" w14:textId="77777777" w:rsidR="009511EF" w:rsidRDefault="009511EF" w:rsidP="00E759F0"/>
    <w:p w14:paraId="73CEC0AF" w14:textId="1D438EBB" w:rsidR="009511EF" w:rsidRDefault="009511EF" w:rsidP="00E759F0">
      <w:r>
        <w:t xml:space="preserve">“Hell no,” Victoria laughed.  “I’m </w:t>
      </w:r>
      <w:proofErr w:type="gramStart"/>
      <w:r>
        <w:t xml:space="preserve">a </w:t>
      </w:r>
      <w:proofErr w:type="spellStart"/>
      <w:r>
        <w:t>shieldsworn</w:t>
      </w:r>
      <w:proofErr w:type="spellEnd"/>
      <w:proofErr w:type="gramEnd"/>
      <w:r>
        <w:t>.  I protect my friends, and a friend of a friend is a friend, until proven not a friend.”  Her smile was brilliantly infectious.</w:t>
      </w:r>
    </w:p>
    <w:p w14:paraId="4FE524D3" w14:textId="77777777" w:rsidR="009511EF" w:rsidRDefault="009511EF" w:rsidP="00E759F0"/>
    <w:p w14:paraId="58691A5D" w14:textId="755F7CC3" w:rsidR="009511EF" w:rsidRDefault="009511EF" w:rsidP="00E759F0">
      <w:r>
        <w:t xml:space="preserve">“So why offer to screw me?”  I deliberately changed the language </w:t>
      </w:r>
      <w:r w:rsidR="005055FE">
        <w:t>to be a little more delicate than she was.</w:t>
      </w:r>
      <w:r w:rsidR="003C4E17">
        <w:t xml:space="preserve">  “And why sit like </w:t>
      </w:r>
      <w:r w:rsidR="003C4E17">
        <w:rPr>
          <w:i/>
        </w:rPr>
        <w:t>that</w:t>
      </w:r>
      <w:r w:rsidR="003C4E17">
        <w:t>, in front of a guy you barely know?”</w:t>
      </w:r>
      <w:r w:rsidR="00C723C1">
        <w:t xml:space="preserve">  No one could argue that this girl wasn’t weird.  Of course, the other girl seemed just as strange; she hadn’t even seemed to notice us yet.</w:t>
      </w:r>
    </w:p>
    <w:p w14:paraId="670F37F2" w14:textId="77777777" w:rsidR="00C723C1" w:rsidRDefault="00C723C1" w:rsidP="00E759F0"/>
    <w:p w14:paraId="7B2938BD" w14:textId="0CE2F352" w:rsidR="00C723C1" w:rsidRDefault="00C723C1" w:rsidP="00E759F0">
      <w:r>
        <w:t>“Why hide from a friend?”  Victoria’s smile was so open and honest, I found my gaze drawn to it even more than the rest of her body.  Unable to resist, I found myself broadly returning it.</w:t>
      </w:r>
    </w:p>
    <w:p w14:paraId="20A9FDE1" w14:textId="77777777" w:rsidR="00C723C1" w:rsidRDefault="00C723C1" w:rsidP="00E759F0"/>
    <w:p w14:paraId="4856852B" w14:textId="1C9259DF" w:rsidR="00C723C1" w:rsidRPr="003C4E17" w:rsidRDefault="00C723C1" w:rsidP="00E759F0">
      <w:r>
        <w:t>“If I were to hide from a friend now, just because he has a dick, could I trust myself to raise my shield for him later, if I was caught unclothed?  Is the sight of my flesh so divine, I’d place it before my friend’s well-being?  Fuck that,” Victoria laughed.  “Fuck modesty, and fuck me with every dick in the city, before I let that happen.</w:t>
      </w:r>
      <w:r w:rsidR="00CB4F96">
        <w:t>”</w:t>
      </w:r>
    </w:p>
    <w:p w14:paraId="765A7D5D" w14:textId="77777777" w:rsidR="00EC5CF6" w:rsidRDefault="00EC5CF6" w:rsidP="00E759F0"/>
    <w:p w14:paraId="72BFCCE0" w14:textId="18D5FE37" w:rsidR="003C18A1" w:rsidRDefault="003C18A1" w:rsidP="00E759F0">
      <w:r>
        <w:t xml:space="preserve">“And as for </w:t>
      </w:r>
      <w:r w:rsidR="001F54D6">
        <w:t>fucking you, why not?”  Victoria laughed lightly</w:t>
      </w:r>
      <w:r w:rsidR="00854148">
        <w:t xml:space="preserve">, beaming a vibrant smile in my direction.  “If my friend needs </w:t>
      </w:r>
      <w:r w:rsidR="00DB51FC">
        <w:t>solace or compassion, and my flesh can offer it, why wouldn’t I share it?  If my body can ease a friend’s heart, I’d be selfish to refuse it, and I refuse to be that person.”</w:t>
      </w:r>
    </w:p>
    <w:p w14:paraId="0D6345A9" w14:textId="77777777" w:rsidR="00DB51FC" w:rsidRDefault="00DB51FC" w:rsidP="00E759F0"/>
    <w:p w14:paraId="65545137" w14:textId="6AAE0DF2" w:rsidR="00DB51FC" w:rsidRDefault="00DB51FC" w:rsidP="00E759F0">
      <w:r>
        <w:t>“V’s the type to do anything for a friend,” Red assured me.</w:t>
      </w:r>
    </w:p>
    <w:p w14:paraId="3F115370" w14:textId="77777777" w:rsidR="00DB51FC" w:rsidRDefault="00DB51FC" w:rsidP="00E759F0"/>
    <w:p w14:paraId="13C9F4A3" w14:textId="6F165FA0" w:rsidR="00DB51FC" w:rsidRDefault="00DB51FC" w:rsidP="00E759F0">
      <w:r>
        <w:t>“A true friend,” Victoria corrected.</w:t>
      </w:r>
    </w:p>
    <w:p w14:paraId="0D9DA7C9" w14:textId="77777777" w:rsidR="00DB51FC" w:rsidRDefault="00DB51FC" w:rsidP="00E759F0"/>
    <w:p w14:paraId="063D3CA9" w14:textId="1CDB1A2D" w:rsidR="00DB51FC" w:rsidRDefault="00DB51FC" w:rsidP="00E759F0">
      <w:r>
        <w:t xml:space="preserve">“And she’s not half as bad as she’s pretending to be,” Red </w:t>
      </w:r>
      <w:r w:rsidR="00FE3B46">
        <w:t>confessed, giggling lightly</w:t>
      </w:r>
      <w:r>
        <w:t>.  “She’s still a virgin, after all.”</w:t>
      </w:r>
    </w:p>
    <w:p w14:paraId="2749C426" w14:textId="77777777" w:rsidR="00FE3B46" w:rsidRDefault="00FE3B46" w:rsidP="00E759F0"/>
    <w:p w14:paraId="3ACFBDE0" w14:textId="2346ABAD" w:rsidR="00FE3B46" w:rsidRDefault="00FE3B46" w:rsidP="00E759F0">
      <w:r>
        <w:t>“Well,” Victoria blushed, looking quite charming really, “</w:t>
      </w:r>
      <w:r w:rsidR="001155DE">
        <w:t xml:space="preserve">I’ve never really had a male friend.  </w:t>
      </w:r>
      <w:r w:rsidR="00A67EF5">
        <w:t>Most are put off by the idea of a maiden fighting as well as they do.”</w:t>
      </w:r>
    </w:p>
    <w:p w14:paraId="28BC17E5" w14:textId="77777777" w:rsidR="00A67EF5" w:rsidRDefault="00A67EF5" w:rsidP="00E759F0"/>
    <w:p w14:paraId="78E6247F" w14:textId="489137FF" w:rsidR="00A67EF5" w:rsidRDefault="00A67EF5" w:rsidP="00E759F0">
      <w:r>
        <w:t>“</w:t>
      </w:r>
      <w:r w:rsidR="00A66321">
        <w:t>Better than them,” Red corrected.</w:t>
      </w:r>
    </w:p>
    <w:p w14:paraId="046D84A7" w14:textId="77777777" w:rsidR="00A20CD3" w:rsidRDefault="00A20CD3" w:rsidP="00E759F0"/>
    <w:p w14:paraId="607D8280" w14:textId="0D9A40FC" w:rsidR="00A20CD3" w:rsidRDefault="00A20CD3" w:rsidP="00E759F0">
      <w:r>
        <w:t>Seems like my first impres</w:t>
      </w:r>
      <w:r w:rsidR="00955287">
        <w:t>sion of the girl was completely off base.</w:t>
      </w:r>
    </w:p>
    <w:p w14:paraId="3D5835F8" w14:textId="70D11D97" w:rsidR="00955287" w:rsidRDefault="008C1FF7" w:rsidP="008C1FF7">
      <w:pPr>
        <w:jc w:val="center"/>
      </w:pPr>
      <w:r w:rsidRPr="005F3CAF">
        <w:rPr>
          <w:rFonts w:ascii="Times New Roman" w:eastAsia="Times New Roman" w:hAnsi="Times New Roman" w:cs="Times New Roman"/>
          <w:noProof/>
          <w:sz w:val="24"/>
          <w:szCs w:val="24"/>
        </w:rPr>
        <w:drawing>
          <wp:inline distT="0" distB="0" distL="0" distR="0" wp14:anchorId="21690B57" wp14:editId="55E4C838">
            <wp:extent cx="1528445" cy="763905"/>
            <wp:effectExtent l="0" t="0" r="0" b="0"/>
            <wp:docPr id="142" name="Picture 142"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05B8026D" w14:textId="7EEA9AFA" w:rsidR="00850659" w:rsidRDefault="006F09BE" w:rsidP="00E759F0">
      <w:r>
        <w:t>“</w:t>
      </w:r>
      <w:proofErr w:type="gramStart"/>
      <w:r>
        <w:t>So</w:t>
      </w:r>
      <w:proofErr w:type="gramEnd"/>
      <w:r>
        <w:t xml:space="preserve"> who’s the other one down there?”  I asked, pointing to the </w:t>
      </w:r>
      <w:r w:rsidR="00A733E0">
        <w:t>naked girl laying the the floor.  “She another oddball friend of y’all</w:t>
      </w:r>
      <w:r w:rsidR="003C0DA1">
        <w:t>s?”</w:t>
      </w:r>
    </w:p>
    <w:p w14:paraId="2AF69FAE" w14:textId="77777777" w:rsidR="00673286" w:rsidRDefault="00673286" w:rsidP="00E759F0"/>
    <w:p w14:paraId="2F4FC0EF" w14:textId="0F37202B" w:rsidR="00673286" w:rsidRDefault="00673286" w:rsidP="00E759F0">
      <w:r>
        <w:t>“No idea,” Red shrugged.</w:t>
      </w:r>
    </w:p>
    <w:p w14:paraId="4B7CB7FF" w14:textId="77777777" w:rsidR="00673286" w:rsidRDefault="00673286" w:rsidP="00E759F0"/>
    <w:p w14:paraId="74BEBA36" w14:textId="002B1985" w:rsidR="00673286" w:rsidRDefault="00673286" w:rsidP="00E759F0">
      <w:r>
        <w:t xml:space="preserve">“Never saw her before,” Victoria answered, </w:t>
      </w:r>
      <w:r w:rsidR="00E3488A">
        <w:t>leaning up to sip some tea.</w:t>
      </w:r>
    </w:p>
    <w:p w14:paraId="6A7081D0" w14:textId="77777777" w:rsidR="00E3488A" w:rsidRDefault="00E3488A" w:rsidP="00E759F0"/>
    <w:p w14:paraId="63F39CEE" w14:textId="3D99B4F1" w:rsidR="00E3488A" w:rsidRDefault="00E3488A" w:rsidP="00E759F0">
      <w:r>
        <w:t>“Then what’s she doing in here?  And naked to boot?”  Honestly, I just couldn’t understand why all the girls around me kept taking off their clothes and flaunting themselves around me.</w:t>
      </w:r>
    </w:p>
    <w:p w14:paraId="035F2323" w14:textId="77777777" w:rsidR="00474963" w:rsidRDefault="00474963" w:rsidP="00E759F0"/>
    <w:p w14:paraId="1B1422B5" w14:textId="56FA2740" w:rsidR="00474963" w:rsidRDefault="00474963" w:rsidP="00E759F0">
      <w:r>
        <w:t xml:space="preserve">“She was already here when we got here, if you remember,” </w:t>
      </w:r>
      <w:r w:rsidR="00104746">
        <w:t>Red reminded me.  “As for getting naked, it’s somewhat of a tradition of friendship amongst the ladies here at the school.”</w:t>
      </w:r>
    </w:p>
    <w:p w14:paraId="595EEDF5" w14:textId="77777777" w:rsidR="00104746" w:rsidRDefault="00104746" w:rsidP="00E759F0"/>
    <w:p w14:paraId="6C9C434B" w14:textId="13486216" w:rsidR="00104746" w:rsidRDefault="00104746" w:rsidP="00E759F0">
      <w:r>
        <w:t xml:space="preserve">“The girdles, </w:t>
      </w:r>
      <w:r w:rsidR="00081A8E">
        <w:t xml:space="preserve">and hose, and layers of clothes, jewelry, and make-up </w:t>
      </w:r>
      <w:r>
        <w:t>are just so stifling,” Victoria took over explaining.  “</w:t>
      </w:r>
      <w:r w:rsidR="00081A8E">
        <w:t>When you’re finally by yourself, or just</w:t>
      </w:r>
      <w:r w:rsidR="00A24AFD">
        <w:t xml:space="preserve"> with other people whom you can trust, you just want to relax and let it all hang out.”</w:t>
      </w:r>
      <w:r w:rsidR="00081A8E">
        <w:t xml:space="preserve"> </w:t>
      </w:r>
    </w:p>
    <w:p w14:paraId="5BED5B8D" w14:textId="77777777" w:rsidR="00D230B4" w:rsidRDefault="00D230B4" w:rsidP="00E759F0"/>
    <w:p w14:paraId="543CCB0E" w14:textId="00686A62" w:rsidR="00D230B4" w:rsidRDefault="00D230B4" w:rsidP="00E759F0">
      <w:r>
        <w:t>My first thought was, ‘</w:t>
      </w:r>
      <w:r>
        <w:rPr>
          <w:i/>
        </w:rPr>
        <w:t xml:space="preserve">Sure.  What’s a few brown stains between friends?’  </w:t>
      </w:r>
      <w:r w:rsidR="007B1676">
        <w:t>Then, remembering how much all these girls modified their bodies</w:t>
      </w:r>
      <w:r w:rsidR="00FB5EA0">
        <w:t xml:space="preserve"> with herbs and magical </w:t>
      </w:r>
      <w:r w:rsidR="001C1A99">
        <w:t>elixirs</w:t>
      </w:r>
      <w:r w:rsidR="007B1676">
        <w:t xml:space="preserve">, I </w:t>
      </w:r>
      <w:r w:rsidR="00FB5EA0">
        <w:t>figured that probably wasn’t a real problem for them.</w:t>
      </w:r>
      <w:r w:rsidR="001C1A99">
        <w:t xml:space="preserve">  Hell, if that’s how they want to relax in the room, I’m not going to complain.</w:t>
      </w:r>
    </w:p>
    <w:p w14:paraId="51218D45" w14:textId="77777777" w:rsidR="00574CF4" w:rsidRDefault="00574CF4" w:rsidP="00E759F0"/>
    <w:p w14:paraId="1057AD82" w14:textId="195EE997" w:rsidR="00574CF4" w:rsidRDefault="00574CF4" w:rsidP="00E759F0">
      <w:r>
        <w:t xml:space="preserve">Standing up, I made no attempt to hide that I was standing up.  </w:t>
      </w:r>
      <w:r w:rsidR="00C9204C">
        <w:t>Still naked, and still a little sweaty from my romp with Jewel</w:t>
      </w:r>
      <w:r w:rsidR="00FA45E3">
        <w:t xml:space="preserve">, I walked directly in front of Victoria and shook my hips.  </w:t>
      </w:r>
      <w:r w:rsidR="00507AC2">
        <w:t xml:space="preserve">“Wanna suck it, bitch?”  </w:t>
      </w:r>
      <w:r w:rsidR="00472DF0">
        <w:t xml:space="preserve">If she wants to act shameless, </w:t>
      </w:r>
      <w:r w:rsidR="00B57FDD">
        <w:t>I can do the same thing too.</w:t>
      </w:r>
    </w:p>
    <w:p w14:paraId="0C04CBA1" w14:textId="77777777" w:rsidR="00B57FDD" w:rsidRDefault="00B57FDD" w:rsidP="00E759F0"/>
    <w:p w14:paraId="010F5AC3" w14:textId="46C15537" w:rsidR="006778C3" w:rsidRDefault="00B57FDD" w:rsidP="00E759F0">
      <w:r>
        <w:t xml:space="preserve">“Sorry.  I’m not that drunk yet,” Victoria answered, not missing a beat.  </w:t>
      </w:r>
      <w:r w:rsidR="002B344E">
        <w:t>If her face wasn’t turning a brilliant shade of embarrassed blue, I almost could’ve believed she was immune to my vulgar manliness.</w:t>
      </w:r>
      <w:r w:rsidR="00003112">
        <w:t xml:space="preserve">  </w:t>
      </w:r>
      <w:r w:rsidR="0064561A">
        <w:t>Beaming my best</w:t>
      </w:r>
      <w:r w:rsidR="006778C3">
        <w:t xml:space="preserve"> brilliant smile </w:t>
      </w:r>
      <w:r w:rsidR="0064561A">
        <w:t xml:space="preserve">at Victoria, I </w:t>
      </w:r>
      <w:r w:rsidR="00003112">
        <w:t>gave her a thumbs up.</w:t>
      </w:r>
    </w:p>
    <w:p w14:paraId="453CFF72" w14:textId="77777777" w:rsidR="00003112" w:rsidRDefault="00003112" w:rsidP="00E759F0"/>
    <w:p w14:paraId="0F5AD07A" w14:textId="40C75095" w:rsidR="00003112" w:rsidRDefault="00003112" w:rsidP="00E759F0">
      <w:r>
        <w:t xml:space="preserve">Heading over to the other girl, I </w:t>
      </w:r>
      <w:r w:rsidR="001F2640">
        <w:t>slid my foot up and nudged my toes gently between her legs.</w:t>
      </w:r>
      <w:r w:rsidR="008C4B6F">
        <w:t xml:space="preserve">  “Is it time for our promises,” is </w:t>
      </w:r>
      <w:r w:rsidR="00AB6FDE">
        <w:t>all she asked, as she tilted her head to look back at me?</w:t>
      </w:r>
    </w:p>
    <w:p w14:paraId="28F3E62A" w14:textId="77777777" w:rsidR="003B5441" w:rsidRDefault="003B5441" w:rsidP="00E759F0"/>
    <w:p w14:paraId="19B124B0" w14:textId="6105F846" w:rsidR="003B5441" w:rsidRDefault="003B5441" w:rsidP="00E759F0">
      <w:r>
        <w:t>“</w:t>
      </w:r>
      <w:proofErr w:type="gramStart"/>
      <w:r>
        <w:t>So</w:t>
      </w:r>
      <w:proofErr w:type="gramEnd"/>
      <w:r>
        <w:t xml:space="preserve"> you’re going to be my personal servant?”  I a</w:t>
      </w:r>
      <w:r w:rsidR="00571B49">
        <w:t xml:space="preserve">sked, moving over to sit down near the middle of the couch, close to </w:t>
      </w:r>
      <w:r>
        <w:t xml:space="preserve">Veronica’s </w:t>
      </w:r>
      <w:r w:rsidR="00A84849">
        <w:t xml:space="preserve">wide opened knees.  </w:t>
      </w:r>
      <w:r w:rsidR="00365D9A">
        <w:t xml:space="preserve">Much to my surprise, </w:t>
      </w:r>
      <w:r w:rsidR="00EC26A0">
        <w:t xml:space="preserve">she </w:t>
      </w:r>
      <w:r w:rsidR="0061059B">
        <w:t>raised both her leg</w:t>
      </w:r>
      <w:r w:rsidR="00734A50">
        <w:t xml:space="preserve">s straight in the air, shamelessly </w:t>
      </w:r>
      <w:r w:rsidR="00DE4D97">
        <w:t>exposing her bott</w:t>
      </w:r>
      <w:r w:rsidR="00DB6600">
        <w:t>om to me, then laid them both across</w:t>
      </w:r>
      <w:r w:rsidR="00DE4D97">
        <w:t xml:space="preserve"> my lap.  “Rub my feet,” </w:t>
      </w:r>
      <w:r w:rsidR="00DB6600">
        <w:t>she demanded.  “They’re stiff and sore.”</w:t>
      </w:r>
    </w:p>
    <w:p w14:paraId="3E0EEDCE" w14:textId="77777777" w:rsidR="00FA1958" w:rsidRDefault="00FA1958" w:rsidP="00E759F0"/>
    <w:p w14:paraId="06AB26D0" w14:textId="3CD696D1" w:rsidR="00FA1958" w:rsidRDefault="00FA1958" w:rsidP="00E759F0">
      <w:r>
        <w:t xml:space="preserve">Sighing, I couldn’t believe how quickly she ignored the fact that I was a man.  Was it perhaps because all the male slaves were naked and </w:t>
      </w:r>
      <w:r w:rsidR="003B077C">
        <w:t>altered to stay stiff?</w:t>
      </w:r>
      <w:r w:rsidR="00D806B9">
        <w:t xml:space="preserve">  Thinking about it, </w:t>
      </w:r>
      <w:r w:rsidR="007E2CAD">
        <w:t>I probably wasn’t too wrong to think that way.  Victoria was coping with a naked guy, by treating him like she would any other naked guy – a slave.  Shrugging slightly, as it really didn’t matter to me, I had fun and rubbed her feet and legs to my heart’s content.</w:t>
      </w:r>
    </w:p>
    <w:p w14:paraId="5D5CD941" w14:textId="77777777" w:rsidR="00EC4192" w:rsidRDefault="00EC4192" w:rsidP="00E759F0"/>
    <w:p w14:paraId="0E094D9E" w14:textId="10E02E30" w:rsidR="00EC4192" w:rsidRDefault="00EC4192" w:rsidP="00E759F0">
      <w:r>
        <w:t>Taking her time, the mystery girl</w:t>
      </w:r>
      <w:r w:rsidR="00EB60B4">
        <w:t xml:space="preserve"> laying</w:t>
      </w:r>
      <w:r>
        <w:t xml:space="preserve"> </w:t>
      </w:r>
      <w:proofErr w:type="gramStart"/>
      <w:r w:rsidR="00EB60B4">
        <w:t>in</w:t>
      </w:r>
      <w:proofErr w:type="gramEnd"/>
      <w:r w:rsidR="00EB60B4">
        <w:t xml:space="preserve"> the floor </w:t>
      </w:r>
      <w:r w:rsidR="00FC5241">
        <w:t xml:space="preserve">slowly marked her page and closed her book.  Pushing her glasses fully upon her nose, she stretched like a cat waking up, </w:t>
      </w:r>
      <w:r w:rsidR="0016085C">
        <w:t>and then walked over to carefully place her book on to the coffee table.</w:t>
      </w:r>
      <w:r w:rsidR="003C123C">
        <w:t xml:space="preserve">  Seemingly finally satisfied, she eventually walked over to stand directly in front of me, facing me.</w:t>
      </w:r>
    </w:p>
    <w:p w14:paraId="7BB4383A" w14:textId="77777777" w:rsidR="003C123C" w:rsidRDefault="003C123C" w:rsidP="00E759F0"/>
    <w:p w14:paraId="1C61FEDB" w14:textId="0FA0F973" w:rsidR="003C123C" w:rsidRDefault="003C123C" w:rsidP="00E759F0">
      <w:r>
        <w:t>“I suppose you’ll want to inspect what you’ll be getting, before we make our oaths,” she reasoned, spreading her feet wide and holding her arms out to the side.  She reminded me of someone ready to do a windmill style warmup, like Thomas remembered from his youth.  The temptation to say, ‘</w:t>
      </w:r>
      <w:r>
        <w:rPr>
          <w:i/>
        </w:rPr>
        <w:t>Right hand, left foot.</w:t>
      </w:r>
      <w:r w:rsidR="00B77955">
        <w:rPr>
          <w:i/>
        </w:rPr>
        <w:t xml:space="preserve">  Now hold it….</w:t>
      </w:r>
      <w:r>
        <w:rPr>
          <w:i/>
        </w:rPr>
        <w:t xml:space="preserve">  Now back</w:t>
      </w:r>
      <w:r w:rsidR="00B77955">
        <w:rPr>
          <w:i/>
        </w:rPr>
        <w:t>….</w:t>
      </w:r>
      <w:r w:rsidR="003E1F68">
        <w:rPr>
          <w:i/>
        </w:rPr>
        <w:t xml:space="preserve">  Left hand, Right foot.</w:t>
      </w:r>
      <w:r w:rsidR="00B77955">
        <w:rPr>
          <w:i/>
        </w:rPr>
        <w:t xml:space="preserve"> </w:t>
      </w:r>
      <w:r w:rsidR="00471BCB">
        <w:rPr>
          <w:i/>
        </w:rPr>
        <w:t xml:space="preserve"> Now hold it….  Now back…’, </w:t>
      </w:r>
      <w:r w:rsidR="00951F86">
        <w:t>was hard to resist as she stood there on display.</w:t>
      </w:r>
    </w:p>
    <w:p w14:paraId="4AD85127" w14:textId="77777777" w:rsidR="00951F86" w:rsidRDefault="00951F86" w:rsidP="00E759F0"/>
    <w:p w14:paraId="34709C31" w14:textId="6F6346B3" w:rsidR="00951F86" w:rsidRDefault="00951F86" w:rsidP="00E759F0">
      <w:r>
        <w:t>Taller than any of the other girls, by far, Glasses was the same height I was – or maybe even taller.  I’d have to stand beside her to know for certain, but I had no doubt that she would be taller than me when wearing the high heels which seemed so in fashion for the girls at the school.  She had legs that just wouldn’t quit.</w:t>
      </w:r>
    </w:p>
    <w:p w14:paraId="38FE6F36" w14:textId="77777777" w:rsidR="00951F86" w:rsidRDefault="00951F86" w:rsidP="00E759F0"/>
    <w:p w14:paraId="760170A1" w14:textId="3493C577" w:rsidR="00951F86" w:rsidRDefault="00091322" w:rsidP="00E759F0">
      <w:r>
        <w:t>Instead of being thin</w:t>
      </w:r>
      <w:r w:rsidR="00D740F5">
        <w:t xml:space="preserve"> and lanky, like many </w:t>
      </w:r>
      <w:r>
        <w:t xml:space="preserve">tall girls, Glasses </w:t>
      </w:r>
      <w:r w:rsidR="00845A15">
        <w:t xml:space="preserve">had an abundance of soft curves on her.  Her hips were wide and padded to a perfect curve, while her waist was narrow and soft, with her breasts…  Gigantic breasts…  Even larger than Jewel’s full, round breasts…  </w:t>
      </w:r>
    </w:p>
    <w:p w14:paraId="5C6F7DB0" w14:textId="77777777" w:rsidR="00845A15" w:rsidRDefault="00845A15" w:rsidP="00E759F0"/>
    <w:p w14:paraId="718FD401" w14:textId="726B8E13" w:rsidR="00845A15" w:rsidRDefault="00845A15" w:rsidP="00E759F0">
      <w:r>
        <w:t>She truly had an hourglass figure proportional to her height!</w:t>
      </w:r>
    </w:p>
    <w:p w14:paraId="7B73836A" w14:textId="77777777" w:rsidR="00845A15" w:rsidRDefault="00845A15" w:rsidP="00E759F0"/>
    <w:p w14:paraId="316723C2" w14:textId="6885FAD7" w:rsidR="00845A15" w:rsidRDefault="00845A15" w:rsidP="00E759F0">
      <w:r>
        <w:t xml:space="preserve">Pale white skin, ample pink highlights at the center of her breasts and between her legs, and a perfectly shaped face rounded out her figure.  Long, luscious waves of fiery red hair </w:t>
      </w:r>
      <w:r w:rsidR="007D51F5">
        <w:t>trailed down and cascaded behind her, reaching all the way to her ankles</w:t>
      </w:r>
      <w:r w:rsidR="008173AC">
        <w:t xml:space="preserve">.  Sparkling green eyes </w:t>
      </w:r>
      <w:r w:rsidR="00875971">
        <w:t>waited patiently for me to fully look her up and down several times.</w:t>
      </w:r>
    </w:p>
    <w:p w14:paraId="2F01483F" w14:textId="77777777" w:rsidR="00875971" w:rsidRDefault="00875971" w:rsidP="00E759F0"/>
    <w:p w14:paraId="5247A82D" w14:textId="5839A2F5" w:rsidR="00875971" w:rsidRDefault="00875971" w:rsidP="00E759F0">
      <w:r>
        <w:t xml:space="preserve">“If the hair’s unacceptable, I can easily change its color,” </w:t>
      </w:r>
      <w:r w:rsidR="00FC642F">
        <w:t>Glasses offered, biting her lip slightly.  “I didn’t know you already had a redhead, or I would’ve chosen a different color,” she rambled.  “Silver could have a dramatic highlight effect, I suppose…”</w:t>
      </w:r>
    </w:p>
    <w:p w14:paraId="0B68041B" w14:textId="77777777" w:rsidR="00FC642F" w:rsidRDefault="00FC642F" w:rsidP="00E759F0"/>
    <w:p w14:paraId="26B09A01" w14:textId="4B723D48" w:rsidR="00FC642F" w:rsidRDefault="00FC642F" w:rsidP="00E759F0">
      <w:r>
        <w:t>“Anyway,” s</w:t>
      </w:r>
      <w:r w:rsidR="00287E44">
        <w:t>haking her head slightly, Glasses</w:t>
      </w:r>
      <w:r>
        <w:t xml:space="preserve"> forced herself to pay attention to the moment</w:t>
      </w:r>
      <w:r w:rsidR="00287E44">
        <w:t xml:space="preserve">.  “I make milk,” </w:t>
      </w:r>
      <w:r w:rsidR="007125FE">
        <w:t xml:space="preserve">she informed me, “though I can alter my breasts to produce honey </w:t>
      </w:r>
      <w:r w:rsidR="00F54D6F">
        <w:t xml:space="preserve">or </w:t>
      </w:r>
      <w:r w:rsidR="00F35C36">
        <w:t xml:space="preserve">sweat </w:t>
      </w:r>
      <w:r w:rsidR="00F54D6F">
        <w:t>water, if you prefer.</w:t>
      </w:r>
      <w:r w:rsidR="00F35C36">
        <w:t>”</w:t>
      </w:r>
    </w:p>
    <w:p w14:paraId="0BF3E460" w14:textId="77777777" w:rsidR="00BE60B3" w:rsidRDefault="00BE60B3" w:rsidP="00E759F0"/>
    <w:p w14:paraId="3BBB6AE2" w14:textId="77777777" w:rsidR="000147A3" w:rsidRDefault="00BE60B3" w:rsidP="00E759F0">
      <w:r>
        <w:t xml:space="preserve">“If my height is unappealing to you, or if you prefer my breasts larger or smaller, I can </w:t>
      </w:r>
      <w:r w:rsidR="001E14AB">
        <w:t xml:space="preserve">fix them to your preference,” she continued, adding to the </w:t>
      </w:r>
      <w:proofErr w:type="gramStart"/>
      <w:r w:rsidR="001E14AB">
        <w:t>ever growing</w:t>
      </w:r>
      <w:proofErr w:type="gramEnd"/>
      <w:r w:rsidR="001E14AB">
        <w:t xml:space="preserve"> list of changes she could make to her body</w:t>
      </w:r>
      <w:r w:rsidR="004160B8">
        <w:t xml:space="preserve">.  “I can also permanently stiffen the nipples if you like </w:t>
      </w:r>
      <w:r w:rsidR="000147A3">
        <w:t>them like that.”</w:t>
      </w:r>
    </w:p>
    <w:p w14:paraId="434009C9" w14:textId="77777777" w:rsidR="000147A3" w:rsidRDefault="000147A3" w:rsidP="00E759F0"/>
    <w:p w14:paraId="08660098" w14:textId="74940EFB" w:rsidR="00BE60B3" w:rsidRDefault="000147A3" w:rsidP="00E759F0">
      <w:r>
        <w:t xml:space="preserve">“And, of course, I can easily </w:t>
      </w:r>
      <w:r w:rsidR="00FD5944">
        <w:t>accommodate</w:t>
      </w:r>
      <w:r>
        <w:t xml:space="preserve"> other </w:t>
      </w:r>
      <w:r w:rsidR="002D6379">
        <w:t xml:space="preserve">requests such as changes to skin tone, highlights for </w:t>
      </w:r>
      <w:r w:rsidR="00297DC1">
        <w:t>lips, nails, or nipples, and eye color</w:t>
      </w:r>
      <w:r w:rsidR="00FD5944">
        <w:t>, easily enough,” she finished up.</w:t>
      </w:r>
    </w:p>
    <w:p w14:paraId="3B3E910F" w14:textId="77777777" w:rsidR="00DF4567" w:rsidRDefault="00DF4567" w:rsidP="00E759F0"/>
    <w:p w14:paraId="0FDBC90D" w14:textId="32092F96" w:rsidR="00DF4567" w:rsidRDefault="00DF4567" w:rsidP="00E759F0">
      <w:r>
        <w:t xml:space="preserve">Holy shit!  My mind reeled under </w:t>
      </w:r>
      <w:r w:rsidR="00F24C46">
        <w:t xml:space="preserve">the implications of </w:t>
      </w:r>
      <w:r>
        <w:t xml:space="preserve">her words.  </w:t>
      </w:r>
      <w:r w:rsidR="00F24C46">
        <w:t xml:space="preserve">Apparently, she’d </w:t>
      </w:r>
      <w:proofErr w:type="gramStart"/>
      <w:r w:rsidR="00F24C46">
        <w:t>more or less modified</w:t>
      </w:r>
      <w:proofErr w:type="gramEnd"/>
      <w:r w:rsidR="00F24C46">
        <w:t xml:space="preserve"> her body from the ground up, </w:t>
      </w:r>
      <w:r w:rsidR="00373FF0">
        <w:t>in an attempt to change it to become what she thought a man might desire!</w:t>
      </w:r>
      <w:r w:rsidR="00A52F41">
        <w:t xml:space="preserve">  And, if she had guessed wrong, she was wil</w:t>
      </w:r>
      <w:r w:rsidR="0035473C">
        <w:t>ling to change it even more to “fix” it.</w:t>
      </w:r>
    </w:p>
    <w:p w14:paraId="56FF7D2C" w14:textId="77777777" w:rsidR="0035473C" w:rsidRDefault="0035473C" w:rsidP="00E759F0"/>
    <w:p w14:paraId="04DEE296" w14:textId="1B4AB9AF" w:rsidR="0035473C" w:rsidRDefault="0035473C" w:rsidP="00E759F0">
      <w:r>
        <w:t xml:space="preserve">It’s no damn wonder her flesh is so perfect.  </w:t>
      </w:r>
    </w:p>
    <w:p w14:paraId="6078892F" w14:textId="77777777" w:rsidR="0035473C" w:rsidRDefault="0035473C" w:rsidP="00E759F0"/>
    <w:p w14:paraId="5A2C6F1B" w14:textId="1CECA630" w:rsidR="0035473C" w:rsidRPr="00471BCB" w:rsidRDefault="0035473C" w:rsidP="00E759F0">
      <w:r>
        <w:t>I just couldn’t help thinking her brain was damaged, however.</w:t>
      </w:r>
    </w:p>
    <w:p w14:paraId="46FAADD1" w14:textId="77777777" w:rsidR="00BC4042" w:rsidRDefault="00BC4042">
      <w:pPr>
        <w:rPr>
          <w:caps/>
          <w:color w:val="004E6C" w:themeColor="accent2" w:themeShade="80"/>
          <w:spacing w:val="20"/>
          <w:sz w:val="28"/>
          <w:szCs w:val="28"/>
        </w:rPr>
      </w:pPr>
      <w:bookmarkStart w:id="97" w:name="_Toc531681178"/>
      <w:r>
        <w:br w:type="page"/>
      </w:r>
    </w:p>
    <w:p w14:paraId="4B71BF2C" w14:textId="766433BD" w:rsidR="000E0A8B" w:rsidRDefault="000E0A8B" w:rsidP="000E0A8B">
      <w:pPr>
        <w:pStyle w:val="Heading1"/>
      </w:pPr>
      <w:bookmarkStart w:id="98" w:name="_Toc531792276"/>
      <w:bookmarkStart w:id="99" w:name="_Toc531835145"/>
      <w:bookmarkStart w:id="100" w:name="_Toc532986944"/>
      <w:r>
        <w:t>Chapter 16:</w:t>
      </w:r>
      <w:bookmarkEnd w:id="97"/>
      <w:bookmarkEnd w:id="98"/>
      <w:r w:rsidR="00CC33B6">
        <w:t xml:space="preserve"> Oathbound</w:t>
      </w:r>
      <w:bookmarkEnd w:id="99"/>
      <w:bookmarkEnd w:id="100"/>
    </w:p>
    <w:p w14:paraId="62EA23F1" w14:textId="5839EF95" w:rsidR="000E0A8B" w:rsidRPr="00E759F0" w:rsidRDefault="00320E88" w:rsidP="00E759F0">
      <w:r>
        <w:t>“You’re fine,” I assured Glasses.  “You shouldn’t have to go to such lengths to ma</w:t>
      </w:r>
      <w:r w:rsidR="000321C7">
        <w:t xml:space="preserve">ke </w:t>
      </w:r>
      <w:r>
        <w:t>yourself acceptable for any man,” I stated blankly.  “If a man can’t accept you for who you are, he’s not worthy of you.”  It was my honest to goodness true feelings.</w:t>
      </w:r>
    </w:p>
    <w:p w14:paraId="1E72320F" w14:textId="1DF732A8" w:rsidR="00320E88" w:rsidRDefault="00320E88" w:rsidP="00E759F0"/>
    <w:p w14:paraId="2F5F1C44" w14:textId="691D2408" w:rsidR="00320E88" w:rsidRDefault="00320E88" w:rsidP="00E759F0">
      <w:r>
        <w:t>“Just why the hell would you go so far, to throw yourself into endless servitude to a man you’ve never met before?”  I had to ask.</w:t>
      </w:r>
    </w:p>
    <w:p w14:paraId="1DFC2B63" w14:textId="6E193EB1" w:rsidR="00320E88" w:rsidRDefault="00320E88" w:rsidP="00E759F0"/>
    <w:p w14:paraId="59870250" w14:textId="7472553F" w:rsidR="00320E88" w:rsidRDefault="00320E88" w:rsidP="00E759F0">
      <w:r>
        <w:t xml:space="preserve">“To learn.”  Glasses answer was instant.  She needed no time to think </w:t>
      </w:r>
      <w:proofErr w:type="gramStart"/>
      <w:r>
        <w:t>on</w:t>
      </w:r>
      <w:proofErr w:type="gramEnd"/>
      <w:r>
        <w:t xml:space="preserve"> what she wanted to say at all.</w:t>
      </w:r>
    </w:p>
    <w:p w14:paraId="613D4127" w14:textId="05F96B55" w:rsidR="00320E88" w:rsidRDefault="00320E88" w:rsidP="00E759F0"/>
    <w:p w14:paraId="4C976083" w14:textId="36B8C050" w:rsidR="00320E88" w:rsidRDefault="00320E88" w:rsidP="00E759F0">
      <w:r>
        <w:t xml:space="preserve">“I’m not rich like the students </w:t>
      </w:r>
      <w:proofErr w:type="gramStart"/>
      <w:r>
        <w:t>of</w:t>
      </w:r>
      <w:proofErr w:type="gramEnd"/>
      <w:r>
        <w:t xml:space="preserve"> the school here,” Glasses admitted freely.  “I don’t have the coin to pursue my studies like others.</w:t>
      </w:r>
      <w:r w:rsidR="006E769B">
        <w:t xml:space="preserve">  I have some magic which I can use for minor healings and such, but my main passion is learning itself.”</w:t>
      </w:r>
    </w:p>
    <w:p w14:paraId="68B69B18" w14:textId="4068E659" w:rsidR="006E769B" w:rsidRDefault="006E769B" w:rsidP="00E759F0"/>
    <w:p w14:paraId="1359BD20" w14:textId="348C7BC4" w:rsidR="006E769B" w:rsidRDefault="006E769B" w:rsidP="00E759F0">
      <w:r>
        <w:t xml:space="preserve">“Languages.  </w:t>
      </w:r>
      <w:proofErr w:type="gramStart"/>
      <w:r>
        <w:t>Histories</w:t>
      </w:r>
      <w:proofErr w:type="gramEnd"/>
      <w:r>
        <w:t xml:space="preserve">.  Races and Lores.  </w:t>
      </w:r>
      <w:proofErr w:type="gramStart"/>
      <w:r>
        <w:t>All of</w:t>
      </w:r>
      <w:proofErr w:type="gramEnd"/>
      <w:r>
        <w:t xml:space="preserve"> these appeal to me,” Glasses grinned, “but my true love is always beyond my reach, just at the tip of my fingers – Alchemy.”</w:t>
      </w:r>
    </w:p>
    <w:p w14:paraId="0C74D158" w14:textId="788FC6DA" w:rsidR="006E769B" w:rsidRDefault="006E769B" w:rsidP="00E759F0"/>
    <w:p w14:paraId="3ECC87A4" w14:textId="1D9D6B9F" w:rsidR="006E769B" w:rsidRDefault="006E769B" w:rsidP="00E759F0">
      <w:r>
        <w:t>“The costs of beakers, vials, tubing, bottles, and such is extravagant.  Add in the cost for books and inks to properly document experiments, and it’s an overwhelming burden for all but the wealthiest families.  And when you add in the costs of ingredients,” Glasses slowly hung her head, “its an art which is beyond the grasp of those without limitless resources or connections.”</w:t>
      </w:r>
    </w:p>
    <w:p w14:paraId="3B3666B0" w14:textId="310E430F" w:rsidR="006E769B" w:rsidRDefault="006E769B" w:rsidP="00E759F0"/>
    <w:p w14:paraId="0B2F571E" w14:textId="3EE15269" w:rsidR="006E769B" w:rsidRDefault="006E769B" w:rsidP="00E759F0">
      <w:r>
        <w:t xml:space="preserve">“I’d never be able to learn and advance in alchemy without a sponsor,” Glasses sighed, head hung low.  “I thought I was going to have to abandon my dreams,” she whispered, “but then the Lord Moonweaver made me an offer I couldn’t refuse – swear a </w:t>
      </w:r>
      <w:proofErr w:type="spellStart"/>
      <w:r>
        <w:t>bloodpact</w:t>
      </w:r>
      <w:proofErr w:type="spellEnd"/>
      <w:r>
        <w:t xml:space="preserve"> to properly obey and serve </w:t>
      </w:r>
      <w:proofErr w:type="gramStart"/>
      <w:r>
        <w:t>a  young</w:t>
      </w:r>
      <w:proofErr w:type="gramEnd"/>
      <w:r>
        <w:t xml:space="preserve"> lord of his choosing, and he’d sponsor and fully fund me until my twenty-first year, at which point, it’d be my lord’s duty to take over my expenses.”</w:t>
      </w:r>
    </w:p>
    <w:p w14:paraId="65234EAC" w14:textId="168E1619" w:rsidR="006E769B" w:rsidRDefault="006E769B" w:rsidP="00E759F0"/>
    <w:p w14:paraId="63F268FD" w14:textId="0F04D4D0" w:rsidR="006E769B" w:rsidRDefault="001C750E" w:rsidP="00E759F0">
      <w:r>
        <w:t xml:space="preserve">A lifetime of faithful servitude, for the cost of maybe </w:t>
      </w:r>
      <w:proofErr w:type="gramStart"/>
      <w:r>
        <w:t>five or six years</w:t>
      </w:r>
      <w:proofErr w:type="gramEnd"/>
      <w:r>
        <w:t xml:space="preserve"> funding.  It seemed to me that the young lady was getting</w:t>
      </w:r>
      <w:r w:rsidR="00C80520">
        <w:t xml:space="preserve"> </w:t>
      </w:r>
      <w:proofErr w:type="spellStart"/>
      <w:r w:rsidR="00C80520">
        <w:t>jipped</w:t>
      </w:r>
      <w:proofErr w:type="spellEnd"/>
      <w:r>
        <w:t xml:space="preserve"> in the deal.</w:t>
      </w:r>
    </w:p>
    <w:p w14:paraId="202905B4" w14:textId="60CC96F7" w:rsidR="001C750E" w:rsidRDefault="001C750E" w:rsidP="00E759F0"/>
    <w:p w14:paraId="23C87400" w14:textId="5B0CB67F" w:rsidR="001C750E" w:rsidRDefault="001C750E" w:rsidP="00E759F0">
      <w:r>
        <w:t>“And what happens if you can’t convince me to accept you into my service?”  I needed to know, before making any real decisions.</w:t>
      </w:r>
    </w:p>
    <w:p w14:paraId="11C203F3" w14:textId="5B1E44A3" w:rsidR="001C750E" w:rsidRDefault="001C750E" w:rsidP="00E759F0"/>
    <w:p w14:paraId="333C065F" w14:textId="597964A6" w:rsidR="001C750E" w:rsidRDefault="001C750E" w:rsidP="00E759F0">
      <w:r>
        <w:t xml:space="preserve">“I’ll be disposed as a slave, doing whatever the Lord Moonweaver decides,” Glasses told me dispassionately.  “I don’t believe that’ll </w:t>
      </w:r>
      <w:proofErr w:type="gramStart"/>
      <w:r>
        <w:t>happen</w:t>
      </w:r>
      <w:proofErr w:type="gramEnd"/>
      <w:r>
        <w:t xml:space="preserve"> however.  </w:t>
      </w:r>
      <w:proofErr w:type="gramStart"/>
      <w:r>
        <w:t>As long as</w:t>
      </w:r>
      <w:proofErr w:type="gramEnd"/>
      <w:r>
        <w:t xml:space="preserve"> you’re willing to tell me whatever you wish from a servant, I can meet your requirements perfectly.”  </w:t>
      </w:r>
    </w:p>
    <w:p w14:paraId="21172992" w14:textId="10A283C8" w:rsidR="001C750E" w:rsidRDefault="001C750E" w:rsidP="00E759F0"/>
    <w:p w14:paraId="45A65CE8" w14:textId="2310E7B5" w:rsidR="001C750E" w:rsidRDefault="001C750E" w:rsidP="00E759F0">
      <w:r>
        <w:t xml:space="preserve">In some ways, it was impressive that Glasses felt she could meet any requirement a man might toss at her.  In another, it was sad she didn’t have that much confidence in her ability to fund herself and learn independently.  One thing I was certain of though, I really didn’t think ending up a voiceless </w:t>
      </w:r>
      <w:proofErr w:type="gramStart"/>
      <w:r>
        <w:t>play thing</w:t>
      </w:r>
      <w:proofErr w:type="gramEnd"/>
      <w:r>
        <w:t xml:space="preserve"> for drunks and bastards at a tavern suited her.</w:t>
      </w:r>
    </w:p>
    <w:p w14:paraId="5A95BFA7" w14:textId="3DE64CA6" w:rsidR="001C750E" w:rsidRDefault="001C750E" w:rsidP="00E759F0"/>
    <w:p w14:paraId="4717541F" w14:textId="62408638" w:rsidR="001C750E" w:rsidRDefault="001C750E" w:rsidP="00E759F0">
      <w:r>
        <w:t xml:space="preserve">“I’ll take you,” I </w:t>
      </w:r>
      <w:proofErr w:type="gramStart"/>
      <w:r>
        <w:t>uttered,  still</w:t>
      </w:r>
      <w:proofErr w:type="gramEnd"/>
      <w:r>
        <w:t xml:space="preserve"> staring at her perfectly sculpted body.  “How do we do this?”</w:t>
      </w:r>
    </w:p>
    <w:p w14:paraId="606A0D4D" w14:textId="5F8D1F95" w:rsidR="001C750E" w:rsidRDefault="001C750E" w:rsidP="00E759F0"/>
    <w:p w14:paraId="44018473" w14:textId="1580E29D" w:rsidR="001C750E" w:rsidRDefault="001C750E" w:rsidP="00E759F0">
      <w:r>
        <w:t xml:space="preserve">“Easy, Mi’Lord.  I’ve been preparing the ritual for the promising for the past lunar cycle, or so.”  Grinning broadly, </w:t>
      </w:r>
      <w:proofErr w:type="gramStart"/>
      <w:r>
        <w:t>Glasses  finally</w:t>
      </w:r>
      <w:proofErr w:type="gramEnd"/>
      <w:r>
        <w:t xml:space="preserve"> put her arms down and closed her legs.  Grabbing my arm</w:t>
      </w:r>
      <w:r w:rsidR="006E4068">
        <w:t>, she tugged me up and towards the bedrooms further down the hall, where Jewel was still sleeping.</w:t>
      </w:r>
    </w:p>
    <w:p w14:paraId="0C824BF9" w14:textId="7DA94600" w:rsidR="006E4068" w:rsidRDefault="006E4068" w:rsidP="00E759F0"/>
    <w:p w14:paraId="61EF7731" w14:textId="059BDF02" w:rsidR="006E4068" w:rsidRDefault="006E4068" w:rsidP="00E759F0">
      <w:r>
        <w:t>“Sorry ladies,” she called out to Red and Victoria, “but the blooding is a private ritual.  You’ll just have to wait here for now.”</w:t>
      </w:r>
    </w:p>
    <w:p w14:paraId="47C6FCAF" w14:textId="37D89ED1" w:rsidR="006E4068" w:rsidRDefault="006E4068" w:rsidP="00E759F0">
      <w:pPr>
        <w:pBdr>
          <w:bottom w:val="dotted" w:sz="24" w:space="1" w:color="auto"/>
        </w:pBdr>
      </w:pPr>
    </w:p>
    <w:p w14:paraId="7C202588" w14:textId="7CFF7161" w:rsidR="006E4068" w:rsidRDefault="006E4068" w:rsidP="00E759F0"/>
    <w:p w14:paraId="6EAD9610" w14:textId="4962FC19" w:rsidR="006E4068" w:rsidRDefault="00EF32C4" w:rsidP="00E759F0">
      <w:r>
        <w:t>The scene before me</w:t>
      </w:r>
      <w:r w:rsidR="00610025">
        <w:t xml:space="preserve"> </w:t>
      </w:r>
      <w:r w:rsidR="005C7580">
        <w:t>reminded me of what could’ve only been called a “</w:t>
      </w:r>
      <w:r w:rsidR="00E51D84">
        <w:t>sacrificial ritual</w:t>
      </w:r>
      <w:r w:rsidR="005C7580">
        <w:t xml:space="preserve">” in a story from Thomas’s former life.  Incense lined the floor near the walls, giving off a hazy smoke which fogged the room.  A circle of silvery powder sat </w:t>
      </w:r>
      <w:proofErr w:type="gramStart"/>
      <w:r w:rsidR="005C7580">
        <w:t>prominently</w:t>
      </w:r>
      <w:proofErr w:type="gramEnd"/>
      <w:r w:rsidR="005C7580">
        <w:t xml:space="preserve"> center in the bare room, strange runes painted both inside and outside it.  A flawless naked woman – Glasses in this case</w:t>
      </w:r>
      <w:r w:rsidR="002A6CB4">
        <w:t xml:space="preserve"> – danced and chanted words in a strange and foreign language</w:t>
      </w:r>
      <w:r>
        <w:t>.</w:t>
      </w:r>
    </w:p>
    <w:p w14:paraId="1D0FA8F8" w14:textId="77777777" w:rsidR="00E51D84" w:rsidRDefault="00E51D84" w:rsidP="00E759F0"/>
    <w:p w14:paraId="1EE1BB5D" w14:textId="1763E84F" w:rsidR="00E51D84" w:rsidRPr="00E759F0" w:rsidRDefault="00997683" w:rsidP="00E759F0">
      <w:r>
        <w:t xml:space="preserve">Some unseen force – magic, I’m guessing </w:t>
      </w:r>
      <w:r w:rsidR="00D667DD">
        <w:t>–</w:t>
      </w:r>
      <w:r>
        <w:t xml:space="preserve"> </w:t>
      </w:r>
      <w:r w:rsidR="00D667DD">
        <w:t>grip</w:t>
      </w:r>
      <w:r w:rsidR="00B82BB1">
        <w:t>ped</w:t>
      </w:r>
      <w:r w:rsidR="00D667DD">
        <w:t xml:space="preserve"> the foggy smoke like a hand, pulling it </w:t>
      </w:r>
      <w:r w:rsidR="00734F94">
        <w:t>ever denser around Glasses.</w:t>
      </w:r>
      <w:r w:rsidR="00F6646C">
        <w:t xml:space="preserve">  </w:t>
      </w:r>
      <w:proofErr w:type="gramStart"/>
      <w:r w:rsidR="00F6646C">
        <w:t>Growing ever thicker, the fog</w:t>
      </w:r>
      <w:proofErr w:type="gramEnd"/>
      <w:r w:rsidR="00F6646C">
        <w:t xml:space="preserve"> eventually congealed into a solid curved dagger.  As the smoky dagger hovered beside Glasses, her dance became even more erotic and energetic.</w:t>
      </w:r>
    </w:p>
    <w:p w14:paraId="6ED3D47F" w14:textId="4F8BF603" w:rsidR="00CE75F7" w:rsidRPr="00771246" w:rsidRDefault="00CE75F7"/>
    <w:p w14:paraId="47699DE4" w14:textId="366BD06B" w:rsidR="00F6646C" w:rsidRDefault="00F6646C" w:rsidP="00E759F0">
      <w:bookmarkStart w:id="101" w:name="_Toc531305526"/>
      <w:bookmarkStart w:id="102" w:name="_Toc531495155"/>
      <w:bookmarkStart w:id="103" w:name="_Toc531681179"/>
      <w:bookmarkStart w:id="104" w:name="_Toc531792277"/>
      <w:r>
        <w:t>Twirling circles around me, Glasses reached into the back of her hair and produced a single small piece of paper from somewhere.  Holding it towards me, she interrupted her foreign chanting long enough to tell me, “Take it.  You must be willing to make at least these promises in return.”</w:t>
      </w:r>
    </w:p>
    <w:p w14:paraId="61275D5B" w14:textId="3E3546A6" w:rsidR="00F6646C" w:rsidRDefault="00F6646C" w:rsidP="00E759F0"/>
    <w:p w14:paraId="1CE418F0" w14:textId="01995B35" w:rsidR="00F6646C" w:rsidRDefault="00F6646C" w:rsidP="00E759F0">
      <w:r>
        <w:t>Reaching for the small note, I opened it gingerly.  Written on it, in very small, excessively neat handwriting, was what reminded me of a simple grocery list.</w:t>
      </w:r>
    </w:p>
    <w:p w14:paraId="734CA3EB" w14:textId="6B545383" w:rsidR="00F6646C" w:rsidRDefault="00566C22" w:rsidP="00F6646C">
      <w:pPr>
        <w:pStyle w:val="NoSpacing"/>
        <w:jc w:val="center"/>
        <w:rPr>
          <w:i/>
        </w:rPr>
      </w:pPr>
      <w:r w:rsidRPr="00566C22">
        <w:rPr>
          <w:b/>
          <w:i/>
        </w:rPr>
        <w:t>*</w:t>
      </w:r>
      <w:r w:rsidR="00F6646C" w:rsidRPr="00F6646C">
        <w:rPr>
          <w:i/>
        </w:rPr>
        <w:t>promise to allow</w:t>
      </w:r>
      <w:r>
        <w:rPr>
          <w:i/>
        </w:rPr>
        <w:t xml:space="preserve"> </w:t>
      </w:r>
      <w:r w:rsidR="00F6646C" w:rsidRPr="00F6646C">
        <w:rPr>
          <w:i/>
        </w:rPr>
        <w:t>free research of my own choosing</w:t>
      </w:r>
    </w:p>
    <w:p w14:paraId="36D3AAC3" w14:textId="2739D782" w:rsidR="00566C22" w:rsidRDefault="00566C22" w:rsidP="00F6646C">
      <w:pPr>
        <w:pStyle w:val="NoSpacing"/>
        <w:jc w:val="center"/>
        <w:rPr>
          <w:i/>
        </w:rPr>
      </w:pPr>
      <w:r w:rsidRPr="00566C22">
        <w:rPr>
          <w:b/>
          <w:i/>
        </w:rPr>
        <w:t>*</w:t>
      </w:r>
      <w:r>
        <w:rPr>
          <w:i/>
        </w:rPr>
        <w:t>promise to never interfere with said research</w:t>
      </w:r>
    </w:p>
    <w:p w14:paraId="717E2741" w14:textId="78FC6377" w:rsidR="00566C22" w:rsidRPr="00F6646C" w:rsidRDefault="00566C22" w:rsidP="00F6646C">
      <w:pPr>
        <w:pStyle w:val="NoSpacing"/>
        <w:jc w:val="center"/>
        <w:rPr>
          <w:i/>
        </w:rPr>
      </w:pPr>
      <w:r w:rsidRPr="00566C22">
        <w:rPr>
          <w:b/>
          <w:i/>
        </w:rPr>
        <w:t>*</w:t>
      </w:r>
      <w:r>
        <w:rPr>
          <w:i/>
        </w:rPr>
        <w:t>promise to accept that though I’ll try my utmost to succeed, not all research bears the expected fruit.  Success is strived for, but failure is always a possibility.</w:t>
      </w:r>
    </w:p>
    <w:p w14:paraId="700E0048" w14:textId="0580C6F8" w:rsidR="00F6646C" w:rsidRDefault="00566C22" w:rsidP="00F6646C">
      <w:pPr>
        <w:pStyle w:val="NoSpacing"/>
        <w:jc w:val="center"/>
        <w:rPr>
          <w:i/>
        </w:rPr>
      </w:pPr>
      <w:r w:rsidRPr="00566C22">
        <w:rPr>
          <w:b/>
          <w:i/>
        </w:rPr>
        <w:t>*</w:t>
      </w:r>
      <w:r w:rsidR="00F6646C" w:rsidRPr="00F6646C">
        <w:rPr>
          <w:i/>
        </w:rPr>
        <w:t>promise</w:t>
      </w:r>
      <w:r w:rsidR="00F6646C">
        <w:rPr>
          <w:i/>
        </w:rPr>
        <w:t xml:space="preserve"> to fund and support my research when MG’s sponsorship fades</w:t>
      </w:r>
    </w:p>
    <w:p w14:paraId="4B219B6E" w14:textId="710D6965" w:rsidR="00F6646C" w:rsidRDefault="00566C22" w:rsidP="00F6646C">
      <w:pPr>
        <w:pStyle w:val="NoSpacing"/>
        <w:jc w:val="center"/>
        <w:rPr>
          <w:i/>
        </w:rPr>
      </w:pPr>
      <w:r w:rsidRPr="00566C22">
        <w:rPr>
          <w:b/>
          <w:i/>
        </w:rPr>
        <w:t>*</w:t>
      </w:r>
      <w:r w:rsidR="00F6646C">
        <w:rPr>
          <w:i/>
        </w:rPr>
        <w:t xml:space="preserve">promise to never sell, transfer, or trade me ~ neither while living or </w:t>
      </w:r>
      <w:r>
        <w:rPr>
          <w:i/>
        </w:rPr>
        <w:t>after death</w:t>
      </w:r>
    </w:p>
    <w:p w14:paraId="2A91395C" w14:textId="7DF77E18" w:rsidR="00566C22" w:rsidRDefault="00566C22" w:rsidP="00F6646C">
      <w:pPr>
        <w:pStyle w:val="NoSpacing"/>
        <w:jc w:val="center"/>
        <w:rPr>
          <w:i/>
        </w:rPr>
      </w:pPr>
      <w:r>
        <w:rPr>
          <w:i/>
        </w:rPr>
        <w:t xml:space="preserve">*promise to provide the </w:t>
      </w:r>
      <w:proofErr w:type="gramStart"/>
      <w:r>
        <w:rPr>
          <w:i/>
        </w:rPr>
        <w:t>basic necessities</w:t>
      </w:r>
      <w:proofErr w:type="gramEnd"/>
      <w:r>
        <w:rPr>
          <w:i/>
        </w:rPr>
        <w:t xml:space="preserve"> for my personal substance</w:t>
      </w:r>
    </w:p>
    <w:p w14:paraId="35A635E7" w14:textId="446EC126" w:rsidR="00566C22" w:rsidRDefault="00566C22" w:rsidP="00F6646C">
      <w:pPr>
        <w:pStyle w:val="NoSpacing"/>
        <w:jc w:val="center"/>
        <w:rPr>
          <w:i/>
        </w:rPr>
      </w:pPr>
    </w:p>
    <w:p w14:paraId="67F4ADA9" w14:textId="1DCCB66B" w:rsidR="00566C22" w:rsidRDefault="00566C22" w:rsidP="00566C22">
      <w:pPr>
        <w:pStyle w:val="NoSpacing"/>
      </w:pPr>
      <w:r>
        <w:t xml:space="preserve">Six basic promises, with two-thirds of them promises over her research and only the very minimal concern about herself.  I couldn’t help but find them </w:t>
      </w:r>
      <w:proofErr w:type="gramStart"/>
      <w:r>
        <w:t>depressing, and</w:t>
      </w:r>
      <w:proofErr w:type="gramEnd"/>
      <w:r>
        <w:t xml:space="preserve"> had to wonder what type of life Glasses had lived to become so desperate.  I suppose I’ll have to ask her in </w:t>
      </w:r>
      <w:proofErr w:type="gramStart"/>
      <w:r>
        <w:t>private, once</w:t>
      </w:r>
      <w:proofErr w:type="gramEnd"/>
      <w:r>
        <w:t xml:space="preserve"> the ceremony is finished later.</w:t>
      </w:r>
    </w:p>
    <w:p w14:paraId="517EE450" w14:textId="0C09A8CF" w:rsidR="00566C22" w:rsidRDefault="00566C22" w:rsidP="00566C22">
      <w:pPr>
        <w:pStyle w:val="NoSpacing"/>
      </w:pPr>
    </w:p>
    <w:p w14:paraId="699DB535" w14:textId="75CD9847" w:rsidR="00566C22" w:rsidRDefault="00566C22" w:rsidP="00566C22">
      <w:pPr>
        <w:pStyle w:val="NoSpacing"/>
      </w:pPr>
      <w:r>
        <w:t>“I can make these promises, with one difference,” I told her as she still danced erotic circles all around me.  “I’ll fund your research to the best exten</w:t>
      </w:r>
      <w:r w:rsidR="00B14574">
        <w:t>t</w:t>
      </w:r>
      <w:r>
        <w:t xml:space="preserve"> that I’m able.  No one knows what fortune the future might hold, and I don’t want to have to go into debt or slavery </w:t>
      </w:r>
      <w:r w:rsidR="004051D0">
        <w:t>just to attempt to keep my promise.”</w:t>
      </w:r>
    </w:p>
    <w:p w14:paraId="2D6F0047" w14:textId="166A7E3C" w:rsidR="004051D0" w:rsidRDefault="004051D0" w:rsidP="00566C22">
      <w:pPr>
        <w:pStyle w:val="NoSpacing"/>
      </w:pPr>
    </w:p>
    <w:p w14:paraId="0E79807E" w14:textId="054FF411" w:rsidR="004051D0" w:rsidRDefault="004051D0" w:rsidP="00566C22">
      <w:pPr>
        <w:pStyle w:val="NoSpacing"/>
      </w:pPr>
      <w:r>
        <w:t>“Agreed,” was the single word Glasses uttered, as she continued her endless chanting.</w:t>
      </w:r>
    </w:p>
    <w:p w14:paraId="6752D723" w14:textId="701444EF" w:rsidR="004051D0" w:rsidRDefault="004051D0" w:rsidP="00566C22">
      <w:pPr>
        <w:pStyle w:val="NoSpacing"/>
      </w:pPr>
    </w:p>
    <w:p w14:paraId="54A58241" w14:textId="0C60AF05" w:rsidR="004051D0" w:rsidRDefault="004051D0" w:rsidP="00566C22">
      <w:pPr>
        <w:pStyle w:val="NoSpacing"/>
      </w:pPr>
      <w:r>
        <w:t>“So how do I do this?  Just repeat the promises?”</w:t>
      </w:r>
    </w:p>
    <w:p w14:paraId="742705FD" w14:textId="181DBD70" w:rsidR="004051D0" w:rsidRDefault="004051D0" w:rsidP="00566C22">
      <w:pPr>
        <w:pStyle w:val="NoSpacing"/>
      </w:pPr>
    </w:p>
    <w:p w14:paraId="4EA697BD" w14:textId="17D42DFA" w:rsidR="004051D0" w:rsidRDefault="004051D0" w:rsidP="00566C22">
      <w:pPr>
        <w:pStyle w:val="NoSpacing"/>
      </w:pPr>
      <w:r>
        <w:t>“Knife.  Bleed self.  Promise.”  Very short answers, as Glasses didn’t seem to want to interrupt her chanting long enough for anything more elaborate.  I suppose she really didn’t need to say anything else.  The intent of the instructions was clear enough.</w:t>
      </w:r>
    </w:p>
    <w:p w14:paraId="41F48B17" w14:textId="5D88BED4" w:rsidR="004051D0" w:rsidRDefault="004051D0" w:rsidP="00566C22">
      <w:pPr>
        <w:pStyle w:val="NoSpacing"/>
      </w:pPr>
    </w:p>
    <w:p w14:paraId="0DD09C63" w14:textId="77777777" w:rsidR="004051D0" w:rsidRDefault="004051D0" w:rsidP="00566C22">
      <w:pPr>
        <w:pStyle w:val="NoSpacing"/>
      </w:pPr>
      <w:r>
        <w:t xml:space="preserve">Sighing, I slowly reached out my hand, and grasped the handle of the dagger as Glasses completed another circle around me.  Cold and damp, it had a feeling of </w:t>
      </w:r>
      <w:r>
        <w:rPr>
          <w:i/>
        </w:rPr>
        <w:t>wrong</w:t>
      </w:r>
      <w:r>
        <w:t xml:space="preserve"> about it, though I can’t explain it any better than that.  Taking several deep breaths, I slid the blade quickly across the top of my hand, leaving a deep, open gash.  </w:t>
      </w:r>
    </w:p>
    <w:p w14:paraId="4A7F20D1" w14:textId="77777777" w:rsidR="004051D0" w:rsidRDefault="004051D0" w:rsidP="00566C22">
      <w:pPr>
        <w:pStyle w:val="NoSpacing"/>
      </w:pPr>
    </w:p>
    <w:p w14:paraId="620DC42C" w14:textId="3C2AA370" w:rsidR="004051D0" w:rsidRDefault="004051D0" w:rsidP="00566C22">
      <w:pPr>
        <w:pStyle w:val="NoSpacing"/>
      </w:pPr>
      <w:r>
        <w:t xml:space="preserve">I figured at the rate I </w:t>
      </w:r>
      <w:proofErr w:type="gramStart"/>
      <w:r>
        <w:t>heal,</w:t>
      </w:r>
      <w:proofErr w:type="gramEnd"/>
      <w:r>
        <w:t xml:space="preserve"> I’d need a deep cut to get sufficient blood for the promise.  Imagine my surprise when the wound failed to </w:t>
      </w:r>
      <w:proofErr w:type="gramStart"/>
      <w:r>
        <w:t>close up</w:t>
      </w:r>
      <w:proofErr w:type="gramEnd"/>
      <w:r>
        <w:t>, and blood drained seemingly endlessly down my arm and onto the circle in the floor!</w:t>
      </w:r>
    </w:p>
    <w:p w14:paraId="4ACCC752" w14:textId="2D076124" w:rsidR="004051D0" w:rsidRDefault="004051D0" w:rsidP="00566C22">
      <w:pPr>
        <w:pStyle w:val="NoSpacing"/>
      </w:pPr>
    </w:p>
    <w:p w14:paraId="0F267F71" w14:textId="3D8410B3" w:rsidR="004051D0" w:rsidRDefault="004051D0" w:rsidP="00566C22">
      <w:pPr>
        <w:pStyle w:val="NoSpacing"/>
      </w:pPr>
      <w:r>
        <w:t>“Hurry,” Glasses urged</w:t>
      </w:r>
      <w:r w:rsidR="00597508">
        <w:t>, sounding frantic.</w:t>
      </w:r>
    </w:p>
    <w:p w14:paraId="0E816C63" w14:textId="1627BEC6" w:rsidR="00597508" w:rsidRDefault="00597508" w:rsidP="00566C22">
      <w:pPr>
        <w:pStyle w:val="NoSpacing"/>
      </w:pPr>
    </w:p>
    <w:p w14:paraId="0DCE7D3C" w14:textId="2D3FA817" w:rsidR="00597508" w:rsidRDefault="00597508" w:rsidP="00566C22">
      <w:pPr>
        <w:pStyle w:val="NoSpacing"/>
      </w:pPr>
      <w:r>
        <w:t xml:space="preserve">“Fine.”  I don’t know how much blood my body can produce, or how quickly it can restore what I lose, and I really wasn’t in the mood to try and find out.  I certainly didn’t want to bleed to death </w:t>
      </w:r>
      <w:proofErr w:type="gramStart"/>
      <w:r>
        <w:t>here, before</w:t>
      </w:r>
      <w:proofErr w:type="gramEnd"/>
      <w:r>
        <w:t xml:space="preserve"> we actually finished the ritual.</w:t>
      </w:r>
    </w:p>
    <w:p w14:paraId="7E203C37" w14:textId="35B2FD39" w:rsidR="00597508" w:rsidRDefault="00597508" w:rsidP="00566C22">
      <w:pPr>
        <w:pStyle w:val="NoSpacing"/>
      </w:pPr>
    </w:p>
    <w:p w14:paraId="2EA93545" w14:textId="777646C5" w:rsidR="00597508" w:rsidRDefault="00597508" w:rsidP="00566C22">
      <w:pPr>
        <w:pStyle w:val="NoSpacing"/>
      </w:pPr>
      <w:r>
        <w:t>“I promise to fund your research to the best of my abilities, so long as it doesn’t disrupt our quality of life.  I promise to allow you to freely choose and explore your own subjects of interest, and I won’t interfere with that research.  I’ll never sell, transfer, or trade you – neither while we’re living, nor even after death.  I’ll do my utmost to provide what’s necessary not just for your survival, but I’ll also try and provide for your happiness and security as much as fate allows.  I promise that I’ll only ask you to do your best with your research and studies, and I’ll do my utmost to be understanding when things don’t always turn out as expected.”</w:t>
      </w:r>
    </w:p>
    <w:p w14:paraId="0F85DC18" w14:textId="1D59472F" w:rsidR="00597508" w:rsidRDefault="00597508" w:rsidP="00566C22">
      <w:pPr>
        <w:pStyle w:val="NoSpacing"/>
      </w:pPr>
    </w:p>
    <w:p w14:paraId="050C8DFA" w14:textId="4800C9ED" w:rsidR="00597508" w:rsidRDefault="00597508" w:rsidP="00566C22">
      <w:pPr>
        <w:pStyle w:val="NoSpacing"/>
      </w:pPr>
      <w:r>
        <w:t>“By all this damn blood that’s spilling all over the place,” I finished, “all these things, I promise.”</w:t>
      </w:r>
    </w:p>
    <w:p w14:paraId="614F5692" w14:textId="3BB91833" w:rsidR="00597508" w:rsidRDefault="00597508" w:rsidP="00566C22">
      <w:pPr>
        <w:pStyle w:val="NoSpacing"/>
      </w:pPr>
    </w:p>
    <w:p w14:paraId="46E22B5A" w14:textId="7F68A369" w:rsidR="00597508" w:rsidRDefault="00597508" w:rsidP="00566C22">
      <w:pPr>
        <w:pStyle w:val="NoSpacing"/>
      </w:pPr>
      <w:r>
        <w:t>As I finished my oath, the</w:t>
      </w:r>
      <w:r w:rsidR="000A7B07">
        <w:t xml:space="preserve"> force holding the dagger together faded, and it quickly transformed back into nothing more than dense trails of smoke which drifted and floated in the air.  The wound on my hand rapidly </w:t>
      </w:r>
      <w:proofErr w:type="gramStart"/>
      <w:r w:rsidR="000A7B07">
        <w:t>closed up</w:t>
      </w:r>
      <w:proofErr w:type="gramEnd"/>
      <w:r w:rsidR="000A7B07">
        <w:t xml:space="preserve"> finally, and all the blood which was splashed down my arm and pooled </w:t>
      </w:r>
      <w:proofErr w:type="gramStart"/>
      <w:r w:rsidR="000A7B07">
        <w:t>heavy</w:t>
      </w:r>
      <w:proofErr w:type="gramEnd"/>
      <w:r w:rsidR="000A7B07">
        <w:t xml:space="preserve"> upon the ground, slowly floated to form a red ball in the center of the circle.</w:t>
      </w:r>
    </w:p>
    <w:p w14:paraId="6C51DFF0" w14:textId="1C08FC0A" w:rsidR="000A7B07" w:rsidRDefault="000A7B07" w:rsidP="00566C22">
      <w:pPr>
        <w:pStyle w:val="NoSpacing"/>
      </w:pPr>
    </w:p>
    <w:p w14:paraId="1FB9DD3B" w14:textId="58C6BAA9" w:rsidR="000A7B07" w:rsidRDefault="000A7B07" w:rsidP="00566C22">
      <w:pPr>
        <w:pStyle w:val="NoSpacing"/>
      </w:pPr>
      <w:r>
        <w:t>Cold, hellish blue flames erupted from nowhere, engulfing the ball of blood.  Sizzling and popping erratically, the flames danced carefree across the ball, slowly evaporating the blood until only a small dense stone of purest black remained hovering in the air.</w:t>
      </w:r>
    </w:p>
    <w:p w14:paraId="5AF3BF88" w14:textId="5407B1F3" w:rsidR="000A7B07" w:rsidRDefault="000A7B07" w:rsidP="00566C22">
      <w:pPr>
        <w:pStyle w:val="NoSpacing"/>
      </w:pPr>
    </w:p>
    <w:p w14:paraId="4642A68C" w14:textId="03E93045" w:rsidR="000A7B07" w:rsidRDefault="000A7B07" w:rsidP="00566C22">
      <w:pPr>
        <w:pStyle w:val="NoSpacing"/>
      </w:pPr>
      <w:r>
        <w:t>The black stone hovered for several moments, as Glasses continued her endless chanting and bawdy dancing, before a hellish rip of fire and brimstone cracked open in the air behind the sto</w:t>
      </w:r>
      <w:r w:rsidR="00B32359">
        <w:t xml:space="preserve">ne.  A </w:t>
      </w:r>
      <w:proofErr w:type="gramStart"/>
      <w:r w:rsidR="00B32359">
        <w:t>long red-skinned</w:t>
      </w:r>
      <w:proofErr w:type="gramEnd"/>
      <w:r w:rsidR="00B32359">
        <w:t xml:space="preserve"> arm, ending in a flaming hand with long ebon-black nails, casually reached through the rift in space, and closed upon the stone.</w:t>
      </w:r>
    </w:p>
    <w:p w14:paraId="23ED81E3" w14:textId="699CAB7E" w:rsidR="00B32359" w:rsidRDefault="00B32359" w:rsidP="00566C22">
      <w:pPr>
        <w:pStyle w:val="NoSpacing"/>
      </w:pPr>
    </w:p>
    <w:p w14:paraId="3A6BEC4C" w14:textId="0B6A3766" w:rsidR="00B32359" w:rsidRDefault="00B32359" w:rsidP="00566C22">
      <w:pPr>
        <w:pStyle w:val="NoSpacing"/>
      </w:pPr>
      <w:r>
        <w:t xml:space="preserve">As the demonic hand disappeared back into the rip in space, taking the bloodstone with it, Glasses suddenly quit dancing and chanting.  Falling to the ground like a marionette with </w:t>
      </w:r>
      <w:proofErr w:type="gramStart"/>
      <w:r>
        <w:t>it’s</w:t>
      </w:r>
      <w:proofErr w:type="gramEnd"/>
      <w:r>
        <w:t xml:space="preserve"> strings suddenly cut, she struggled to lift her head to watch as the portal slowly closed.</w:t>
      </w:r>
    </w:p>
    <w:p w14:paraId="04DBFFED" w14:textId="06F5DF99" w:rsidR="00B32359" w:rsidRDefault="00B32359" w:rsidP="00566C22">
      <w:pPr>
        <w:pStyle w:val="NoSpacing"/>
      </w:pPr>
    </w:p>
    <w:p w14:paraId="218FA269" w14:textId="156B72B4" w:rsidR="00B32359" w:rsidRDefault="00B32359" w:rsidP="00566C22">
      <w:pPr>
        <w:pStyle w:val="NoSpacing"/>
      </w:pPr>
      <w:r>
        <w:t>“It’s finished,” she laughed, gleefully.  “Now I’ll have someone to always fund my studies, with no need to promise results.”  Her eyes sparkled wildly, as she slowly stood up and stretched.  An evil smile coldly flashed across her face, as she smirked directly at me.  “We can leave now,” she chuckled, darkly.  “I’ve gotten what I wanted.”</w:t>
      </w:r>
    </w:p>
    <w:p w14:paraId="561C190A" w14:textId="0EF97093" w:rsidR="00B32359" w:rsidRDefault="00B32359" w:rsidP="00566C22">
      <w:pPr>
        <w:pStyle w:val="NoSpacing"/>
      </w:pPr>
    </w:p>
    <w:p w14:paraId="12606603" w14:textId="690B3F13" w:rsidR="00CC33B6" w:rsidRDefault="00B32359" w:rsidP="00566C22">
      <w:pPr>
        <w:pStyle w:val="NoSpacing"/>
        <w:rPr>
          <w:b/>
          <w:i/>
        </w:rPr>
      </w:pPr>
      <w:r>
        <w:t>As she turned and casually strode towards the door, my heart sank deep with the dark feeling of betrayal.  I’d made my oaths in good faith</w:t>
      </w:r>
      <w:r w:rsidR="00CC33B6">
        <w:t xml:space="preserve">.  </w:t>
      </w:r>
      <w:r w:rsidR="00CC33B6" w:rsidRPr="00CC33B6">
        <w:rPr>
          <w:b/>
          <w:i/>
        </w:rPr>
        <w:t>Now, where the hell was hers?</w:t>
      </w:r>
    </w:p>
    <w:p w14:paraId="6F7FA387" w14:textId="77777777" w:rsidR="00CC33B6" w:rsidRDefault="00CC33B6">
      <w:pPr>
        <w:rPr>
          <w:b/>
          <w:i/>
        </w:rPr>
      </w:pPr>
      <w:r>
        <w:rPr>
          <w:b/>
          <w:i/>
        </w:rPr>
        <w:br w:type="page"/>
      </w:r>
    </w:p>
    <w:p w14:paraId="0EB153E7" w14:textId="20A2096C" w:rsidR="00CC33B6" w:rsidRDefault="00CC33B6" w:rsidP="00CC33B6">
      <w:pPr>
        <w:pStyle w:val="Heading1"/>
      </w:pPr>
      <w:bookmarkStart w:id="105" w:name="_Toc531835146"/>
      <w:bookmarkStart w:id="106" w:name="_Toc532986945"/>
      <w:r>
        <w:t>Chapter 17:</w:t>
      </w:r>
      <w:bookmarkEnd w:id="105"/>
      <w:r>
        <w:t xml:space="preserve"> </w:t>
      </w:r>
      <w:r w:rsidR="00FD4C05">
        <w:t>Understanding Flames</w:t>
      </w:r>
      <w:bookmarkEnd w:id="106"/>
    </w:p>
    <w:p w14:paraId="6E986FF0" w14:textId="43EC8116" w:rsidR="00CC33B6" w:rsidRDefault="00CC33B6" w:rsidP="00566C22">
      <w:pPr>
        <w:pStyle w:val="NoSpacing"/>
      </w:pPr>
    </w:p>
    <w:p w14:paraId="105B1A42" w14:textId="389D5D99" w:rsidR="009671DF" w:rsidRDefault="00AC065B" w:rsidP="00566C22">
      <w:pPr>
        <w:pStyle w:val="NoSpacing"/>
      </w:pPr>
      <w:r>
        <w:t xml:space="preserve">As Glasses waltzed her perfect body over to the door, a </w:t>
      </w:r>
      <w:r w:rsidR="00F90F34">
        <w:t xml:space="preserve">black </w:t>
      </w:r>
      <w:r>
        <w:t xml:space="preserve">pit of despair </w:t>
      </w:r>
      <w:r w:rsidR="00DF37B7">
        <w:t xml:space="preserve">swelled up in my gut.  Fool!  Jackass!  I knew how bound Red was </w:t>
      </w:r>
      <w:r w:rsidR="00880F54">
        <w:t>by</w:t>
      </w:r>
      <w:r w:rsidR="001F71AC">
        <w:t xml:space="preserve"> blood to Jewel.  I should’ve </w:t>
      </w:r>
      <w:r w:rsidR="00880F54">
        <w:t>been mo</w:t>
      </w:r>
      <w:r w:rsidR="00DE7B22">
        <w:t xml:space="preserve">re cautious.  Demanded Glasses went first.  Worded my promises to be </w:t>
      </w:r>
      <w:r w:rsidR="0073319F">
        <w:t>dependent on hers.</w:t>
      </w:r>
      <w:r w:rsidR="009671DF">
        <w:t xml:space="preserve">  </w:t>
      </w:r>
      <w:proofErr w:type="gramStart"/>
      <w:r w:rsidR="0073319F">
        <w:t>There’s</w:t>
      </w:r>
      <w:proofErr w:type="gramEnd"/>
      <w:r w:rsidR="0073319F">
        <w:t xml:space="preserve"> a million and one things that I should’ve done differently!</w:t>
      </w:r>
    </w:p>
    <w:p w14:paraId="48482EA7" w14:textId="77777777" w:rsidR="000C69FC" w:rsidRDefault="000C69FC" w:rsidP="00566C22">
      <w:pPr>
        <w:pStyle w:val="NoSpacing"/>
      </w:pPr>
    </w:p>
    <w:p w14:paraId="72045F12" w14:textId="57F41754" w:rsidR="000C69FC" w:rsidRDefault="000C69FC" w:rsidP="00566C22">
      <w:pPr>
        <w:pStyle w:val="NoSpacing"/>
      </w:pPr>
      <w:r>
        <w:t>Cackling like an evil overlord</w:t>
      </w:r>
      <w:r w:rsidR="003E4A1F">
        <w:t>, Glasses stopped inches from the door</w:t>
      </w:r>
      <w:r w:rsidR="00D42AE8">
        <w:t xml:space="preserve">.  Flicking one hand through her long hair, she </w:t>
      </w:r>
      <w:r w:rsidR="006A4663">
        <w:t xml:space="preserve">turned and smirked </w:t>
      </w:r>
      <w:proofErr w:type="spellStart"/>
      <w:r w:rsidR="006A4663">
        <w:t>evilishly</w:t>
      </w:r>
      <w:proofErr w:type="spellEnd"/>
      <w:r w:rsidR="006A4663">
        <w:t xml:space="preserve"> </w:t>
      </w:r>
      <w:r w:rsidR="00EA24A8">
        <w:t xml:space="preserve">towards me.  “Feeling betrayed?” She taunted, </w:t>
      </w:r>
      <w:r w:rsidR="00620227">
        <w:t>placing both hands on her hips.  “Regretting your choices?</w:t>
      </w:r>
      <w:r w:rsidR="00C226F4">
        <w:t>”</w:t>
      </w:r>
    </w:p>
    <w:p w14:paraId="2A172B83" w14:textId="77777777" w:rsidR="00C226F4" w:rsidRDefault="00C226F4" w:rsidP="00566C22">
      <w:pPr>
        <w:pStyle w:val="NoSpacing"/>
      </w:pPr>
    </w:p>
    <w:p w14:paraId="01B1BB71" w14:textId="4C46D549" w:rsidR="00C226F4" w:rsidRDefault="00C226F4" w:rsidP="00566C22">
      <w:pPr>
        <w:pStyle w:val="NoSpacing"/>
      </w:pPr>
      <w:r>
        <w:t>“Well, it’s too late now.”  Pushing her glasses back upon her nose, Glasses glared harshly at my outraged expression.  “You have to fund me,” she taunted.  “Provide for my life – even attempt to make me happy.”  She couldn’t resist cackling like a madwoman.</w:t>
      </w:r>
    </w:p>
    <w:p w14:paraId="15EC6AD6" w14:textId="77777777" w:rsidR="00C226F4" w:rsidRDefault="00C226F4" w:rsidP="00566C22">
      <w:pPr>
        <w:pStyle w:val="NoSpacing"/>
      </w:pPr>
    </w:p>
    <w:p w14:paraId="7843EC52" w14:textId="72F7AF6B" w:rsidR="00C226F4" w:rsidRDefault="00C226F4" w:rsidP="00566C22">
      <w:pPr>
        <w:pStyle w:val="NoSpacing"/>
      </w:pPr>
      <w:r>
        <w:t xml:space="preserve">“Aren’t you glad I’m not that person?”  Smiling brightly, </w:t>
      </w:r>
      <w:r w:rsidR="00A31ED4">
        <w:t xml:space="preserve">Glasses walked back over and laid down in the center of the </w:t>
      </w:r>
      <w:r w:rsidR="00F60CD6">
        <w:t xml:space="preserve">silvery circle.  Bending her knees as she spread her legs wide, she held her arms open invitingly </w:t>
      </w:r>
      <w:r w:rsidR="00733E4D">
        <w:t>towards me.  “Come,” she offered, “break my blood.  I need it so I can make my promises.</w:t>
      </w:r>
      <w:r w:rsidR="001E161C">
        <w:t>”</w:t>
      </w:r>
    </w:p>
    <w:p w14:paraId="73FF6945" w14:textId="77777777" w:rsidR="001E161C" w:rsidRDefault="001E161C" w:rsidP="00566C22">
      <w:pPr>
        <w:pStyle w:val="NoSpacing"/>
      </w:pPr>
    </w:p>
    <w:p w14:paraId="62766CD0" w14:textId="5B3F4F57" w:rsidR="001E161C" w:rsidRDefault="001E161C" w:rsidP="00566C22">
      <w:pPr>
        <w:pStyle w:val="NoSpacing"/>
      </w:pPr>
      <w:r>
        <w:t>“I merely wanted to sh</w:t>
      </w:r>
      <w:r w:rsidR="0027314F">
        <w:t>ow my lord what could</w:t>
      </w:r>
      <w:r>
        <w:t xml:space="preserve"> happen if you’re always so trusting and </w:t>
      </w:r>
      <w:r w:rsidR="0027314F">
        <w:t>naïve.  I think you’ll be more cautious from now on.”  Smiling brightly, Glasses beckoned for me to mount her.</w:t>
      </w:r>
    </w:p>
    <w:p w14:paraId="1D7BEDE2" w14:textId="77777777" w:rsidR="0027314F" w:rsidRDefault="0027314F" w:rsidP="00566C22">
      <w:pPr>
        <w:pStyle w:val="NoSpacing"/>
      </w:pPr>
    </w:p>
    <w:p w14:paraId="5D88EE09" w14:textId="01C70269" w:rsidR="0027314F" w:rsidRDefault="0027314F" w:rsidP="00566C22">
      <w:pPr>
        <w:pStyle w:val="NoSpacing"/>
      </w:pPr>
      <w:r>
        <w:t xml:space="preserve">Blinking repeatedly, I sat down beside Glasses and shook my head in confusion.  I felt sorry for her.  Then </w:t>
      </w:r>
      <w:r w:rsidR="00450F23">
        <w:t xml:space="preserve">resolutely </w:t>
      </w:r>
      <w:r w:rsidR="00251718">
        <w:t>magnanimous</w:t>
      </w:r>
      <w:r w:rsidR="00450F23">
        <w:t xml:space="preserve">.  </w:t>
      </w:r>
      <w:r w:rsidR="00251718">
        <w:t xml:space="preserve"> Then betrayed.  </w:t>
      </w:r>
      <w:r w:rsidR="000F04C1">
        <w:t xml:space="preserve">Angered.  Hurt.  </w:t>
      </w:r>
      <w:r w:rsidR="00251718">
        <w:t xml:space="preserve">Now I was awash in relief.  </w:t>
      </w:r>
      <w:r w:rsidR="000F04C1">
        <w:t>I just needed some time to sort out my feelings</w:t>
      </w:r>
      <w:r w:rsidR="00B0167E">
        <w:t xml:space="preserve">.  One thing was </w:t>
      </w:r>
      <w:proofErr w:type="gramStart"/>
      <w:r w:rsidR="00B0167E">
        <w:t>absolutely certain</w:t>
      </w:r>
      <w:proofErr w:type="gramEnd"/>
      <w:r w:rsidR="00B0167E">
        <w:t>, I wasn’t feeling any sort of desire to bounce her bones at the moment.</w:t>
      </w:r>
    </w:p>
    <w:p w14:paraId="633F40AF" w14:textId="77777777" w:rsidR="007103A8" w:rsidRDefault="007103A8" w:rsidP="00566C22">
      <w:pPr>
        <w:pStyle w:val="NoSpacing"/>
      </w:pPr>
    </w:p>
    <w:p w14:paraId="27E98E90" w14:textId="4C0364A0" w:rsidR="007103A8" w:rsidRDefault="007103A8" w:rsidP="00566C22">
      <w:pPr>
        <w:pStyle w:val="NoSpacing"/>
      </w:pPr>
      <w:r>
        <w:t xml:space="preserve">“Sorry, my lord.”  </w:t>
      </w:r>
      <w:r w:rsidR="00B92B5A">
        <w:t xml:space="preserve">Sitting up, Glasses crawled on her knees to straddle herself above my lap.  </w:t>
      </w:r>
      <w:r w:rsidR="00547162">
        <w:t xml:space="preserve">Lowering herself down upon my member, she slowly </w:t>
      </w:r>
      <w:proofErr w:type="gramStart"/>
      <w:r w:rsidR="00547162">
        <w:t>starting rocking</w:t>
      </w:r>
      <w:proofErr w:type="gramEnd"/>
      <w:r w:rsidR="00547162">
        <w:t xml:space="preserve"> up and down.</w:t>
      </w:r>
      <w:r w:rsidR="002B3A36">
        <w:t xml:space="preserve">  “There’s no time,” she explained, moaning slightly.  “We only have until the last candle burns out to finish the ritual.”</w:t>
      </w:r>
    </w:p>
    <w:p w14:paraId="2250579D" w14:textId="77777777" w:rsidR="00BE5EFE" w:rsidRDefault="00BE5EFE" w:rsidP="00566C22">
      <w:pPr>
        <w:pStyle w:val="NoSpacing"/>
      </w:pPr>
    </w:p>
    <w:p w14:paraId="04CFB643" w14:textId="406339B1" w:rsidR="00BE5EFE" w:rsidRDefault="00BE5EFE" w:rsidP="00566C22">
      <w:pPr>
        <w:pStyle w:val="NoSpacing"/>
      </w:pPr>
      <w:r>
        <w:t xml:space="preserve">“Fine.”  </w:t>
      </w:r>
      <w:proofErr w:type="gramStart"/>
      <w:r w:rsidR="00F259ED">
        <w:t>Shoving  her</w:t>
      </w:r>
      <w:proofErr w:type="gramEnd"/>
      <w:r w:rsidR="00F259ED">
        <w:t xml:space="preserve"> back onto the ground, I forcefully started to </w:t>
      </w:r>
      <w:r w:rsidR="00F907AF">
        <w:t>take her as hard as I could.  My feelings might have to wait, but I certainly didn’t want her to get away without making her promises.  If she needed a “blood-breaking” to complete the ritual</w:t>
      </w:r>
      <w:r w:rsidR="009D5147">
        <w:t>,</w:t>
      </w:r>
      <w:r w:rsidR="00F907AF">
        <w:t xml:space="preserve"> I’d giv</w:t>
      </w:r>
      <w:r w:rsidR="009D5147">
        <w:t>e her a damn blood-breaking</w:t>
      </w:r>
      <w:r w:rsidR="00E5581D">
        <w:t xml:space="preserve"> she’d never forget.</w:t>
      </w:r>
    </w:p>
    <w:p w14:paraId="2FE86830" w14:textId="77777777" w:rsidR="00856B07" w:rsidRDefault="00856B07" w:rsidP="00566C22">
      <w:pPr>
        <w:pStyle w:val="NoSpacing"/>
      </w:pPr>
    </w:p>
    <w:p w14:paraId="36EC7AAC" w14:textId="77777777" w:rsidR="00CC1F23" w:rsidRDefault="00856B07" w:rsidP="00566C22">
      <w:pPr>
        <w:pStyle w:val="NoSpacing"/>
      </w:pPr>
      <w:r>
        <w:t>“By my blood that…  UGGHHH… flows free,” Glasses grunted</w:t>
      </w:r>
      <w:r w:rsidR="00CC0B45">
        <w:t xml:space="preserve">.  “I </w:t>
      </w:r>
      <w:proofErr w:type="spellStart"/>
      <w:r w:rsidR="00040BC4">
        <w:t>sweaaaarrr</w:t>
      </w:r>
      <w:proofErr w:type="spellEnd"/>
      <w:r w:rsidR="00040BC4">
        <w:t xml:space="preserve"> </w:t>
      </w:r>
      <w:proofErr w:type="spellStart"/>
      <w:r w:rsidR="00040BC4">
        <w:t>toooooo</w:t>
      </w:r>
      <w:proofErr w:type="spellEnd"/>
      <w:r w:rsidR="00040BC4">
        <w:t xml:space="preserve"> OOOHHH… </w:t>
      </w:r>
      <w:r w:rsidR="004C3D8C">
        <w:t>the great Keeper OOOOOOF Oaths</w:t>
      </w:r>
      <w:r w:rsidR="00CC1F23">
        <w:t xml:space="preserve">… </w:t>
      </w:r>
      <w:proofErr w:type="spellStart"/>
      <w:r w:rsidR="00CC1F23">
        <w:t>tooooo</w:t>
      </w:r>
      <w:proofErr w:type="spellEnd"/>
      <w:r w:rsidR="00CC1F23">
        <w:t xml:space="preserve"> </w:t>
      </w:r>
      <w:proofErr w:type="spellStart"/>
      <w:r w:rsidR="00CC1F23">
        <w:t>hooooold</w:t>
      </w:r>
      <w:proofErr w:type="spellEnd"/>
      <w:r w:rsidR="00CC1F23">
        <w:t xml:space="preserve"> these pledges </w:t>
      </w:r>
      <w:proofErr w:type="spellStart"/>
      <w:r w:rsidR="00CC1F23">
        <w:t>truuuue</w:t>
      </w:r>
      <w:proofErr w:type="spellEnd"/>
      <w:r w:rsidR="00CC1F23">
        <w:t>.”</w:t>
      </w:r>
    </w:p>
    <w:p w14:paraId="6F8DEC99" w14:textId="77777777" w:rsidR="00CC1F23" w:rsidRDefault="00CC1F23" w:rsidP="00566C22">
      <w:pPr>
        <w:pStyle w:val="NoSpacing"/>
      </w:pPr>
    </w:p>
    <w:p w14:paraId="31076D39" w14:textId="41C25A55" w:rsidR="00856B07" w:rsidRDefault="00CC1F23" w:rsidP="00566C22">
      <w:pPr>
        <w:pStyle w:val="NoSpacing"/>
      </w:pPr>
      <w:r>
        <w:t xml:space="preserve">As she moaned and groaned out her promises, I furiously pounded out my frustration on her body.  </w:t>
      </w:r>
      <w:proofErr w:type="gramStart"/>
      <w:r>
        <w:t>First</w:t>
      </w:r>
      <w:proofErr w:type="gramEnd"/>
      <w:r>
        <w:t xml:space="preserve"> I bounced her front raw, then I flipped her over and pounded her ass</w:t>
      </w:r>
      <w:r w:rsidR="00CC0B45">
        <w:t xml:space="preserve"> </w:t>
      </w:r>
      <w:r w:rsidR="001B5BC9">
        <w:t>into oblivion for good measure</w:t>
      </w:r>
      <w:r w:rsidR="006403DA">
        <w:t xml:space="preserve">.  Honestly, she’d </w:t>
      </w:r>
      <w:proofErr w:type="gramStart"/>
      <w:r w:rsidR="006403DA">
        <w:t>completed</w:t>
      </w:r>
      <w:proofErr w:type="gramEnd"/>
      <w:r w:rsidR="006403DA">
        <w:t xml:space="preserve"> her promises, and the candles had all burnt out long before </w:t>
      </w:r>
      <w:r w:rsidR="00092078">
        <w:t xml:space="preserve">I </w:t>
      </w:r>
      <w:r w:rsidR="00E82A17">
        <w:t xml:space="preserve">released my full frustration.   Slumping exhausted, I pulled her </w:t>
      </w:r>
      <w:r w:rsidR="00BF06D4">
        <w:t>limp body into my arms and tried to remember all her promises.</w:t>
      </w:r>
    </w:p>
    <w:p w14:paraId="16DAEF26" w14:textId="77777777" w:rsidR="008A6E0E" w:rsidRDefault="008A6E0E" w:rsidP="00566C22">
      <w:pPr>
        <w:pStyle w:val="NoSpacing"/>
      </w:pPr>
    </w:p>
    <w:p w14:paraId="10569CC1" w14:textId="46F84867" w:rsidR="008A6E0E" w:rsidRDefault="002C026A" w:rsidP="00566C22">
      <w:pPr>
        <w:pStyle w:val="NoSpacing"/>
      </w:pPr>
      <w:r>
        <w:t xml:space="preserve">Frowning slightly to myself, I couldn’t help but think there </w:t>
      </w:r>
      <w:proofErr w:type="gramStart"/>
      <w:r>
        <w:t>was</w:t>
      </w:r>
      <w:proofErr w:type="gramEnd"/>
      <w:r>
        <w:t xml:space="preserve"> several truly odd oaths that she’d made.  Most seemed to facilitate a bond </w:t>
      </w:r>
      <w:proofErr w:type="gramStart"/>
      <w:r>
        <w:t>similar to</w:t>
      </w:r>
      <w:proofErr w:type="gramEnd"/>
      <w:r>
        <w:t xml:space="preserve"> Red’s with Jewel. </w:t>
      </w:r>
      <w:r w:rsidR="00832A44">
        <w:rPr>
          <w:i/>
        </w:rPr>
        <w:t xml:space="preserve">To obey and protect.  </w:t>
      </w:r>
      <w:r w:rsidR="00C93481">
        <w:rPr>
          <w:i/>
        </w:rPr>
        <w:t>To give her body, mind, and spirit in my service.</w:t>
      </w:r>
    </w:p>
    <w:p w14:paraId="6351D968" w14:textId="77777777" w:rsidR="009C674E" w:rsidRDefault="009C674E" w:rsidP="00566C22">
      <w:pPr>
        <w:pStyle w:val="NoSpacing"/>
      </w:pPr>
    </w:p>
    <w:p w14:paraId="018FDE35" w14:textId="1B61EC9E" w:rsidR="009C674E" w:rsidRDefault="009C674E" w:rsidP="00566C22">
      <w:pPr>
        <w:pStyle w:val="NoSpacing"/>
      </w:pPr>
      <w:r>
        <w:t xml:space="preserve">Some oaths just seemed like unnecessary repetition, or sub-oaths of the key points.  </w:t>
      </w:r>
      <w:r w:rsidR="00A01526">
        <w:rPr>
          <w:i/>
        </w:rPr>
        <w:t xml:space="preserve">I swear to allow </w:t>
      </w:r>
      <w:r w:rsidR="00AA7052">
        <w:rPr>
          <w:i/>
        </w:rPr>
        <w:t xml:space="preserve">my lord to use, alter, and enhance my body in any way he so desires.  </w:t>
      </w:r>
      <w:r w:rsidR="001B0600">
        <w:rPr>
          <w:i/>
        </w:rPr>
        <w:t xml:space="preserve">I swear to never refuse, nor resist, my lord’s </w:t>
      </w:r>
      <w:r w:rsidR="009474C6">
        <w:rPr>
          <w:i/>
        </w:rPr>
        <w:t>passions or pleasures.</w:t>
      </w:r>
      <w:r w:rsidR="009474C6">
        <w:t xml:space="preserve">  </w:t>
      </w:r>
      <w:r w:rsidR="009B5A6B">
        <w:t xml:space="preserve">Honestly, in many ways, it seemed to me as if she </w:t>
      </w:r>
      <w:r w:rsidR="00E55346">
        <w:t>was simply promising</w:t>
      </w:r>
      <w:r w:rsidR="00F3496C">
        <w:t xml:space="preserve"> a thousand different ways </w:t>
      </w:r>
      <w:proofErr w:type="gramStart"/>
      <w:r w:rsidR="00F3496C">
        <w:t xml:space="preserve">that </w:t>
      </w:r>
      <w:r w:rsidR="00E55346">
        <w:t xml:space="preserve"> I</w:t>
      </w:r>
      <w:proofErr w:type="gramEnd"/>
      <w:r w:rsidR="00E55346">
        <w:t xml:space="preserve"> could bounce her anytime, anyway I wanted</w:t>
      </w:r>
      <w:r w:rsidR="00F3496C">
        <w:t xml:space="preserve">.  </w:t>
      </w:r>
      <w:r w:rsidR="002661DB">
        <w:t xml:space="preserve">There might’ve been subtle </w:t>
      </w:r>
      <w:r w:rsidR="002F0073">
        <w:t>differences in the oaths, but they all seemed to boil down to the same thing to me.</w:t>
      </w:r>
    </w:p>
    <w:p w14:paraId="3C35090A" w14:textId="77777777" w:rsidR="008F3BAA" w:rsidRDefault="008F3BAA" w:rsidP="00566C22">
      <w:pPr>
        <w:pStyle w:val="NoSpacing"/>
      </w:pPr>
    </w:p>
    <w:p w14:paraId="315661DA" w14:textId="2F939E6F" w:rsidR="008F3BAA" w:rsidRDefault="008F3BAA" w:rsidP="00566C22">
      <w:pPr>
        <w:pStyle w:val="NoSpacing"/>
      </w:pPr>
      <w:r>
        <w:t xml:space="preserve">And some of the </w:t>
      </w:r>
      <w:proofErr w:type="gramStart"/>
      <w:r>
        <w:t>oaths,</w:t>
      </w:r>
      <w:proofErr w:type="gramEnd"/>
      <w:r>
        <w:t xml:space="preserve"> made me frown</w:t>
      </w:r>
      <w:r w:rsidR="00721C6D">
        <w:t xml:space="preserve"> thinking over them.  </w:t>
      </w:r>
      <w:r w:rsidR="00721C6D">
        <w:rPr>
          <w:i/>
        </w:rPr>
        <w:t xml:space="preserve">I swear to only wear what my lord dresses me in.  </w:t>
      </w:r>
      <w:r w:rsidR="001D3169">
        <w:rPr>
          <w:i/>
        </w:rPr>
        <w:t xml:space="preserve">I swear to only eat that which my lord provides.  </w:t>
      </w:r>
      <w:r w:rsidR="00596E08">
        <w:rPr>
          <w:i/>
        </w:rPr>
        <w:t>I swear, I will only allow my lord to bathe me, unless necessity dictates otherwise.</w:t>
      </w:r>
      <w:r w:rsidR="00B64D7C">
        <w:t xml:space="preserve">  What type of damn oaths were those??</w:t>
      </w:r>
    </w:p>
    <w:p w14:paraId="09434A89" w14:textId="77777777" w:rsidR="00B64D7C" w:rsidRDefault="00B64D7C" w:rsidP="00566C22">
      <w:pPr>
        <w:pStyle w:val="NoSpacing"/>
      </w:pPr>
    </w:p>
    <w:p w14:paraId="41AAD875" w14:textId="0372D4EB" w:rsidR="001B6236" w:rsidRDefault="00C23168" w:rsidP="00566C22">
      <w:pPr>
        <w:pStyle w:val="NoSpacing"/>
      </w:pPr>
      <w:r>
        <w:t>Only wear what I dress her in?  Doesn’t that mean I have to dress her everyday?  Bathe her?  Isn’t it more a case of me having to take care of her, like her servant, rather than her taking care of me?</w:t>
      </w:r>
      <w:r w:rsidR="001B6236">
        <w:t xml:space="preserve">  Something just seems backwards, or sideways, or off, or </w:t>
      </w:r>
      <w:r w:rsidR="001B6236">
        <w:rPr>
          <w:i/>
        </w:rPr>
        <w:t>something</w:t>
      </w:r>
      <w:r w:rsidR="001B6236">
        <w:t xml:space="preserve"> to me!</w:t>
      </w:r>
    </w:p>
    <w:p w14:paraId="2832C4DC" w14:textId="77777777" w:rsidR="00345856" w:rsidRDefault="00345856" w:rsidP="00566C22">
      <w:pPr>
        <w:pStyle w:val="NoSpacing"/>
      </w:pPr>
    </w:p>
    <w:p w14:paraId="0AC4654A" w14:textId="79058B5D" w:rsidR="00345856" w:rsidRDefault="00345856" w:rsidP="00566C22">
      <w:pPr>
        <w:pStyle w:val="NoSpacing"/>
      </w:pPr>
      <w:r>
        <w:t>Pl</w:t>
      </w:r>
      <w:r w:rsidR="00403AAA">
        <w:t xml:space="preserve">aying with Glasses’ long hair, I </w:t>
      </w:r>
      <w:r w:rsidR="005076DB">
        <w:t xml:space="preserve">nudged her several times.  “Wake up, Flames.”  I didn’t know her actual name, and I needed to think of her as something better than just ‘Glasses’.  Her long, red </w:t>
      </w:r>
      <w:proofErr w:type="gramStart"/>
      <w:r w:rsidR="005076DB">
        <w:t>hair</w:t>
      </w:r>
      <w:r w:rsidR="007C45CB">
        <w:t>,</w:t>
      </w:r>
      <w:proofErr w:type="gramEnd"/>
      <w:r w:rsidR="007C45CB">
        <w:t xml:space="preserve"> kind of reminds</w:t>
      </w:r>
      <w:r w:rsidR="005076DB">
        <w:t xml:space="preserve"> me of a </w:t>
      </w:r>
      <w:r w:rsidR="007C45CB">
        <w:t>crackling campfire, so I’ll just call her flames.</w:t>
      </w:r>
    </w:p>
    <w:p w14:paraId="4230A65F" w14:textId="77777777" w:rsidR="00A82035" w:rsidRDefault="00A82035" w:rsidP="00566C22">
      <w:pPr>
        <w:pStyle w:val="NoSpacing"/>
      </w:pPr>
    </w:p>
    <w:p w14:paraId="1CC9720E" w14:textId="7308BE9A" w:rsidR="0029190A" w:rsidRDefault="00A82035" w:rsidP="00566C22">
      <w:pPr>
        <w:pStyle w:val="NoSpacing"/>
      </w:pPr>
      <w:r>
        <w:t xml:space="preserve">Groaning with stiffness, Flames </w:t>
      </w:r>
      <w:r w:rsidR="004505EB">
        <w:t xml:space="preserve">attempted to stretch her soreness out.  “I’m awake,” she </w:t>
      </w:r>
      <w:r w:rsidR="00AE7BF5">
        <w:t>grunted</w:t>
      </w:r>
      <w:r w:rsidR="00857A16">
        <w:t>, moaning in pain.</w:t>
      </w:r>
    </w:p>
    <w:p w14:paraId="388ACC9C" w14:textId="77777777" w:rsidR="0029190A" w:rsidRDefault="0029190A" w:rsidP="00566C22">
      <w:pPr>
        <w:pStyle w:val="NoSpacing"/>
      </w:pPr>
    </w:p>
    <w:p w14:paraId="6A5067B0" w14:textId="3E397E4C" w:rsidR="0029190A" w:rsidRDefault="0029190A" w:rsidP="00566C22">
      <w:pPr>
        <w:pStyle w:val="NoSpacing"/>
      </w:pPr>
      <w:r>
        <w:t>“We need to talk,” I told her.</w:t>
      </w:r>
      <w:r w:rsidR="00D36C70">
        <w:t xml:space="preserve">  “We’ve got time now, and I want to know exactly what the hell you were trying to pull with that little </w:t>
      </w:r>
      <w:r w:rsidR="00C0293C">
        <w:t>stunt of yours earlier.”</w:t>
      </w:r>
    </w:p>
    <w:p w14:paraId="7987D3C6" w14:textId="77777777" w:rsidR="005A468E" w:rsidRDefault="005A468E" w:rsidP="00566C22">
      <w:pPr>
        <w:pStyle w:val="NoSpacing"/>
      </w:pPr>
    </w:p>
    <w:p w14:paraId="6F048B68" w14:textId="28205F0E" w:rsidR="005A468E" w:rsidRDefault="005A468E" w:rsidP="00566C22">
      <w:pPr>
        <w:pStyle w:val="NoSpacing"/>
      </w:pPr>
      <w:r>
        <w:t xml:space="preserve">“I was just </w:t>
      </w:r>
      <w:r w:rsidR="00591866">
        <w:t>hoping to help teach you,”</w:t>
      </w:r>
      <w:r w:rsidR="00CF399C">
        <w:t xml:space="preserve"> Flame replied, rubbing her sore hips.</w:t>
      </w:r>
      <w:r w:rsidR="00F56AC6">
        <w:t xml:space="preserve">  “If you make a mistake in the future, it’ll affect me too</w:t>
      </w:r>
      <w:r w:rsidR="00D278CF">
        <w:t xml:space="preserve">,” she offered, before asking </w:t>
      </w:r>
      <w:proofErr w:type="spellStart"/>
      <w:r w:rsidR="00DC385D">
        <w:t>poutily</w:t>
      </w:r>
      <w:proofErr w:type="spellEnd"/>
      <w:r w:rsidR="00DC385D">
        <w:t>, “</w:t>
      </w:r>
      <w:r w:rsidR="00315F93">
        <w:t>Can you order me to heal, please?”</w:t>
      </w:r>
    </w:p>
    <w:p w14:paraId="761A91F5" w14:textId="77777777" w:rsidR="002A3A3D" w:rsidRDefault="002A3A3D" w:rsidP="00566C22">
      <w:pPr>
        <w:pStyle w:val="NoSpacing"/>
      </w:pPr>
    </w:p>
    <w:p w14:paraId="610C7B78" w14:textId="5C775258" w:rsidR="002A3A3D" w:rsidRDefault="002A3A3D" w:rsidP="00566C22">
      <w:pPr>
        <w:pStyle w:val="NoSpacing"/>
      </w:pPr>
      <w:r>
        <w:t>“</w:t>
      </w:r>
      <w:r w:rsidR="003A5D88">
        <w:t>Heal?”</w:t>
      </w:r>
    </w:p>
    <w:p w14:paraId="31E84A16" w14:textId="77777777" w:rsidR="003A5D88" w:rsidRDefault="003A5D88" w:rsidP="00566C22">
      <w:pPr>
        <w:pStyle w:val="NoSpacing"/>
      </w:pPr>
    </w:p>
    <w:p w14:paraId="36FA05AB" w14:textId="3D10DB9C" w:rsidR="003A5D88" w:rsidRDefault="003A5D88" w:rsidP="00566C22">
      <w:pPr>
        <w:pStyle w:val="NoSpacing"/>
      </w:pPr>
      <w:r>
        <w:t>She just nodded.</w:t>
      </w:r>
    </w:p>
    <w:p w14:paraId="1F9CE61A" w14:textId="77777777" w:rsidR="003A5D88" w:rsidRDefault="003A5D88" w:rsidP="00566C22">
      <w:pPr>
        <w:pStyle w:val="NoSpacing"/>
      </w:pPr>
    </w:p>
    <w:p w14:paraId="2B8BFD77" w14:textId="6A9DFAA6" w:rsidR="003A5D88" w:rsidRDefault="00DE655F" w:rsidP="00566C22">
      <w:pPr>
        <w:pStyle w:val="NoSpacing"/>
      </w:pPr>
      <w:r>
        <w:t xml:space="preserve">Taking a deep breath, I commanded in my strongest voice, “Heal!”  </w:t>
      </w:r>
      <w:r w:rsidR="00CF6646">
        <w:t>I felt foolish as hell, but I was curious what stunt she was pulling now.  Maybe she wanted my permission to use magic to…</w:t>
      </w:r>
    </w:p>
    <w:p w14:paraId="71655D6F" w14:textId="77777777" w:rsidR="00CF6646" w:rsidRDefault="00CF6646" w:rsidP="00566C22">
      <w:pPr>
        <w:pStyle w:val="NoSpacing"/>
      </w:pPr>
    </w:p>
    <w:p w14:paraId="0FEE2711" w14:textId="680AFBC6" w:rsidR="008C0DC3" w:rsidRDefault="008C0DC3" w:rsidP="00566C22">
      <w:pPr>
        <w:pStyle w:val="NoSpacing"/>
      </w:pPr>
      <w:r>
        <w:t xml:space="preserve">Holy shit!  </w:t>
      </w:r>
    </w:p>
    <w:p w14:paraId="5F9E1DCF" w14:textId="77777777" w:rsidR="008C0DC3" w:rsidRDefault="008C0DC3" w:rsidP="00566C22">
      <w:pPr>
        <w:pStyle w:val="NoSpacing"/>
      </w:pPr>
    </w:p>
    <w:p w14:paraId="6E6F7BC2" w14:textId="7C3F5564" w:rsidR="008C0DC3" w:rsidRDefault="00993FC3" w:rsidP="00566C22">
      <w:pPr>
        <w:pStyle w:val="NoSpacing"/>
      </w:pPr>
      <w:r>
        <w:t xml:space="preserve">Her bruises were quickly fading away </w:t>
      </w:r>
      <w:r w:rsidR="005B447C">
        <w:t xml:space="preserve">just as mine do.  Is she a self-healer, who’s learned to turn her gift off?  </w:t>
      </w:r>
      <w:r w:rsidR="0055052E">
        <w:t xml:space="preserve">Can she teach </w:t>
      </w:r>
      <w:proofErr w:type="gramStart"/>
      <w:r w:rsidR="0055052E">
        <w:t>me</w:t>
      </w:r>
      <w:proofErr w:type="gramEnd"/>
      <w:r w:rsidR="0055052E">
        <w:t xml:space="preserve"> so I won’t stay stiff all the time?  Just what the hell was I seeing here??</w:t>
      </w:r>
    </w:p>
    <w:p w14:paraId="569037C1" w14:textId="77777777" w:rsidR="0055052E" w:rsidRDefault="0055052E" w:rsidP="00566C22">
      <w:pPr>
        <w:pStyle w:val="NoSpacing"/>
      </w:pPr>
    </w:p>
    <w:p w14:paraId="286BE00B" w14:textId="14414A19" w:rsidR="0055052E" w:rsidRDefault="0055052E" w:rsidP="00566C22">
      <w:pPr>
        <w:pStyle w:val="NoSpacing"/>
      </w:pPr>
      <w:r>
        <w:t>“Thank you.”  Standing up, Flames stretched several times, showing no obvious signs of stiffness, bruising, or pain now.</w:t>
      </w:r>
    </w:p>
    <w:p w14:paraId="3437293D" w14:textId="77777777" w:rsidR="0055052E" w:rsidRDefault="0055052E" w:rsidP="00566C22">
      <w:pPr>
        <w:pStyle w:val="NoSpacing"/>
      </w:pPr>
    </w:p>
    <w:p w14:paraId="05BF83C3" w14:textId="553D860C" w:rsidR="0055052E" w:rsidRDefault="0055052E" w:rsidP="00566C22">
      <w:pPr>
        <w:pStyle w:val="NoSpacing"/>
      </w:pPr>
      <w:r>
        <w:t xml:space="preserve">“How?”  It was all I could think </w:t>
      </w:r>
      <w:proofErr w:type="gramStart"/>
      <w:r>
        <w:t>to ask</w:t>
      </w:r>
      <w:proofErr w:type="gramEnd"/>
      <w:r>
        <w:t>.</w:t>
      </w:r>
    </w:p>
    <w:p w14:paraId="715222A9" w14:textId="77777777" w:rsidR="0055052E" w:rsidRDefault="0055052E" w:rsidP="00566C22">
      <w:pPr>
        <w:pStyle w:val="NoSpacing"/>
      </w:pPr>
    </w:p>
    <w:p w14:paraId="1FBCBD94" w14:textId="1A707CEB" w:rsidR="0055052E" w:rsidRDefault="0055052E" w:rsidP="00566C22">
      <w:pPr>
        <w:pStyle w:val="NoSpacing"/>
      </w:pPr>
      <w:r>
        <w:t>“I gave my body to you, my lord,” Flames explained, grinning widely.  “Since you told me to heal, the magic of the blood oath compelled my body to fix itself.  Try something else,” she suggested, eyes twinkling.</w:t>
      </w:r>
    </w:p>
    <w:p w14:paraId="69DB5841" w14:textId="77777777" w:rsidR="0055052E" w:rsidRDefault="0055052E" w:rsidP="00566C22">
      <w:pPr>
        <w:pStyle w:val="NoSpacing"/>
      </w:pPr>
    </w:p>
    <w:p w14:paraId="02857FF6" w14:textId="3377EF15" w:rsidR="0055052E" w:rsidRDefault="0055052E" w:rsidP="00566C22">
      <w:pPr>
        <w:pStyle w:val="NoSpacing"/>
      </w:pPr>
      <w:r>
        <w:t>“</w:t>
      </w:r>
      <w:proofErr w:type="gramStart"/>
      <w:r>
        <w:t>Umm..</w:t>
      </w:r>
      <w:proofErr w:type="gramEnd"/>
      <w:r>
        <w:t xml:space="preserve">  </w:t>
      </w:r>
      <w:r w:rsidR="004D60C7">
        <w:t>Nipples, get perky!”  It was foolish, but it was something obvious which I could witness.  Much to my amazement, both instant</w:t>
      </w:r>
      <w:r w:rsidR="00410BF9">
        <w:t>ly</w:t>
      </w:r>
      <w:r w:rsidR="004D60C7">
        <w:t xml:space="preserve"> stood fully at attention.</w:t>
      </w:r>
    </w:p>
    <w:p w14:paraId="29BC3287" w14:textId="77777777" w:rsidR="004D60C7" w:rsidRDefault="004D60C7" w:rsidP="00566C22">
      <w:pPr>
        <w:pStyle w:val="NoSpacing"/>
      </w:pPr>
    </w:p>
    <w:p w14:paraId="58A66BF9" w14:textId="6A252EB1" w:rsidR="00D82C50" w:rsidRDefault="004D60C7" w:rsidP="00566C22">
      <w:pPr>
        <w:pStyle w:val="NoSpacing"/>
      </w:pPr>
      <w:r>
        <w:t>“Get horny!” I commanded.  Almost instantly, she started to s</w:t>
      </w:r>
      <w:r w:rsidR="009E271E">
        <w:t>quirm her hips back and forth, obviously feeling</w:t>
      </w:r>
      <w:r w:rsidR="00D82C50">
        <w:t xml:space="preserve"> a strong itch between her legs. Looking up at her face, I expected Flames would look upset or disgusted.  Instead, her eyes </w:t>
      </w:r>
      <w:proofErr w:type="gramStart"/>
      <w:r w:rsidR="00D82C50">
        <w:t>twinkled</w:t>
      </w:r>
      <w:proofErr w:type="gramEnd"/>
      <w:r w:rsidR="00D82C50">
        <w:t xml:space="preserve"> and she was smiling broadly.</w:t>
      </w:r>
    </w:p>
    <w:p w14:paraId="72E00E86" w14:textId="77777777" w:rsidR="00D82C50" w:rsidRDefault="00D82C50" w:rsidP="00566C22">
      <w:pPr>
        <w:pStyle w:val="NoSpacing"/>
      </w:pPr>
    </w:p>
    <w:p w14:paraId="6B74E867" w14:textId="1CB21975" w:rsidR="00D82C50" w:rsidRDefault="00D82C50" w:rsidP="00566C22">
      <w:pPr>
        <w:pStyle w:val="NoSpacing"/>
      </w:pPr>
      <w:r>
        <w:t>“Interesting!”  Laughing, she quickly sprawled out on the floor and began playing with herself.  “There’s no relief,” she half-moaned, half-laughed.  “I wonder what process the body is undergoing to remain so stimulated,” she pondered?</w:t>
      </w:r>
    </w:p>
    <w:p w14:paraId="007E4C27" w14:textId="77777777" w:rsidR="00D518E3" w:rsidRDefault="00D518E3" w:rsidP="00566C22">
      <w:pPr>
        <w:pStyle w:val="NoSpacing"/>
      </w:pPr>
    </w:p>
    <w:p w14:paraId="09141C3C" w14:textId="72231862" w:rsidR="00D518E3" w:rsidRDefault="00D518E3" w:rsidP="00566C22">
      <w:pPr>
        <w:pStyle w:val="NoSpacing"/>
      </w:pPr>
      <w:r>
        <w:t>Just how big a research freak is this girl?!  “Orgasm</w:t>
      </w:r>
      <w:r w:rsidR="003B3574">
        <w:t>!” I commanded, and instantly her whole body spasmed as she groaned loudly and sprayed cream everywhere.  “One more time,” I repeated, enjoying the show, before finally ordering, “Back to normal.”</w:t>
      </w:r>
    </w:p>
    <w:p w14:paraId="7C9FD0FE" w14:textId="77777777" w:rsidR="003B3574" w:rsidRDefault="003B3574" w:rsidP="00566C22">
      <w:pPr>
        <w:pStyle w:val="NoSpacing"/>
      </w:pPr>
    </w:p>
    <w:p w14:paraId="1786551A" w14:textId="4DC9C0AA" w:rsidR="003B3574" w:rsidRDefault="003B3574" w:rsidP="00566C22">
      <w:pPr>
        <w:pStyle w:val="NoSpacing"/>
      </w:pPr>
      <w:r>
        <w:t xml:space="preserve">With a final few rubs to her bottom, Flames finally sat up </w:t>
      </w:r>
      <w:r w:rsidR="00747EB4">
        <w:t>and beamed a smile towards me.  “It worked,”</w:t>
      </w:r>
      <w:r w:rsidR="000B36F1">
        <w:t xml:space="preserve"> she said, looking </w:t>
      </w:r>
      <w:r w:rsidR="00D3431E" w:rsidRPr="00D3431E">
        <w:t>ecstatic</w:t>
      </w:r>
      <w:r w:rsidR="00602854">
        <w:t>.</w:t>
      </w:r>
    </w:p>
    <w:p w14:paraId="6DFCCC97" w14:textId="77777777" w:rsidR="00602854" w:rsidRDefault="00602854" w:rsidP="00566C22">
      <w:pPr>
        <w:pStyle w:val="NoSpacing"/>
      </w:pPr>
    </w:p>
    <w:p w14:paraId="6EB1CBA6" w14:textId="2E9B3068" w:rsidR="00602854" w:rsidRDefault="00602854" w:rsidP="00566C22">
      <w:pPr>
        <w:pStyle w:val="NoSpacing"/>
      </w:pPr>
      <w:r>
        <w:t>“How the hell can you give someone that much control over your body??”  I couldn’t believe it.  My mind found the whole concept incredulous.</w:t>
      </w:r>
    </w:p>
    <w:p w14:paraId="2489C779" w14:textId="77777777" w:rsidR="00602854" w:rsidRDefault="00602854" w:rsidP="00566C22">
      <w:pPr>
        <w:pStyle w:val="NoSpacing"/>
      </w:pPr>
    </w:p>
    <w:p w14:paraId="6E73A10A" w14:textId="39C09C05" w:rsidR="00602854" w:rsidRDefault="00602854" w:rsidP="00566C22">
      <w:pPr>
        <w:pStyle w:val="NoSpacing"/>
      </w:pPr>
      <w:r>
        <w:t>“</w:t>
      </w:r>
      <w:r w:rsidR="00DE2D04">
        <w:t xml:space="preserve">For the benefits,” Flames laughed.  “I told you before, I’m not like </w:t>
      </w:r>
      <w:r w:rsidR="00ED2907">
        <w:t xml:space="preserve">the other girls here,” Flames reminded me.  “I don’t have the beauty, wealth, status, or extreme levels of magic like the ladies here.  All I had was my brains – which aren’t very useful by themselves – until the lord Moonweaver </w:t>
      </w:r>
      <w:r w:rsidR="00994A17">
        <w:t xml:space="preserve">made me his offer.  Given the once in a lifetime chance, with someone else paying for it all, </w:t>
      </w:r>
      <w:r w:rsidR="00A1198E">
        <w:t>I altered myself in every way imaginable to improve my chances for the future.”</w:t>
      </w:r>
    </w:p>
    <w:p w14:paraId="60C06BE5" w14:textId="77777777" w:rsidR="00A1198E" w:rsidRDefault="00A1198E" w:rsidP="00566C22">
      <w:pPr>
        <w:pStyle w:val="NoSpacing"/>
      </w:pPr>
    </w:p>
    <w:p w14:paraId="58FB8BAD" w14:textId="0CAA299D" w:rsidR="00A1198E" w:rsidRDefault="00A1198E" w:rsidP="00566C22">
      <w:pPr>
        <w:pStyle w:val="NoSpacing"/>
      </w:pPr>
      <w:r>
        <w:t>“</w:t>
      </w:r>
      <w:proofErr w:type="gramStart"/>
      <w:r>
        <w:t>And,</w:t>
      </w:r>
      <w:proofErr w:type="gramEnd"/>
      <w:r>
        <w:t>” Flames actually blushed slightly, “I took advantage the same way</w:t>
      </w:r>
      <w:r w:rsidR="008A398C">
        <w:t xml:space="preserve"> </w:t>
      </w:r>
      <w:r>
        <w:t>with you.</w:t>
      </w:r>
      <w:r w:rsidR="008A398C">
        <w:t>”</w:t>
      </w:r>
    </w:p>
    <w:p w14:paraId="00FE33AE" w14:textId="77777777" w:rsidR="008A398C" w:rsidRDefault="008A398C" w:rsidP="00566C22">
      <w:pPr>
        <w:pStyle w:val="NoSpacing"/>
      </w:pPr>
    </w:p>
    <w:p w14:paraId="1F443972" w14:textId="051C4CE0" w:rsidR="00391225" w:rsidRDefault="008A398C" w:rsidP="00566C22">
      <w:pPr>
        <w:pStyle w:val="NoSpacing"/>
      </w:pPr>
      <w:r>
        <w:t>“You’re a self-healer,” Flames stated matter-of-factly.  “I heard it from the lord, and listening to you with the other girl, then watching you remain erect, just confirmed it.</w:t>
      </w:r>
      <w:r w:rsidR="00391225">
        <w:t>”</w:t>
      </w:r>
    </w:p>
    <w:p w14:paraId="7217B781" w14:textId="77777777" w:rsidR="00391225" w:rsidRDefault="00391225" w:rsidP="00566C22">
      <w:pPr>
        <w:pStyle w:val="NoSpacing"/>
      </w:pPr>
    </w:p>
    <w:p w14:paraId="62D26629" w14:textId="22086953" w:rsidR="00391225" w:rsidRDefault="00391225" w:rsidP="00566C22">
      <w:pPr>
        <w:pStyle w:val="NoSpacing"/>
      </w:pPr>
      <w:r>
        <w:t xml:space="preserve">“By truly </w:t>
      </w:r>
      <w:r w:rsidR="002F1C8C">
        <w:t xml:space="preserve">giving my body to you through one of the ancient blood rituals, I’ve bound myself to you now.”  Flames </w:t>
      </w:r>
      <w:proofErr w:type="gramStart"/>
      <w:r w:rsidR="002F1C8C">
        <w:t>was</w:t>
      </w:r>
      <w:proofErr w:type="gramEnd"/>
      <w:r w:rsidR="002F1C8C">
        <w:t xml:space="preserve"> grinning ecstatically.  “I no longer have only sixty more years to live and learn,” she laughed, “but now I’ll stay </w:t>
      </w:r>
      <w:r w:rsidR="008F138E">
        <w:t>young and healthy for as long as you’re living and wish it.”</w:t>
      </w:r>
    </w:p>
    <w:p w14:paraId="7452F1C0" w14:textId="77777777" w:rsidR="008F138E" w:rsidRDefault="008F138E" w:rsidP="00566C22">
      <w:pPr>
        <w:pStyle w:val="NoSpacing"/>
      </w:pPr>
    </w:p>
    <w:p w14:paraId="0CB0CC14" w14:textId="66234560" w:rsidR="008F138E" w:rsidRDefault="008F138E" w:rsidP="00566C22">
      <w:pPr>
        <w:pStyle w:val="NoSpacing"/>
      </w:pPr>
      <w:r>
        <w:t>“I’ve cheated Death,” she giggled, then corrected herself.  “</w:t>
      </w:r>
      <w:r w:rsidR="008D57A5">
        <w:t>Well, I side-stepped H</w:t>
      </w:r>
      <w:r>
        <w:t>er at least</w:t>
      </w:r>
      <w:r w:rsidR="008D57A5">
        <w:t>.  When you finally die, I’ll die with you</w:t>
      </w:r>
      <w:r w:rsidR="00E92A0C">
        <w:t>.”</w:t>
      </w:r>
    </w:p>
    <w:p w14:paraId="3E3B6027" w14:textId="77777777" w:rsidR="00AA61A2" w:rsidRDefault="00AA61A2" w:rsidP="00566C22">
      <w:pPr>
        <w:pStyle w:val="NoSpacing"/>
      </w:pPr>
    </w:p>
    <w:p w14:paraId="078EC1C0" w14:textId="1E226E91" w:rsidR="00AA61A2" w:rsidRDefault="00AA61A2" w:rsidP="00566C22">
      <w:pPr>
        <w:pStyle w:val="NoSpacing"/>
      </w:pPr>
      <w:r>
        <w:t xml:space="preserve">A blood ritual to give control of your body to another, so they can keep you from growing old…  </w:t>
      </w:r>
      <w:r w:rsidR="0017019A">
        <w:t xml:space="preserve">To be honest, I wasn’t certain how I felt about such </w:t>
      </w:r>
      <w:proofErr w:type="gramStart"/>
      <w:r w:rsidR="0017019A">
        <w:t>magics</w:t>
      </w:r>
      <w:proofErr w:type="gramEnd"/>
      <w:r w:rsidR="0017019A">
        <w:t xml:space="preserve">.  On </w:t>
      </w:r>
      <w:proofErr w:type="gramStart"/>
      <w:r w:rsidR="0017019A">
        <w:t>one</w:t>
      </w:r>
      <w:proofErr w:type="gramEnd"/>
      <w:r w:rsidR="0017019A">
        <w:t xml:space="preserve"> hand, there’d be no sickness.  No old bones, </w:t>
      </w:r>
      <w:r w:rsidR="008A3BA0">
        <w:t>Alzheimer's</w:t>
      </w:r>
      <w:r w:rsidR="00DE16B2">
        <w:t xml:space="preserve">, </w:t>
      </w:r>
      <w:r w:rsidR="00FB686A">
        <w:t>or arthritis.  No saying goodbye to a loved one like Julie, as you’d both go at the same time.</w:t>
      </w:r>
    </w:p>
    <w:p w14:paraId="729ECAA9" w14:textId="77777777" w:rsidR="00FB686A" w:rsidRDefault="00FB686A" w:rsidP="00566C22">
      <w:pPr>
        <w:pStyle w:val="NoSpacing"/>
      </w:pPr>
    </w:p>
    <w:p w14:paraId="6C8A64F1" w14:textId="3F2B7DCA" w:rsidR="00CC33B6" w:rsidRDefault="00FB686A" w:rsidP="00C805D3">
      <w:pPr>
        <w:pStyle w:val="NoSpacing"/>
      </w:pPr>
      <w:r>
        <w:t xml:space="preserve">On the other hand, what if the one who had control of your body was an ass?  An endless torment of suffering; of just being a </w:t>
      </w:r>
      <w:proofErr w:type="gramStart"/>
      <w:r>
        <w:t>play thing</w:t>
      </w:r>
      <w:proofErr w:type="gramEnd"/>
      <w:r>
        <w:t xml:space="preserve">; could be the end result.  Just how desperate do you need to be, or just how trusting, to give yourself to </w:t>
      </w:r>
      <w:proofErr w:type="gramStart"/>
      <w:r>
        <w:t>a complete stranger</w:t>
      </w:r>
      <w:proofErr w:type="gramEnd"/>
      <w:r>
        <w:t xml:space="preserve"> like that?</w:t>
      </w:r>
    </w:p>
    <w:p w14:paraId="570A0CEA" w14:textId="77777777" w:rsidR="00C805D3" w:rsidRDefault="00C805D3" w:rsidP="00C805D3">
      <w:pPr>
        <w:pStyle w:val="NoSpacing"/>
      </w:pPr>
    </w:p>
    <w:p w14:paraId="66D6AA61" w14:textId="0A07532D" w:rsidR="00C805D3" w:rsidRDefault="00C805D3" w:rsidP="00C805D3">
      <w:pPr>
        <w:pStyle w:val="NoSpacing"/>
      </w:pPr>
      <w:r>
        <w:t>“</w:t>
      </w:r>
      <w:r w:rsidR="00C91898">
        <w:t xml:space="preserve">How the hell?  You don’t know me!”  I was so </w:t>
      </w:r>
      <w:proofErr w:type="gramStart"/>
      <w:r w:rsidR="00C91898">
        <w:t>flabbergasted,</w:t>
      </w:r>
      <w:proofErr w:type="gramEnd"/>
      <w:r w:rsidR="00C91898">
        <w:t xml:space="preserve"> I couldn’t even get the question out straight.</w:t>
      </w:r>
    </w:p>
    <w:p w14:paraId="095A24B5" w14:textId="77777777" w:rsidR="00C91898" w:rsidRDefault="00C91898" w:rsidP="00C805D3">
      <w:pPr>
        <w:pStyle w:val="NoSpacing"/>
      </w:pPr>
    </w:p>
    <w:p w14:paraId="221CD567" w14:textId="1CA8B659" w:rsidR="00C91898" w:rsidRDefault="00C91898" w:rsidP="00C805D3">
      <w:pPr>
        <w:pStyle w:val="NoSpacing"/>
      </w:pPr>
      <w:r>
        <w:t xml:space="preserve">“I gambled,” Flames admitted.  “It was an informed gamble, but still a gamble.  I researched </w:t>
      </w:r>
      <w:proofErr w:type="gramStart"/>
      <w:r>
        <w:t>the Lord</w:t>
      </w:r>
      <w:proofErr w:type="gramEnd"/>
      <w:r>
        <w:t xml:space="preserve"> Moonweaver.  Read the history of his family.  Studied who he was and what he </w:t>
      </w:r>
      <w:proofErr w:type="gramStart"/>
      <w:r>
        <w:t>believes</w:t>
      </w:r>
      <w:proofErr w:type="gramEnd"/>
      <w:r>
        <w:t xml:space="preserve"> in.  In the end, I couldn’t believe that he would ask anyone to perform a </w:t>
      </w:r>
      <w:proofErr w:type="spellStart"/>
      <w:r>
        <w:t>bloodbond</w:t>
      </w:r>
      <w:proofErr w:type="spellEnd"/>
      <w:r>
        <w:t xml:space="preserve"> with someone evil or nasty.”</w:t>
      </w:r>
    </w:p>
    <w:p w14:paraId="2C24C6D8" w14:textId="77777777" w:rsidR="00C91898" w:rsidRDefault="00C91898" w:rsidP="00C805D3">
      <w:pPr>
        <w:pStyle w:val="NoSpacing"/>
      </w:pPr>
    </w:p>
    <w:p w14:paraId="373A3506" w14:textId="57802FB2" w:rsidR="00C91898" w:rsidRDefault="00C91898" w:rsidP="00C805D3">
      <w:pPr>
        <w:pStyle w:val="NoSpacing"/>
      </w:pPr>
      <w:r>
        <w:t xml:space="preserve">Just as I’d had faith in him not to pick out a bad person to be my servant, she believed he wouldn’t ask her to serve a bad person.  The power of honor and </w:t>
      </w:r>
      <w:proofErr w:type="gramStart"/>
      <w:r>
        <w:t>reputation became</w:t>
      </w:r>
      <w:proofErr w:type="gramEnd"/>
      <w:r>
        <w:t xml:space="preserve"> drilled into my head at that moment.</w:t>
      </w:r>
    </w:p>
    <w:p w14:paraId="40CE37F9" w14:textId="77777777" w:rsidR="00C91898" w:rsidRDefault="00C91898" w:rsidP="00C805D3">
      <w:pPr>
        <w:pStyle w:val="NoSpacing"/>
      </w:pPr>
    </w:p>
    <w:p w14:paraId="14E70AC1" w14:textId="38A760F5" w:rsidR="00C91898" w:rsidRDefault="00C91898" w:rsidP="00C805D3">
      <w:pPr>
        <w:pStyle w:val="NoSpacing"/>
      </w:pPr>
      <w:r>
        <w:t>“Just a few more quick questions,” I promised.</w:t>
      </w:r>
    </w:p>
    <w:p w14:paraId="02A5797E" w14:textId="77777777" w:rsidR="00C91898" w:rsidRDefault="00C91898" w:rsidP="00C805D3">
      <w:pPr>
        <w:pStyle w:val="NoSpacing"/>
      </w:pPr>
    </w:p>
    <w:p w14:paraId="2B2DC815" w14:textId="68D4FEFD" w:rsidR="00C91898" w:rsidRDefault="00C91898" w:rsidP="00C805D3">
      <w:pPr>
        <w:pStyle w:val="NoSpacing"/>
      </w:pPr>
      <w:r>
        <w:t>“Sure.</w:t>
      </w:r>
      <w:r w:rsidR="00C21330">
        <w:t xml:space="preserve">  You’re my lord now.  Ask me anything,” Flames chirped cheerfully.</w:t>
      </w:r>
    </w:p>
    <w:p w14:paraId="1A7B2C51" w14:textId="77777777" w:rsidR="00C21330" w:rsidRDefault="00C21330" w:rsidP="00C805D3">
      <w:pPr>
        <w:pStyle w:val="NoSpacing"/>
      </w:pPr>
    </w:p>
    <w:p w14:paraId="3152F7C8" w14:textId="15BFBBDB" w:rsidR="00C21330" w:rsidRDefault="00C21330" w:rsidP="00C805D3">
      <w:pPr>
        <w:pStyle w:val="NoSpacing"/>
      </w:pPr>
      <w:r>
        <w:t>“What the hell is up with your clothes?  You were moaning, and a little hard to understand, and I was slightly distracted, but it sounded as if you</w:t>
      </w:r>
      <w:r w:rsidR="00084528">
        <w:t xml:space="preserve"> said you’d only wear what I put on you, </w:t>
      </w:r>
      <w:r w:rsidR="001F7AFF">
        <w:t>or something equally crazy.”</w:t>
      </w:r>
    </w:p>
    <w:p w14:paraId="2A24D45A" w14:textId="77777777" w:rsidR="00445C00" w:rsidRDefault="00445C00" w:rsidP="00C805D3">
      <w:pPr>
        <w:pStyle w:val="NoSpacing"/>
      </w:pPr>
    </w:p>
    <w:p w14:paraId="4E60FCE6" w14:textId="43797778" w:rsidR="00445C00" w:rsidRDefault="00445C00" w:rsidP="00C805D3">
      <w:pPr>
        <w:pStyle w:val="NoSpacing"/>
      </w:pPr>
      <w:r>
        <w:t xml:space="preserve">“I’ll only wear what you dress me in,” Flames confirmed, </w:t>
      </w:r>
      <w:r w:rsidR="00BD2815">
        <w:t xml:space="preserve">laughing merrily.  “All that stuff’s just a wasted distraction which takes time away from </w:t>
      </w:r>
      <w:r w:rsidR="000B3266">
        <w:t>studying.  It’s a pain to have to deal with it.  Now I don’t have to,” she shrugged.</w:t>
      </w:r>
    </w:p>
    <w:p w14:paraId="78874B3C" w14:textId="77777777" w:rsidR="000B3266" w:rsidRDefault="000B3266" w:rsidP="00C805D3">
      <w:pPr>
        <w:pStyle w:val="NoSpacing"/>
      </w:pPr>
    </w:p>
    <w:p w14:paraId="2F5CBA7D" w14:textId="6C8D002F" w:rsidR="000B3266" w:rsidRDefault="000B3266" w:rsidP="00C805D3">
      <w:pPr>
        <w:pStyle w:val="NoSpacing"/>
      </w:pPr>
      <w:r>
        <w:t>“</w:t>
      </w:r>
      <w:proofErr w:type="gramStart"/>
      <w:r>
        <w:t>So</w:t>
      </w:r>
      <w:proofErr w:type="gramEnd"/>
      <w:r>
        <w:t xml:space="preserve"> I have to deal with it?”  I could feel my eyebrow starting to twitch.</w:t>
      </w:r>
    </w:p>
    <w:p w14:paraId="3D9FA129" w14:textId="77777777" w:rsidR="000B3266" w:rsidRDefault="000B3266" w:rsidP="00C805D3">
      <w:pPr>
        <w:pStyle w:val="NoSpacing"/>
      </w:pPr>
    </w:p>
    <w:p w14:paraId="1CA83BF9" w14:textId="5F237BB7" w:rsidR="000B3266" w:rsidRDefault="000B3266" w:rsidP="00C805D3">
      <w:pPr>
        <w:pStyle w:val="NoSpacing"/>
      </w:pPr>
      <w:r>
        <w:t xml:space="preserve">“Not at all,” Flames laughed.  “Now I can just do </w:t>
      </w:r>
      <w:proofErr w:type="gramStart"/>
      <w:r>
        <w:t>without</w:t>
      </w:r>
      <w:proofErr w:type="gramEnd"/>
      <w:r>
        <w:t xml:space="preserve"> and nobody can say a thing about it.  No tickets.  No fines.  No warnings.  No bother,” she smirked.  “Nobody is going to be foolish enough to try and break a </w:t>
      </w:r>
      <w:proofErr w:type="spellStart"/>
      <w:r>
        <w:t>bloodbond</w:t>
      </w:r>
      <w:proofErr w:type="spellEnd"/>
      <w:r>
        <w:t>.  The Keeper of Oaths will step on them for it.”</w:t>
      </w:r>
    </w:p>
    <w:p w14:paraId="1D1C78B7" w14:textId="77777777" w:rsidR="000B3266" w:rsidRDefault="000B3266" w:rsidP="00C805D3">
      <w:pPr>
        <w:pStyle w:val="NoSpacing"/>
      </w:pPr>
    </w:p>
    <w:p w14:paraId="6B708CBC" w14:textId="77777777" w:rsidR="000B3266" w:rsidRDefault="000B3266" w:rsidP="00C805D3">
      <w:pPr>
        <w:pStyle w:val="NoSpacing"/>
      </w:pPr>
      <w:r>
        <w:t xml:space="preserve">Keeper of Oaths?  </w:t>
      </w:r>
      <w:proofErr w:type="spellStart"/>
      <w:r>
        <w:t>Bloodbonds</w:t>
      </w:r>
      <w:proofErr w:type="spellEnd"/>
      <w:r>
        <w:t xml:space="preserve">.  </w:t>
      </w:r>
      <w:proofErr w:type="spellStart"/>
      <w:r>
        <w:t>Bloodpacts</w:t>
      </w:r>
      <w:proofErr w:type="spellEnd"/>
      <w:r>
        <w:t xml:space="preserve">.  Eternal control over another.  Rubbing my temples, I was starting to get a headache.  </w:t>
      </w:r>
    </w:p>
    <w:p w14:paraId="7BB02FBF" w14:textId="77777777" w:rsidR="000B3266" w:rsidRDefault="000B3266" w:rsidP="00C805D3">
      <w:pPr>
        <w:pStyle w:val="NoSpacing"/>
      </w:pPr>
    </w:p>
    <w:p w14:paraId="54990BF4" w14:textId="57D40427" w:rsidR="000B3266" w:rsidRDefault="000B3266" w:rsidP="00C805D3">
      <w:pPr>
        <w:pStyle w:val="NoSpacing"/>
      </w:pPr>
      <w:r>
        <w:t>Apparently, it’s impossible to self-heal from sheer mental exhaustion.</w:t>
      </w:r>
    </w:p>
    <w:p w14:paraId="6471A43A" w14:textId="77777777" w:rsidR="000B3266" w:rsidRDefault="000B3266" w:rsidP="00C805D3">
      <w:pPr>
        <w:pStyle w:val="NoSpacing"/>
      </w:pPr>
    </w:p>
    <w:p w14:paraId="495B824D" w14:textId="0DB97692" w:rsidR="000B3266" w:rsidRDefault="000B3266" w:rsidP="00C805D3">
      <w:pPr>
        <w:pStyle w:val="NoSpacing"/>
      </w:pPr>
      <w:r>
        <w:t xml:space="preserve">“Is it safe to leave now?”  I might still have a billion questions, but they could all wait for now.  All I wanted at this </w:t>
      </w:r>
      <w:proofErr w:type="gramStart"/>
      <w:r>
        <w:t>moment,</w:t>
      </w:r>
      <w:proofErr w:type="gramEnd"/>
      <w:r>
        <w:t xml:space="preserve"> was a chance to go sprawl out like the girls, to try and relax.</w:t>
      </w:r>
    </w:p>
    <w:p w14:paraId="6FEB05EE" w14:textId="77777777" w:rsidR="00B14B13" w:rsidRDefault="00B14B13" w:rsidP="00C805D3">
      <w:pPr>
        <w:pStyle w:val="NoSpacing"/>
      </w:pPr>
    </w:p>
    <w:p w14:paraId="52399B3A" w14:textId="092E0A30" w:rsidR="00B14B13" w:rsidRDefault="00B14B13" w:rsidP="00C805D3">
      <w:pPr>
        <w:pStyle w:val="NoSpacing"/>
      </w:pPr>
      <w:r>
        <w:t xml:space="preserve">“Sure, my lord.”  Flames confirmed, </w:t>
      </w:r>
      <w:r w:rsidR="005F3D36">
        <w:t>pushing her glasses back upon her nose.  “The ritual was finished some time ago.  We can leave anytime.”</w:t>
      </w:r>
    </w:p>
    <w:p w14:paraId="732C9401" w14:textId="77777777" w:rsidR="009D19F7" w:rsidRDefault="009D19F7" w:rsidP="00C805D3">
      <w:pPr>
        <w:pStyle w:val="NoSpacing"/>
      </w:pPr>
    </w:p>
    <w:p w14:paraId="238A089A" w14:textId="488F0DB7" w:rsidR="009D19F7" w:rsidRDefault="009D19F7" w:rsidP="00C805D3">
      <w:pPr>
        <w:pStyle w:val="NoSpacing"/>
      </w:pPr>
      <w:r>
        <w:t xml:space="preserve">Nodding, I walked out the door and back to the living room.  </w:t>
      </w:r>
      <w:r w:rsidR="005F78E5">
        <w:t>Jewel had joined Victoria sitting on the couch, the two of them holding each other like old lovers</w:t>
      </w:r>
      <w:r w:rsidR="00413F24">
        <w:t xml:space="preserve">, while Red had moved to stretch out </w:t>
      </w:r>
      <w:r w:rsidR="0074541A">
        <w:t>across the second couch.</w:t>
      </w:r>
      <w:r w:rsidR="008E23BD">
        <w:t xml:space="preserve">  “Lean up,” I ordered Red, as I slid myself underneath her head.</w:t>
      </w:r>
    </w:p>
    <w:p w14:paraId="39669110" w14:textId="77777777" w:rsidR="00CD6A3E" w:rsidRDefault="00CD6A3E" w:rsidP="00C805D3">
      <w:pPr>
        <w:pStyle w:val="NoSpacing"/>
      </w:pPr>
    </w:p>
    <w:p w14:paraId="2D004FF2" w14:textId="7E095CE8" w:rsidR="00CD6A3E" w:rsidRPr="00C805D3" w:rsidRDefault="00CD6A3E" w:rsidP="00C805D3">
      <w:pPr>
        <w:pStyle w:val="NoSpacing"/>
      </w:pPr>
      <w:r>
        <w:t>Gently stroking her hair as she rested it back down in my lap, I closed my eyes and tried to tune the world out.</w:t>
      </w:r>
    </w:p>
    <w:p w14:paraId="666F9A42" w14:textId="77777777" w:rsidR="004B723D" w:rsidRDefault="004B723D">
      <w:pPr>
        <w:rPr>
          <w:caps/>
          <w:color w:val="004E6C" w:themeColor="accent2" w:themeShade="80"/>
          <w:spacing w:val="20"/>
          <w:sz w:val="28"/>
          <w:szCs w:val="28"/>
        </w:rPr>
      </w:pPr>
      <w:bookmarkStart w:id="107" w:name="_Toc531835147"/>
      <w:r>
        <w:br w:type="page"/>
      </w:r>
    </w:p>
    <w:p w14:paraId="70D4D2F5" w14:textId="769FB77F" w:rsidR="00CC33B6" w:rsidRDefault="00CC33B6" w:rsidP="00CC33B6">
      <w:pPr>
        <w:pStyle w:val="Heading1"/>
      </w:pPr>
      <w:bookmarkStart w:id="108" w:name="_Toc532986946"/>
      <w:r>
        <w:t>Chapter 18:</w:t>
      </w:r>
      <w:r w:rsidR="002630C8">
        <w:t xml:space="preserve"> Settling In</w:t>
      </w:r>
      <w:bookmarkEnd w:id="107"/>
      <w:bookmarkEnd w:id="108"/>
    </w:p>
    <w:p w14:paraId="7E493854" w14:textId="211A9722" w:rsidR="005D23C3" w:rsidRDefault="003B4E55" w:rsidP="00566C22">
      <w:pPr>
        <w:pStyle w:val="NoSpacing"/>
      </w:pPr>
      <w:r>
        <w:t xml:space="preserve">I awoke the next morning laying on the marshmallow-soft mattress of one of the luxurious canopy beds found in each “personal room”.  Like usual, Red’s firm body was snuggled hotly against mine, with her head resting on my chest.  Stroking her hair and back </w:t>
      </w:r>
      <w:r w:rsidR="00882D04">
        <w:t>gently</w:t>
      </w:r>
      <w:r>
        <w:t xml:space="preserve">, neither of us talked, as I squirmed and adjusted my hips </w:t>
      </w:r>
      <w:r w:rsidR="00882D04">
        <w:t xml:space="preserve">slightly, as Jewel </w:t>
      </w:r>
      <w:r w:rsidR="009B23F0">
        <w:t>slowly worked her mouth up and down between my legs.</w:t>
      </w:r>
    </w:p>
    <w:p w14:paraId="7EAD878F" w14:textId="77777777" w:rsidR="00F428A4" w:rsidRDefault="00F428A4" w:rsidP="00566C22">
      <w:pPr>
        <w:pStyle w:val="NoSpacing"/>
      </w:pPr>
    </w:p>
    <w:p w14:paraId="5E6283E2" w14:textId="0D7B25FB" w:rsidR="00F428A4" w:rsidRDefault="00F428A4" w:rsidP="00566C22">
      <w:pPr>
        <w:pStyle w:val="NoSpacing"/>
      </w:pPr>
      <w:r>
        <w:t xml:space="preserve">Usually, unless they were just too exhausted, </w:t>
      </w:r>
      <w:r w:rsidR="00D93A98">
        <w:t xml:space="preserve">both girls “feed” </w:t>
      </w:r>
      <w:r w:rsidR="00933D41">
        <w:t xml:space="preserve">from me before going to sleep and then again first thing in the morning.  </w:t>
      </w:r>
      <w:r w:rsidR="004C0990">
        <w:t xml:space="preserve">Jokingly, they called it their “breakfast” and “midnight snack”.  </w:t>
      </w:r>
      <w:r w:rsidR="00BE3FE3">
        <w:t xml:space="preserve">At </w:t>
      </w:r>
      <w:proofErr w:type="gramStart"/>
      <w:r w:rsidR="00BE3FE3">
        <w:t>first</w:t>
      </w:r>
      <w:proofErr w:type="gramEnd"/>
      <w:r w:rsidR="00BE3FE3">
        <w:t xml:space="preserve"> they had did it under healer’s orders, as Granny </w:t>
      </w:r>
      <w:r w:rsidR="000C0A14">
        <w:t>said it’d help drain the excess life and restore me to normal,</w:t>
      </w:r>
      <w:r w:rsidR="00BE3FE3">
        <w:t xml:space="preserve"> </w:t>
      </w:r>
      <w:r w:rsidR="00A349E1">
        <w:t>but then we found out it’s not going to actually change anything in my case.  I figured the girls would quit at that point, but nothing changed in the slightest.</w:t>
      </w:r>
    </w:p>
    <w:p w14:paraId="0DA4D536" w14:textId="77777777" w:rsidR="00A349E1" w:rsidRDefault="00A349E1" w:rsidP="00566C22">
      <w:pPr>
        <w:pStyle w:val="NoSpacing"/>
      </w:pPr>
    </w:p>
    <w:p w14:paraId="59C5ADE4" w14:textId="4D10A8CB" w:rsidR="00A349E1" w:rsidRDefault="00A349E1" w:rsidP="00566C22">
      <w:pPr>
        <w:pStyle w:val="NoSpacing"/>
      </w:pPr>
      <w:r>
        <w:t>“Feeding” Jewel and Red morning and night was just part</w:t>
      </w:r>
      <w:r w:rsidR="00CF615A">
        <w:t xml:space="preserve"> of our routine now, and I wasn’t going to complain over that.</w:t>
      </w:r>
    </w:p>
    <w:p w14:paraId="0D51D85D" w14:textId="77777777" w:rsidR="00CF615A" w:rsidRDefault="00CF615A" w:rsidP="00566C22">
      <w:pPr>
        <w:pStyle w:val="NoSpacing"/>
      </w:pPr>
    </w:p>
    <w:p w14:paraId="73B8F39A" w14:textId="200D7CBD" w:rsidR="00CF615A" w:rsidRDefault="00CF615A" w:rsidP="00566C22">
      <w:pPr>
        <w:pStyle w:val="NoSpacing"/>
      </w:pPr>
      <w:r>
        <w:t xml:space="preserve">Feeling Jewel finishing up, I gently nudged Red’s head </w:t>
      </w:r>
      <w:r w:rsidR="00744CF6">
        <w:t xml:space="preserve">to tilt up towards me.  Kissing her passionately, </w:t>
      </w:r>
      <w:r w:rsidR="00EB6A4B">
        <w:t xml:space="preserve">she recognized the unspoken </w:t>
      </w:r>
      <w:r w:rsidR="00024375">
        <w:t xml:space="preserve">implication </w:t>
      </w:r>
      <w:r w:rsidR="007540B8">
        <w:t>and began to kiss her way down my chest once we’d finished</w:t>
      </w:r>
      <w:r w:rsidR="006A31DE">
        <w:t xml:space="preserve"> our kisses.</w:t>
      </w:r>
      <w:r w:rsidR="007540B8">
        <w:t xml:space="preserve">  </w:t>
      </w:r>
      <w:r w:rsidR="00D11279">
        <w:t>It was time for her “breakfast”.</w:t>
      </w:r>
    </w:p>
    <w:p w14:paraId="706BACC3" w14:textId="77777777" w:rsidR="00D11279" w:rsidRDefault="00D11279" w:rsidP="00566C22">
      <w:pPr>
        <w:pStyle w:val="NoSpacing"/>
      </w:pPr>
    </w:p>
    <w:p w14:paraId="53D45F27" w14:textId="479CE74A" w:rsidR="00D11279" w:rsidRDefault="00D11279" w:rsidP="00566C22">
      <w:pPr>
        <w:pStyle w:val="NoSpacing"/>
      </w:pPr>
      <w:r>
        <w:t xml:space="preserve">Kissing her way up the </w:t>
      </w:r>
      <w:r w:rsidR="00153EB6">
        <w:t xml:space="preserve">other side of my chest, Jewel worked herself all the way </w:t>
      </w:r>
      <w:proofErr w:type="gramStart"/>
      <w:r w:rsidR="00153EB6">
        <w:t>up to</w:t>
      </w:r>
      <w:proofErr w:type="gramEnd"/>
      <w:r w:rsidR="00153EB6">
        <w:t xml:space="preserve"> passionately </w:t>
      </w:r>
      <w:r w:rsidR="007E2E2B">
        <w:t xml:space="preserve">lock lips with mine for several </w:t>
      </w:r>
      <w:r w:rsidR="00156A0F">
        <w:t xml:space="preserve">breathless moments.  “Good morning,” she said, being </w:t>
      </w:r>
      <w:r w:rsidR="00B77F76">
        <w:t>as usual, the first to speak in the mornings.</w:t>
      </w:r>
    </w:p>
    <w:p w14:paraId="5956B3EE" w14:textId="77777777" w:rsidR="005D31E1" w:rsidRDefault="005D31E1" w:rsidP="00566C22">
      <w:pPr>
        <w:pStyle w:val="NoSpacing"/>
      </w:pPr>
    </w:p>
    <w:p w14:paraId="664CFAD4" w14:textId="78F01E72" w:rsidR="005D31E1" w:rsidRDefault="005D31E1" w:rsidP="00566C22">
      <w:pPr>
        <w:pStyle w:val="NoSpacing"/>
      </w:pPr>
      <w:r>
        <w:t>Using my hand to stroke the hair away from her face, she settled her soft chest a</w:t>
      </w:r>
      <w:r w:rsidR="008B1143">
        <w:t>top</w:t>
      </w:r>
      <w:r>
        <w:t xml:space="preserve"> min</w:t>
      </w:r>
      <w:r w:rsidR="008B1143">
        <w:t xml:space="preserve">e.  Wrapping my arms around her, I </w:t>
      </w:r>
      <w:r w:rsidR="00366B88">
        <w:t>softly stroked her back and buttocks, then wished her, “</w:t>
      </w:r>
      <w:r w:rsidR="004A4B98">
        <w:t>Good morning.”  Every morning was a good morning with the girls.</w:t>
      </w:r>
    </w:p>
    <w:p w14:paraId="09E62240" w14:textId="77777777" w:rsidR="004A4B98" w:rsidRDefault="004A4B98" w:rsidP="00566C22">
      <w:pPr>
        <w:pStyle w:val="NoSpacing"/>
      </w:pPr>
    </w:p>
    <w:p w14:paraId="4DAED23B" w14:textId="7326DA6A" w:rsidR="004A4B98" w:rsidRDefault="004A4B98" w:rsidP="00566C22">
      <w:pPr>
        <w:pStyle w:val="NoSpacing"/>
      </w:pPr>
      <w:r>
        <w:t>“Are you ready for today?”  Jewel’s eyes sparkled</w:t>
      </w:r>
      <w:r w:rsidR="00F859E1">
        <w:t>, and she giggled cheerfully.</w:t>
      </w:r>
    </w:p>
    <w:p w14:paraId="241DBF98" w14:textId="77777777" w:rsidR="00C122D1" w:rsidRDefault="00C122D1" w:rsidP="00566C22">
      <w:pPr>
        <w:pStyle w:val="NoSpacing"/>
      </w:pPr>
    </w:p>
    <w:p w14:paraId="0FF1AB68" w14:textId="146A139F" w:rsidR="00C122D1" w:rsidRDefault="00C122D1" w:rsidP="00566C22">
      <w:pPr>
        <w:pStyle w:val="NoSpacing"/>
      </w:pPr>
      <w:r>
        <w:t xml:space="preserve">“What’s today?”  I didn’t know of any particular reason why today would be unusual from normal.  My first full day at the school, so I figured it’d be </w:t>
      </w:r>
      <w:proofErr w:type="gramStart"/>
      <w:r>
        <w:t>spent with</w:t>
      </w:r>
      <w:proofErr w:type="gramEnd"/>
      <w:r>
        <w:t xml:space="preserve"> just signing up for classes and maybe a tour.</w:t>
      </w:r>
    </w:p>
    <w:p w14:paraId="664ABC20" w14:textId="77777777" w:rsidR="00C122D1" w:rsidRDefault="00C122D1" w:rsidP="00566C22">
      <w:pPr>
        <w:pStyle w:val="NoSpacing"/>
      </w:pPr>
    </w:p>
    <w:p w14:paraId="6CE3599B" w14:textId="63952E58" w:rsidR="00C122D1" w:rsidRDefault="00C122D1" w:rsidP="00566C22">
      <w:pPr>
        <w:pStyle w:val="NoSpacing"/>
      </w:pPr>
      <w:r>
        <w:t xml:space="preserve">“Busy day.  Busy day.  Busy day,” Jewel chirped, gleefully.  Pulling out of my arms, she rolled out of the bed </w:t>
      </w:r>
      <w:r w:rsidR="00893791">
        <w:t xml:space="preserve">and </w:t>
      </w:r>
      <w:r>
        <w:t xml:space="preserve">skipped up.  “I’ll go find you something for breakfast, while Red finishes hers,” Jewel promised, rushing out of the room.  </w:t>
      </w:r>
    </w:p>
    <w:p w14:paraId="1155BD61" w14:textId="77777777" w:rsidR="00C122D1" w:rsidRDefault="00C122D1" w:rsidP="00566C22">
      <w:pPr>
        <w:pStyle w:val="NoSpacing"/>
      </w:pPr>
    </w:p>
    <w:p w14:paraId="5381913E" w14:textId="578EC5F6" w:rsidR="00C122D1" w:rsidRDefault="00C122D1" w:rsidP="00566C22">
      <w:pPr>
        <w:pStyle w:val="NoSpacing"/>
      </w:pPr>
      <w:r>
        <w:t xml:space="preserve">Sighing, I gently reached down and </w:t>
      </w:r>
      <w:r w:rsidR="003A11EB">
        <w:t xml:space="preserve">caressed Red’s hair.  </w:t>
      </w:r>
      <w:r w:rsidR="0014767A">
        <w:t xml:space="preserve">I treasured the few minutes </w:t>
      </w:r>
      <w:proofErr w:type="gramStart"/>
      <w:r w:rsidR="0014767A">
        <w:t>Jewel</w:t>
      </w:r>
      <w:proofErr w:type="gramEnd"/>
      <w:r w:rsidR="0014767A">
        <w:t xml:space="preserve"> and I took to relax and chat together every</w:t>
      </w:r>
      <w:r w:rsidR="004724C5">
        <w:t xml:space="preserve"> morning.  Sadly, it seemed I was going to miss out on that pleasure today.</w:t>
      </w:r>
    </w:p>
    <w:p w14:paraId="02C8DD89" w14:textId="77777777" w:rsidR="004724C5" w:rsidRDefault="004724C5" w:rsidP="00566C22">
      <w:pPr>
        <w:pStyle w:val="NoSpacing"/>
        <w:pBdr>
          <w:bottom w:val="dotted" w:sz="24" w:space="1" w:color="auto"/>
        </w:pBdr>
      </w:pPr>
    </w:p>
    <w:p w14:paraId="63E6C011" w14:textId="77777777" w:rsidR="004724C5" w:rsidRDefault="004724C5" w:rsidP="00566C22">
      <w:pPr>
        <w:pStyle w:val="NoSpacing"/>
      </w:pPr>
    </w:p>
    <w:p w14:paraId="4323172F" w14:textId="77777777" w:rsidR="004724C5" w:rsidRDefault="004724C5" w:rsidP="00566C22">
      <w:pPr>
        <w:pStyle w:val="NoSpacing"/>
      </w:pPr>
    </w:p>
    <w:p w14:paraId="7FB34542" w14:textId="0381F599" w:rsidR="006C1943" w:rsidRDefault="007143E0" w:rsidP="00566C22">
      <w:pPr>
        <w:pStyle w:val="NoSpacing"/>
      </w:pPr>
      <w:r>
        <w:t xml:space="preserve">After getting dressed — me in my </w:t>
      </w:r>
      <w:r w:rsidR="00582B4B">
        <w:t xml:space="preserve">regular hunting leathers, Red in a simple </w:t>
      </w:r>
      <w:proofErr w:type="gramStart"/>
      <w:r w:rsidR="00582B4B">
        <w:t>one piece</w:t>
      </w:r>
      <w:proofErr w:type="gramEnd"/>
      <w:r w:rsidR="00582B4B">
        <w:t xml:space="preserve"> flower dress – we both </w:t>
      </w:r>
      <w:r w:rsidR="00B6368A">
        <w:t xml:space="preserve">headed out and into the sitting room.  Now that I </w:t>
      </w:r>
      <w:proofErr w:type="gramStart"/>
      <w:r w:rsidR="00B6368A">
        <w:t>actually was</w:t>
      </w:r>
      <w:proofErr w:type="gramEnd"/>
      <w:r w:rsidR="00B6368A">
        <w:t xml:space="preserve"> looking around, I was truly astonished at how large this “room” actually was, since s</w:t>
      </w:r>
      <w:r w:rsidR="006C1943">
        <w:t xml:space="preserve">urprisingly enough, Jewel’s father was paying for a “full task room”, for us.  </w:t>
      </w:r>
    </w:p>
    <w:p w14:paraId="7DAE2838" w14:textId="77777777" w:rsidR="006C1943" w:rsidRDefault="006C1943" w:rsidP="00566C22">
      <w:pPr>
        <w:pStyle w:val="NoSpacing"/>
      </w:pPr>
    </w:p>
    <w:p w14:paraId="392F7B28" w14:textId="7CF274E2" w:rsidR="00084C95" w:rsidRPr="00084C95" w:rsidRDefault="006C1943" w:rsidP="00084C95">
      <w:pPr>
        <w:pStyle w:val="NoSpacing"/>
      </w:pPr>
      <w:r>
        <w:t>In the school we</w:t>
      </w:r>
      <w:r w:rsidR="00B6368A">
        <w:t>’re</w:t>
      </w:r>
      <w:r>
        <w:t xml:space="preserve"> all attending, students c</w:t>
      </w:r>
      <w:r w:rsidR="00B6368A">
        <w:t xml:space="preserve">an </w:t>
      </w:r>
      <w:r>
        <w:t xml:space="preserve">form dedicated teams to complete various tasks together, </w:t>
      </w:r>
      <w:proofErr w:type="gramStart"/>
      <w:r>
        <w:t>in an attempt to</w:t>
      </w:r>
      <w:proofErr w:type="gramEnd"/>
      <w:r>
        <w:t xml:space="preserve"> earn school merit marks (usually referred to as just ‘marks’ </w:t>
      </w:r>
      <w:r w:rsidR="00B6368A">
        <w:t xml:space="preserve">or ‘credits’ </w:t>
      </w:r>
      <w:r>
        <w:t>by every</w:t>
      </w:r>
      <w:r w:rsidR="00B6368A">
        <w:t>one</w:t>
      </w:r>
      <w:r>
        <w:t>) as a group.  Marks ha</w:t>
      </w:r>
      <w:r w:rsidR="00B6368A">
        <w:t>ve</w:t>
      </w:r>
      <w:r>
        <w:t xml:space="preserve"> a billion and one uses, it seems, and some were vital for advanced learning, as they </w:t>
      </w:r>
      <w:r w:rsidR="00B6368A">
        <w:t xml:space="preserve">are </w:t>
      </w:r>
      <w:r>
        <w:t>the only way to buy higher student ranks.</w:t>
      </w:r>
      <w:r w:rsidR="00D71726">
        <w:t xml:space="preserve">  Larger teams c</w:t>
      </w:r>
      <w:r w:rsidR="00B6368A">
        <w:t>an</w:t>
      </w:r>
      <w:r w:rsidR="00D71726">
        <w:t xml:space="preserve"> get harder tasks, </w:t>
      </w:r>
      <w:r w:rsidR="00766B8E">
        <w:t xml:space="preserve">and earn </w:t>
      </w:r>
      <w:r w:rsidR="003256B5">
        <w:t>more marks faster than individuals, or smaller teams.</w:t>
      </w:r>
    </w:p>
    <w:p w14:paraId="7FDD30B3" w14:textId="77777777" w:rsidR="003256B5" w:rsidRDefault="003256B5" w:rsidP="00566C22">
      <w:pPr>
        <w:pStyle w:val="NoSpacing"/>
      </w:pPr>
    </w:p>
    <w:p w14:paraId="62A0E41D" w14:textId="549C8596" w:rsidR="00FB6161" w:rsidRPr="00FB6161" w:rsidRDefault="003256B5" w:rsidP="00FB6161">
      <w:pPr>
        <w:pStyle w:val="NoSpacing"/>
      </w:pPr>
      <w:r>
        <w:t xml:space="preserve">The largest team </w:t>
      </w:r>
      <w:r w:rsidR="001436CF">
        <w:t xml:space="preserve">the school allowed to form — a “full task team” — was </w:t>
      </w:r>
      <w:r w:rsidR="009D310E">
        <w:t>six people, and Jewel</w:t>
      </w:r>
      <w:r w:rsidR="002E1548">
        <w:t>’s father was paying for an “enhanced full task room”</w:t>
      </w:r>
      <w:r w:rsidR="0088249B">
        <w:t>.</w:t>
      </w:r>
      <w:r w:rsidR="00B6368A">
        <w:t xml:space="preserve">  More spacious than even a normal “full task room”, we truly did have the best-of-the-best when it came to where we were staying.</w:t>
      </w:r>
    </w:p>
    <w:p w14:paraId="3356E554" w14:textId="77777777" w:rsidR="0088249B" w:rsidRDefault="0088249B" w:rsidP="00566C22">
      <w:pPr>
        <w:pStyle w:val="NoSpacing"/>
      </w:pPr>
    </w:p>
    <w:p w14:paraId="082F552B" w14:textId="428D915B" w:rsidR="00413AB8" w:rsidRPr="00413AB8" w:rsidRDefault="0088249B" w:rsidP="00413AB8">
      <w:pPr>
        <w:pStyle w:val="NoSpacing"/>
      </w:pPr>
      <w:r>
        <w:t>The reason our key was numbered F9</w:t>
      </w:r>
      <w:r w:rsidR="00FF5332">
        <w:t xml:space="preserve"> was because we were in the </w:t>
      </w:r>
      <w:r w:rsidR="00B6368A">
        <w:t>“</w:t>
      </w:r>
      <w:r w:rsidR="00FF5332">
        <w:t xml:space="preserve">Family &amp; Task </w:t>
      </w:r>
      <w:r w:rsidR="003A6951">
        <w:t>Dorm</w:t>
      </w:r>
      <w:r w:rsidR="00B6368A">
        <w:t>”</w:t>
      </w:r>
      <w:r w:rsidR="003A6951">
        <w:t>, and the whole 9</w:t>
      </w:r>
      <w:r w:rsidR="003A6951" w:rsidRPr="003A6951">
        <w:rPr>
          <w:vertAlign w:val="superscript"/>
        </w:rPr>
        <w:t>th</w:t>
      </w:r>
      <w:r w:rsidR="003A6951">
        <w:t xml:space="preserve"> floor was ours.  </w:t>
      </w:r>
      <w:r w:rsidR="000446D7">
        <w:t xml:space="preserve">Other teams might be F801 or F802, </w:t>
      </w:r>
      <w:r w:rsidR="005408BA">
        <w:t xml:space="preserve">if each room was large enough for a half-floor, </w:t>
      </w:r>
      <w:r w:rsidR="000446D7">
        <w:t>but we were simply F9</w:t>
      </w:r>
      <w:r w:rsidR="00471985">
        <w:t xml:space="preserve">.  Our room </w:t>
      </w:r>
      <w:proofErr w:type="gramStart"/>
      <w:r w:rsidR="00471985">
        <w:rPr>
          <w:b/>
          <w:i/>
        </w:rPr>
        <w:t>was</w:t>
      </w:r>
      <w:proofErr w:type="gramEnd"/>
      <w:r w:rsidR="00471985">
        <w:rPr>
          <w:b/>
          <w:i/>
        </w:rPr>
        <w:t xml:space="preserve"> </w:t>
      </w:r>
      <w:r w:rsidR="00471985">
        <w:t>the ninth floor.</w:t>
      </w:r>
    </w:p>
    <w:p w14:paraId="36BE850B" w14:textId="77777777" w:rsidR="00471985" w:rsidRDefault="00471985" w:rsidP="00566C22">
      <w:pPr>
        <w:pStyle w:val="NoSpacing"/>
      </w:pPr>
    </w:p>
    <w:p w14:paraId="71E21824" w14:textId="050C2E56" w:rsidR="00854066" w:rsidRPr="00854066" w:rsidRDefault="00B6368A" w:rsidP="00854066">
      <w:pPr>
        <w:pStyle w:val="NoSpacing"/>
      </w:pPr>
      <w:r>
        <w:t>Last</w:t>
      </w:r>
      <w:r w:rsidR="00035129">
        <w:t xml:space="preserve"> night, all I’d paid attention to was three rooms — the sitting room, the </w:t>
      </w:r>
      <w:r w:rsidR="00C2062C">
        <w:t xml:space="preserve">single bedroom which I’d used to “entertain” Jewel in, and the empty room where </w:t>
      </w:r>
      <w:r w:rsidR="00C90B0B">
        <w:t>we’d performed the blood ritual in.</w:t>
      </w:r>
      <w:r w:rsidR="00222DC0">
        <w:t xml:space="preserve">  </w:t>
      </w:r>
      <w:r>
        <w:t xml:space="preserve">I hadn’t paid any attention to </w:t>
      </w:r>
      <w:r w:rsidR="00222DC0">
        <w:t xml:space="preserve">how massive our </w:t>
      </w:r>
      <w:r w:rsidR="00FC3140">
        <w:t xml:space="preserve">“room” </w:t>
      </w:r>
      <w:proofErr w:type="gramStart"/>
      <w:r w:rsidR="00FC3140">
        <w:t>actually was</w:t>
      </w:r>
      <w:proofErr w:type="gramEnd"/>
      <w:r w:rsidR="00FC3140">
        <w:t>!</w:t>
      </w:r>
    </w:p>
    <w:p w14:paraId="39F4E790" w14:textId="77777777" w:rsidR="00FC3140" w:rsidRDefault="00FC3140" w:rsidP="00566C22">
      <w:pPr>
        <w:pStyle w:val="NoSpacing"/>
      </w:pPr>
    </w:p>
    <w:p w14:paraId="390B1DE1" w14:textId="3E96E7F9" w:rsidR="00FC3140" w:rsidRPr="00471985" w:rsidRDefault="00FC3140" w:rsidP="00566C22">
      <w:pPr>
        <w:pStyle w:val="NoSpacing"/>
      </w:pPr>
      <w:r>
        <w:t xml:space="preserve">Six bedrooms — one for each possible member of the team.  A </w:t>
      </w:r>
      <w:r w:rsidR="00C055C6">
        <w:t>sitting room with two full couches, two love seats, and a half dozen plush chairs</w:t>
      </w:r>
      <w:r w:rsidR="00635482">
        <w:t xml:space="preserve">, with </w:t>
      </w:r>
      <w:r w:rsidR="00DC0BAE">
        <w:t xml:space="preserve">more than enough </w:t>
      </w:r>
      <w:r w:rsidR="00635482">
        <w:t xml:space="preserve">end tables and coffee tables </w:t>
      </w:r>
      <w:r w:rsidR="00DC0BAE">
        <w:t xml:space="preserve">to easily hold everyone’s books or cups, or whatnot.  A </w:t>
      </w:r>
      <w:proofErr w:type="gramStart"/>
      <w:r w:rsidR="00DC0BAE">
        <w:t>full sized</w:t>
      </w:r>
      <w:proofErr w:type="gramEnd"/>
      <w:r w:rsidR="00DC0BAE">
        <w:t xml:space="preserve"> </w:t>
      </w:r>
      <w:r w:rsidR="008523FE">
        <w:t>bathing</w:t>
      </w:r>
      <w:r w:rsidR="00DC0BAE">
        <w:t xml:space="preserve"> room with </w:t>
      </w:r>
      <w:r w:rsidR="00DC0BAE">
        <w:rPr>
          <w:b/>
          <w:i/>
        </w:rPr>
        <w:t>two</w:t>
      </w:r>
      <w:r w:rsidR="00DC0BAE">
        <w:rPr>
          <w:b/>
        </w:rPr>
        <w:t xml:space="preserve"> </w:t>
      </w:r>
      <w:r w:rsidR="00DC0BAE">
        <w:t xml:space="preserve">full sized </w:t>
      </w:r>
      <w:r w:rsidR="00F31901">
        <w:rPr>
          <w:b/>
          <w:i/>
        </w:rPr>
        <w:t>pools</w:t>
      </w:r>
      <w:r w:rsidR="00F31901">
        <w:t xml:space="preserve"> in it — one steaming hot, and the other </w:t>
      </w:r>
      <w:r w:rsidR="00E83EE9">
        <w:t>slightly cooled.  A dozen magical nozzles lined the side of the walls</w:t>
      </w:r>
      <w:r w:rsidR="008523FE">
        <w:t xml:space="preserve">, for </w:t>
      </w:r>
      <w:proofErr w:type="gramStart"/>
      <w:r w:rsidR="008523FE">
        <w:t>use</w:t>
      </w:r>
      <w:proofErr w:type="gramEnd"/>
      <w:r w:rsidR="008523FE">
        <w:t xml:space="preserve"> of those who preferred to shower.</w:t>
      </w:r>
    </w:p>
    <w:p w14:paraId="3D9CEC2D" w14:textId="481D5383" w:rsidR="00016683" w:rsidRPr="00016683" w:rsidRDefault="00016683" w:rsidP="00016683">
      <w:pPr>
        <w:pStyle w:val="NoSpacing"/>
      </w:pPr>
    </w:p>
    <w:p w14:paraId="37886139" w14:textId="034C0B98" w:rsidR="00290ED7" w:rsidRPr="00290ED7" w:rsidRDefault="006D5C74" w:rsidP="00290ED7">
      <w:pPr>
        <w:pStyle w:val="NoSpacing"/>
      </w:pPr>
      <w:r>
        <w:t>There was an empty library for storing personal</w:t>
      </w:r>
      <w:r w:rsidR="007A115D">
        <w:t xml:space="preserve"> or team journals, and </w:t>
      </w:r>
      <w:r w:rsidR="0047207F">
        <w:t xml:space="preserve">several partitioned studies reminiscent </w:t>
      </w:r>
      <w:proofErr w:type="gramStart"/>
      <w:r w:rsidR="0047207F">
        <w:t>to</w:t>
      </w:r>
      <w:proofErr w:type="gramEnd"/>
      <w:r w:rsidR="0047207F">
        <w:t xml:space="preserve"> cubicles from my past life.  Two large rooms were empty — for additional storage, I suppose.  A fully stocked kitchen </w:t>
      </w:r>
      <w:proofErr w:type="gramStart"/>
      <w:r w:rsidR="0047207F">
        <w:t>similar to</w:t>
      </w:r>
      <w:proofErr w:type="gramEnd"/>
      <w:r w:rsidR="0047207F">
        <w:t xml:space="preserve"> the one Red and I had found in the mines, and a dining room </w:t>
      </w:r>
      <w:r w:rsidR="001E5578">
        <w:t xml:space="preserve">with a table large enough for at least a dozen people to sit </w:t>
      </w:r>
      <w:r w:rsidR="008763C0">
        <w:t>and enjoy each other’s company.</w:t>
      </w:r>
    </w:p>
    <w:p w14:paraId="619B4120" w14:textId="77777777" w:rsidR="008763C0" w:rsidRDefault="008763C0" w:rsidP="00566C22">
      <w:pPr>
        <w:pStyle w:val="NoSpacing"/>
      </w:pPr>
    </w:p>
    <w:p w14:paraId="51896E26" w14:textId="2A48247A" w:rsidR="008763C0" w:rsidRDefault="008763C0" w:rsidP="00566C22">
      <w:pPr>
        <w:pStyle w:val="NoSpacing"/>
      </w:pPr>
      <w:proofErr w:type="gramStart"/>
      <w:r>
        <w:t>Our “room”,</w:t>
      </w:r>
      <w:proofErr w:type="gramEnd"/>
      <w:r>
        <w:t xml:space="preserve"> was larger than my parents house AND old man Corner’s house put together!</w:t>
      </w:r>
      <w:r w:rsidR="00B6368A">
        <w:t xml:space="preserve">  The place was staggeringly huge, to my poor man’s way of thinking!</w:t>
      </w:r>
    </w:p>
    <w:p w14:paraId="2CAC31E4" w14:textId="6502BBF0" w:rsidR="00B6368A" w:rsidRDefault="00B6368A" w:rsidP="00566C22">
      <w:pPr>
        <w:pStyle w:val="NoSpacing"/>
      </w:pPr>
    </w:p>
    <w:p w14:paraId="34F0C44C" w14:textId="0FBC50AA" w:rsidR="00B6368A" w:rsidRDefault="00B6368A" w:rsidP="00566C22">
      <w:pPr>
        <w:pStyle w:val="NoSpacing"/>
      </w:pPr>
      <w:r>
        <w:t xml:space="preserve">And yet...   </w:t>
      </w:r>
    </w:p>
    <w:p w14:paraId="466F3225" w14:textId="32E38B9C" w:rsidR="00B6368A" w:rsidRDefault="00B6368A" w:rsidP="00566C22">
      <w:pPr>
        <w:pStyle w:val="NoSpacing"/>
      </w:pPr>
    </w:p>
    <w:p w14:paraId="5E6FB52A" w14:textId="328A3E55" w:rsidR="00B6368A" w:rsidRDefault="00B6368A" w:rsidP="00566C22">
      <w:pPr>
        <w:pStyle w:val="NoSpacing"/>
      </w:pPr>
      <w:proofErr w:type="gramStart"/>
      <w:r>
        <w:t>In spite of</w:t>
      </w:r>
      <w:proofErr w:type="gramEnd"/>
      <w:r>
        <w:t xml:space="preserve"> all the spare rooms and empty beds, Victoria was still sleeping curled up on the couch.  Still as naked as the day she was born, she looked completely </w:t>
      </w:r>
      <w:r w:rsidR="00132014">
        <w:t xml:space="preserve">helpless; as innocent as a little angel laying defenseless there.  Looking over at Red, I put my finger to my lip in a hushing motion, and slowly stalked my way across the room towards her.  </w:t>
      </w:r>
      <w:proofErr w:type="gramStart"/>
      <w:r w:rsidR="00132014">
        <w:t>Temptation</w:t>
      </w:r>
      <w:proofErr w:type="gramEnd"/>
      <w:r w:rsidR="00132014">
        <w:t xml:space="preserve"> was simply too great!</w:t>
      </w:r>
    </w:p>
    <w:p w14:paraId="7C860BA2" w14:textId="3D792E01" w:rsidR="00132014" w:rsidRDefault="00132014" w:rsidP="00566C22">
      <w:pPr>
        <w:pStyle w:val="NoSpacing"/>
      </w:pPr>
    </w:p>
    <w:p w14:paraId="6CE6A26B" w14:textId="027BCA4F" w:rsidR="00132014" w:rsidRDefault="00132014" w:rsidP="00566C22">
      <w:pPr>
        <w:pStyle w:val="NoSpacing"/>
      </w:pPr>
      <w:r>
        <w:t xml:space="preserve">Ignoring Red’s light giggles, I tiptoed across the fine wooden </w:t>
      </w:r>
      <w:proofErr w:type="gramStart"/>
      <w:r>
        <w:t>floor,  and</w:t>
      </w:r>
      <w:proofErr w:type="gramEnd"/>
      <w:r>
        <w:t xml:space="preserve"> eased up beside the couch.  Crouching down, I prepared my best “monster face”, snarling my lips up and trying to look as menacing as possible.  Snarling, I harshened my voice and yelled, “These booties are mine!”  Grabbing her breasts firmly…</w:t>
      </w:r>
    </w:p>
    <w:p w14:paraId="620CE79A" w14:textId="241DF3EA" w:rsidR="00132014" w:rsidRDefault="00132014" w:rsidP="00566C22">
      <w:pPr>
        <w:pStyle w:val="NoSpacing"/>
      </w:pPr>
    </w:p>
    <w:p w14:paraId="2C2310E1" w14:textId="55539200" w:rsidR="00132014" w:rsidRDefault="009B0D1D" w:rsidP="00566C22">
      <w:pPr>
        <w:pStyle w:val="NoSpacing"/>
      </w:pPr>
      <w:r>
        <w:t>Next thing I knew, I</w:t>
      </w:r>
      <w:r w:rsidR="00132014">
        <w:t xml:space="preserve"> blinked and was staring dazedly up at the ceiling.  One foot standing on my chest, Victoria stood tensely poised above me, a spear of glowing green light pointed down at my throat.  Eyes blazing, she scanned the room all about for any signs of trouble, then laughed cheerfully.</w:t>
      </w:r>
    </w:p>
    <w:p w14:paraId="439AD78A" w14:textId="264B9CFB" w:rsidR="00132014" w:rsidRDefault="00132014" w:rsidP="00566C22">
      <w:pPr>
        <w:pStyle w:val="NoSpacing"/>
      </w:pPr>
    </w:p>
    <w:p w14:paraId="3DD2067A" w14:textId="6ADA61AB" w:rsidR="00132014" w:rsidRDefault="00132014" w:rsidP="00566C22">
      <w:pPr>
        <w:pStyle w:val="NoSpacing"/>
      </w:pPr>
      <w:r>
        <w:t xml:space="preserve">“Good morning to you too,” she </w:t>
      </w:r>
      <w:r w:rsidR="005801A0">
        <w:t>piped cheerfully, as if nothing odd had happened at all.  Red’s laughter was unabashedly echoing all around.</w:t>
      </w:r>
    </w:p>
    <w:p w14:paraId="56E1CC63" w14:textId="2F6AE821" w:rsidR="005801A0" w:rsidRDefault="005801A0" w:rsidP="00566C22">
      <w:pPr>
        <w:pStyle w:val="NoSpacing"/>
      </w:pPr>
    </w:p>
    <w:p w14:paraId="3357FEA0" w14:textId="2FB13CBE" w:rsidR="005801A0" w:rsidRDefault="005801A0" w:rsidP="00566C22">
      <w:pPr>
        <w:pStyle w:val="NoSpacing"/>
      </w:pPr>
      <w:r>
        <w:t>“Umm…  Nice view.”  I tried to blow it off as nothing unusual as well, to preserve my manly image.  Of course, if getting floored and stepped on by a helplessly sleeping woman becomes the ‘usual’, I don’t know exactly how manly I can truly claim to be.</w:t>
      </w:r>
    </w:p>
    <w:p w14:paraId="3D73FF65" w14:textId="26198C47" w:rsidR="005801A0" w:rsidRDefault="005801A0" w:rsidP="00566C22">
      <w:pPr>
        <w:pStyle w:val="NoSpacing"/>
      </w:pPr>
    </w:p>
    <w:p w14:paraId="3D273751" w14:textId="7030A0CC" w:rsidR="005801A0" w:rsidRDefault="005801A0" w:rsidP="00566C22">
      <w:pPr>
        <w:pStyle w:val="NoSpacing"/>
      </w:pPr>
      <w:r>
        <w:t xml:space="preserve">“It is, isn’t it.”  Laughing gaily, Victoria moved her foot off my chest.  </w:t>
      </w:r>
      <w:proofErr w:type="gramStart"/>
      <w:r>
        <w:t>Glowing</w:t>
      </w:r>
      <w:proofErr w:type="gramEnd"/>
      <w:r>
        <w:t xml:space="preserve"> spear disappearing from existence, she leaned down and extended her hand for me.</w:t>
      </w:r>
    </w:p>
    <w:p w14:paraId="1495B4A3" w14:textId="4E3F94E0" w:rsidR="005801A0" w:rsidRDefault="005801A0" w:rsidP="00566C22">
      <w:pPr>
        <w:pStyle w:val="NoSpacing"/>
      </w:pPr>
    </w:p>
    <w:p w14:paraId="04217426" w14:textId="77777777" w:rsidR="005801A0" w:rsidRDefault="005801A0" w:rsidP="00566C22">
      <w:pPr>
        <w:pStyle w:val="NoSpacing"/>
      </w:pPr>
      <w:r>
        <w:t xml:space="preserve">Allowing her to tug me up like a baby, I used the momentum to step forward and wrap my arms around her.  Squeezing her ass in both hands, I tried to recover some tiny shred of manly prowess and unpredictability, but Victoria once again exceeded my common sense.  </w:t>
      </w:r>
    </w:p>
    <w:p w14:paraId="29085CB1" w14:textId="77777777" w:rsidR="005801A0" w:rsidRDefault="005801A0" w:rsidP="00566C22">
      <w:pPr>
        <w:pStyle w:val="NoSpacing"/>
      </w:pPr>
    </w:p>
    <w:p w14:paraId="783F3009" w14:textId="12718BAE" w:rsidR="005801A0" w:rsidRDefault="005801A0" w:rsidP="00566C22">
      <w:pPr>
        <w:pStyle w:val="NoSpacing"/>
      </w:pPr>
      <w:r>
        <w:t>Instead of seeming offended, shocked, or outraged, she simply stretched her arms around me and returned the embrace.  Much to my utter shock, my ass was getting felt and squeezed just as much as hers was!</w:t>
      </w:r>
    </w:p>
    <w:p w14:paraId="0D868A85" w14:textId="7D7CC058" w:rsidR="005801A0" w:rsidRDefault="005801A0" w:rsidP="00566C22">
      <w:pPr>
        <w:pStyle w:val="NoSpacing"/>
      </w:pPr>
    </w:p>
    <w:p w14:paraId="35EBDA5E" w14:textId="2DEF74EF" w:rsidR="005801A0" w:rsidRDefault="005801A0" w:rsidP="00566C22">
      <w:pPr>
        <w:pStyle w:val="NoSpacing"/>
      </w:pPr>
      <w:r>
        <w:t>Thank the gods, Red was standing behind and couldn’t see my expression.</w:t>
      </w:r>
      <w:r w:rsidR="00D571A2">
        <w:t xml:space="preserve">  I’d worry she might die from laughter if she had.</w:t>
      </w:r>
    </w:p>
    <w:p w14:paraId="06826C9F" w14:textId="54F8241D" w:rsidR="00B6368A" w:rsidRDefault="00B6368A"/>
    <w:p w14:paraId="4E8E4F37" w14:textId="733F5DF9" w:rsidR="00D571A2" w:rsidRDefault="00D571A2">
      <w:r>
        <w:t xml:space="preserve">Releasing Victoria from my embrace, she did the same.  “Jewel should have breakfast ready here in a moment,” I told her, trying to hide the confusion she generated.  Victoria </w:t>
      </w:r>
      <w:proofErr w:type="gramStart"/>
      <w:r>
        <w:t>definitely wasn’t</w:t>
      </w:r>
      <w:proofErr w:type="gramEnd"/>
      <w:r>
        <w:t xml:space="preserve"> like any other woman I’ve ever met – in this world, or the last.</w:t>
      </w:r>
    </w:p>
    <w:p w14:paraId="69751999" w14:textId="7185B1C4" w:rsidR="00D571A2" w:rsidRDefault="00D571A2">
      <w:r>
        <w:t>“Jewel fixed breakfast?”  Victoria wrinkled her nose up cutely, then strode across to where her clothes still neatly laid stacked atop one of the many tables in the sitting room.  “I think it’s time for me to go,” she laughed, sliding a pair of lacy white panties up over her bottom.</w:t>
      </w:r>
    </w:p>
    <w:p w14:paraId="3101B27A" w14:textId="5EF706BC" w:rsidR="00D571A2" w:rsidRDefault="00D571A2">
      <w:r>
        <w:t xml:space="preserve">“She’s not that bad of a cook anymore,” I promised her.  “She’s had time to </w:t>
      </w:r>
      <w:proofErr w:type="gramStart"/>
      <w:r>
        <w:t>practice  during</w:t>
      </w:r>
      <w:proofErr w:type="gramEnd"/>
      <w:r>
        <w:t xml:space="preserve"> the last few months.”</w:t>
      </w:r>
    </w:p>
    <w:p w14:paraId="0CC392E9" w14:textId="0F19FA6A" w:rsidR="00D571A2" w:rsidRDefault="00D571A2">
      <w:r>
        <w:t>“At least she doesn’t burn water anymore,” Red snorted.</w:t>
      </w:r>
    </w:p>
    <w:p w14:paraId="3F085D26" w14:textId="1E9730B1" w:rsidR="00D571A2" w:rsidRDefault="00D571A2">
      <w:r>
        <w:t xml:space="preserve">“Hey!  That was only once!” Coming out from the dining room, Jewel snorted at us.  “That wasn’t even my fault,” she explained.  “Tomas distracted me, and </w:t>
      </w:r>
      <w:r w:rsidR="009926DD">
        <w:t>all the water boiled out of the pot!”</w:t>
      </w:r>
    </w:p>
    <w:p w14:paraId="05A8F158" w14:textId="2290D183" w:rsidR="009926DD" w:rsidRDefault="009926DD">
      <w:r>
        <w:t xml:space="preserve">“Sure.  Blame it on poor Tomas,” Red chided.  “You should’ve told him there was a pot on the stove, but oh </w:t>
      </w:r>
      <w:proofErr w:type="spellStart"/>
      <w:r>
        <w:t>nooo</w:t>
      </w:r>
      <w:proofErr w:type="spellEnd"/>
      <w:r>
        <w:t>…  You left if for poor ol’ Corner to find all melted and scorched!”</w:t>
      </w:r>
    </w:p>
    <w:p w14:paraId="28C25087" w14:textId="39FB8C40" w:rsidR="009926DD" w:rsidRDefault="009926DD">
      <w:r>
        <w:t>“Oh shush!”  Turning indigently back towards the dining area, Jewel strutted out of the room in a huff.  “Come and eat,” she called out, from the other room.</w:t>
      </w:r>
    </w:p>
    <w:p w14:paraId="62231165" w14:textId="77777777" w:rsidR="009926DD" w:rsidRDefault="009926DD">
      <w:r>
        <w:t xml:space="preserve">“I see I’ve still got a lot of catching up to do,” Victoria laughed, heading towards the dining room.  </w:t>
      </w:r>
    </w:p>
    <w:p w14:paraId="02404FF1" w14:textId="0AA8D45F" w:rsidR="008B7612" w:rsidRPr="008B7612" w:rsidRDefault="009926DD" w:rsidP="008B7612">
      <w:r>
        <w:t>Somehow, her state of half-dress, seemed even more erotically alluring to me than when she was completely naked a few moments ago.  Dressed in a pair of lacy white hose that stretched</w:t>
      </w:r>
      <w:r w:rsidR="00376B25">
        <w:t xml:space="preserve"> from</w:t>
      </w:r>
      <w:r>
        <w:t xml:space="preserve"> her ankles to her hips, Victoria’s ass swayed gently in the lacy white panties she was wearing.  A lacy white girdle squeezed her stomach </w:t>
      </w:r>
      <w:r w:rsidR="000A0BE4">
        <w:t>tight, with several elastic straps stretching down to hold up the hose.</w:t>
      </w:r>
      <w:r>
        <w:t xml:space="preserve"> </w:t>
      </w:r>
    </w:p>
    <w:p w14:paraId="2724F379" w14:textId="3C0F5EB0" w:rsidR="00F3290C" w:rsidRPr="00F3290C" w:rsidRDefault="00B7544A" w:rsidP="00F3290C">
      <w:r>
        <w:t xml:space="preserve">Shaking my head from side to side, I </w:t>
      </w:r>
      <w:r w:rsidR="00651D77">
        <w:t xml:space="preserve">faithfully </w:t>
      </w:r>
      <w:r w:rsidR="008E04AC">
        <w:t xml:space="preserve">followed </w:t>
      </w:r>
      <w:r w:rsidR="00651D77">
        <w:t>her behind</w:t>
      </w:r>
      <w:r w:rsidR="008E04AC">
        <w:t xml:space="preserve"> into the </w:t>
      </w:r>
      <w:r w:rsidR="009E36DB">
        <w:t>dining room.</w:t>
      </w:r>
    </w:p>
    <w:p w14:paraId="6AE76307" w14:textId="77777777" w:rsidR="00C1089D" w:rsidRPr="00C1089D" w:rsidRDefault="00C1089D" w:rsidP="00C1089D">
      <w:pPr>
        <w:pBdr>
          <w:bottom w:val="dotted" w:sz="24" w:space="1" w:color="auto"/>
        </w:pBdr>
      </w:pPr>
    </w:p>
    <w:p w14:paraId="48027AAF" w14:textId="77777777" w:rsidR="009E36DB" w:rsidRDefault="009E36DB"/>
    <w:p w14:paraId="18D92A49" w14:textId="5BA6A8A9" w:rsidR="00F60816" w:rsidRPr="00F60816" w:rsidRDefault="00C9748C" w:rsidP="00F60816">
      <w:r>
        <w:t>“I’m jealous,” Victoria pouted.  Fully dressed now, in a loose midnight blue dress</w:t>
      </w:r>
      <w:r w:rsidR="002C030D">
        <w:t xml:space="preserve"> with a slit all the way up to her hi</w:t>
      </w:r>
      <w:r w:rsidR="00BF6D7A">
        <w:t>ps, Victoria stared long</w:t>
      </w:r>
      <w:r w:rsidR="00081000">
        <w:t>ingly at Jewel.</w:t>
      </w:r>
    </w:p>
    <w:p w14:paraId="1B747FAB" w14:textId="652F9AFC" w:rsidR="00D57960" w:rsidRDefault="00081000">
      <w:r>
        <w:t xml:space="preserve">“Tough shit,” Jewel taunted, twirling </w:t>
      </w:r>
      <w:r w:rsidR="009D19EE">
        <w:t>to show off the embarrassing black outfit I’d ‘chosen’ for her.</w:t>
      </w:r>
    </w:p>
    <w:p w14:paraId="64F6A7EC" w14:textId="17CB0576" w:rsidR="00DE43F5" w:rsidRDefault="00D57960">
      <w:r>
        <w:t xml:space="preserve">“I’ll give </w:t>
      </w:r>
      <w:r w:rsidR="00AE371B">
        <w:t>twenty thousand for it,</w:t>
      </w:r>
      <w:r w:rsidR="00DE43F5">
        <w:t>” Victoria offered, eyes sparkling.</w:t>
      </w:r>
    </w:p>
    <w:p w14:paraId="435D38ED" w14:textId="763E4FF2" w:rsidR="00DE43F5" w:rsidRDefault="00DE43F5">
      <w:r>
        <w:t>“Twenty thousand?  Gold?”  Blinking, I couldn’t believe my ears.  Jewel’s outfit wasn’t anything more than a set of heels, hose, and a shawl.</w:t>
      </w:r>
    </w:p>
    <w:p w14:paraId="0B2DC2DB" w14:textId="4C9E995A" w:rsidR="00DE43F5" w:rsidRDefault="00DE43F5">
      <w:r>
        <w:t>“It’s all I can offer up front,” Victoria frowned, “but I can pay another five thousand a year, for the next several years.”</w:t>
      </w:r>
    </w:p>
    <w:p w14:paraId="47DAACCF" w14:textId="28671BBB" w:rsidR="00DE43F5" w:rsidRDefault="00DE43F5">
      <w:r>
        <w:t>“Wha?”  I didn’t understand what she was saying at all.</w:t>
      </w:r>
    </w:p>
    <w:p w14:paraId="0927614A" w14:textId="257CAFB2" w:rsidR="00DE43F5" w:rsidRDefault="00DE43F5">
      <w:r>
        <w:t>“</w:t>
      </w:r>
      <w:proofErr w:type="gramStart"/>
      <w:r>
        <w:t>It’s</w:t>
      </w:r>
      <w:proofErr w:type="gramEnd"/>
      <w:r>
        <w:t xml:space="preserve"> fairy made,” Victoria sighed, staring longingly.  “I doubt I’ll ever have a chance to have armor half as impressive.”  She was positively drooling over Jewel’s outfit.</w:t>
      </w:r>
    </w:p>
    <w:p w14:paraId="4300F828" w14:textId="488B5BE5" w:rsidR="00DE43F5" w:rsidRDefault="00DE43F5">
      <w:r>
        <w:t xml:space="preserve">“Nana </w:t>
      </w:r>
      <w:proofErr w:type="spellStart"/>
      <w:r>
        <w:t>nanner</w:t>
      </w:r>
      <w:proofErr w:type="spellEnd"/>
      <w:r>
        <w:t>!”  Twirling again, Jewel stuck her tongue out at Victoria.  Wrapping her arms around mine, she laughed gaily, obviously enjoying the attention.  “It’s not for sale,” Jewel smirked.  “Not for any price.”</w:t>
      </w:r>
    </w:p>
    <w:p w14:paraId="5C6A86BB" w14:textId="00A7DC1C" w:rsidR="00DE43F5" w:rsidRDefault="00DE43F5">
      <w:r>
        <w:t xml:space="preserve">Victoria just sighed and stared longingly as Jewel tugged me out the door.  I had no clue where I was going, but </w:t>
      </w:r>
      <w:proofErr w:type="gramStart"/>
      <w:r>
        <w:t>apparently</w:t>
      </w:r>
      <w:proofErr w:type="gramEnd"/>
      <w:r>
        <w:t xml:space="preserve"> I was on some sort of schedule for a busy day.</w:t>
      </w:r>
    </w:p>
    <w:p w14:paraId="048D80DD" w14:textId="77777777" w:rsidR="00DE43F5" w:rsidRDefault="00DE43F5">
      <w:pPr>
        <w:pBdr>
          <w:bottom w:val="dotted" w:sz="24" w:space="1" w:color="auto"/>
        </w:pBdr>
      </w:pPr>
    </w:p>
    <w:p w14:paraId="1E6EB7B3" w14:textId="77777777" w:rsidR="00DE43F5" w:rsidRDefault="00DE43F5"/>
    <w:p w14:paraId="43AAFE94" w14:textId="65EA9603" w:rsidR="00B24C47" w:rsidRPr="00B24C47" w:rsidRDefault="00DE43F5" w:rsidP="00B24C47">
      <w:r>
        <w:t>O</w:t>
      </w:r>
      <w:r w:rsidR="00AE6FF4">
        <w:t>ur</w:t>
      </w:r>
      <w:r>
        <w:t xml:space="preserve"> first stop took us out of the dorms and over to the “T Building”</w:t>
      </w:r>
      <w:r w:rsidR="00536F0A">
        <w:t>;</w:t>
      </w:r>
      <w:r>
        <w:t xml:space="preserve"> Jewel explaining the ‘T’ stood for ‘Teacher’s’.  Heading to the top floor — ten flights o</w:t>
      </w:r>
      <w:r w:rsidR="00536F0A">
        <w:t>f damn steps</w:t>
      </w:r>
      <w:r w:rsidR="0086294B">
        <w:t xml:space="preserve"> — we knocked on the door to room four.</w:t>
      </w:r>
    </w:p>
    <w:p w14:paraId="4F8E0351" w14:textId="77777777" w:rsidR="007D59F8" w:rsidRDefault="007D59F8">
      <w:r>
        <w:t>Several long moments, and multiple attempts later, Jewel shrugged and said, “I guess she’s in her office.”</w:t>
      </w:r>
      <w:r w:rsidR="00E709A6">
        <w:t xml:space="preserve">  Turning and dragging me along, </w:t>
      </w:r>
      <w:r w:rsidR="00436585">
        <w:t>we started back down all those damnable steps.</w:t>
      </w:r>
    </w:p>
    <w:p w14:paraId="600C0804" w14:textId="11C0FAC2" w:rsidR="0063253F" w:rsidRDefault="00440DFB">
      <w:r>
        <w:t>Our next st</w:t>
      </w:r>
      <w:r w:rsidR="00AE6FF4">
        <w:t>op</w:t>
      </w:r>
      <w:r>
        <w:t xml:space="preserve"> was to</w:t>
      </w:r>
      <w:r w:rsidR="00484631">
        <w:t xml:space="preserve"> the administration building where Jewel had put on her little strip tease for everybody behind the bushes.</w:t>
      </w:r>
      <w:r w:rsidR="00D04804">
        <w:t xml:space="preserve">  Heading up to the second floor, we walked down a long hallway and entered a </w:t>
      </w:r>
      <w:r w:rsidR="0063253F">
        <w:t>sitting room.</w:t>
      </w:r>
    </w:p>
    <w:p w14:paraId="4D807E02" w14:textId="5AF86D39" w:rsidR="00D67D7E" w:rsidRDefault="0063253F">
      <w:r>
        <w:t xml:space="preserve">“Her </w:t>
      </w:r>
      <w:r w:rsidR="00F44119">
        <w:t xml:space="preserve">assistant isn’t in yet,” Jewel giggled, pointing to the empty desk.  Moving past the row of chairs </w:t>
      </w:r>
      <w:r w:rsidR="00831E91">
        <w:t xml:space="preserve">normally </w:t>
      </w:r>
      <w:r w:rsidR="00F44119">
        <w:t xml:space="preserve">used by people </w:t>
      </w:r>
      <w:proofErr w:type="gramStart"/>
      <w:r w:rsidR="00F44119">
        <w:t>for waiting</w:t>
      </w:r>
      <w:proofErr w:type="gramEnd"/>
      <w:r w:rsidR="00F44119">
        <w:t xml:space="preserve">, </w:t>
      </w:r>
      <w:r w:rsidR="00831E91">
        <w:t xml:space="preserve">she knocked on </w:t>
      </w:r>
      <w:r w:rsidR="00D67D7E">
        <w:t>the door past them.</w:t>
      </w:r>
    </w:p>
    <w:p w14:paraId="1555BA1C" w14:textId="6933CDA5" w:rsidR="00024BAD" w:rsidRDefault="00D67D7E">
      <w:r>
        <w:t>“Come in,” was the answer from inside</w:t>
      </w:r>
      <w:r w:rsidR="007E5E09">
        <w:t xml:space="preserve">, and Jewel gleefully tugged my arm dragging me </w:t>
      </w:r>
      <w:r w:rsidR="007B242C">
        <w:t>behind her as she entered, while Red ca</w:t>
      </w:r>
      <w:r w:rsidR="00CA27BE">
        <w:t>sually adjusted her skirt and sat down to wait outside.</w:t>
      </w:r>
    </w:p>
    <w:p w14:paraId="05EFBBEA" w14:textId="3A90A567" w:rsidR="004B503F" w:rsidRDefault="00024BAD">
      <w:r>
        <w:t>“</w:t>
      </w:r>
      <w:proofErr w:type="spellStart"/>
      <w:r>
        <w:t>Spiritseeker</w:t>
      </w:r>
      <w:proofErr w:type="spellEnd"/>
      <w:r>
        <w:t xml:space="preserve">, this is Tomas.”  Pushing me to sit in a chair, </w:t>
      </w:r>
      <w:r w:rsidR="00A12B37">
        <w:t>Jewel plopped herself down in my lap.</w:t>
      </w:r>
    </w:p>
    <w:p w14:paraId="31F48CF7" w14:textId="16AE9510" w:rsidR="00BE5C85" w:rsidRDefault="004B503F">
      <w:r>
        <w:t xml:space="preserve">The girl sitting behind the desk across from us was </w:t>
      </w:r>
      <w:r w:rsidR="008653CB">
        <w:t>— once again — blazingly young and beautiful.  Since</w:t>
      </w:r>
      <w:r w:rsidR="0094178F">
        <w:t xml:space="preserve"> the moment we’d walked past the school gates, I hadn’t seen a plain or unattractive woman anywhere.  Either wealth, or magic, or some combination of the two, transformed every woman here into a distinct beauty.</w:t>
      </w:r>
    </w:p>
    <w:p w14:paraId="5DA87F08" w14:textId="0A26FFCE" w:rsidR="00BE5C85" w:rsidRDefault="00BE5C85">
      <w:r>
        <w:t xml:space="preserve">“I’m </w:t>
      </w:r>
      <w:proofErr w:type="spellStart"/>
      <w:r>
        <w:t>Spiritseeker</w:t>
      </w:r>
      <w:proofErr w:type="spellEnd"/>
      <w:r>
        <w:t>,” the girl confirmed, holding out a tiny hand towards us.  Looking to be no more than fourteen or fifteen years of age, she nevertheless had a nice build, with curves in perfect proportions for her body.  “Aren’t you an interesting one,” she muttered, staring unblinkingly at me.</w:t>
      </w:r>
    </w:p>
    <w:p w14:paraId="2138AC72" w14:textId="77777777" w:rsidR="00AF51B3" w:rsidRDefault="00BE5C85">
      <w:r>
        <w:t>“He’s mine,” Jewel declared possessively, wrapping both arms around my neck as I shook the girl’s hand.</w:t>
      </w:r>
      <w:r w:rsidR="004E76CE">
        <w:t xml:space="preserve">  </w:t>
      </w:r>
    </w:p>
    <w:p w14:paraId="73ED6194" w14:textId="163C5347" w:rsidR="004E76CE" w:rsidRDefault="004E76CE">
      <w:r>
        <w:t>“Tomas,” I introduced myself.</w:t>
      </w:r>
    </w:p>
    <w:p w14:paraId="4317BD66" w14:textId="2BBEA632" w:rsidR="00095FAB" w:rsidRDefault="004E76CE">
      <w:r>
        <w:t>“</w:t>
      </w:r>
      <w:proofErr w:type="gramStart"/>
      <w:r>
        <w:t>So</w:t>
      </w:r>
      <w:proofErr w:type="gramEnd"/>
      <w:r>
        <w:t xml:space="preserve"> what brings you out to me so early in the morning</w:t>
      </w:r>
      <w:r w:rsidR="00DB67AC">
        <w:t xml:space="preserve">?”  Letting go of my hand, </w:t>
      </w:r>
      <w:proofErr w:type="spellStart"/>
      <w:r w:rsidR="00DB67AC">
        <w:t>Spiritseeker</w:t>
      </w:r>
      <w:proofErr w:type="spellEnd"/>
      <w:r w:rsidR="00DB67AC">
        <w:t xml:space="preserve"> turned her attention back to </w:t>
      </w:r>
      <w:r w:rsidR="00095FAB">
        <w:t>Jewel.</w:t>
      </w:r>
    </w:p>
    <w:p w14:paraId="58751EDD" w14:textId="38CDE0AC" w:rsidR="00C85982" w:rsidRDefault="00095FAB">
      <w:r>
        <w:t xml:space="preserve">“Tomas wanted to make a donation </w:t>
      </w:r>
      <w:r w:rsidR="00C85982">
        <w:t>for credit,” Jewel told her.</w:t>
      </w:r>
    </w:p>
    <w:p w14:paraId="5A25778A" w14:textId="4E060013" w:rsidR="00C85982" w:rsidRDefault="00C85982">
      <w:r>
        <w:t xml:space="preserve">“I did?”  It was the </w:t>
      </w:r>
      <w:proofErr w:type="gramStart"/>
      <w:r>
        <w:t>first</w:t>
      </w:r>
      <w:proofErr w:type="gramEnd"/>
      <w:r>
        <w:t xml:space="preserve"> I’d heard about such a thing.</w:t>
      </w:r>
    </w:p>
    <w:p w14:paraId="4C2B1AF1" w14:textId="3A680E10" w:rsidR="009F6199" w:rsidRDefault="00C85982">
      <w:r>
        <w:t>“</w:t>
      </w:r>
      <w:r w:rsidR="00C73AE0">
        <w:t xml:space="preserve">While hunting,” Jewel continued, ignoring me completely, “Tomas </w:t>
      </w:r>
      <w:r w:rsidR="00B8390E">
        <w:t xml:space="preserve">came across some </w:t>
      </w:r>
      <w:proofErr w:type="spellStart"/>
      <w:r w:rsidR="00B8390E">
        <w:t>masterweaved</w:t>
      </w:r>
      <w:proofErr w:type="spellEnd"/>
      <w:r w:rsidR="00B8390E">
        <w:t xml:space="preserve"> chill stones.  He wants to donate </w:t>
      </w:r>
      <w:r w:rsidR="00794B75">
        <w:t xml:space="preserve">one to the school for credit.”  </w:t>
      </w:r>
      <w:r w:rsidR="009F6199">
        <w:t>Reaching into the small pocket of her skirt, Jewel pulled out one of the icy blue ball bearing me and Red had scavenged from the mines.</w:t>
      </w:r>
    </w:p>
    <w:p w14:paraId="6E3F2983" w14:textId="006B48D9" w:rsidR="009F6199" w:rsidRDefault="009F6199">
      <w:r>
        <w:t xml:space="preserve">“Hmmm…”  Reaching out a tiny hand, the girl — </w:t>
      </w:r>
      <w:proofErr w:type="spellStart"/>
      <w:r>
        <w:t>Spiritseeker</w:t>
      </w:r>
      <w:proofErr w:type="spellEnd"/>
      <w:r>
        <w:t>, I reminded myself — slowly picked up the ball and examined it.  A few moments later, a shimmering glow moved from her hands to sparkle around the corners of her eyes, as she stared at it.</w:t>
      </w:r>
    </w:p>
    <w:p w14:paraId="3E7E54BD" w14:textId="26029892" w:rsidR="009F6199" w:rsidRDefault="009F6199">
      <w:r>
        <w:t xml:space="preserve">“Grandmaster woven,” </w:t>
      </w:r>
      <w:proofErr w:type="spellStart"/>
      <w:r>
        <w:t>Spiritseeker</w:t>
      </w:r>
      <w:proofErr w:type="spellEnd"/>
      <w:r>
        <w:t xml:space="preserve"> corrected.  “Many will be interested in studying this,” she confirmed.  “I’ll exchange twelve credits for it.”</w:t>
      </w:r>
    </w:p>
    <w:p w14:paraId="6FDA81D5" w14:textId="37ED65E7" w:rsidR="009F6199" w:rsidRDefault="009F6199">
      <w:r>
        <w:t>“Twenty,” Jewel countered.</w:t>
      </w:r>
    </w:p>
    <w:p w14:paraId="37FF537F" w14:textId="50C26903" w:rsidR="009F6199" w:rsidRDefault="009F6199">
      <w:r>
        <w:t xml:space="preserve">“Fifteen,” </w:t>
      </w:r>
      <w:proofErr w:type="spellStart"/>
      <w:r>
        <w:t>Spiritseeker</w:t>
      </w:r>
      <w:proofErr w:type="spellEnd"/>
      <w:r>
        <w:t xml:space="preserve"> offered, sitting the ball back down on her desk.</w:t>
      </w:r>
    </w:p>
    <w:p w14:paraId="08906EB8" w14:textId="111D1AD6" w:rsidR="000B1C47" w:rsidRDefault="009F6199">
      <w:r>
        <w:t xml:space="preserve">“Ten and promotion for Tomas to Student Rank,” Jewel </w:t>
      </w:r>
      <w:r w:rsidR="000B1C47">
        <w:t>asked?</w:t>
      </w:r>
    </w:p>
    <w:p w14:paraId="1330F055" w14:textId="5CABDF43" w:rsidR="00A76241" w:rsidRDefault="000B1C47">
      <w:r>
        <w:t xml:space="preserve">“He’s just an Applicant?”  Raising an eyebrow quizzically, </w:t>
      </w:r>
      <w:proofErr w:type="spellStart"/>
      <w:r w:rsidR="00A76241">
        <w:t>Spiritseeker</w:t>
      </w:r>
      <w:proofErr w:type="spellEnd"/>
      <w:r w:rsidR="00A76241">
        <w:t xml:space="preserve"> stared directly at me.</w:t>
      </w:r>
    </w:p>
    <w:p w14:paraId="05EF7D37" w14:textId="5079CE10" w:rsidR="00A76241" w:rsidRDefault="00A76241">
      <w:r>
        <w:t>“Not quite,” Jewel giggled.  “He hasn’t finished signing up fully yet.”</w:t>
      </w:r>
    </w:p>
    <w:p w14:paraId="4AB61ABF" w14:textId="28001359" w:rsidR="00A76241" w:rsidRDefault="00A76241">
      <w:r>
        <w:t xml:space="preserve">Sighing, </w:t>
      </w:r>
      <w:proofErr w:type="spellStart"/>
      <w:r>
        <w:t>Spiritseeker</w:t>
      </w:r>
      <w:proofErr w:type="spellEnd"/>
      <w:r>
        <w:t xml:space="preserve"> made her final offer.  “Eight credits and Student Rank.  Two credits go for me having to register him and fill out all the paperwork.”</w:t>
      </w:r>
    </w:p>
    <w:p w14:paraId="319DA150" w14:textId="77777777" w:rsidR="00A76241" w:rsidRDefault="00A76241">
      <w:r>
        <w:t>“Done,” Jewel agreed, holding the steel ball out to her.</w:t>
      </w:r>
    </w:p>
    <w:p w14:paraId="15D8FF42" w14:textId="77777777" w:rsidR="00A76241" w:rsidRDefault="00A76241">
      <w:pPr>
        <w:pBdr>
          <w:bottom w:val="dotted" w:sz="24" w:space="1" w:color="auto"/>
        </w:pBdr>
      </w:pPr>
    </w:p>
    <w:p w14:paraId="1F7DF983" w14:textId="77777777" w:rsidR="003C49C5" w:rsidRPr="003C49C5" w:rsidRDefault="003C49C5" w:rsidP="003C49C5"/>
    <w:p w14:paraId="013291C9" w14:textId="36BB45AC" w:rsidR="00691352" w:rsidRPr="00691352" w:rsidRDefault="00BF7BBE" w:rsidP="00691352">
      <w:r>
        <w:t xml:space="preserve">Leaving the administration building with an arm wrapped around each of the girls, I was already a Student.  </w:t>
      </w:r>
      <w:r w:rsidR="009509DB">
        <w:t xml:space="preserve">Most who sign up begin at Applicant rank, and then </w:t>
      </w:r>
      <w:proofErr w:type="gramStart"/>
      <w:r w:rsidR="00AC1DE5">
        <w:t>have to</w:t>
      </w:r>
      <w:proofErr w:type="gramEnd"/>
      <w:r w:rsidR="00AC1DE5">
        <w:t xml:space="preserve"> pay ten credits or earn meritorious points from exceptional grades or student rankings</w:t>
      </w:r>
      <w:r w:rsidR="007633BD">
        <w:t xml:space="preserve"> </w:t>
      </w:r>
      <w:r w:rsidR="00AC1DE5">
        <w:t>to advance to Student rank, but Thanks to Jewel, I got to skip all that.</w:t>
      </w:r>
      <w:r w:rsidR="000C258F">
        <w:t xml:space="preserve">  I really didn’t fully understand why Student was better than Applicant, but it was important to Jewel, so I was happy.</w:t>
      </w:r>
    </w:p>
    <w:p w14:paraId="2895BE6F" w14:textId="01BBF926" w:rsidR="00A05E3E" w:rsidRPr="00A05E3E" w:rsidRDefault="000C258F" w:rsidP="00A05E3E">
      <w:r>
        <w:t>Heading across the courtyard, Jewel made a beeline to a heavily guarded building.</w:t>
      </w:r>
      <w:r w:rsidR="00C5577C">
        <w:t xml:space="preserve">  </w:t>
      </w:r>
      <w:r w:rsidR="00786D06">
        <w:t xml:space="preserve">Getting to </w:t>
      </w:r>
      <w:r w:rsidR="009C211E">
        <w:t xml:space="preserve">doors leading inside the building, </w:t>
      </w:r>
      <w:r w:rsidR="006E5FAC">
        <w:t>a heavily armored guard in chain mail stepped to block our way.  Holding up a gauntleted fist, he firmly informed us, “No more than two may enter at a time.”</w:t>
      </w:r>
    </w:p>
    <w:p w14:paraId="1712E39E" w14:textId="77777777" w:rsidR="006E5FAC" w:rsidRDefault="006E5FAC"/>
    <w:p w14:paraId="748DD194" w14:textId="55AAD9BB" w:rsidR="00A05E3E" w:rsidRPr="00A05E3E" w:rsidRDefault="006E5FAC" w:rsidP="00A05E3E">
      <w:r>
        <w:t>Giggling, Red tugged me forward, while declaring, “This is my turn.”  Pouting slightly, Jewel didn’t argue; instead, only moving to go sit at a bench in front of a picnic table nearby.  Nodding now that we met his requirements, the burly guard held open the door and Red dragged me inside with her.</w:t>
      </w:r>
    </w:p>
    <w:p w14:paraId="088BDF2A" w14:textId="7D2A788B" w:rsidR="00EE2A07" w:rsidRPr="00EE2A07" w:rsidRDefault="00DB0978" w:rsidP="00EE2A07">
      <w:r>
        <w:t>Going into the building, the first thing noticeable was the four heavily armored guards standing like statues in each corner of a large room.  A single large desk sat prominent against a wall, between a set of heavy wooden doors, and several dozen empty chairs ma</w:t>
      </w:r>
      <w:r w:rsidR="001F6A83">
        <w:t>de</w:t>
      </w:r>
      <w:r>
        <w:t xml:space="preserve"> neat rows</w:t>
      </w:r>
      <w:r w:rsidR="0033230E">
        <w:t xml:space="preserve"> opposite it.</w:t>
      </w:r>
    </w:p>
    <w:p w14:paraId="42F493AC" w14:textId="75542C51" w:rsidR="001269B3" w:rsidRPr="001269B3" w:rsidRDefault="0033230E" w:rsidP="001269B3">
      <w:r>
        <w:t xml:space="preserve">Heading up to the desk, </w:t>
      </w:r>
      <w:r w:rsidR="003C265E">
        <w:t xml:space="preserve">a — </w:t>
      </w:r>
      <w:r w:rsidR="003C265E">
        <w:rPr>
          <w:i/>
        </w:rPr>
        <w:t>*sigh*</w:t>
      </w:r>
      <w:r w:rsidR="00AF5F52">
        <w:rPr>
          <w:i/>
        </w:rPr>
        <w:t xml:space="preserve"> Do I even need to </w:t>
      </w:r>
      <w:r w:rsidR="00C1433E">
        <w:rPr>
          <w:i/>
        </w:rPr>
        <w:t xml:space="preserve">say it anymore?  — </w:t>
      </w:r>
      <w:r w:rsidR="007E0E33">
        <w:t>shockingly beautiful woman asked</w:t>
      </w:r>
      <w:r w:rsidR="008A7188">
        <w:t xml:space="preserve">, “Can I help you?”  Perfect curves.  Perfect hair.  Dressed </w:t>
      </w:r>
      <w:proofErr w:type="gramStart"/>
      <w:r w:rsidR="008A7188">
        <w:t>perfect</w:t>
      </w:r>
      <w:proofErr w:type="gramEnd"/>
      <w:r w:rsidR="008A7188">
        <w:t>.  Yada</w:t>
      </w:r>
      <w:r w:rsidR="00BB2032">
        <w:t xml:space="preserve"> yada yada.  I think my brain is beginning to reject too much of a good thing.  This place is starting to feel just a little too fake to keep appealing to me.  </w:t>
      </w:r>
    </w:p>
    <w:p w14:paraId="430E97A3" w14:textId="488EDB73" w:rsidR="009707A3" w:rsidRPr="009707A3" w:rsidRDefault="00BB2032" w:rsidP="009707A3">
      <w:r>
        <w:t xml:space="preserve">Musing in my own thoughts, I left Red to talk to the beautiful older lady, while I sat and waited patiently.  I guess the best way to think about this </w:t>
      </w:r>
      <w:r w:rsidR="0078012E">
        <w:t xml:space="preserve">school was just to compare it to boobs.  In Thomas’s </w:t>
      </w:r>
      <w:r w:rsidR="00F27C05">
        <w:t xml:space="preserve">memories, his world had “boob jobs” where women got their breasts enlarged.  A </w:t>
      </w:r>
      <w:r w:rsidR="003263F2">
        <w:t xml:space="preserve">small boob job could help a woman look more attractive, but when overdone like some of the crazy </w:t>
      </w:r>
      <w:r w:rsidR="00C83E84">
        <w:t xml:space="preserve">folks with </w:t>
      </w:r>
      <w:r w:rsidR="0056424F">
        <w:t xml:space="preserve">a Z-bra, it just feels so unnatural </w:t>
      </w:r>
      <w:r w:rsidR="0070776F">
        <w:t>it becomes unappetizing instead.</w:t>
      </w:r>
    </w:p>
    <w:p w14:paraId="733EB51F" w14:textId="7B5AAD2D" w:rsidR="00853F5F" w:rsidRPr="007E0E33" w:rsidRDefault="00853F5F">
      <w:r>
        <w:t xml:space="preserve">“It’ll be a few minutes,” Red </w:t>
      </w:r>
      <w:r w:rsidR="00072189">
        <w:t>stated</w:t>
      </w:r>
      <w:r>
        <w:t xml:space="preserve">, coming back to sit down </w:t>
      </w:r>
      <w:r w:rsidR="00072189">
        <w:t>beside me.</w:t>
      </w:r>
    </w:p>
    <w:p w14:paraId="06CCF10E" w14:textId="77777777" w:rsidR="00D125FC" w:rsidRDefault="00072189">
      <w:r>
        <w:t>“Don’t ever become a Z-bra,” I told her, making her face puzzle up slightly as we waited.</w:t>
      </w:r>
    </w:p>
    <w:p w14:paraId="6200C3A8" w14:textId="77777777" w:rsidR="0061466E" w:rsidRDefault="00D125FC">
      <w:r>
        <w:t>Several people came in and out of the building over the next half hour</w:t>
      </w:r>
      <w:r w:rsidR="00571F92">
        <w:t>, or so, while we waited.  A few went past the secretary at the desk</w:t>
      </w:r>
      <w:r w:rsidR="00C3227E">
        <w:t xml:space="preserve">, and on back through the doors into the building, but the vast majority </w:t>
      </w:r>
      <w:r w:rsidR="00434978">
        <w:t xml:space="preserve">spoke to her and were made to wait </w:t>
      </w:r>
      <w:r w:rsidR="00C243E4">
        <w:t>like us,</w:t>
      </w:r>
      <w:r w:rsidR="00434978">
        <w:t xml:space="preserve"> as well.  </w:t>
      </w:r>
      <w:r w:rsidR="00C243E4">
        <w:t>Most only waited a few minutes, however, where Red and I sat</w:t>
      </w:r>
      <w:r w:rsidR="00434978">
        <w:t xml:space="preserve"> </w:t>
      </w:r>
      <w:r w:rsidR="0061466E">
        <w:t>uncomfortably under the guards’ watchful gazes much longer.</w:t>
      </w:r>
    </w:p>
    <w:p w14:paraId="1F4AEDBE" w14:textId="77777777" w:rsidR="003F1BAB" w:rsidRDefault="0061466E">
      <w:r>
        <w:t xml:space="preserve">Finally, a — </w:t>
      </w:r>
      <w:r>
        <w:rPr>
          <w:i/>
        </w:rPr>
        <w:t>*sigh*</w:t>
      </w:r>
      <w:r w:rsidR="004E49B2">
        <w:t xml:space="preserve"> — handsome male slave showed up and walked over to where we sat.  Dressed in only a </w:t>
      </w:r>
      <w:r w:rsidR="00815118">
        <w:t>blue metal neck collar, he had no hair from the neck down, and his bulging erection pointed the way forward for him.</w:t>
      </w:r>
      <w:r w:rsidR="001941E7">
        <w:t xml:space="preserve">  “My lord.  My lady.”  Clasping his hands behind his back, </w:t>
      </w:r>
      <w:r w:rsidR="003F1BAB">
        <w:t>he prominently exposed himself as he stopped no more than a few feet in front of us.  “If it pleases you,” he intoned perfectly, “I’ll lead you back when you’re ready.”</w:t>
      </w:r>
    </w:p>
    <w:p w14:paraId="57FC1556" w14:textId="77777777" w:rsidR="00FA2630" w:rsidRDefault="003F1BAB">
      <w:r>
        <w:t xml:space="preserve">Not certain how Red was going to react to a bulging member directly in front of her face, I was shocked as she </w:t>
      </w:r>
      <w:r w:rsidR="00DA5B4C">
        <w:t xml:space="preserve">calmly stood up and wrapped her arm around mine.  “We’re ready,” she informed </w:t>
      </w:r>
      <w:r w:rsidR="00341E32">
        <w:t xml:space="preserve">pointer-boy, completely </w:t>
      </w:r>
      <w:r w:rsidR="00812754">
        <w:t>nonplussed</w:t>
      </w:r>
      <w:r w:rsidR="00341E32">
        <w:t xml:space="preserve">. </w:t>
      </w:r>
    </w:p>
    <w:p w14:paraId="73971099" w14:textId="13F3AFE9" w:rsidR="00DB06C3" w:rsidRDefault="004D3921">
      <w:r>
        <w:t xml:space="preserve">Turning until his pointer was directed towards the door, </w:t>
      </w:r>
      <w:r w:rsidR="007D47FA">
        <w:t>the slave slowly led us past them and down several long hallways.</w:t>
      </w:r>
      <w:r w:rsidR="00FA2630">
        <w:t xml:space="preserve">  Doors with various colored lights </w:t>
      </w:r>
      <w:r w:rsidR="009269C4">
        <w:t xml:space="preserve">beside them sat shut and closed on either side as we made our way </w:t>
      </w:r>
      <w:r w:rsidR="00CB1FA5">
        <w:t xml:space="preserve">through the building.  Finally stopping in front of a door with a green light </w:t>
      </w:r>
      <w:r w:rsidR="00EA1A9A">
        <w:t>lit</w:t>
      </w:r>
      <w:r w:rsidR="00CB1FA5">
        <w:t xml:space="preserve"> beside it</w:t>
      </w:r>
      <w:r w:rsidR="00EA1A9A">
        <w:t>, the slave knocked once, and then opened the door for us.  “In here</w:t>
      </w:r>
      <w:r w:rsidR="00DB06C3">
        <w:t>, please,” he told us.</w:t>
      </w:r>
    </w:p>
    <w:p w14:paraId="398D6AC2" w14:textId="77777777" w:rsidR="007768BB" w:rsidRDefault="00DB06C3">
      <w:r>
        <w:t>Following Red as she waltzed on pasted the slave</w:t>
      </w:r>
      <w:r w:rsidR="00AD6426">
        <w:t xml:space="preserve">, we entered what was obviously the laboratory of a mad scientist.  Beakers </w:t>
      </w:r>
      <w:r w:rsidR="00CD4DBB">
        <w:t>sat in scattered disarray across various stone tables.</w:t>
      </w:r>
      <w:r w:rsidR="00C31DDF">
        <w:t xml:space="preserve"> Test tubes, pots, cages with various small animals</w:t>
      </w:r>
      <w:r w:rsidR="007768BB">
        <w:t>.  Basically, everything I’d ever imagine seeing in a mad scientist’s lab — and even more — was in here!  And, not to disappoint, like all the best evil laboratories, this one came complete with its own evil scientist!</w:t>
      </w:r>
    </w:p>
    <w:p w14:paraId="058A40A4" w14:textId="77777777" w:rsidR="007768BB" w:rsidRDefault="007768BB">
      <w:r>
        <w:t xml:space="preserve">Walking over to </w:t>
      </w:r>
      <w:proofErr w:type="gramStart"/>
      <w:r>
        <w:t>great</w:t>
      </w:r>
      <w:proofErr w:type="gramEnd"/>
      <w:r>
        <w:t xml:space="preserve"> us was </w:t>
      </w:r>
      <w:proofErr w:type="gramStart"/>
      <w:r>
        <w:t>an</w:t>
      </w:r>
      <w:proofErr w:type="gramEnd"/>
      <w:r>
        <w:t xml:space="preserve"> uni-sexed person in a long white lab coat.  Goggles and mask on their face, hair tucked inside a shining steel cap, I couldn’t tell if they were male or female, young or old, </w:t>
      </w:r>
      <w:proofErr w:type="gramStart"/>
      <w:r>
        <w:t>beautiful</w:t>
      </w:r>
      <w:proofErr w:type="gramEnd"/>
      <w:r>
        <w:t xml:space="preserve"> or ugly.  My imagination was painting them as a snaggletoothed old fellow, all covered in wrinkles and warts, so I took an immediate liking to him as he extended a gloved hand to shake.</w:t>
      </w:r>
    </w:p>
    <w:p w14:paraId="710F1605" w14:textId="77777777" w:rsidR="003839ED" w:rsidRDefault="007768BB">
      <w:r>
        <w:t xml:space="preserve">“Sorry.” Red shook her head slightly from side to </w:t>
      </w:r>
      <w:proofErr w:type="gramStart"/>
      <w:r>
        <w:t>side, and</w:t>
      </w:r>
      <w:proofErr w:type="gramEnd"/>
      <w:r>
        <w:t xml:space="preserve"> crossed her hands firmly behind her back.  “</w:t>
      </w:r>
      <w:r w:rsidR="003839ED">
        <w:t>Never shake hands with an alchemist,” she repeated, as if it was a common saying she’d heard a million times, like, “Look both ways before crossing the street”.</w:t>
      </w:r>
    </w:p>
    <w:p w14:paraId="75ED8FC9" w14:textId="77777777" w:rsidR="003839ED" w:rsidRDefault="003839ED">
      <w:r>
        <w:t>Not wanting to offend the mad scientist personally, I took their hand and shook it heartily.  “I’m Tomas,” I introduced myself.  I had no idea why we were here, but I was confident in my ability to heal, and I wanted to seem manly and brave in front of Red.</w:t>
      </w:r>
    </w:p>
    <w:p w14:paraId="62507C20" w14:textId="77777777" w:rsidR="003839ED" w:rsidRDefault="003839ED">
      <w:r>
        <w:t xml:space="preserve">Instead, she simply looked at me with pity in her eyes, as if I was a brain damaged imbecile, as she spoke up.  “Tomas has samples to sell for merits,” she informed ES.  I don’t know their name; they never introduced themselves; </w:t>
      </w:r>
      <w:proofErr w:type="gramStart"/>
      <w:r>
        <w:t>so</w:t>
      </w:r>
      <w:proofErr w:type="gramEnd"/>
      <w:r>
        <w:t xml:space="preserve"> I’m just going to refer to them as ES from now on for Evil Scientist.</w:t>
      </w:r>
    </w:p>
    <w:p w14:paraId="3CB84826" w14:textId="77777777" w:rsidR="003839ED" w:rsidRDefault="003839ED">
      <w:r>
        <w:t xml:space="preserve">ES let go of my hand and turned their goggled face to watch Red.  Sitting her backpack on the nearest table, she started to open it, only to have ES gently tap her wrist.  Shaking his </w:t>
      </w:r>
      <w:proofErr w:type="gramStart"/>
      <w:r>
        <w:t>head</w:t>
      </w:r>
      <w:proofErr w:type="gramEnd"/>
      <w:r>
        <w:t xml:space="preserve"> no, ES walked over and shut the </w:t>
      </w:r>
      <w:proofErr w:type="gramStart"/>
      <w:r>
        <w:t>door</w:t>
      </w:r>
      <w:proofErr w:type="gramEnd"/>
      <w:r>
        <w:t xml:space="preserve"> going back into the hall.  Pressing a stone near the handle of the door, the light changed from a green to red color, before he finally nodded and walked back across to us.</w:t>
      </w:r>
    </w:p>
    <w:p w14:paraId="33EDB9F7" w14:textId="77777777" w:rsidR="00264EDA" w:rsidRDefault="003839ED">
      <w:r>
        <w:t xml:space="preserve">Sighing, obviously not liking being in here, Red </w:t>
      </w:r>
      <w:r w:rsidR="005C6317">
        <w:t xml:space="preserve">took a deep breath and slowly unzipped her pack.  </w:t>
      </w:r>
      <w:r w:rsidR="00264EDA">
        <w:t xml:space="preserve">As she opened it, I couldn’t help but wonder where it’d </w:t>
      </w:r>
      <w:proofErr w:type="gramStart"/>
      <w:r w:rsidR="00264EDA">
        <w:t>came</w:t>
      </w:r>
      <w:proofErr w:type="gramEnd"/>
      <w:r w:rsidR="00264EDA">
        <w:t xml:space="preserve"> from.  She wasn’t carrying it when we left the room this morning.  She must’ve </w:t>
      </w:r>
      <w:proofErr w:type="gramStart"/>
      <w:r w:rsidR="00264EDA">
        <w:t>went</w:t>
      </w:r>
      <w:proofErr w:type="gramEnd"/>
      <w:r w:rsidR="00264EDA">
        <w:t xml:space="preserve"> and retrieved it while we were busy at </w:t>
      </w:r>
      <w:proofErr w:type="spellStart"/>
      <w:r w:rsidR="00264EDA">
        <w:t>Spiritseeker’s</w:t>
      </w:r>
      <w:proofErr w:type="spellEnd"/>
      <w:r w:rsidR="00264EDA">
        <w:t xml:space="preserve"> office.</w:t>
      </w:r>
    </w:p>
    <w:p w14:paraId="0F4C6A17" w14:textId="77777777" w:rsidR="00264EDA" w:rsidRDefault="00264EDA">
      <w:r>
        <w:t xml:space="preserve">“He’s got this for starters,” Red said, pulling out the </w:t>
      </w:r>
      <w:proofErr w:type="spellStart"/>
      <w:r>
        <w:t>stoneroach’s</w:t>
      </w:r>
      <w:proofErr w:type="spellEnd"/>
      <w:r>
        <w:t xml:space="preserve"> corpse she’d collected in the mine.  I’d completely forgotten about those things!  </w:t>
      </w:r>
    </w:p>
    <w:p w14:paraId="07867423" w14:textId="77777777" w:rsidR="00736BEB" w:rsidRDefault="00264EDA">
      <w:r>
        <w:t>ES simply nodded, while standing patiently to the side.</w:t>
      </w:r>
    </w:p>
    <w:p w14:paraId="780492B9" w14:textId="77777777" w:rsidR="00736BEB" w:rsidRDefault="00736BEB">
      <w:r>
        <w:t>“There’s also dried glow-slime…”</w:t>
      </w:r>
    </w:p>
    <w:p w14:paraId="348DB2B0" w14:textId="77777777" w:rsidR="00736BEB" w:rsidRDefault="00736BEB">
      <w:r>
        <w:t>“Widow’s Heart,” I corrected.</w:t>
      </w:r>
    </w:p>
    <w:p w14:paraId="15FE8275" w14:textId="77777777" w:rsidR="00736BEB" w:rsidRDefault="00736BEB">
      <w:r>
        <w:t>“…old mold, fungus, and some nasty white shit in here,” Red continued.  “You’ll have to get the white shit yourself,” Red warned.  “It’s hazardous to people and almost killed Mi’Lord.  I’m not messing with it.”</w:t>
      </w:r>
    </w:p>
    <w:p w14:paraId="30143C8E" w14:textId="77777777" w:rsidR="00736BEB" w:rsidRDefault="00736BEB">
      <w:r>
        <w:t xml:space="preserve">Nodding to themselves, ES carefully tugged the bag open and stared inside.  Twisting the lens on their </w:t>
      </w:r>
      <w:proofErr w:type="gramStart"/>
      <w:r>
        <w:t>goggle</w:t>
      </w:r>
      <w:proofErr w:type="gramEnd"/>
      <w:r>
        <w:t xml:space="preserve"> first left, then right, they finally nodded in satisfaction.  Holding up three fingers on their right hand, they pointed over to the giant dead roach.</w:t>
      </w:r>
    </w:p>
    <w:p w14:paraId="51D7BBB1" w14:textId="77777777" w:rsidR="00F9415B" w:rsidRDefault="00736BEB">
      <w:r>
        <w:t>“Three credits</w:t>
      </w:r>
      <w:r w:rsidR="00F9415B">
        <w:t>?”  Red guessed, and ES nodded.</w:t>
      </w:r>
    </w:p>
    <w:p w14:paraId="64030104" w14:textId="77777777" w:rsidR="00F9415B" w:rsidRDefault="00F9415B">
      <w:r>
        <w:t>“That’s fine,” Red smiled, squeezing my arm gently.</w:t>
      </w:r>
    </w:p>
    <w:p w14:paraId="70191B3B" w14:textId="77777777" w:rsidR="00F9415B" w:rsidRDefault="00F9415B">
      <w:r>
        <w:t>Pointing a finger to indicate the bag, ES then waved their hand to cover it all, before holding up two fingers on their left hand and all five on third right.</w:t>
      </w:r>
    </w:p>
    <w:p w14:paraId="3461323B" w14:textId="77777777" w:rsidR="005C6736" w:rsidRDefault="00F9415B">
      <w:r>
        <w:t>“Eight credits for bag and all?”  I guessed,</w:t>
      </w:r>
      <w:r w:rsidR="00F6009E">
        <w:t xml:space="preserve"> but ES shook their head left and right to say no.  </w:t>
      </w:r>
      <w:r w:rsidR="00A21ED2">
        <w:t>Holding up both hands, ES waited a moment showing all ten fingers</w:t>
      </w:r>
      <w:r w:rsidR="00627876">
        <w:t xml:space="preserve">.  Then, making fists, they hold those closed for a moment, </w:t>
      </w:r>
      <w:r w:rsidR="003A75BA">
        <w:t>before repeating the whole process another time</w:t>
      </w:r>
      <w:r w:rsidR="005C6736">
        <w:t>, and then finishing up with only five fingers left held up.</w:t>
      </w:r>
    </w:p>
    <w:p w14:paraId="003034A9" w14:textId="77777777" w:rsidR="00200B82" w:rsidRDefault="005C6736">
      <w:r>
        <w:t>“Twenty-five credits</w:t>
      </w:r>
      <w:r w:rsidR="00200B82">
        <w:t>,” I answered, causing ES to nod vigorously.  “Both sounds more than fair to me,” I answered honestly.  A grandmaster enchanted chill stone had only traded for about eighteen credits, so I was shocked what we had here would go for anywhere near as much.  It’s not like we couldn’t walk back and collect wagon loads of the stuff Red had here for trading.</w:t>
      </w:r>
    </w:p>
    <w:p w14:paraId="02110431" w14:textId="77777777" w:rsidR="00200B82" w:rsidRDefault="00200B82">
      <w:r>
        <w:t xml:space="preserve">Nodding in satisfaction, ES held a glove-covered hand expectantly in my direction.  Thinking they wanted a handshake to seal the deal, I shook it readily, causing Red to laugh </w:t>
      </w:r>
      <w:proofErr w:type="gramStart"/>
      <w:r>
        <w:t>in spite of</w:t>
      </w:r>
      <w:proofErr w:type="gramEnd"/>
      <w:r>
        <w:t xml:space="preserve"> her nervousness.  “Your student card,” she prompted.</w:t>
      </w:r>
    </w:p>
    <w:p w14:paraId="03637623" w14:textId="77777777" w:rsidR="00200B82" w:rsidRDefault="00200B82">
      <w:r>
        <w:t>“</w:t>
      </w:r>
      <w:proofErr w:type="gramStart"/>
      <w:r>
        <w:t>Oh..</w:t>
      </w:r>
      <w:proofErr w:type="gramEnd"/>
      <w:r>
        <w:t>” Feeling foolish, I let go of ES’s hand and pulled a plain silver card out of my belt pouch and passed it over.  ES took it, tapped it a few times, and then handed it back to me.</w:t>
      </w:r>
    </w:p>
    <w:p w14:paraId="7E431A05" w14:textId="77777777" w:rsidR="00200B82" w:rsidRDefault="00200B82">
      <w:r>
        <w:t>And with that, our business in the labs was done.</w:t>
      </w:r>
    </w:p>
    <w:p w14:paraId="0A5CD35D" w14:textId="77777777" w:rsidR="00200B82" w:rsidRDefault="00200B82">
      <w:pPr>
        <w:pBdr>
          <w:bottom w:val="dotted" w:sz="24" w:space="1" w:color="auto"/>
        </w:pBdr>
      </w:pPr>
    </w:p>
    <w:p w14:paraId="3BF39F18" w14:textId="77777777" w:rsidR="00200B82" w:rsidRDefault="00200B82"/>
    <w:p w14:paraId="4D765B3E" w14:textId="2A0FA63B" w:rsidR="00D04961" w:rsidRDefault="00200B82">
      <w:r>
        <w:t xml:space="preserve">Walking back outside, Jewel was still sitting relaxed at the picnic table.  My backpack sat on the bench beside her, and a basket sat atop the table.  </w:t>
      </w:r>
      <w:r w:rsidR="000529DB">
        <w:t>Victoria</w:t>
      </w:r>
      <w:r>
        <w:t xml:space="preserve">, now dressed in a deep purple and red </w:t>
      </w:r>
      <w:r w:rsidR="003E51E1">
        <w:t>skin-hugging</w:t>
      </w:r>
      <w:r>
        <w:t xml:space="preserve"> dress</w:t>
      </w:r>
      <w:r w:rsidR="003E51E1">
        <w:t xml:space="preserve">, sat opposite </w:t>
      </w:r>
      <w:proofErr w:type="gramStart"/>
      <w:r w:rsidR="003E51E1">
        <w:t>her</w:t>
      </w:r>
      <w:proofErr w:type="gramEnd"/>
      <w:r w:rsidR="003E51E1">
        <w:t xml:space="preserve"> and waved towards us.</w:t>
      </w:r>
    </w:p>
    <w:p w14:paraId="78DE5C86" w14:textId="77777777" w:rsidR="000529DB" w:rsidRDefault="00D04961">
      <w:r>
        <w:t xml:space="preserve">“How’d it </w:t>
      </w:r>
      <w:proofErr w:type="gramStart"/>
      <w:r>
        <w:t>go</w:t>
      </w:r>
      <w:proofErr w:type="gramEnd"/>
      <w:r>
        <w:t>?”  Jewel asked, turning to stare back at us.</w:t>
      </w:r>
    </w:p>
    <w:p w14:paraId="0E344B58" w14:textId="77777777" w:rsidR="00ED5D4E" w:rsidRDefault="000529DB">
      <w:r>
        <w:t xml:space="preserve">Pulling my student card, I handed it to her, then went around to sit beside Victoria.  </w:t>
      </w:r>
      <w:r w:rsidR="00AF4AC5">
        <w:t>I wasn’t going to start up the “he’s beside me” rivalry again this morning.</w:t>
      </w:r>
      <w:r w:rsidR="00D3729F">
        <w:t xml:space="preserve">  Smirking slightly, seeing I didn’t sit beside Jewel, Red moved</w:t>
      </w:r>
      <w:r w:rsidR="00C7315C">
        <w:t xml:space="preserve"> my backpack to the ground, and then sat down on the bench beside Jewel.</w:t>
      </w:r>
    </w:p>
    <w:p w14:paraId="25BBEF87" w14:textId="77777777" w:rsidR="002D3853" w:rsidRDefault="00ED5D4E">
      <w:r>
        <w:t>“</w:t>
      </w:r>
      <w:proofErr w:type="gramStart"/>
      <w:r>
        <w:t xml:space="preserve">Twenty </w:t>
      </w:r>
      <w:r w:rsidR="00D334B1">
        <w:t>eight</w:t>
      </w:r>
      <w:proofErr w:type="gramEnd"/>
      <w:r w:rsidR="00D334B1">
        <w:t xml:space="preserve"> credits,” Jewel smiled, handing the now blue card back to </w:t>
      </w:r>
      <w:r w:rsidR="00BD48B9">
        <w:t>me.  Taking a moment, I looked over my card again.</w:t>
      </w:r>
    </w:p>
    <w:tbl>
      <w:tblPr>
        <w:tblStyle w:val="TableGrid"/>
        <w:tblW w:w="5000" w:type="pct"/>
        <w:tblLook w:val="04A0" w:firstRow="1" w:lastRow="0" w:firstColumn="1" w:lastColumn="0" w:noHBand="0" w:noVBand="1"/>
      </w:tblPr>
      <w:tblGrid>
        <w:gridCol w:w="3594"/>
        <w:gridCol w:w="3596"/>
      </w:tblGrid>
      <w:tr w:rsidR="002D3853" w14:paraId="03BA859C" w14:textId="77777777" w:rsidTr="00EA5AA7">
        <w:trPr>
          <w:trHeight w:val="272"/>
        </w:trPr>
        <w:tc>
          <w:tcPr>
            <w:tcW w:w="2499" w:type="pct"/>
            <w:shd w:val="clear" w:color="auto" w:fill="0F6FC6" w:themeFill="accent1"/>
          </w:tcPr>
          <w:p w14:paraId="04F08EED" w14:textId="0C0E0A53" w:rsidR="002D3853" w:rsidRPr="00EA5AA7" w:rsidRDefault="00B064C3">
            <w:pPr>
              <w:rPr>
                <w:rFonts w:ascii="Courier New" w:hAnsi="Courier New" w:cs="Courier New"/>
                <w:color w:val="FFFFFF" w:themeColor="background1"/>
              </w:rPr>
            </w:pPr>
            <w:r w:rsidRPr="00EA5AA7">
              <w:rPr>
                <w:rFonts w:ascii="Courier New" w:hAnsi="Courier New" w:cs="Courier New"/>
                <w:color w:val="FFFFFF" w:themeColor="background1"/>
              </w:rPr>
              <w:t>Name: Tomas Freeman</w:t>
            </w:r>
          </w:p>
        </w:tc>
        <w:tc>
          <w:tcPr>
            <w:tcW w:w="2501" w:type="pct"/>
            <w:shd w:val="clear" w:color="auto" w:fill="0F6FC6" w:themeFill="accent1"/>
          </w:tcPr>
          <w:p w14:paraId="1BA7CCAD" w14:textId="67F20C01" w:rsidR="002D3853" w:rsidRPr="00EA5AA7" w:rsidRDefault="002408A3">
            <w:pPr>
              <w:rPr>
                <w:rFonts w:ascii="Courier New" w:hAnsi="Courier New" w:cs="Courier New"/>
                <w:color w:val="FFFFFF" w:themeColor="background1"/>
              </w:rPr>
            </w:pPr>
            <w:r w:rsidRPr="00EA5AA7">
              <w:rPr>
                <w:rFonts w:ascii="Courier New" w:hAnsi="Courier New" w:cs="Courier New"/>
                <w:color w:val="FFFFFF" w:themeColor="background1"/>
              </w:rPr>
              <w:t>Sex: Male</w:t>
            </w:r>
          </w:p>
        </w:tc>
      </w:tr>
      <w:tr w:rsidR="002D3853" w14:paraId="62A389BF" w14:textId="77777777" w:rsidTr="00EA5AA7">
        <w:trPr>
          <w:trHeight w:val="272"/>
        </w:trPr>
        <w:tc>
          <w:tcPr>
            <w:tcW w:w="2499" w:type="pct"/>
            <w:shd w:val="clear" w:color="auto" w:fill="0F6FC6" w:themeFill="accent1"/>
          </w:tcPr>
          <w:p w14:paraId="25A4550A" w14:textId="53B3A4C4" w:rsidR="002D3853" w:rsidRPr="00EA5AA7" w:rsidRDefault="002408A3">
            <w:pPr>
              <w:rPr>
                <w:rFonts w:ascii="Courier New" w:hAnsi="Courier New" w:cs="Courier New"/>
                <w:color w:val="FFFFFF" w:themeColor="background1"/>
              </w:rPr>
            </w:pPr>
            <w:r w:rsidRPr="00EA5AA7">
              <w:rPr>
                <w:rFonts w:ascii="Courier New" w:hAnsi="Courier New" w:cs="Courier New"/>
                <w:color w:val="FFFFFF" w:themeColor="background1"/>
              </w:rPr>
              <w:t xml:space="preserve">Rank: </w:t>
            </w:r>
            <w:r w:rsidR="000902E3" w:rsidRPr="00EA5AA7">
              <w:rPr>
                <w:rFonts w:ascii="Courier New" w:hAnsi="Courier New" w:cs="Courier New"/>
                <w:color w:val="FFFFFF" w:themeColor="background1"/>
              </w:rPr>
              <w:t>Student (0/25)</w:t>
            </w:r>
          </w:p>
        </w:tc>
        <w:tc>
          <w:tcPr>
            <w:tcW w:w="2501" w:type="pct"/>
            <w:shd w:val="clear" w:color="auto" w:fill="0F6FC6" w:themeFill="accent1"/>
          </w:tcPr>
          <w:p w14:paraId="2C5F3048" w14:textId="1614BD0C" w:rsidR="002D3853" w:rsidRPr="00EA5AA7" w:rsidRDefault="005404D5">
            <w:pPr>
              <w:rPr>
                <w:rFonts w:ascii="Courier New" w:hAnsi="Courier New" w:cs="Courier New"/>
                <w:color w:val="FFFFFF" w:themeColor="background1"/>
              </w:rPr>
            </w:pPr>
            <w:r w:rsidRPr="00EA5AA7">
              <w:rPr>
                <w:rFonts w:ascii="Courier New" w:hAnsi="Courier New" w:cs="Courier New"/>
                <w:color w:val="FFFFFF" w:themeColor="background1"/>
              </w:rPr>
              <w:t>Status: Freeman</w:t>
            </w:r>
          </w:p>
        </w:tc>
      </w:tr>
      <w:tr w:rsidR="002D3853" w14:paraId="4A78F90E" w14:textId="77777777" w:rsidTr="00EA5AA7">
        <w:trPr>
          <w:trHeight w:val="272"/>
        </w:trPr>
        <w:tc>
          <w:tcPr>
            <w:tcW w:w="2499" w:type="pct"/>
            <w:shd w:val="clear" w:color="auto" w:fill="0F6FC6" w:themeFill="accent1"/>
          </w:tcPr>
          <w:p w14:paraId="36E84C63" w14:textId="33F147DD" w:rsidR="002D3853" w:rsidRPr="00EA5AA7" w:rsidRDefault="00760A1D">
            <w:pPr>
              <w:rPr>
                <w:rFonts w:ascii="Courier New" w:hAnsi="Courier New" w:cs="Courier New"/>
                <w:color w:val="FFFFFF" w:themeColor="background1"/>
              </w:rPr>
            </w:pPr>
            <w:r w:rsidRPr="00EA5AA7">
              <w:rPr>
                <w:rFonts w:ascii="Courier New" w:hAnsi="Courier New" w:cs="Courier New"/>
                <w:color w:val="FFFFFF" w:themeColor="background1"/>
              </w:rPr>
              <w:t>Merit: 36</w:t>
            </w:r>
          </w:p>
        </w:tc>
        <w:tc>
          <w:tcPr>
            <w:tcW w:w="2501" w:type="pct"/>
            <w:shd w:val="clear" w:color="auto" w:fill="0F6FC6" w:themeFill="accent1"/>
          </w:tcPr>
          <w:p w14:paraId="08C7504E" w14:textId="729EF1B6" w:rsidR="002D3853" w:rsidRPr="00EA5AA7" w:rsidRDefault="00CB637E">
            <w:pPr>
              <w:rPr>
                <w:rFonts w:ascii="Courier New" w:hAnsi="Courier New" w:cs="Courier New"/>
                <w:color w:val="FFFFFF" w:themeColor="background1"/>
              </w:rPr>
            </w:pPr>
            <w:r w:rsidRPr="00EA5AA7">
              <w:rPr>
                <w:rFonts w:ascii="Courier New" w:hAnsi="Courier New" w:cs="Courier New"/>
                <w:color w:val="FFFFFF" w:themeColor="background1"/>
              </w:rPr>
              <w:t>Age: 17</w:t>
            </w:r>
          </w:p>
        </w:tc>
      </w:tr>
      <w:tr w:rsidR="00CB637E" w14:paraId="6E4C45B0" w14:textId="77777777" w:rsidTr="00EA5AA7">
        <w:trPr>
          <w:trHeight w:val="272"/>
        </w:trPr>
        <w:tc>
          <w:tcPr>
            <w:tcW w:w="2499" w:type="pct"/>
            <w:shd w:val="clear" w:color="auto" w:fill="0F6FC6" w:themeFill="accent1"/>
          </w:tcPr>
          <w:p w14:paraId="3578DA7A" w14:textId="76AC2D54" w:rsidR="00CB637E" w:rsidRPr="00EA5AA7" w:rsidRDefault="005E282A">
            <w:pPr>
              <w:rPr>
                <w:rFonts w:ascii="Courier New" w:hAnsi="Courier New" w:cs="Courier New"/>
                <w:color w:val="FFFFFF" w:themeColor="background1"/>
              </w:rPr>
            </w:pPr>
            <w:r w:rsidRPr="00EA5AA7">
              <w:rPr>
                <w:rFonts w:ascii="Courier New" w:hAnsi="Courier New" w:cs="Courier New"/>
                <w:color w:val="FFFFFF" w:themeColor="background1"/>
              </w:rPr>
              <w:t>Account</w:t>
            </w:r>
            <w:r w:rsidR="00CD583E" w:rsidRPr="00EA5AA7">
              <w:rPr>
                <w:rFonts w:ascii="Courier New" w:hAnsi="Courier New" w:cs="Courier New"/>
                <w:color w:val="FFFFFF" w:themeColor="background1"/>
              </w:rPr>
              <w:t xml:space="preserve">: </w:t>
            </w:r>
            <w:r w:rsidR="0084324C" w:rsidRPr="00EA5AA7">
              <w:rPr>
                <w:rFonts w:ascii="Courier New" w:hAnsi="Courier New" w:cs="Courier New"/>
                <w:color w:val="FFFFFF" w:themeColor="background1"/>
              </w:rPr>
              <w:t>200.0.0</w:t>
            </w:r>
          </w:p>
        </w:tc>
        <w:tc>
          <w:tcPr>
            <w:tcW w:w="2501" w:type="pct"/>
            <w:shd w:val="clear" w:color="auto" w:fill="0F6FC6" w:themeFill="accent1"/>
          </w:tcPr>
          <w:p w14:paraId="78624DB6" w14:textId="27C43F83" w:rsidR="00CB637E" w:rsidRPr="00EA5AA7" w:rsidRDefault="002A53B1">
            <w:pPr>
              <w:rPr>
                <w:rFonts w:ascii="Courier New" w:hAnsi="Courier New" w:cs="Courier New"/>
                <w:color w:val="FFFFFF" w:themeColor="background1"/>
              </w:rPr>
            </w:pPr>
            <w:r w:rsidRPr="00EA5AA7">
              <w:rPr>
                <w:rFonts w:ascii="Courier New" w:hAnsi="Courier New" w:cs="Courier New"/>
                <w:color w:val="FFFFFF" w:themeColor="background1"/>
              </w:rPr>
              <w:t>Race: Human</w:t>
            </w:r>
          </w:p>
        </w:tc>
      </w:tr>
      <w:tr w:rsidR="00CB637E" w14:paraId="4FB5BD0F" w14:textId="77777777" w:rsidTr="00EA5AA7">
        <w:trPr>
          <w:trHeight w:val="272"/>
        </w:trPr>
        <w:tc>
          <w:tcPr>
            <w:tcW w:w="2499" w:type="pct"/>
            <w:shd w:val="clear" w:color="auto" w:fill="0F6FC6" w:themeFill="accent1"/>
          </w:tcPr>
          <w:p w14:paraId="30120962" w14:textId="25215302" w:rsidR="00CB637E" w:rsidRPr="00EA5AA7" w:rsidRDefault="00F02646">
            <w:pPr>
              <w:rPr>
                <w:rFonts w:ascii="Courier New" w:hAnsi="Courier New" w:cs="Courier New"/>
                <w:color w:val="FFFFFF" w:themeColor="background1"/>
              </w:rPr>
            </w:pPr>
            <w:r w:rsidRPr="00EA5AA7">
              <w:rPr>
                <w:rFonts w:ascii="Courier New" w:hAnsi="Courier New" w:cs="Courier New"/>
                <w:color w:val="FFFFFF" w:themeColor="background1"/>
              </w:rPr>
              <w:t>Room: 9F (</w:t>
            </w:r>
            <w:r w:rsidR="0085530D" w:rsidRPr="00EA5AA7">
              <w:rPr>
                <w:rFonts w:ascii="Courier New" w:hAnsi="Courier New" w:cs="Courier New"/>
                <w:color w:val="FFFFFF" w:themeColor="background1"/>
              </w:rPr>
              <w:t>A147</w:t>
            </w:r>
            <w:r w:rsidR="00CD583E" w:rsidRPr="00EA5AA7">
              <w:rPr>
                <w:rFonts w:ascii="Courier New" w:hAnsi="Courier New" w:cs="Courier New"/>
                <w:color w:val="FFFFFF" w:themeColor="background1"/>
              </w:rPr>
              <w:t>21Z)</w:t>
            </w:r>
          </w:p>
        </w:tc>
        <w:tc>
          <w:tcPr>
            <w:tcW w:w="2501" w:type="pct"/>
            <w:shd w:val="clear" w:color="auto" w:fill="0F6FC6" w:themeFill="accent1"/>
          </w:tcPr>
          <w:p w14:paraId="3EFECAC5" w14:textId="48495A57" w:rsidR="00CB637E" w:rsidRPr="00EA5AA7" w:rsidRDefault="00745FB4">
            <w:pPr>
              <w:rPr>
                <w:rFonts w:ascii="Courier New" w:hAnsi="Courier New" w:cs="Courier New"/>
                <w:color w:val="FFFFFF" w:themeColor="background1"/>
              </w:rPr>
            </w:pPr>
            <w:r w:rsidRPr="00EA5AA7">
              <w:rPr>
                <w:rFonts w:ascii="Courier New" w:hAnsi="Courier New" w:cs="Courier New"/>
                <w:color w:val="FFFFFF" w:themeColor="background1"/>
              </w:rPr>
              <w:t>Affiliation: None</w:t>
            </w:r>
          </w:p>
        </w:tc>
      </w:tr>
      <w:tr w:rsidR="00CB637E" w14:paraId="1832F988" w14:textId="77777777" w:rsidTr="00EA5AA7">
        <w:trPr>
          <w:trHeight w:val="272"/>
        </w:trPr>
        <w:tc>
          <w:tcPr>
            <w:tcW w:w="2499" w:type="pct"/>
            <w:shd w:val="clear" w:color="auto" w:fill="0F6FC6" w:themeFill="accent1"/>
          </w:tcPr>
          <w:p w14:paraId="6D4116DE" w14:textId="40D61EF4" w:rsidR="00CB637E" w:rsidRPr="00EA5AA7" w:rsidRDefault="00F02646">
            <w:pPr>
              <w:rPr>
                <w:rFonts w:ascii="Courier New" w:hAnsi="Courier New" w:cs="Courier New"/>
                <w:color w:val="FFFFFF" w:themeColor="background1"/>
              </w:rPr>
            </w:pPr>
            <w:r w:rsidRPr="00EA5AA7">
              <w:rPr>
                <w:rFonts w:ascii="Courier New" w:hAnsi="Courier New" w:cs="Courier New"/>
                <w:color w:val="FFFFFF" w:themeColor="background1"/>
              </w:rPr>
              <w:t xml:space="preserve">Team: </w:t>
            </w:r>
            <w:proofErr w:type="spellStart"/>
            <w:r w:rsidRPr="00EA5AA7">
              <w:rPr>
                <w:rFonts w:ascii="Courier New" w:hAnsi="Courier New" w:cs="Courier New"/>
                <w:color w:val="FFFFFF" w:themeColor="background1"/>
              </w:rPr>
              <w:t>Moonblazers</w:t>
            </w:r>
            <w:proofErr w:type="spellEnd"/>
          </w:p>
        </w:tc>
        <w:tc>
          <w:tcPr>
            <w:tcW w:w="2501" w:type="pct"/>
            <w:shd w:val="clear" w:color="auto" w:fill="0F6FC6" w:themeFill="accent1"/>
          </w:tcPr>
          <w:p w14:paraId="75174159" w14:textId="0B027E33" w:rsidR="00CB637E" w:rsidRPr="00EA5AA7" w:rsidRDefault="002C5F2A">
            <w:pPr>
              <w:rPr>
                <w:rFonts w:ascii="Courier New" w:hAnsi="Courier New" w:cs="Courier New"/>
                <w:color w:val="FFFFFF" w:themeColor="background1"/>
              </w:rPr>
            </w:pPr>
            <w:r w:rsidRPr="00EA5AA7">
              <w:rPr>
                <w:rFonts w:ascii="Courier New" w:hAnsi="Courier New" w:cs="Courier New"/>
                <w:color w:val="FFFFFF" w:themeColor="background1"/>
              </w:rPr>
              <w:t xml:space="preserve">Sponsor: Moonweaver </w:t>
            </w:r>
            <w:r w:rsidR="004B6C05" w:rsidRPr="00EA5AA7">
              <w:rPr>
                <w:rFonts w:ascii="Courier New" w:hAnsi="Courier New" w:cs="Courier New"/>
                <w:color w:val="FFFFFF" w:themeColor="background1"/>
              </w:rPr>
              <w:t xml:space="preserve">Enterprises. </w:t>
            </w:r>
          </w:p>
        </w:tc>
      </w:tr>
      <w:tr w:rsidR="000054DA" w14:paraId="228CBD28" w14:textId="77777777" w:rsidTr="00EA5AA7">
        <w:trPr>
          <w:trHeight w:val="272"/>
        </w:trPr>
        <w:tc>
          <w:tcPr>
            <w:tcW w:w="2499" w:type="pct"/>
            <w:shd w:val="clear" w:color="auto" w:fill="0F6FC6" w:themeFill="accent1"/>
          </w:tcPr>
          <w:p w14:paraId="3DEF7C68" w14:textId="3134CB52" w:rsidR="000054DA" w:rsidRPr="00EA5AA7" w:rsidRDefault="000054DA">
            <w:pPr>
              <w:rPr>
                <w:rFonts w:ascii="Courier New" w:hAnsi="Courier New" w:cs="Courier New"/>
                <w:color w:val="FFFFFF" w:themeColor="background1"/>
              </w:rPr>
            </w:pPr>
            <w:r w:rsidRPr="00EA5AA7">
              <w:rPr>
                <w:rFonts w:ascii="Courier New" w:hAnsi="Courier New" w:cs="Courier New"/>
                <w:color w:val="FFFFFF" w:themeColor="background1"/>
              </w:rPr>
              <w:t>ST:</w:t>
            </w:r>
            <w:r w:rsidR="00BA0244" w:rsidRPr="00EA5AA7">
              <w:rPr>
                <w:rFonts w:ascii="Courier New" w:hAnsi="Courier New" w:cs="Courier New"/>
                <w:color w:val="FFFFFF" w:themeColor="background1"/>
              </w:rPr>
              <w:t xml:space="preserve"> </w:t>
            </w:r>
            <w:r w:rsidR="00E26F6A" w:rsidRPr="00EA5AA7">
              <w:rPr>
                <w:rFonts w:ascii="Courier New" w:hAnsi="Courier New" w:cs="Courier New"/>
                <w:color w:val="FFFFFF" w:themeColor="background1"/>
              </w:rPr>
              <w:t>92</w:t>
            </w:r>
          </w:p>
        </w:tc>
        <w:tc>
          <w:tcPr>
            <w:tcW w:w="2501" w:type="pct"/>
            <w:shd w:val="clear" w:color="auto" w:fill="0F6FC6" w:themeFill="accent1"/>
          </w:tcPr>
          <w:p w14:paraId="2784891C" w14:textId="7EEE6D2A" w:rsidR="000054DA" w:rsidRPr="00EA5AA7" w:rsidRDefault="002A070A">
            <w:pPr>
              <w:rPr>
                <w:rFonts w:ascii="Courier New" w:hAnsi="Courier New" w:cs="Courier New"/>
                <w:color w:val="FFFFFF" w:themeColor="background1"/>
              </w:rPr>
            </w:pPr>
            <w:r w:rsidRPr="00EA5AA7">
              <w:rPr>
                <w:rFonts w:ascii="Courier New" w:hAnsi="Courier New" w:cs="Courier New"/>
                <w:color w:val="FFFFFF" w:themeColor="background1"/>
              </w:rPr>
              <w:t>MP:</w:t>
            </w:r>
            <w:r w:rsidR="00E26F6A" w:rsidRPr="00EA5AA7">
              <w:rPr>
                <w:rFonts w:ascii="Courier New" w:hAnsi="Courier New" w:cs="Courier New"/>
                <w:color w:val="FFFFFF" w:themeColor="background1"/>
              </w:rPr>
              <w:t xml:space="preserve"> </w:t>
            </w:r>
            <w:r w:rsidR="001A7D08" w:rsidRPr="00EA5AA7">
              <w:rPr>
                <w:rFonts w:ascii="Courier New" w:hAnsi="Courier New" w:cs="Courier New"/>
                <w:color w:val="FFFFFF" w:themeColor="background1"/>
              </w:rPr>
              <w:t>100</w:t>
            </w:r>
          </w:p>
        </w:tc>
      </w:tr>
      <w:tr w:rsidR="000054DA" w14:paraId="24666694" w14:textId="77777777" w:rsidTr="00EA5AA7">
        <w:trPr>
          <w:trHeight w:val="272"/>
        </w:trPr>
        <w:tc>
          <w:tcPr>
            <w:tcW w:w="2499" w:type="pct"/>
            <w:shd w:val="clear" w:color="auto" w:fill="0F6FC6" w:themeFill="accent1"/>
          </w:tcPr>
          <w:p w14:paraId="05B1A2EE" w14:textId="7C48E563" w:rsidR="000054DA" w:rsidRPr="00EA5AA7" w:rsidRDefault="000054DA">
            <w:pPr>
              <w:rPr>
                <w:rFonts w:ascii="Courier New" w:hAnsi="Courier New" w:cs="Courier New"/>
                <w:color w:val="FFFFFF" w:themeColor="background1"/>
              </w:rPr>
            </w:pPr>
            <w:r w:rsidRPr="00EA5AA7">
              <w:rPr>
                <w:rFonts w:ascii="Courier New" w:hAnsi="Courier New" w:cs="Courier New"/>
                <w:color w:val="FFFFFF" w:themeColor="background1"/>
              </w:rPr>
              <w:t>DX:</w:t>
            </w:r>
            <w:r w:rsidR="00E26F6A" w:rsidRPr="00EA5AA7">
              <w:rPr>
                <w:rFonts w:ascii="Courier New" w:hAnsi="Courier New" w:cs="Courier New"/>
                <w:color w:val="FFFFFF" w:themeColor="background1"/>
              </w:rPr>
              <w:t xml:space="preserve"> 110</w:t>
            </w:r>
          </w:p>
        </w:tc>
        <w:tc>
          <w:tcPr>
            <w:tcW w:w="2501" w:type="pct"/>
            <w:shd w:val="clear" w:color="auto" w:fill="0F6FC6" w:themeFill="accent1"/>
          </w:tcPr>
          <w:p w14:paraId="0AC4365E" w14:textId="2AA47FD3" w:rsidR="000054DA" w:rsidRPr="00EA5AA7" w:rsidRDefault="002A070A">
            <w:pPr>
              <w:rPr>
                <w:rFonts w:ascii="Courier New" w:hAnsi="Courier New" w:cs="Courier New"/>
                <w:color w:val="FFFFFF" w:themeColor="background1"/>
              </w:rPr>
            </w:pPr>
            <w:r w:rsidRPr="00EA5AA7">
              <w:rPr>
                <w:rFonts w:ascii="Courier New" w:hAnsi="Courier New" w:cs="Courier New"/>
                <w:color w:val="FFFFFF" w:themeColor="background1"/>
              </w:rPr>
              <w:t>SP:</w:t>
            </w:r>
            <w:r w:rsidR="001A7D08" w:rsidRPr="00EA5AA7">
              <w:rPr>
                <w:rFonts w:ascii="Courier New" w:hAnsi="Courier New" w:cs="Courier New"/>
                <w:color w:val="FFFFFF" w:themeColor="background1"/>
              </w:rPr>
              <w:t xml:space="preserve"> 100</w:t>
            </w:r>
          </w:p>
        </w:tc>
      </w:tr>
      <w:tr w:rsidR="000054DA" w14:paraId="5D717B2E" w14:textId="77777777" w:rsidTr="00EA5AA7">
        <w:trPr>
          <w:trHeight w:val="272"/>
        </w:trPr>
        <w:tc>
          <w:tcPr>
            <w:tcW w:w="2499" w:type="pct"/>
            <w:shd w:val="clear" w:color="auto" w:fill="0F6FC6" w:themeFill="accent1"/>
          </w:tcPr>
          <w:p w14:paraId="47D5DEE3" w14:textId="01D309D0" w:rsidR="000054DA" w:rsidRPr="00EA5AA7" w:rsidRDefault="002A070A">
            <w:pPr>
              <w:rPr>
                <w:rFonts w:ascii="Courier New" w:hAnsi="Courier New" w:cs="Courier New"/>
                <w:color w:val="FFFFFF" w:themeColor="background1"/>
              </w:rPr>
            </w:pPr>
            <w:r w:rsidRPr="00EA5AA7">
              <w:rPr>
                <w:rFonts w:ascii="Courier New" w:hAnsi="Courier New" w:cs="Courier New"/>
                <w:color w:val="FFFFFF" w:themeColor="background1"/>
              </w:rPr>
              <w:t>CN:</w:t>
            </w:r>
            <w:r w:rsidR="00E26F6A" w:rsidRPr="00EA5AA7">
              <w:rPr>
                <w:rFonts w:ascii="Courier New" w:hAnsi="Courier New" w:cs="Courier New"/>
                <w:color w:val="FFFFFF" w:themeColor="background1"/>
              </w:rPr>
              <w:t xml:space="preserve"> ***</w:t>
            </w:r>
          </w:p>
        </w:tc>
        <w:tc>
          <w:tcPr>
            <w:tcW w:w="2501" w:type="pct"/>
            <w:shd w:val="clear" w:color="auto" w:fill="0F6FC6" w:themeFill="accent1"/>
          </w:tcPr>
          <w:p w14:paraId="72D4814E" w14:textId="77777777" w:rsidR="000054DA" w:rsidRPr="00EA5AA7" w:rsidRDefault="000054DA">
            <w:pPr>
              <w:rPr>
                <w:rFonts w:ascii="Courier New" w:hAnsi="Courier New" w:cs="Courier New"/>
                <w:color w:val="FFFFFF" w:themeColor="background1"/>
              </w:rPr>
            </w:pPr>
          </w:p>
        </w:tc>
      </w:tr>
      <w:tr w:rsidR="000054DA" w14:paraId="449CFC6C" w14:textId="77777777" w:rsidTr="00EA5AA7">
        <w:trPr>
          <w:trHeight w:val="272"/>
        </w:trPr>
        <w:tc>
          <w:tcPr>
            <w:tcW w:w="2499" w:type="pct"/>
            <w:shd w:val="clear" w:color="auto" w:fill="0F6FC6" w:themeFill="accent1"/>
          </w:tcPr>
          <w:p w14:paraId="353AE166" w14:textId="77777777" w:rsidR="000054DA" w:rsidRPr="00EA5AA7" w:rsidRDefault="000054DA">
            <w:pPr>
              <w:rPr>
                <w:rFonts w:ascii="Courier New" w:hAnsi="Courier New" w:cs="Courier New"/>
                <w:color w:val="FFFFFF" w:themeColor="background1"/>
              </w:rPr>
            </w:pPr>
          </w:p>
        </w:tc>
        <w:tc>
          <w:tcPr>
            <w:tcW w:w="2501" w:type="pct"/>
            <w:shd w:val="clear" w:color="auto" w:fill="0F6FC6" w:themeFill="accent1"/>
          </w:tcPr>
          <w:p w14:paraId="2EE5E55D" w14:textId="77777777" w:rsidR="000054DA" w:rsidRPr="00EA5AA7" w:rsidRDefault="000054DA">
            <w:pPr>
              <w:rPr>
                <w:rFonts w:ascii="Courier New" w:hAnsi="Courier New" w:cs="Courier New"/>
                <w:color w:val="FFFFFF" w:themeColor="background1"/>
              </w:rPr>
            </w:pPr>
          </w:p>
        </w:tc>
      </w:tr>
      <w:tr w:rsidR="00BB4F41" w14:paraId="6D13C0E2" w14:textId="77777777" w:rsidTr="00EA5AA7">
        <w:trPr>
          <w:trHeight w:val="272"/>
        </w:trPr>
        <w:tc>
          <w:tcPr>
            <w:tcW w:w="5000" w:type="pct"/>
            <w:gridSpan w:val="2"/>
            <w:shd w:val="clear" w:color="auto" w:fill="0F6FC6" w:themeFill="accent1"/>
          </w:tcPr>
          <w:p w14:paraId="08E27FD1" w14:textId="77777777" w:rsidR="00BA0244" w:rsidRPr="00EA5AA7" w:rsidRDefault="00864200">
            <w:pPr>
              <w:rPr>
                <w:rFonts w:ascii="Courier New" w:hAnsi="Courier New" w:cs="Courier New"/>
                <w:color w:val="FFFFFF" w:themeColor="background1"/>
              </w:rPr>
            </w:pPr>
            <w:r w:rsidRPr="00EA5AA7">
              <w:rPr>
                <w:rFonts w:ascii="Courier New" w:hAnsi="Courier New" w:cs="Courier New"/>
                <w:color w:val="FFFFFF" w:themeColor="background1"/>
              </w:rPr>
              <w:t>Notes:</w:t>
            </w:r>
          </w:p>
          <w:p w14:paraId="3724EC66" w14:textId="77777777" w:rsidR="00BA0244" w:rsidRPr="00EA5AA7" w:rsidRDefault="00864200">
            <w:pPr>
              <w:rPr>
                <w:rFonts w:ascii="Courier New" w:hAnsi="Courier New" w:cs="Courier New"/>
                <w:color w:val="FFFFFF" w:themeColor="background1"/>
              </w:rPr>
            </w:pPr>
            <w:r w:rsidRPr="00EA5AA7">
              <w:rPr>
                <w:rFonts w:ascii="Courier New" w:hAnsi="Courier New" w:cs="Courier New"/>
                <w:color w:val="FFFFFF" w:themeColor="background1"/>
              </w:rPr>
              <w:t xml:space="preserve">Self-healer.  </w:t>
            </w:r>
          </w:p>
          <w:p w14:paraId="3FB61684" w14:textId="77777777" w:rsidR="00BA0244" w:rsidRPr="00EA5AA7" w:rsidRDefault="00864200">
            <w:pPr>
              <w:rPr>
                <w:rFonts w:ascii="Courier New" w:hAnsi="Courier New" w:cs="Courier New"/>
                <w:color w:val="FFFFFF" w:themeColor="background1"/>
              </w:rPr>
            </w:pPr>
            <w:r w:rsidRPr="00EA5AA7">
              <w:rPr>
                <w:rFonts w:ascii="Courier New" w:hAnsi="Courier New" w:cs="Courier New"/>
                <w:color w:val="FFFFFF" w:themeColor="background1"/>
              </w:rPr>
              <w:t xml:space="preserve">Ageless.  </w:t>
            </w:r>
          </w:p>
          <w:p w14:paraId="2B99E67F" w14:textId="77777777" w:rsidR="00BA0244" w:rsidRPr="00EA5AA7" w:rsidRDefault="00B50DB1">
            <w:pPr>
              <w:rPr>
                <w:rFonts w:ascii="Courier New" w:hAnsi="Courier New" w:cs="Courier New"/>
                <w:color w:val="FFFFFF" w:themeColor="background1"/>
              </w:rPr>
            </w:pPr>
            <w:proofErr w:type="spellStart"/>
            <w:r w:rsidRPr="00EA5AA7">
              <w:rPr>
                <w:rFonts w:ascii="Courier New" w:hAnsi="Courier New" w:cs="Courier New"/>
                <w:color w:val="FFFFFF" w:themeColor="background1"/>
              </w:rPr>
              <w:t>Bloodbound</w:t>
            </w:r>
            <w:proofErr w:type="spellEnd"/>
            <w:r w:rsidRPr="00EA5AA7">
              <w:rPr>
                <w:rFonts w:ascii="Courier New" w:hAnsi="Courier New" w:cs="Courier New"/>
                <w:color w:val="FFFFFF" w:themeColor="background1"/>
              </w:rPr>
              <w:t xml:space="preserve"> (Flames du-Freeman).</w:t>
            </w:r>
            <w:r w:rsidR="00BA0244" w:rsidRPr="00EA5AA7">
              <w:rPr>
                <w:rFonts w:ascii="Courier New" w:hAnsi="Courier New" w:cs="Courier New"/>
                <w:color w:val="FFFFFF" w:themeColor="background1"/>
              </w:rPr>
              <w:t xml:space="preserve">  </w:t>
            </w:r>
          </w:p>
          <w:p w14:paraId="10677C2F" w14:textId="478A9C45" w:rsidR="00BB4F41" w:rsidRPr="00EA5AA7" w:rsidRDefault="00BA0244">
            <w:pPr>
              <w:rPr>
                <w:rFonts w:ascii="Courier New" w:hAnsi="Courier New" w:cs="Courier New"/>
                <w:color w:val="FFFFFF" w:themeColor="background1"/>
              </w:rPr>
            </w:pPr>
            <w:r w:rsidRPr="00EA5AA7">
              <w:rPr>
                <w:rFonts w:ascii="Courier New" w:hAnsi="Courier New" w:cs="Courier New"/>
                <w:color w:val="FFFFFF" w:themeColor="background1"/>
              </w:rPr>
              <w:t>Oathbound (Jewel Moonweaver).</w:t>
            </w:r>
          </w:p>
        </w:tc>
      </w:tr>
    </w:tbl>
    <w:p w14:paraId="3E05905B" w14:textId="77777777" w:rsidR="001A7D08" w:rsidRDefault="001A7D08"/>
    <w:p w14:paraId="3A5851F0" w14:textId="77777777" w:rsidR="001A7D08" w:rsidRDefault="001A7D08">
      <w:r>
        <w:t>Looking at the card, it really reminded me in some ways of a generic status screen for some of the video games in Thomas’s old world.  The blank affiliation would be updated if I joined any guilds or organizations.  My account listed gold, silver, copper which the school had on-hand for my education — Jewel’s father was giving us all one hundred gold a month to spend!</w:t>
      </w:r>
    </w:p>
    <w:p w14:paraId="3953E1F2" w14:textId="77777777" w:rsidR="00AD40CD" w:rsidRDefault="001A7D08">
      <w:r>
        <w:t xml:space="preserve">The </w:t>
      </w:r>
      <w:r w:rsidR="004B6C05">
        <w:t xml:space="preserve">numbers after team — </w:t>
      </w:r>
      <w:proofErr w:type="spellStart"/>
      <w:r w:rsidR="004B6C05">
        <w:t>Moonblazers</w:t>
      </w:r>
      <w:proofErr w:type="spellEnd"/>
      <w:r w:rsidR="004B6C05">
        <w:t xml:space="preserve"> was apparently the registered name for Red, Jewel, </w:t>
      </w:r>
      <w:r w:rsidR="00AD40CD">
        <w:t>Flames, and me — represented strength, dexterity, constitution, mystical power, and spiritual power.</w:t>
      </w:r>
    </w:p>
    <w:p w14:paraId="1CCC28A4" w14:textId="77777777" w:rsidR="00AD40CD" w:rsidRDefault="00AD40CD">
      <w:r>
        <w:t xml:space="preserve">“Thinking about Flames,” I interrupted my own thoughts, “has anybody seen her this morning?”  To be honest, I hadn’t </w:t>
      </w:r>
      <w:proofErr w:type="gramStart"/>
      <w:r>
        <w:t>actually thought</w:t>
      </w:r>
      <w:proofErr w:type="gramEnd"/>
      <w:r>
        <w:t xml:space="preserve"> about her once since waking up.  I guess it was just a case of “out of sight, out of mind”.</w:t>
      </w:r>
    </w:p>
    <w:p w14:paraId="0AEF552F" w14:textId="77777777" w:rsidR="00AD40CD" w:rsidRDefault="00AD40CD">
      <w:r>
        <w:t>“She was in the room this morning,” Jewel told me.  “Reading in the library.  Why ask about her now?”</w:t>
      </w:r>
    </w:p>
    <w:p w14:paraId="414D7A72" w14:textId="77777777" w:rsidR="00AD40CD" w:rsidRDefault="00AD40CD">
      <w:r>
        <w:t xml:space="preserve">“Uhhh…”  I didn’t want her or Red getting jealous </w:t>
      </w:r>
      <w:proofErr w:type="gramStart"/>
      <w:r>
        <w:t>over</w:t>
      </w:r>
      <w:proofErr w:type="gramEnd"/>
      <w:r>
        <w:t xml:space="preserve"> me thinking about another girl, when they were right here in front of me.  “I was thinking it was a shame she wasn’t here to eat lunch with us all,” I answered, saved by the sight of the basket in front of me.</w:t>
      </w:r>
    </w:p>
    <w:p w14:paraId="7A933293" w14:textId="77777777" w:rsidR="00AD40CD" w:rsidRDefault="00AD40CD">
      <w:r>
        <w:t>“I’ll go get her,” Victoria volunteered.  Hopping up, she stretched lightly beside the table.  “It’s always nice to get some light exercise before a meal.”</w:t>
      </w:r>
    </w:p>
    <w:p w14:paraId="3CA49794" w14:textId="77777777" w:rsidR="001F4EBE" w:rsidRDefault="00AD40CD">
      <w:r>
        <w:t>Thinking of the nine flights of stairs, I told her, “You don’t have to do…”</w:t>
      </w:r>
      <w:r w:rsidR="001F4EBE">
        <w:t xml:space="preserve">  Too late.  She was already across the courtyard and going into the building, a pale green afterglow fading behind her.</w:t>
      </w:r>
    </w:p>
    <w:p w14:paraId="45A0D84F" w14:textId="04005849" w:rsidR="00CC33B6" w:rsidRPr="001F4EBE" w:rsidRDefault="001F4EBE">
      <w:r>
        <w:t>“I’ll hit the cafeteria for another basket and an extra pitcher of tea,” Red offered, getting up and running quickly — at a fraction of Victoria’s pace — towards a large building I hadn’t been in yet.</w:t>
      </w:r>
      <w:r w:rsidR="00CC33B6">
        <w:br w:type="page"/>
      </w:r>
    </w:p>
    <w:p w14:paraId="7B595D8B" w14:textId="7562ED1B" w:rsidR="00CC33B6" w:rsidRDefault="00CC33B6" w:rsidP="00CC33B6">
      <w:pPr>
        <w:pStyle w:val="Heading1"/>
      </w:pPr>
      <w:bookmarkStart w:id="109" w:name="_Toc531835148"/>
      <w:bookmarkStart w:id="110" w:name="_Toc532986947"/>
      <w:r>
        <w:t>Chapter 19:</w:t>
      </w:r>
      <w:bookmarkEnd w:id="109"/>
      <w:r w:rsidR="004D242D">
        <w:t xml:space="preserve"> The Hero</w:t>
      </w:r>
      <w:bookmarkEnd w:id="110"/>
    </w:p>
    <w:p w14:paraId="2819A846" w14:textId="3C9345B7" w:rsidR="00CC33B6" w:rsidRDefault="0067390D" w:rsidP="00566C22">
      <w:pPr>
        <w:pStyle w:val="NoSpacing"/>
      </w:pPr>
      <w:r>
        <w:t xml:space="preserve">“So where to now?”  I asked, </w:t>
      </w:r>
      <w:r w:rsidR="0030767A">
        <w:t xml:space="preserve">rubbing my overly stuffed stomach.  </w:t>
      </w:r>
      <w:r w:rsidR="00A623FA">
        <w:t xml:space="preserve">Normally, I didn’t eat lunch, but the food here at the school was so good, I couldn’t resist.  I’d engorged myself on </w:t>
      </w:r>
      <w:r w:rsidR="00D63BA4">
        <w:t xml:space="preserve">various </w:t>
      </w:r>
      <w:r w:rsidR="00A623FA">
        <w:t>steaks</w:t>
      </w:r>
      <w:r w:rsidR="00D63BA4">
        <w:t xml:space="preserve"> and </w:t>
      </w:r>
      <w:r w:rsidR="0004763A">
        <w:t>meats</w:t>
      </w:r>
      <w:r w:rsidR="00A623FA">
        <w:t xml:space="preserve">, </w:t>
      </w:r>
      <w:r w:rsidR="0004763A">
        <w:t xml:space="preserve">different styles of potatoes, </w:t>
      </w:r>
      <w:r w:rsidR="00464F8F">
        <w:t>and an assortment of various breads and deserts.  I was stuffed.</w:t>
      </w:r>
    </w:p>
    <w:p w14:paraId="78E65E23" w14:textId="067489C1" w:rsidR="00464F8F" w:rsidRDefault="00464F8F" w:rsidP="00566C22">
      <w:pPr>
        <w:pStyle w:val="NoSpacing"/>
      </w:pPr>
    </w:p>
    <w:p w14:paraId="3FD56CAE" w14:textId="77777777" w:rsidR="00A26E7A" w:rsidRDefault="00A26E7A" w:rsidP="00566C22">
      <w:pPr>
        <w:pStyle w:val="NoSpacing"/>
      </w:pPr>
    </w:p>
    <w:p w14:paraId="445C4A62" w14:textId="16A3EADC" w:rsidR="00464F8F" w:rsidRDefault="00464F8F" w:rsidP="00566C22">
      <w:pPr>
        <w:pStyle w:val="NoSpacing"/>
      </w:pPr>
      <w:r>
        <w:t xml:space="preserve">“I’m going back to finish my book,” Flames stated.  Sitting cross-legged </w:t>
      </w:r>
      <w:r w:rsidR="00180334">
        <w:t xml:space="preserve">on the </w:t>
      </w:r>
      <w:r w:rsidR="00C87B9E">
        <w:t xml:space="preserve">picnic </w:t>
      </w:r>
      <w:r w:rsidR="00180334">
        <w:t>table</w:t>
      </w:r>
      <w:r w:rsidR="00A70C67">
        <w:t xml:space="preserve">, directly </w:t>
      </w:r>
      <w:r w:rsidR="00180334">
        <w:t>in front of me</w:t>
      </w:r>
      <w:r w:rsidR="00C87B9E">
        <w:t xml:space="preserve">, </w:t>
      </w:r>
      <w:r w:rsidR="00DA3B49">
        <w:t>Flames</w:t>
      </w:r>
      <w:r w:rsidR="00C87B9E">
        <w:t xml:space="preserve"> stretched g</w:t>
      </w:r>
      <w:r w:rsidR="00D37472">
        <w:t xml:space="preserve">reatly and </w:t>
      </w:r>
      <w:r w:rsidR="00DA3B49">
        <w:t xml:space="preserve">started </w:t>
      </w:r>
      <w:r w:rsidR="00257463">
        <w:t>getting up</w:t>
      </w:r>
      <w:r w:rsidR="00DF3EC1">
        <w:t>; l</w:t>
      </w:r>
      <w:r w:rsidR="007B1DEA">
        <w:t>uscious long hair trailing off the edge of the table and almost touching the ground.</w:t>
      </w:r>
    </w:p>
    <w:p w14:paraId="2975B711" w14:textId="24FC3F6C" w:rsidR="009522C5" w:rsidRDefault="009522C5" w:rsidP="00566C22">
      <w:pPr>
        <w:pStyle w:val="NoSpacing"/>
      </w:pPr>
    </w:p>
    <w:p w14:paraId="7C19D7B1" w14:textId="77777777" w:rsidR="00A26E7A" w:rsidRDefault="00A26E7A" w:rsidP="00566C22">
      <w:pPr>
        <w:pStyle w:val="NoSpacing"/>
      </w:pPr>
    </w:p>
    <w:p w14:paraId="32D35BDB" w14:textId="01997BE3" w:rsidR="009522C5" w:rsidRDefault="009522C5" w:rsidP="00566C22">
      <w:pPr>
        <w:pStyle w:val="NoSpacing"/>
      </w:pPr>
      <w:r>
        <w:t xml:space="preserve">“Wait and stay with us,” Jewel </w:t>
      </w:r>
      <w:r w:rsidR="00300C62">
        <w:t>told her.  “We’ve got some things to do in the city this afternoon, and you need to be there.”</w:t>
      </w:r>
    </w:p>
    <w:p w14:paraId="7832673D" w14:textId="40AF7CB5" w:rsidR="00300C62" w:rsidRDefault="00300C62" w:rsidP="00566C22">
      <w:pPr>
        <w:pStyle w:val="NoSpacing"/>
      </w:pPr>
    </w:p>
    <w:p w14:paraId="27500033" w14:textId="1A920233" w:rsidR="00300C62" w:rsidRDefault="00300C62" w:rsidP="00566C22">
      <w:pPr>
        <w:pStyle w:val="NoSpacing"/>
      </w:pPr>
    </w:p>
    <w:p w14:paraId="6E6B22C9" w14:textId="3D9D8234" w:rsidR="00A26E7A" w:rsidRDefault="00A26E7A" w:rsidP="00566C22">
      <w:pPr>
        <w:pStyle w:val="NoSpacing"/>
      </w:pPr>
      <w:r>
        <w:t xml:space="preserve">“I need to be there?”  </w:t>
      </w:r>
      <w:r w:rsidR="002A2FF6">
        <w:t>Looking a little puzzled</w:t>
      </w:r>
      <w:r w:rsidR="00CB5E22">
        <w:t>, Flames pushed her glasses back up on her nose.</w:t>
      </w:r>
    </w:p>
    <w:p w14:paraId="5E98E2B3" w14:textId="2A3DD6C1" w:rsidR="00CB5E22" w:rsidRDefault="00CB5E22" w:rsidP="00566C22">
      <w:pPr>
        <w:pStyle w:val="NoSpacing"/>
      </w:pPr>
    </w:p>
    <w:p w14:paraId="216468E8" w14:textId="24194800" w:rsidR="00CB5E22" w:rsidRDefault="00CB5E22" w:rsidP="00566C22">
      <w:pPr>
        <w:pStyle w:val="NoSpacing"/>
      </w:pPr>
    </w:p>
    <w:p w14:paraId="78EBF8EB" w14:textId="0658C82F" w:rsidR="00CB5E22" w:rsidRDefault="00CB5E22" w:rsidP="00566C22">
      <w:pPr>
        <w:pStyle w:val="NoSpacing"/>
      </w:pPr>
      <w:r>
        <w:t xml:space="preserve">“Should we go back to the room and get her something to wear first?”  </w:t>
      </w:r>
      <w:r w:rsidR="00605832">
        <w:t xml:space="preserve">Flames was still completely naked, </w:t>
      </w:r>
      <w:r w:rsidR="00D6287B">
        <w:t xml:space="preserve">and I wasn’t certain it’d be okay for her to roam around the city undressed like that.  Slaves ran around everywhere naked, but they were required to wear at least a neck collar to identify them as </w:t>
      </w:r>
      <w:r w:rsidR="003E0106">
        <w:t xml:space="preserve">such.  </w:t>
      </w:r>
      <w:r w:rsidR="00381DDF">
        <w:t xml:space="preserve">Who knew what the fine or repercussions would be for a </w:t>
      </w:r>
      <w:r w:rsidR="004F777D">
        <w:t>non-slave to do so.</w:t>
      </w:r>
    </w:p>
    <w:p w14:paraId="17045E9C" w14:textId="77777777" w:rsidR="004F777D" w:rsidRDefault="004F777D" w:rsidP="00566C22">
      <w:pPr>
        <w:pStyle w:val="NoSpacing"/>
      </w:pPr>
    </w:p>
    <w:p w14:paraId="225B848A" w14:textId="2BF86BCA" w:rsidR="004F777D" w:rsidRDefault="004F777D" w:rsidP="00566C22">
      <w:pPr>
        <w:pStyle w:val="NoSpacing"/>
      </w:pPr>
    </w:p>
    <w:p w14:paraId="744BED0F" w14:textId="4DF99722" w:rsidR="004F777D" w:rsidRDefault="004F777D" w:rsidP="00566C22">
      <w:pPr>
        <w:pStyle w:val="NoSpacing"/>
      </w:pPr>
      <w:r>
        <w:t>“I’m fine,” Flames assured me, completely unconcerned about her modesty.</w:t>
      </w:r>
    </w:p>
    <w:p w14:paraId="7B27D31B" w14:textId="41DAB842" w:rsidR="007F1EB2" w:rsidRDefault="007F1EB2" w:rsidP="00566C22">
      <w:pPr>
        <w:pStyle w:val="NoSpacing"/>
      </w:pPr>
    </w:p>
    <w:p w14:paraId="7EDB82C8" w14:textId="46352572" w:rsidR="007F1EB2" w:rsidRDefault="007F1EB2" w:rsidP="00566C22">
      <w:pPr>
        <w:pStyle w:val="NoSpacing"/>
      </w:pPr>
    </w:p>
    <w:p w14:paraId="7FEA6ABD" w14:textId="7FF7A0BB" w:rsidR="007F1EB2" w:rsidRDefault="007F1EB2" w:rsidP="00566C22">
      <w:pPr>
        <w:pStyle w:val="NoSpacing"/>
      </w:pPr>
      <w:r>
        <w:t>“Just take your tunic off and wrap it around</w:t>
      </w:r>
      <w:r w:rsidR="006B5F7E">
        <w:t xml:space="preserve"> her waist</w:t>
      </w:r>
      <w:r w:rsidR="00132EF1">
        <w:t xml:space="preserve">,” Red suggested.  “As long as she </w:t>
      </w:r>
      <w:r w:rsidR="0017771F">
        <w:t xml:space="preserve">covers her </w:t>
      </w:r>
      <w:r w:rsidR="00132EF1">
        <w:t>bottom, there won’t be any issues with the guards</w:t>
      </w:r>
      <w:r w:rsidR="00716AAF">
        <w:t>.”</w:t>
      </w:r>
    </w:p>
    <w:p w14:paraId="0B81AE67" w14:textId="090C5095" w:rsidR="00716AAF" w:rsidRDefault="00716AAF" w:rsidP="00566C22">
      <w:pPr>
        <w:pStyle w:val="NoSpacing"/>
      </w:pPr>
    </w:p>
    <w:p w14:paraId="387C0938" w14:textId="097A7FD1" w:rsidR="00716AAF" w:rsidRDefault="00716AAF" w:rsidP="00566C22">
      <w:pPr>
        <w:pStyle w:val="NoSpacing"/>
      </w:pPr>
    </w:p>
    <w:p w14:paraId="3B861991" w14:textId="38B6378E" w:rsidR="00716AAF" w:rsidRDefault="00716AAF" w:rsidP="00566C22">
      <w:pPr>
        <w:pStyle w:val="NoSpacing"/>
      </w:pPr>
      <w:r>
        <w:t>“That sounds good,” Jewel agreed</w:t>
      </w:r>
      <w:r w:rsidR="00CE31AC">
        <w:t xml:space="preserve">, then giggled.  “Any excuse to </w:t>
      </w:r>
      <w:r w:rsidR="00003F3C">
        <w:t>get Tomas out of his shirt is fine with me.”</w:t>
      </w:r>
    </w:p>
    <w:p w14:paraId="417E2411" w14:textId="1F3A8615" w:rsidR="00003F3C" w:rsidRDefault="00003F3C" w:rsidP="00566C22">
      <w:pPr>
        <w:pStyle w:val="NoSpacing"/>
      </w:pPr>
    </w:p>
    <w:p w14:paraId="2336884E" w14:textId="7E17E668" w:rsidR="00003F3C" w:rsidRDefault="00003F3C" w:rsidP="00566C22">
      <w:pPr>
        <w:pStyle w:val="NoSpacing"/>
      </w:pPr>
    </w:p>
    <w:p w14:paraId="61ACD193" w14:textId="66EEFD89" w:rsidR="00003F3C" w:rsidRDefault="00003F3C" w:rsidP="00566C22">
      <w:pPr>
        <w:pStyle w:val="NoSpacing"/>
      </w:pPr>
      <w:r>
        <w:t>“You’re one to talk,” I laughed, tugging my shirt off over my head.  “Get over here,” I told Flames.</w:t>
      </w:r>
      <w:r w:rsidR="004B0DA0">
        <w:t xml:space="preserve">  </w:t>
      </w:r>
      <w:r>
        <w:t>Shrugging</w:t>
      </w:r>
      <w:r w:rsidR="004B0DA0">
        <w:t xml:space="preserve"> unconcernedly, she</w:t>
      </w:r>
      <w:r>
        <w:t xml:space="preserve"> stepped forward and held her hair back</w:t>
      </w:r>
      <w:r w:rsidR="004B0DA0">
        <w:t>,</w:t>
      </w:r>
      <w:r>
        <w:t xml:space="preserve"> out of the way.</w:t>
      </w:r>
      <w:r w:rsidR="004B0DA0">
        <w:t xml:space="preserve">  </w:t>
      </w:r>
      <w:r w:rsidR="0089636A">
        <w:t>Reaching around her back, I tied the sleeves together</w:t>
      </w:r>
      <w:r w:rsidR="00A235DE">
        <w:t>, letting the rest of the tunic conceal her front.</w:t>
      </w:r>
    </w:p>
    <w:p w14:paraId="79815F10" w14:textId="7328D109" w:rsidR="00F56643" w:rsidRDefault="00F56643" w:rsidP="00566C22">
      <w:pPr>
        <w:pStyle w:val="NoSpacing"/>
      </w:pPr>
    </w:p>
    <w:p w14:paraId="7FE83995" w14:textId="0AF5F7F4" w:rsidR="00F56643" w:rsidRDefault="00F56643" w:rsidP="00566C22">
      <w:pPr>
        <w:pStyle w:val="NoSpacing"/>
      </w:pPr>
    </w:p>
    <w:p w14:paraId="4539EE8F" w14:textId="4C160320" w:rsidR="00766E3E" w:rsidRDefault="00F56643" w:rsidP="00566C22">
      <w:pPr>
        <w:pStyle w:val="NoSpacing"/>
      </w:pPr>
      <w:r>
        <w:t xml:space="preserve">“I guess your hair’s long enough to </w:t>
      </w:r>
      <w:r w:rsidR="006D4F20">
        <w:t>hide the back,” I laughed.</w:t>
      </w:r>
      <w:r w:rsidR="004F46F7">
        <w:t xml:space="preserve">  “So where are we going</w:t>
      </w:r>
      <w:r w:rsidR="00FD36DB">
        <w:t>?”</w:t>
      </w:r>
    </w:p>
    <w:p w14:paraId="0382C5C2" w14:textId="4AE962DE" w:rsidR="00766E3E" w:rsidRDefault="00766E3E" w:rsidP="00566C22">
      <w:pPr>
        <w:pStyle w:val="NoSpacing"/>
      </w:pPr>
    </w:p>
    <w:p w14:paraId="7682ABBF" w14:textId="0E03BB12" w:rsidR="00766E3E" w:rsidRDefault="00766E3E" w:rsidP="00566C22">
      <w:pPr>
        <w:pStyle w:val="NoSpacing"/>
      </w:pPr>
    </w:p>
    <w:p w14:paraId="402C5E9B" w14:textId="284A2F4C" w:rsidR="00766E3E" w:rsidRDefault="00842A8D" w:rsidP="00566C22">
      <w:pPr>
        <w:pStyle w:val="NoSpacing"/>
      </w:pPr>
      <w:r>
        <w:t>“</w:t>
      </w:r>
      <w:r w:rsidR="008431A9">
        <w:t>You’ll just have to wait and see</w:t>
      </w:r>
      <w:r w:rsidR="000E547C">
        <w:t>.”</w:t>
      </w:r>
      <w:r w:rsidR="00257B6C">
        <w:t xml:space="preserve"> Jewel giggled, skipping </w:t>
      </w:r>
      <w:r w:rsidR="00E41436">
        <w:t>over to grip my arm</w:t>
      </w:r>
      <w:r w:rsidR="000E547C">
        <w:t xml:space="preserve"> tightly in hers.</w:t>
      </w:r>
    </w:p>
    <w:p w14:paraId="41053A7F" w14:textId="00A1E359" w:rsidR="00A26327" w:rsidRDefault="00A26327" w:rsidP="00566C22">
      <w:pPr>
        <w:pStyle w:val="NoSpacing"/>
      </w:pPr>
    </w:p>
    <w:p w14:paraId="5D9B6C33" w14:textId="2E92DA70" w:rsidR="00A26327" w:rsidRDefault="00A26327" w:rsidP="00566C22">
      <w:pPr>
        <w:pStyle w:val="NoSpacing"/>
      </w:pPr>
    </w:p>
    <w:p w14:paraId="52D2CDEF" w14:textId="414D951A" w:rsidR="00A26327" w:rsidRDefault="003A5533" w:rsidP="00566C22">
      <w:pPr>
        <w:pStyle w:val="NoSpacing"/>
      </w:pPr>
      <w:r>
        <w:t xml:space="preserve">“Mind if I tag along?”  </w:t>
      </w:r>
      <w:r w:rsidR="00347D26">
        <w:t>Victoria asked.  “</w:t>
      </w:r>
      <w:r>
        <w:t xml:space="preserve">I don’t have anything pressing to do this evening,” </w:t>
      </w:r>
      <w:r w:rsidR="00347D26">
        <w:t>she added</w:t>
      </w:r>
      <w:r w:rsidR="008972C8">
        <w:t>, smiling infectiously.</w:t>
      </w:r>
    </w:p>
    <w:p w14:paraId="585DE0E2" w14:textId="24892129" w:rsidR="00105EA9" w:rsidRDefault="00105EA9" w:rsidP="00566C22">
      <w:pPr>
        <w:pStyle w:val="NoSpacing"/>
      </w:pPr>
    </w:p>
    <w:p w14:paraId="3BC9DA51" w14:textId="49C926A6" w:rsidR="00105EA9" w:rsidRDefault="00105EA9" w:rsidP="00566C22">
      <w:pPr>
        <w:pStyle w:val="NoSpacing"/>
      </w:pPr>
    </w:p>
    <w:p w14:paraId="44DC843F" w14:textId="3E175CC3" w:rsidR="00105EA9" w:rsidRDefault="00105EA9" w:rsidP="00566C22">
      <w:pPr>
        <w:pStyle w:val="NoSpacing"/>
      </w:pPr>
      <w:r>
        <w:t>“Sure,” I shrugged.  “</w:t>
      </w:r>
      <w:r w:rsidR="00850AF5">
        <w:t xml:space="preserve">The more the merrier for this outing to </w:t>
      </w:r>
      <w:r w:rsidR="00C119A1">
        <w:t>wherever it is we’re going.”</w:t>
      </w:r>
    </w:p>
    <w:p w14:paraId="214E69ED" w14:textId="58426EB4" w:rsidR="00C119A1" w:rsidRDefault="00C119A1" w:rsidP="00566C22">
      <w:pPr>
        <w:pStyle w:val="NoSpacing"/>
        <w:pBdr>
          <w:bottom w:val="dotted" w:sz="24" w:space="1" w:color="auto"/>
        </w:pBdr>
      </w:pPr>
    </w:p>
    <w:p w14:paraId="308B918F" w14:textId="08C1F294" w:rsidR="00C119A1" w:rsidRDefault="00C119A1" w:rsidP="00566C22">
      <w:pPr>
        <w:pStyle w:val="NoSpacing"/>
      </w:pPr>
    </w:p>
    <w:p w14:paraId="1383DF7A" w14:textId="3A8195F1" w:rsidR="006914FE" w:rsidRDefault="004F453D" w:rsidP="00566C22">
      <w:pPr>
        <w:pStyle w:val="NoSpacing"/>
      </w:pPr>
      <w:r>
        <w:t xml:space="preserve">Wandering through the </w:t>
      </w:r>
      <w:r w:rsidR="008B5E14">
        <w:t xml:space="preserve">city was an adventure </w:t>
      </w:r>
      <w:proofErr w:type="gramStart"/>
      <w:r w:rsidR="008B5E14">
        <w:t>all in itself</w:t>
      </w:r>
      <w:proofErr w:type="gramEnd"/>
      <w:r w:rsidR="008B5E14">
        <w:t xml:space="preserve">.  </w:t>
      </w:r>
      <w:r w:rsidR="000E13BC">
        <w:t>Four sexy girls bouncing and laughing down the street drew a lot of attention.  Strip off half the clothes from two of them, and everybody stares and ogles with every step the group makes.  And then put one pitiful guy in the middle of them</w:t>
      </w:r>
      <w:r w:rsidR="000B01A6">
        <w:t xml:space="preserve"> — the girls </w:t>
      </w:r>
      <w:r w:rsidR="000E13BC">
        <w:t>tugging and pulling him in different directions</w:t>
      </w:r>
      <w:r w:rsidR="000B01A6">
        <w:t xml:space="preserve"> —</w:t>
      </w:r>
      <w:r w:rsidR="000E13BC">
        <w:t xml:space="preserve"> and he’s going to get death gazes from everyone on the street.</w:t>
      </w:r>
    </w:p>
    <w:p w14:paraId="18620D4E" w14:textId="04A51925" w:rsidR="00974690" w:rsidRDefault="00974690" w:rsidP="00566C22">
      <w:pPr>
        <w:pStyle w:val="NoSpacing"/>
      </w:pPr>
    </w:p>
    <w:p w14:paraId="4CC24F92" w14:textId="5573778B" w:rsidR="00974690" w:rsidRDefault="00974690" w:rsidP="00566C22">
      <w:pPr>
        <w:pStyle w:val="NoSpacing"/>
      </w:pPr>
    </w:p>
    <w:p w14:paraId="49BDF1BA" w14:textId="3BFA2156" w:rsidR="00974690" w:rsidRDefault="003414F7" w:rsidP="00566C22">
      <w:pPr>
        <w:pStyle w:val="NoSpacing"/>
      </w:pPr>
      <w:r>
        <w:t xml:space="preserve">We skipped into candy shops, I got glared at by the little fat lady behind the counter.  We stopped by a general store, the guy running the place stared daggers into my back.  At a jewelry store, the old man tried to sell me jewelry for all the girls.  When I told him I didn’t have any </w:t>
      </w:r>
      <w:proofErr w:type="gramStart"/>
      <w:r>
        <w:t>coin</w:t>
      </w:r>
      <w:proofErr w:type="gramEnd"/>
      <w:r>
        <w:t>, we all got chased out into the street, as the girls giggled uncontrollably.</w:t>
      </w:r>
    </w:p>
    <w:p w14:paraId="05DDAFF8" w14:textId="24B47AC3" w:rsidR="003414F7" w:rsidRDefault="003414F7" w:rsidP="00566C22">
      <w:pPr>
        <w:pStyle w:val="NoSpacing"/>
      </w:pPr>
    </w:p>
    <w:p w14:paraId="3AD65120" w14:textId="4AF2FAA3" w:rsidR="003414F7" w:rsidRDefault="003414F7" w:rsidP="00566C22">
      <w:pPr>
        <w:pStyle w:val="NoSpacing"/>
      </w:pPr>
    </w:p>
    <w:p w14:paraId="66861A07" w14:textId="49CE57FA" w:rsidR="003414F7" w:rsidRDefault="003414F7" w:rsidP="00566C22">
      <w:pPr>
        <w:pStyle w:val="NoSpacing"/>
      </w:pPr>
      <w:r>
        <w:t xml:space="preserve">By the time we waltzed into the courtyard of the Knight’s Chapterhouse, I’d given up on having any idea on what to expect next.  As far as I could tell, the girls were simply dragging me along for a good time, as they </w:t>
      </w:r>
      <w:r w:rsidR="000E2F02">
        <w:t>enjoyed themselves doing anything they wanted.</w:t>
      </w:r>
    </w:p>
    <w:p w14:paraId="0C11E645" w14:textId="25BB8D61" w:rsidR="00D370B9" w:rsidRDefault="00D370B9" w:rsidP="00566C22">
      <w:pPr>
        <w:pStyle w:val="NoSpacing"/>
      </w:pPr>
    </w:p>
    <w:p w14:paraId="272B9170" w14:textId="4D774F4D" w:rsidR="00D370B9" w:rsidRDefault="00D370B9" w:rsidP="00566C22">
      <w:pPr>
        <w:pStyle w:val="NoSpacing"/>
      </w:pPr>
    </w:p>
    <w:p w14:paraId="2B8DA65B" w14:textId="56683244" w:rsidR="00F877AA" w:rsidRDefault="00D370B9" w:rsidP="00566C22">
      <w:pPr>
        <w:pStyle w:val="NoSpacing"/>
      </w:pPr>
      <w:r>
        <w:t>“Hear ye</w:t>
      </w:r>
      <w:r w:rsidR="00755E03">
        <w:t xml:space="preserve">!  Hear ye!”  Skipping over in front of the </w:t>
      </w:r>
      <w:r w:rsidR="002C5224">
        <w:t xml:space="preserve">fence </w:t>
      </w:r>
      <w:r w:rsidR="006170C0">
        <w:t xml:space="preserve">in front of the knight’s pasture, Jewel yanked off her shawl and </w:t>
      </w:r>
      <w:r w:rsidR="00596D05">
        <w:t xml:space="preserve">waved it frantically back and forth in the air.  </w:t>
      </w:r>
    </w:p>
    <w:p w14:paraId="765D489F" w14:textId="77777777" w:rsidR="00A7161E" w:rsidRDefault="00A7161E" w:rsidP="00566C22">
      <w:pPr>
        <w:pStyle w:val="NoSpacing"/>
      </w:pPr>
    </w:p>
    <w:p w14:paraId="7F01ED7F" w14:textId="77777777" w:rsidR="00F877AA" w:rsidRDefault="00F877AA" w:rsidP="00566C22">
      <w:pPr>
        <w:pStyle w:val="NoSpacing"/>
      </w:pPr>
    </w:p>
    <w:p w14:paraId="752A201A" w14:textId="73B7F2F8" w:rsidR="00D370B9" w:rsidRDefault="00BD5627" w:rsidP="00566C22">
      <w:pPr>
        <w:pStyle w:val="NoSpacing"/>
      </w:pPr>
      <w:r>
        <w:t xml:space="preserve">“Hear ye!  Hear ye,” Red screamed, </w:t>
      </w:r>
      <w:r w:rsidR="00F877AA">
        <w:t xml:space="preserve">doing several cartwheels festively </w:t>
      </w:r>
      <w:r w:rsidR="007E522C">
        <w:t>over to Jewel.</w:t>
      </w:r>
    </w:p>
    <w:p w14:paraId="72F113FE" w14:textId="77777777" w:rsidR="00A7161E" w:rsidRDefault="00A7161E" w:rsidP="00566C22">
      <w:pPr>
        <w:pStyle w:val="NoSpacing"/>
      </w:pPr>
    </w:p>
    <w:p w14:paraId="7EF6A7E0" w14:textId="579338FB" w:rsidR="007E522C" w:rsidRDefault="007E522C" w:rsidP="00566C22">
      <w:pPr>
        <w:pStyle w:val="NoSpacing"/>
      </w:pPr>
    </w:p>
    <w:p w14:paraId="45FDD1B8" w14:textId="4BD271FC" w:rsidR="007E522C" w:rsidRDefault="007E522C" w:rsidP="00566C22">
      <w:pPr>
        <w:pStyle w:val="NoSpacing"/>
      </w:pPr>
      <w:r>
        <w:t xml:space="preserve">Shrugging, </w:t>
      </w:r>
      <w:r w:rsidR="0002217A">
        <w:t>Victoria cupped her hands up to her mouth.  “HEAR YE!  HEAR YE!”  Caught up by the</w:t>
      </w:r>
      <w:r w:rsidR="00A7161E">
        <w:t xml:space="preserve"> momentum, she was yelling louder than anybody else.</w:t>
      </w:r>
    </w:p>
    <w:p w14:paraId="636BA9EF" w14:textId="34632A6A" w:rsidR="00B31ED7" w:rsidRDefault="00B31ED7" w:rsidP="00566C22">
      <w:pPr>
        <w:pStyle w:val="NoSpacing"/>
      </w:pPr>
    </w:p>
    <w:p w14:paraId="5B5EF042" w14:textId="64340651" w:rsidR="00B31ED7" w:rsidRDefault="00B31ED7" w:rsidP="00566C22">
      <w:pPr>
        <w:pStyle w:val="NoSpacing"/>
      </w:pPr>
    </w:p>
    <w:p w14:paraId="3AE3324F" w14:textId="63C32ACE" w:rsidR="00B31ED7" w:rsidRDefault="00673DE0" w:rsidP="00566C22">
      <w:pPr>
        <w:pStyle w:val="NoSpacing"/>
      </w:pPr>
      <w:r>
        <w:t xml:space="preserve">Completely disinterested, </w:t>
      </w:r>
      <w:r w:rsidR="004A32F6">
        <w:t xml:space="preserve">Flames sat down </w:t>
      </w:r>
      <w:r w:rsidR="004A742A">
        <w:t xml:space="preserve">on a nearby bench and </w:t>
      </w:r>
      <w:r w:rsidR="00461C1D">
        <w:t xml:space="preserve">simply </w:t>
      </w:r>
      <w:r w:rsidR="004A742A">
        <w:t xml:space="preserve">watched the show.  </w:t>
      </w:r>
      <w:r w:rsidR="00461C1D">
        <w:t xml:space="preserve">Laughing, I figured she had the right </w:t>
      </w:r>
      <w:r w:rsidR="00DD2458">
        <w:t xml:space="preserve">idea, so I sat down </w:t>
      </w:r>
      <w:proofErr w:type="gramStart"/>
      <w:r w:rsidR="00DD2458">
        <w:t>beside</w:t>
      </w:r>
      <w:proofErr w:type="gramEnd"/>
      <w:r w:rsidR="00DD2458">
        <w:t xml:space="preserve"> to join her.</w:t>
      </w:r>
      <w:r w:rsidR="004D3B6D">
        <w:t xml:space="preserve">  I had no </w:t>
      </w:r>
      <w:r w:rsidR="00722F64">
        <w:t>clue what the girls were doing, but they were certainly putting on a show.</w:t>
      </w:r>
    </w:p>
    <w:p w14:paraId="514E1A12" w14:textId="3C4AFA55" w:rsidR="00722F64" w:rsidRDefault="00722F64" w:rsidP="00566C22">
      <w:pPr>
        <w:pStyle w:val="NoSpacing"/>
      </w:pPr>
    </w:p>
    <w:p w14:paraId="237267E5" w14:textId="77088DEF" w:rsidR="00722F64" w:rsidRDefault="00722F64" w:rsidP="00566C22">
      <w:pPr>
        <w:pStyle w:val="NoSpacing"/>
      </w:pPr>
    </w:p>
    <w:p w14:paraId="1E3A108C" w14:textId="5F34837F" w:rsidR="00722F64" w:rsidRDefault="00722F64" w:rsidP="00566C22">
      <w:pPr>
        <w:pStyle w:val="NoSpacing"/>
      </w:pPr>
      <w:r>
        <w:t xml:space="preserve">“Come one!  Come all!”  Jewel shook her shawl several more times, then climbed to balance atop the top rail on the fence.  “Come hear a tale of the greatest bravery.  Supreme heroism!  Darkest evils!”  Amazingly, Jewel danced along the top rail, flagging her shawl </w:t>
      </w:r>
      <w:r w:rsidR="00B221C5">
        <w:t xml:space="preserve">wildly in all directions.  </w:t>
      </w:r>
      <w:r w:rsidR="00580CDB">
        <w:t xml:space="preserve">I </w:t>
      </w:r>
      <w:r w:rsidR="00FA2F6E">
        <w:t>couldn’t believe anyone could move and prance like she was in high heels!</w:t>
      </w:r>
    </w:p>
    <w:p w14:paraId="7CA58E1A" w14:textId="76497C05" w:rsidR="00FA2F6E" w:rsidRDefault="00FA2F6E" w:rsidP="00566C22">
      <w:pPr>
        <w:pStyle w:val="NoSpacing"/>
      </w:pPr>
    </w:p>
    <w:p w14:paraId="7C27C054" w14:textId="1C0A41BE" w:rsidR="00FA2F6E" w:rsidRDefault="00FA2F6E" w:rsidP="00566C22">
      <w:pPr>
        <w:pStyle w:val="NoSpacing"/>
      </w:pPr>
    </w:p>
    <w:p w14:paraId="5088C6CD" w14:textId="7B0B4FAD" w:rsidR="00FA2F6E" w:rsidRDefault="00FA2F6E" w:rsidP="00566C22">
      <w:pPr>
        <w:pStyle w:val="NoSpacing"/>
      </w:pPr>
      <w:r>
        <w:t>“Hurry!  Hurry!”  Red flipped and cartwheeled in all directions, trying to gain as much attention as possible.</w:t>
      </w:r>
    </w:p>
    <w:p w14:paraId="7BFC9D80" w14:textId="190E3055" w:rsidR="00FA2F6E" w:rsidRDefault="00FA2F6E" w:rsidP="00566C22">
      <w:pPr>
        <w:pStyle w:val="NoSpacing"/>
      </w:pPr>
    </w:p>
    <w:p w14:paraId="5060DE1B" w14:textId="2F35989D" w:rsidR="00A87DB3" w:rsidRDefault="00A87DB3" w:rsidP="00566C22">
      <w:pPr>
        <w:pStyle w:val="NoSpacing"/>
      </w:pPr>
    </w:p>
    <w:p w14:paraId="362C7A9B" w14:textId="231F201F" w:rsidR="00A87DB3" w:rsidRDefault="00A87DB3" w:rsidP="00566C22">
      <w:pPr>
        <w:pStyle w:val="NoSpacing"/>
      </w:pPr>
      <w:r>
        <w:t>“</w:t>
      </w:r>
      <w:proofErr w:type="spellStart"/>
      <w:r>
        <w:t>Getcha</w:t>
      </w:r>
      <w:proofErr w:type="spellEnd"/>
      <w:r>
        <w:t xml:space="preserve"> asses on over here!  I wanna hear this story!”  Victoria bellowed at the top of her lungs.</w:t>
      </w:r>
    </w:p>
    <w:p w14:paraId="7C200579" w14:textId="737EE658" w:rsidR="00A87DB3" w:rsidRDefault="00A87DB3" w:rsidP="00566C22">
      <w:pPr>
        <w:pStyle w:val="NoSpacing"/>
      </w:pPr>
    </w:p>
    <w:p w14:paraId="6657B3AE" w14:textId="02441416" w:rsidR="00A87DB3" w:rsidRDefault="00A87DB3" w:rsidP="00566C22">
      <w:pPr>
        <w:pStyle w:val="NoSpacing"/>
      </w:pPr>
      <w:r>
        <w:t>Seeing she’d gathered a large group of knights, squires, and curious onlookers, Jewel hopped down from the railing.  Laughing cheerfully, she motioned for Red and Victoria to gather close.  Sliding her shawl back over her head, Jewel shushed the noisy crowd and then started her story.</w:t>
      </w:r>
    </w:p>
    <w:p w14:paraId="08C34891" w14:textId="46C39B79" w:rsidR="00A87DB3" w:rsidRDefault="00A87DB3" w:rsidP="00566C22">
      <w:pPr>
        <w:pStyle w:val="NoSpacing"/>
      </w:pPr>
    </w:p>
    <w:p w14:paraId="593055A6" w14:textId="2E52B705" w:rsidR="00A87DB3" w:rsidRDefault="00A87DB3" w:rsidP="00566C22">
      <w:pPr>
        <w:pStyle w:val="NoSpacing"/>
      </w:pPr>
    </w:p>
    <w:p w14:paraId="3643FC01" w14:textId="1ACEB3D8" w:rsidR="00A87DB3" w:rsidRDefault="00A87DB3" w:rsidP="00566C22">
      <w:pPr>
        <w:pStyle w:val="NoSpacing"/>
      </w:pPr>
      <w:r>
        <w:t xml:space="preserve">“Once, my friends,” she began, waving her arms wildly to set the scene, “there were two sweet, </w:t>
      </w:r>
      <w:proofErr w:type="gramStart"/>
      <w:r>
        <w:t>pure</w:t>
      </w:r>
      <w:proofErr w:type="gramEnd"/>
      <w:r>
        <w:t xml:space="preserve"> and innocent, young maidens.  Traveling the kings </w:t>
      </w:r>
      <w:proofErr w:type="gramStart"/>
      <w:r>
        <w:t>highway, and</w:t>
      </w:r>
      <w:proofErr w:type="gramEnd"/>
      <w:r>
        <w:t xml:space="preserve"> protected by a dozen of the most loyal and brave knights in the land, these maidens feared nothing, confident they were safe in the arms of righteousness!”</w:t>
      </w:r>
    </w:p>
    <w:p w14:paraId="06D62995" w14:textId="6105F0E0" w:rsidR="00A87DB3" w:rsidRDefault="00A87DB3" w:rsidP="00566C22">
      <w:pPr>
        <w:pStyle w:val="NoSpacing"/>
      </w:pPr>
    </w:p>
    <w:p w14:paraId="3BF6A09C" w14:textId="7F7C5556" w:rsidR="00A87DB3" w:rsidRDefault="00A87DB3" w:rsidP="00566C22">
      <w:pPr>
        <w:pStyle w:val="NoSpacing"/>
      </w:pPr>
    </w:p>
    <w:p w14:paraId="5FE2CE2F" w14:textId="1575E60A" w:rsidR="00A87DB3" w:rsidRDefault="00A87DB3" w:rsidP="00566C22">
      <w:pPr>
        <w:pStyle w:val="NoSpacing"/>
      </w:pPr>
      <w:r>
        <w:t xml:space="preserve">“But then!”  Red suddenly </w:t>
      </w:r>
      <w:r w:rsidR="00F22F39">
        <w:t xml:space="preserve">jumped forward </w:t>
      </w:r>
      <w:r>
        <w:t>interrupted he</w:t>
      </w:r>
      <w:r w:rsidR="00F22F39">
        <w:t>r</w:t>
      </w:r>
      <w:r>
        <w:t xml:space="preserve">, </w:t>
      </w:r>
      <w:r w:rsidR="00F22F39">
        <w:t xml:space="preserve">as Jewel crouched down to become as inconspicuous as possible.  “Then the forces of darkness saw the light and goodness of the innocent maidens, and they grew hungry and lustful!  </w:t>
      </w:r>
      <w:proofErr w:type="gramStart"/>
      <w:r w:rsidR="00F22F39">
        <w:t>Gathering together</w:t>
      </w:r>
      <w:proofErr w:type="gramEnd"/>
      <w:r w:rsidR="00F22F39">
        <w:t xml:space="preserve"> an army of a thousand dark murderers, the Master of Darkness rode out to meet the unsuspecting travelers on the road…”</w:t>
      </w:r>
    </w:p>
    <w:p w14:paraId="6706D4D0" w14:textId="0C1F1ED6" w:rsidR="00F22F39" w:rsidRDefault="00F22F39" w:rsidP="00566C22">
      <w:pPr>
        <w:pStyle w:val="NoSpacing"/>
      </w:pPr>
    </w:p>
    <w:p w14:paraId="20EEA11B" w14:textId="7DA74679" w:rsidR="00F22F39" w:rsidRDefault="00F22F39" w:rsidP="00566C22">
      <w:pPr>
        <w:pStyle w:val="NoSpacing"/>
      </w:pPr>
    </w:p>
    <w:p w14:paraId="15477C9B" w14:textId="3ACDB76F" w:rsidR="00F22F39" w:rsidRDefault="00F22F39" w:rsidP="00566C22">
      <w:pPr>
        <w:pStyle w:val="NoSpacing"/>
      </w:pPr>
      <w:r>
        <w:t>“And the battle that unfolded lasted a hundred days and ninety-nine nights,” Victoria suddenly interrupted, getting hyped up by the others.  Both Jewel and Red stared at her bewildered; completely caught off guard.  Whatever skit they had planned, Victoria apparently wasn’t scheduled to be part of it.</w:t>
      </w:r>
    </w:p>
    <w:p w14:paraId="010300AF" w14:textId="6B3DE781" w:rsidR="00F22F39" w:rsidRDefault="00F22F39" w:rsidP="00566C22">
      <w:pPr>
        <w:pStyle w:val="NoSpacing"/>
      </w:pPr>
    </w:p>
    <w:p w14:paraId="40E726F7" w14:textId="7ECEB4B5" w:rsidR="00F22F39" w:rsidRDefault="00F22F39" w:rsidP="00566C22">
      <w:pPr>
        <w:pStyle w:val="NoSpacing"/>
      </w:pPr>
    </w:p>
    <w:p w14:paraId="5AF781EF" w14:textId="367F78C0" w:rsidR="00F22F39" w:rsidRDefault="00F22F39" w:rsidP="00566C22">
      <w:pPr>
        <w:pStyle w:val="NoSpacing"/>
      </w:pPr>
      <w:r>
        <w:t xml:space="preserve">“Knights fought valiantly, chopping down enemies by the dozens,” Victoria continued, making chopping and slashing motions with her arms.  “They kicked, and they bit, and they spit upon the evil bastards, but it was no good!  The enemy kept relentlessly charging forward, driven by their Dark </w:t>
      </w:r>
      <w:proofErr w:type="gramStart"/>
      <w:r>
        <w:t>Master’s</w:t>
      </w:r>
      <w:proofErr w:type="gramEnd"/>
      <w:r>
        <w:t xml:space="preserve"> evil magic, crashing wave after wave upon the poor knights like the ocean upon the beach.”</w:t>
      </w:r>
    </w:p>
    <w:p w14:paraId="534834AA" w14:textId="14195293" w:rsidR="00F22F39" w:rsidRDefault="00F22F39" w:rsidP="00566C22">
      <w:pPr>
        <w:pStyle w:val="NoSpacing"/>
      </w:pPr>
    </w:p>
    <w:p w14:paraId="2A818BB3" w14:textId="46D911A4" w:rsidR="00F22F39" w:rsidRDefault="00F22F39" w:rsidP="00566C22">
      <w:pPr>
        <w:pStyle w:val="NoSpacing"/>
      </w:pPr>
    </w:p>
    <w:p w14:paraId="1086A296" w14:textId="407AE5F5" w:rsidR="00F22F39" w:rsidRDefault="00F22F39" w:rsidP="00566C22">
      <w:pPr>
        <w:pStyle w:val="NoSpacing"/>
      </w:pPr>
      <w:r>
        <w:t xml:space="preserve">“In the end, it was all to no avail,” Jewel interrupted, trying to steal the story back.  “All the </w:t>
      </w:r>
      <w:r w:rsidR="00C570F9">
        <w:t>k</w:t>
      </w:r>
      <w:r>
        <w:t xml:space="preserve">nights were slain, overran by the agents of calamity!  And our poor little maidens…” </w:t>
      </w:r>
    </w:p>
    <w:p w14:paraId="2E6A114A" w14:textId="3626030C" w:rsidR="00F22F39" w:rsidRDefault="00F22F39" w:rsidP="00566C22">
      <w:pPr>
        <w:pStyle w:val="NoSpacing"/>
      </w:pPr>
    </w:p>
    <w:p w14:paraId="1FC5D908" w14:textId="340C6E54" w:rsidR="001E100D" w:rsidRDefault="00F22F39" w:rsidP="00566C22">
      <w:pPr>
        <w:pStyle w:val="NoSpacing"/>
      </w:pPr>
      <w:r>
        <w:t xml:space="preserve">Jewel paused for dramatic effect, and I quickly dashed over and wrapped my arms around Victoria.  Placing one hand over her mouth, I dragged her back to </w:t>
      </w:r>
      <w:r w:rsidR="00E10B0E">
        <w:t xml:space="preserve">the bench where Flames was sitting.  </w:t>
      </w:r>
      <w:r w:rsidR="002063F4">
        <w:t xml:space="preserve">Plopping down beside her, I forced Victoria to </w:t>
      </w:r>
      <w:r w:rsidR="00272B65">
        <w:t>sit in my lap, and I held her there by wrapping my arms tight around her waist.</w:t>
      </w:r>
      <w:r w:rsidR="000550BD">
        <w:t xml:space="preserve">  </w:t>
      </w:r>
      <w:r w:rsidR="001E100D">
        <w:t>Nodding slightly in my direction to show her appreciation, Jewel resumed her story.</w:t>
      </w:r>
    </w:p>
    <w:p w14:paraId="36B39FBF" w14:textId="240426B9" w:rsidR="00FA2F6E" w:rsidRDefault="00FA2F6E" w:rsidP="00566C22">
      <w:pPr>
        <w:pStyle w:val="NoSpacing"/>
      </w:pPr>
    </w:p>
    <w:p w14:paraId="4E4E53DC" w14:textId="5BF16142" w:rsidR="00FA2F6E" w:rsidRDefault="00FA2F6E" w:rsidP="00566C22">
      <w:pPr>
        <w:pStyle w:val="NoSpacing"/>
      </w:pPr>
    </w:p>
    <w:p w14:paraId="562D0B86" w14:textId="2BCB5571" w:rsidR="000550BD" w:rsidRDefault="000550BD" w:rsidP="00566C22">
      <w:pPr>
        <w:pStyle w:val="NoSpacing"/>
      </w:pPr>
      <w:r>
        <w:t xml:space="preserve">“Our poor maidens were captured by the horde of </w:t>
      </w:r>
      <w:r w:rsidR="0002479A">
        <w:t xml:space="preserve">dastardly bastards,” Jewel softly whispered, hanging her head in sadness.  “Stripped and </w:t>
      </w:r>
      <w:r w:rsidR="00841E1E">
        <w:t xml:space="preserve">toyed with, the poor things were nothing more than playthings </w:t>
      </w:r>
      <w:r w:rsidR="0069684C">
        <w:t>for the vile bastards that had them.</w:t>
      </w:r>
      <w:r w:rsidR="00A445B5">
        <w:t>”</w:t>
      </w:r>
    </w:p>
    <w:p w14:paraId="3299AA1E" w14:textId="4C20011D" w:rsidR="00A445B5" w:rsidRDefault="00A445B5" w:rsidP="00566C22">
      <w:pPr>
        <w:pStyle w:val="NoSpacing"/>
      </w:pPr>
    </w:p>
    <w:p w14:paraId="02D78291" w14:textId="20B89DAA" w:rsidR="00A445B5" w:rsidRDefault="00A445B5" w:rsidP="00566C22">
      <w:pPr>
        <w:pStyle w:val="NoSpacing"/>
      </w:pPr>
    </w:p>
    <w:p w14:paraId="658543F2" w14:textId="4FB7D8B5" w:rsidR="00A445B5" w:rsidRDefault="00A445B5" w:rsidP="00566C22">
      <w:pPr>
        <w:pStyle w:val="NoSpacing"/>
      </w:pPr>
      <w:r>
        <w:t>“Facing horrors that no one should ever have to endure,” Red took over the story again at this point</w:t>
      </w:r>
      <w:r w:rsidR="000D1575">
        <w:t xml:space="preserve">, “the maidens hearts </w:t>
      </w:r>
      <w:proofErr w:type="gramStart"/>
      <w:r w:rsidR="000D1575">
        <w:t>faltered</w:t>
      </w:r>
      <w:proofErr w:type="gramEnd"/>
      <w:r w:rsidR="000D1575">
        <w:t xml:space="preserve"> and their spirits cracked.  Eyes growing dim as their happiness and sense of worth was ripped forcefully away, their tears fell heavy and relentless for days as they struggled to endure the endless torment.”</w:t>
      </w:r>
    </w:p>
    <w:p w14:paraId="5B0175CA" w14:textId="62109EA6" w:rsidR="000D1575" w:rsidRDefault="000D1575" w:rsidP="00566C22">
      <w:pPr>
        <w:pStyle w:val="NoSpacing"/>
      </w:pPr>
    </w:p>
    <w:p w14:paraId="32A31F19" w14:textId="36ECBEED" w:rsidR="000D1575" w:rsidRDefault="000D1575" w:rsidP="00566C22">
      <w:pPr>
        <w:pStyle w:val="NoSpacing"/>
      </w:pPr>
    </w:p>
    <w:p w14:paraId="33655075" w14:textId="5F4C1AB9" w:rsidR="000D1575" w:rsidRDefault="000D1575" w:rsidP="00566C22">
      <w:pPr>
        <w:pStyle w:val="NoSpacing"/>
      </w:pPr>
      <w:r>
        <w:t>“Even the heavens themselves grew heavy,” Jewel took over the story again, slowly pointing upwards towards the sky, “and soon the clouds began to cry uncontrollably over the sight.”</w:t>
      </w:r>
    </w:p>
    <w:p w14:paraId="05AA01C1" w14:textId="6611F4B8" w:rsidR="000D1575" w:rsidRDefault="000D1575" w:rsidP="00566C22">
      <w:pPr>
        <w:pStyle w:val="NoSpacing"/>
      </w:pPr>
    </w:p>
    <w:p w14:paraId="59E62C1B" w14:textId="6E36EBE9" w:rsidR="000D1575" w:rsidRDefault="000D1575" w:rsidP="00566C22">
      <w:pPr>
        <w:pStyle w:val="NoSpacing"/>
      </w:pPr>
    </w:p>
    <w:p w14:paraId="4C053D42" w14:textId="14468F25" w:rsidR="000D1575" w:rsidRDefault="000D1575" w:rsidP="00566C22">
      <w:pPr>
        <w:pStyle w:val="NoSpacing"/>
      </w:pPr>
      <w:r>
        <w:t>“For days and nights,” Red shouted!</w:t>
      </w:r>
    </w:p>
    <w:p w14:paraId="71EE428C" w14:textId="5C7BF955" w:rsidR="000D1575" w:rsidRDefault="000D1575" w:rsidP="00566C22">
      <w:pPr>
        <w:pStyle w:val="NoSpacing"/>
      </w:pPr>
    </w:p>
    <w:p w14:paraId="1B19111E" w14:textId="2BB25A35" w:rsidR="000D1575" w:rsidRDefault="000D1575" w:rsidP="00566C22">
      <w:pPr>
        <w:pStyle w:val="NoSpacing"/>
      </w:pPr>
    </w:p>
    <w:p w14:paraId="743B6078" w14:textId="2A866A26" w:rsidR="000D1575" w:rsidRDefault="000D1575" w:rsidP="00566C22">
      <w:pPr>
        <w:pStyle w:val="NoSpacing"/>
      </w:pPr>
      <w:r>
        <w:t>“For days and nights,” Jewel confirmed, quietly and sadly.  “Indeed, it was for days and nights, that the rains poured down and the winds howled uncontrollably.  Rivers flooded.  Forests were blown down.  Destruction rampaged unchecked, as the innocent maidens fell deeper into despair!”</w:t>
      </w:r>
    </w:p>
    <w:p w14:paraId="01A3075B" w14:textId="665DCF79" w:rsidR="000D1575" w:rsidRDefault="000D1575" w:rsidP="00566C22">
      <w:pPr>
        <w:pStyle w:val="NoSpacing"/>
      </w:pPr>
    </w:p>
    <w:p w14:paraId="37ED559C" w14:textId="26FA2242" w:rsidR="000D1575" w:rsidRDefault="000D1575" w:rsidP="00566C22">
      <w:pPr>
        <w:pStyle w:val="NoSpacing"/>
      </w:pPr>
    </w:p>
    <w:p w14:paraId="6500F69F" w14:textId="3E276551" w:rsidR="000D1575" w:rsidRDefault="000D1575" w:rsidP="00566C22">
      <w:pPr>
        <w:pStyle w:val="NoSpacing"/>
      </w:pPr>
      <w:r>
        <w:t>“BUT!!”  Red yelled at the top of her lungs, destroying the hushed quiet as the crowd struggled to hear Jewel’s sad whispering</w:t>
      </w:r>
      <w:r w:rsidR="007473B8">
        <w:t>.</w:t>
      </w:r>
    </w:p>
    <w:p w14:paraId="086696D1" w14:textId="62B480DA" w:rsidR="007473B8" w:rsidRDefault="007473B8" w:rsidP="00566C22">
      <w:pPr>
        <w:pStyle w:val="NoSpacing"/>
      </w:pPr>
    </w:p>
    <w:p w14:paraId="41C01C7D" w14:textId="0211B377" w:rsidR="007473B8" w:rsidRDefault="007473B8" w:rsidP="00566C22">
      <w:pPr>
        <w:pStyle w:val="NoSpacing"/>
      </w:pPr>
    </w:p>
    <w:p w14:paraId="7C1E9DB7" w14:textId="76981E90" w:rsidR="007473B8" w:rsidRDefault="007473B8" w:rsidP="00566C22">
      <w:pPr>
        <w:pStyle w:val="NoSpacing"/>
      </w:pPr>
      <w:r>
        <w:t>“</w:t>
      </w:r>
      <w:proofErr w:type="gramStart"/>
      <w:r>
        <w:t>But,</w:t>
      </w:r>
      <w:proofErr w:type="gramEnd"/>
      <w:r>
        <w:t xml:space="preserve">” Jewel continued, starting to speak in a normal tone now, “a </w:t>
      </w:r>
      <w:r w:rsidR="00E57FF4">
        <w:t>lone and valiant hero stepped forward to fight back against the forces of darkness.”</w:t>
      </w:r>
    </w:p>
    <w:p w14:paraId="44D969E1" w14:textId="63BFC869" w:rsidR="00E57FF4" w:rsidRDefault="00E57FF4" w:rsidP="00566C22">
      <w:pPr>
        <w:pStyle w:val="NoSpacing"/>
      </w:pPr>
    </w:p>
    <w:p w14:paraId="4F783EA8" w14:textId="53089D0E" w:rsidR="00E57FF4" w:rsidRDefault="00E57FF4" w:rsidP="00566C22">
      <w:pPr>
        <w:pStyle w:val="NoSpacing"/>
      </w:pPr>
    </w:p>
    <w:p w14:paraId="0C7DFCC1" w14:textId="3F7888AB" w:rsidR="00E57FF4" w:rsidRDefault="00E57FF4" w:rsidP="00566C22">
      <w:pPr>
        <w:pStyle w:val="NoSpacing"/>
      </w:pPr>
      <w:r>
        <w:t>“Outnumbered a hundred to one,” Red took over, “the hero used the cover of rain and darkness to brave the villains’ lair.  Past their guards.  Around their traps.  Ignoring all feelings of fear and trepidation, the hero braved forged ever onward, into the heart of the camp of darkness.”</w:t>
      </w:r>
    </w:p>
    <w:p w14:paraId="0E1FDA19" w14:textId="76FE999D" w:rsidR="00E57FF4" w:rsidRDefault="00E57FF4" w:rsidP="00566C22">
      <w:pPr>
        <w:pStyle w:val="NoSpacing"/>
      </w:pPr>
    </w:p>
    <w:p w14:paraId="20582681" w14:textId="70C9F01D" w:rsidR="00E57FF4" w:rsidRDefault="00E57FF4" w:rsidP="00566C22">
      <w:pPr>
        <w:pStyle w:val="NoSpacing"/>
      </w:pPr>
    </w:p>
    <w:p w14:paraId="0E0D6CCB" w14:textId="75FEE82B" w:rsidR="00E57FF4" w:rsidRDefault="00E57FF4" w:rsidP="00566C22">
      <w:pPr>
        <w:pStyle w:val="NoSpacing"/>
      </w:pPr>
      <w:r>
        <w:t>“Ever onward,” Jewel whispered, “until his unwavering courage led him to the poor tormented maidens…”</w:t>
      </w:r>
    </w:p>
    <w:p w14:paraId="4F1DBFAB" w14:textId="434EDB50" w:rsidR="00E57FF4" w:rsidRDefault="00E57FF4" w:rsidP="00566C22">
      <w:pPr>
        <w:pStyle w:val="NoSpacing"/>
      </w:pPr>
    </w:p>
    <w:p w14:paraId="43405DE2" w14:textId="175E8E6E" w:rsidR="00E57FF4" w:rsidRDefault="00E57FF4" w:rsidP="00566C22">
      <w:pPr>
        <w:pStyle w:val="NoSpacing"/>
      </w:pPr>
    </w:p>
    <w:p w14:paraId="218AD7F2" w14:textId="62E87528" w:rsidR="00E57FF4" w:rsidRDefault="00E57FF4" w:rsidP="00566C22">
      <w:pPr>
        <w:pStyle w:val="NoSpacing"/>
      </w:pPr>
      <w:r>
        <w:t xml:space="preserve">“FEAR NOT!!”  Victoria screamed, as I had moved my hand </w:t>
      </w:r>
      <w:r w:rsidR="00442675">
        <w:t>thinking she wouldn’t interfere anymore.  I was wrong, as she unabashedly continued.  “I AM HERE TO SAVE YOU, FOR I FEAR NO EVIL, THE HERO CRIED!!”</w:t>
      </w:r>
      <w:r w:rsidR="00230524">
        <w:t xml:space="preserve">  Seeing her tak</w:t>
      </w:r>
      <w:r w:rsidR="00F27B53">
        <w:t>e a</w:t>
      </w:r>
      <w:r w:rsidR="00230524">
        <w:t xml:space="preserve"> deep breath</w:t>
      </w:r>
      <w:r w:rsidR="00F27B53">
        <w:t xml:space="preserve"> to yell more, I quickly wrapped my hands back around her mouth.</w:t>
      </w:r>
    </w:p>
    <w:p w14:paraId="0AE36C2E" w14:textId="51B9E2B9" w:rsidR="00BC126C" w:rsidRDefault="00BC126C" w:rsidP="00566C22">
      <w:pPr>
        <w:pStyle w:val="NoSpacing"/>
      </w:pPr>
    </w:p>
    <w:p w14:paraId="633BAE05" w14:textId="038FD55B" w:rsidR="00BC126C" w:rsidRDefault="00BC126C" w:rsidP="00566C22">
      <w:pPr>
        <w:pStyle w:val="NoSpacing"/>
      </w:pPr>
    </w:p>
    <w:p w14:paraId="3FF8A7E0" w14:textId="71170B2D" w:rsidR="00BC126C" w:rsidRDefault="00BC126C" w:rsidP="00566C22">
      <w:pPr>
        <w:pStyle w:val="NoSpacing"/>
      </w:pPr>
      <w:r>
        <w:t>“</w:t>
      </w:r>
      <w:r w:rsidR="007911D0">
        <w:t>And save them, he did,” Red took over the story, as Jewel was obviously too flustered to do so currently.</w:t>
      </w:r>
      <w:r w:rsidR="00D26856">
        <w:t xml:space="preserve">  “Releasing the maidens, the hero gently tended their wound</w:t>
      </w:r>
      <w:r w:rsidR="005613D6">
        <w:t xml:space="preserve">s, </w:t>
      </w:r>
      <w:r w:rsidR="00A33777">
        <w:t xml:space="preserve">allowing them time to rest before </w:t>
      </w:r>
      <w:r w:rsidR="00ED051D">
        <w:t>daring to return back through the camp of darkness.</w:t>
      </w:r>
      <w:r w:rsidR="005613D6">
        <w:t>”</w:t>
      </w:r>
    </w:p>
    <w:p w14:paraId="1C14A9D9" w14:textId="5FC49DE8" w:rsidR="005613D6" w:rsidRDefault="005613D6" w:rsidP="00566C22">
      <w:pPr>
        <w:pStyle w:val="NoSpacing"/>
      </w:pPr>
    </w:p>
    <w:p w14:paraId="14EAB057" w14:textId="0A7BB208" w:rsidR="005613D6" w:rsidRDefault="005613D6" w:rsidP="00566C22">
      <w:pPr>
        <w:pStyle w:val="NoSpacing"/>
      </w:pPr>
    </w:p>
    <w:p w14:paraId="466987C4" w14:textId="0EDE6231" w:rsidR="005613D6" w:rsidRDefault="005613D6" w:rsidP="00566C22">
      <w:pPr>
        <w:pStyle w:val="NoSpacing"/>
      </w:pPr>
      <w:r>
        <w:t xml:space="preserve">“And as the </w:t>
      </w:r>
      <w:r w:rsidR="00187C92">
        <w:t>young girls rested,” Jewel continued, “</w:t>
      </w:r>
      <w:r w:rsidR="00856658">
        <w:t xml:space="preserve">the mighty hero searched the lair of evil, seeking for a way to weaken </w:t>
      </w:r>
      <w:r w:rsidR="002722E3">
        <w:t>it as much as possible.  Upon finding the treasury, the mighty hero collected all the foul loot that he could carry, knowing evil loves and thrives on nothing more strongly than wealth.  Then, returning to the two girls, the hero led them to safety…”</w:t>
      </w:r>
    </w:p>
    <w:p w14:paraId="0469BBC2" w14:textId="6754BFAA" w:rsidR="002722E3" w:rsidRDefault="002722E3" w:rsidP="00566C22">
      <w:pPr>
        <w:pStyle w:val="NoSpacing"/>
      </w:pPr>
    </w:p>
    <w:p w14:paraId="3949D3D2" w14:textId="604FEAD1" w:rsidR="002722E3" w:rsidRDefault="002722E3" w:rsidP="00566C22">
      <w:pPr>
        <w:pStyle w:val="NoSpacing"/>
      </w:pPr>
    </w:p>
    <w:p w14:paraId="74F0315C" w14:textId="0FA944BE" w:rsidR="002722E3" w:rsidRDefault="002722E3" w:rsidP="00566C22">
      <w:pPr>
        <w:pStyle w:val="NoSpacing"/>
      </w:pPr>
      <w:r>
        <w:t>“Led them to stand here, before you all today,” Red shouted, dumping my old backpack upside down.  “Here to turn over the foul loot of the evil bastards, so it can be returned to its proper owners!”  As jewelry of all sorts clanked and jingled from my pack to form a massive pile on the ground, Jewel and Red both pointed to me.</w:t>
      </w:r>
    </w:p>
    <w:p w14:paraId="6BBEE751" w14:textId="15BCF468" w:rsidR="002722E3" w:rsidRDefault="002722E3" w:rsidP="00566C22">
      <w:pPr>
        <w:pStyle w:val="NoSpacing"/>
      </w:pPr>
    </w:p>
    <w:p w14:paraId="0CF8F581" w14:textId="45EF006C" w:rsidR="002722E3" w:rsidRDefault="002722E3" w:rsidP="00566C22">
      <w:pPr>
        <w:pStyle w:val="NoSpacing"/>
      </w:pPr>
    </w:p>
    <w:p w14:paraId="7CF00FAA" w14:textId="5332CF95" w:rsidR="002722E3" w:rsidRDefault="002722E3" w:rsidP="00566C22">
      <w:pPr>
        <w:pStyle w:val="NoSpacing"/>
      </w:pPr>
      <w:r>
        <w:t>“Behold our hero,” they both shouted, in unison.</w:t>
      </w:r>
    </w:p>
    <w:p w14:paraId="5F526935" w14:textId="779B0D89" w:rsidR="002722E3" w:rsidRDefault="002722E3" w:rsidP="00566C22">
      <w:pPr>
        <w:pStyle w:val="NoSpacing"/>
      </w:pPr>
    </w:p>
    <w:p w14:paraId="12634792" w14:textId="05BD56D4" w:rsidR="002722E3" w:rsidRDefault="002722E3" w:rsidP="00566C22">
      <w:pPr>
        <w:pStyle w:val="NoSpacing"/>
      </w:pPr>
    </w:p>
    <w:p w14:paraId="4BB8ABA0" w14:textId="6B352072" w:rsidR="002722E3" w:rsidRDefault="002722E3" w:rsidP="00566C22">
      <w:pPr>
        <w:pStyle w:val="NoSpacing"/>
      </w:pPr>
      <w:r>
        <w:t xml:space="preserve">Everyone’s gaze turned heavily upon </w:t>
      </w:r>
      <w:proofErr w:type="gramStart"/>
      <w:r>
        <w:t>me..</w:t>
      </w:r>
      <w:proofErr w:type="gramEnd"/>
    </w:p>
    <w:p w14:paraId="702A9D56" w14:textId="2DE2EA0C" w:rsidR="002722E3" w:rsidRDefault="002722E3" w:rsidP="00566C22">
      <w:pPr>
        <w:pStyle w:val="NoSpacing"/>
        <w:pBdr>
          <w:bottom w:val="dotted" w:sz="24" w:space="1" w:color="auto"/>
        </w:pBdr>
      </w:pPr>
    </w:p>
    <w:p w14:paraId="465D00A8" w14:textId="7484AFDB" w:rsidR="002722E3" w:rsidRDefault="002722E3" w:rsidP="00566C22">
      <w:pPr>
        <w:pStyle w:val="NoSpacing"/>
      </w:pPr>
    </w:p>
    <w:p w14:paraId="215B57CE" w14:textId="48442BF6" w:rsidR="002722E3" w:rsidRDefault="002722E3" w:rsidP="00566C22">
      <w:pPr>
        <w:pStyle w:val="NoSpacing"/>
      </w:pPr>
    </w:p>
    <w:p w14:paraId="7A576A0F" w14:textId="7C821D1D" w:rsidR="002722E3" w:rsidRDefault="005850D4" w:rsidP="00566C22">
      <w:pPr>
        <w:pStyle w:val="NoSpacing"/>
      </w:pPr>
      <w:r>
        <w:t xml:space="preserve">Dealing with the aftermath of the girl’s performance was an utter </w:t>
      </w:r>
      <w:r w:rsidR="00B37DAC">
        <w:t xml:space="preserve">and terrible </w:t>
      </w:r>
      <w:r>
        <w:t xml:space="preserve">headache.  For starters, we were all “detained” for several hours for </w:t>
      </w:r>
      <w:r w:rsidR="00660CBC">
        <w:t xml:space="preserve">a million and one invasive </w:t>
      </w:r>
      <w:r>
        <w:t>question</w:t>
      </w:r>
      <w:r w:rsidR="00660CBC">
        <w:t>s</w:t>
      </w:r>
      <w:r>
        <w:t xml:space="preserve">.    </w:t>
      </w:r>
      <w:r w:rsidR="00660CBC" w:rsidRPr="00660CBC">
        <w:rPr>
          <w:i/>
        </w:rPr>
        <w:t>‘</w:t>
      </w:r>
      <w:r w:rsidRPr="00660CBC">
        <w:rPr>
          <w:i/>
        </w:rPr>
        <w:t xml:space="preserve">Where’d we get the </w:t>
      </w:r>
      <w:r w:rsidR="00660CBC" w:rsidRPr="00660CBC">
        <w:rPr>
          <w:i/>
        </w:rPr>
        <w:t xml:space="preserve">jewels?  How many bandits were there?  How’d I find them?  How’d we avoid them </w:t>
      </w:r>
      <w:proofErr w:type="gramStart"/>
      <w:r w:rsidR="00660CBC" w:rsidRPr="00660CBC">
        <w:rPr>
          <w:i/>
        </w:rPr>
        <w:t>to escape</w:t>
      </w:r>
      <w:proofErr w:type="gramEnd"/>
      <w:r w:rsidR="00660CBC" w:rsidRPr="00660CBC">
        <w:rPr>
          <w:i/>
        </w:rPr>
        <w:t xml:space="preserve">?  Why didn’t we report it earlier?  Did we sell </w:t>
      </w:r>
      <w:proofErr w:type="gramStart"/>
      <w:r w:rsidR="00660CBC" w:rsidRPr="00660CBC">
        <w:rPr>
          <w:i/>
        </w:rPr>
        <w:t>any of the</w:t>
      </w:r>
      <w:proofErr w:type="gramEnd"/>
      <w:r w:rsidR="00660CBC" w:rsidRPr="00660CBC">
        <w:rPr>
          <w:i/>
        </w:rPr>
        <w:t xml:space="preserve"> jewelry?  Keep any of it?</w:t>
      </w:r>
      <w:r w:rsidR="00660CBC">
        <w:rPr>
          <w:i/>
        </w:rPr>
        <w:t>’</w:t>
      </w:r>
    </w:p>
    <w:p w14:paraId="26A3E663" w14:textId="78CA1963" w:rsidR="00B37DAC" w:rsidRDefault="00B37DAC" w:rsidP="00566C22">
      <w:pPr>
        <w:pStyle w:val="NoSpacing"/>
      </w:pPr>
    </w:p>
    <w:p w14:paraId="7C3CD85B" w14:textId="454522C1" w:rsidR="00B37DAC" w:rsidRDefault="00B37DAC" w:rsidP="00566C22">
      <w:pPr>
        <w:pStyle w:val="NoSpacing"/>
      </w:pPr>
    </w:p>
    <w:p w14:paraId="08531E28" w14:textId="38574ADA" w:rsidR="00B37DAC" w:rsidRDefault="00D92117" w:rsidP="00566C22">
      <w:pPr>
        <w:pStyle w:val="NoSpacing"/>
      </w:pPr>
      <w:r>
        <w:t xml:space="preserve">And, as if the questioning </w:t>
      </w:r>
      <w:r w:rsidR="00597F36">
        <w:t xml:space="preserve">wasn’t </w:t>
      </w:r>
      <w:r>
        <w:t>enough to deal with</w:t>
      </w:r>
      <w:r w:rsidR="00597F36">
        <w:t xml:space="preserve">, Victoria </w:t>
      </w:r>
      <w:proofErr w:type="gramStart"/>
      <w:r w:rsidR="00597F36">
        <w:t>keep</w:t>
      </w:r>
      <w:proofErr w:type="gramEnd"/>
      <w:r w:rsidR="00597F36">
        <w:t xml:space="preserve"> </w:t>
      </w:r>
      <w:r w:rsidR="00DD2342">
        <w:t xml:space="preserve">staring at me with sparkling eyes, filled with hero worship.  Apparently, </w:t>
      </w:r>
      <w:r w:rsidR="001A6756">
        <w:t>seeing the jewelry</w:t>
      </w:r>
      <w:r w:rsidR="00901A1C">
        <w:t xml:space="preserve"> was real</w:t>
      </w:r>
      <w:r w:rsidR="00C00BEB">
        <w:t>,</w:t>
      </w:r>
      <w:r w:rsidR="001A6756">
        <w:t xml:space="preserve"> was enough for </w:t>
      </w:r>
      <w:r w:rsidR="0026220C">
        <w:t xml:space="preserve">Victoria </w:t>
      </w:r>
      <w:r w:rsidR="001A6756">
        <w:t xml:space="preserve">to </w:t>
      </w:r>
      <w:r w:rsidR="00901A1C">
        <w:t>believe</w:t>
      </w:r>
      <w:r w:rsidR="00C00BEB">
        <w:t xml:space="preserve"> the rest of the story was real as well.  </w:t>
      </w:r>
      <w:r w:rsidR="004E05A5">
        <w:t xml:space="preserve">I’d suddenly </w:t>
      </w:r>
      <w:proofErr w:type="gramStart"/>
      <w:r w:rsidR="004E05A5">
        <w:t>became</w:t>
      </w:r>
      <w:proofErr w:type="gramEnd"/>
      <w:r w:rsidR="004E05A5">
        <w:t xml:space="preserve"> a fearless hero </w:t>
      </w:r>
      <w:r w:rsidR="00F67195">
        <w:t xml:space="preserve">who was </w:t>
      </w:r>
      <w:r w:rsidR="006756CF">
        <w:t xml:space="preserve">reborn </w:t>
      </w:r>
      <w:r w:rsidR="004E05A5">
        <w:t>from</w:t>
      </w:r>
      <w:r w:rsidR="00F67195">
        <w:t xml:space="preserve"> the greatest</w:t>
      </w:r>
      <w:r w:rsidR="004E05A5">
        <w:t xml:space="preserve"> legends</w:t>
      </w:r>
      <w:r w:rsidR="00F67195">
        <w:t xml:space="preserve"> of the past</w:t>
      </w:r>
      <w:r w:rsidR="0042198A">
        <w:t xml:space="preserve">, in her </w:t>
      </w:r>
      <w:proofErr w:type="spellStart"/>
      <w:r w:rsidR="0042198A">
        <w:t>besmitten</w:t>
      </w:r>
      <w:proofErr w:type="spellEnd"/>
      <w:r w:rsidR="0042198A">
        <w:t xml:space="preserve"> </w:t>
      </w:r>
      <w:r w:rsidR="00103446">
        <w:t>gaz</w:t>
      </w:r>
      <w:r w:rsidR="00A668BF">
        <w:t>e.</w:t>
      </w:r>
      <w:r w:rsidR="0084065D">
        <w:t xml:space="preserve">  The </w:t>
      </w:r>
      <w:r w:rsidR="003C5763">
        <w:t>unwanted intensity of the attention</w:t>
      </w:r>
      <w:r w:rsidR="0084065D">
        <w:t xml:space="preserve"> was completely disconcerting on many levels, and certainly didn’t help with the</w:t>
      </w:r>
      <w:r w:rsidR="0096785C">
        <w:t xml:space="preserve"> overall</w:t>
      </w:r>
      <w:r w:rsidR="0084065D">
        <w:t xml:space="preserve"> situation any.</w:t>
      </w:r>
    </w:p>
    <w:p w14:paraId="07DF543B" w14:textId="1DAF1668" w:rsidR="0096785C" w:rsidRDefault="0096785C" w:rsidP="00566C22">
      <w:pPr>
        <w:pStyle w:val="NoSpacing"/>
      </w:pPr>
    </w:p>
    <w:p w14:paraId="60FB4562" w14:textId="22A1A3E2" w:rsidR="0096785C" w:rsidRDefault="0096785C" w:rsidP="00566C22">
      <w:pPr>
        <w:pStyle w:val="NoSpacing"/>
      </w:pPr>
    </w:p>
    <w:p w14:paraId="2E18E26E" w14:textId="0E0922C8" w:rsidR="0096785C" w:rsidRDefault="0096785C" w:rsidP="00566C22">
      <w:pPr>
        <w:pStyle w:val="NoSpacing"/>
      </w:pPr>
      <w:r>
        <w:t xml:space="preserve">Jewel and Red seemed to think </w:t>
      </w:r>
      <w:proofErr w:type="gramStart"/>
      <w:r>
        <w:t>being</w:t>
      </w:r>
      <w:proofErr w:type="gramEnd"/>
      <w:r>
        <w:t xml:space="preserve"> arrested — errr...  </w:t>
      </w:r>
      <w:r w:rsidR="00B15B37">
        <w:t xml:space="preserve">being held in detention for questioning — </w:t>
      </w:r>
      <w:r w:rsidR="00B33339">
        <w:t>was immensely funny somehow.  They laughed.  They giggled.  They exaggerated terribly to the knights, gathering harsh glares which</w:t>
      </w:r>
      <w:r w:rsidR="00EA2A7A">
        <w:t xml:space="preserve"> only</w:t>
      </w:r>
      <w:r w:rsidR="00B33339">
        <w:t xml:space="preserve"> made them </w:t>
      </w:r>
      <w:r w:rsidR="00EA2A7A">
        <w:t>giggle harder.</w:t>
      </w:r>
      <w:r w:rsidR="003C3428">
        <w:t xml:space="preserve">  </w:t>
      </w:r>
      <w:r w:rsidR="00AD7754">
        <w:t>They were both completely and utterly enjoying themselves, much to everybody else’s frustration.</w:t>
      </w:r>
    </w:p>
    <w:p w14:paraId="0F88023D" w14:textId="6FCA9EBF" w:rsidR="00AD7754" w:rsidRDefault="00AD7754" w:rsidP="00566C22">
      <w:pPr>
        <w:pStyle w:val="NoSpacing"/>
      </w:pPr>
    </w:p>
    <w:p w14:paraId="4B38F541" w14:textId="63259FCB" w:rsidR="00AD7754" w:rsidRDefault="00AD7754" w:rsidP="00566C22">
      <w:pPr>
        <w:pStyle w:val="NoSpacing"/>
      </w:pPr>
    </w:p>
    <w:p w14:paraId="35701F24" w14:textId="16F70DC8" w:rsidR="00AD7754" w:rsidRDefault="00C5535E" w:rsidP="00566C22">
      <w:pPr>
        <w:pStyle w:val="NoSpacing"/>
      </w:pPr>
      <w:r>
        <w:t xml:space="preserve">Things started to get </w:t>
      </w:r>
      <w:r w:rsidR="00AD7754">
        <w:t xml:space="preserve">sorted out </w:t>
      </w:r>
      <w:r w:rsidR="00471BAE">
        <w:t xml:space="preserve">in the end, after a </w:t>
      </w:r>
      <w:proofErr w:type="spellStart"/>
      <w:r w:rsidR="00471BAE">
        <w:t>Truthsayer</w:t>
      </w:r>
      <w:proofErr w:type="spellEnd"/>
      <w:r w:rsidR="00471BAE">
        <w:t xml:space="preserve"> was brought </w:t>
      </w:r>
      <w:r w:rsidR="00CF5CD9">
        <w:t>in to question us.  Able to inherent</w:t>
      </w:r>
      <w:r w:rsidR="006F65D9">
        <w:t>ly</w:t>
      </w:r>
      <w:r w:rsidR="00CF5CD9">
        <w:t xml:space="preserve"> detect lies, </w:t>
      </w:r>
      <w:r w:rsidR="00557E91">
        <w:t>he</w:t>
      </w:r>
      <w:r w:rsidR="00CF5CD9">
        <w:t xml:space="preserve"> confirmed we weren’t part of the bandits, </w:t>
      </w:r>
      <w:r w:rsidR="00557E91">
        <w:t xml:space="preserve">and </w:t>
      </w:r>
      <w:r w:rsidR="00CF5CD9">
        <w:t>that we hadn’t kept or sold any of the jewelry</w:t>
      </w:r>
      <w:r w:rsidR="006F65D9">
        <w:t xml:space="preserve">, </w:t>
      </w:r>
      <w:r w:rsidR="00CF5CD9">
        <w:t>except what was</w:t>
      </w:r>
      <w:r w:rsidR="00557E91">
        <w:t xml:space="preserve"> turned over</w:t>
      </w:r>
      <w:r w:rsidR="00CF5CD9">
        <w:t xml:space="preserve"> in evidence</w:t>
      </w:r>
      <w:r w:rsidR="00557E91">
        <w:t xml:space="preserve">.  </w:t>
      </w:r>
      <w:r w:rsidR="00031B6A">
        <w:t xml:space="preserve">Both </w:t>
      </w:r>
      <w:r w:rsidR="00CF5CD9">
        <w:t>the girls were</w:t>
      </w:r>
      <w:r w:rsidR="00031B6A">
        <w:t xml:space="preserve"> confirmed as innocent prisoners and </w:t>
      </w:r>
      <w:r w:rsidR="006D426F">
        <w:t xml:space="preserve">I </w:t>
      </w:r>
      <w:r w:rsidR="00A538BE">
        <w:t xml:space="preserve">was exonerated as being their rescuer — much to Victoria’s </w:t>
      </w:r>
      <w:r w:rsidR="009A45B6">
        <w:t xml:space="preserve">loud </w:t>
      </w:r>
      <w:r w:rsidR="00A538BE">
        <w:t>squeals of delight</w:t>
      </w:r>
      <w:r w:rsidR="009C6A82">
        <w:t>.</w:t>
      </w:r>
    </w:p>
    <w:p w14:paraId="3D3566E4" w14:textId="44B90747" w:rsidR="00A538BE" w:rsidRDefault="00A538BE" w:rsidP="00566C22">
      <w:pPr>
        <w:pStyle w:val="NoSpacing"/>
      </w:pPr>
    </w:p>
    <w:p w14:paraId="09590F74" w14:textId="38B294C1" w:rsidR="00A538BE" w:rsidRDefault="00A538BE" w:rsidP="00566C22">
      <w:pPr>
        <w:pStyle w:val="NoSpacing"/>
      </w:pPr>
    </w:p>
    <w:p w14:paraId="195D9DB6" w14:textId="77777777" w:rsidR="003A1851" w:rsidRDefault="00A538BE" w:rsidP="00566C22">
      <w:pPr>
        <w:pStyle w:val="NoSpacing"/>
      </w:pPr>
      <w:r>
        <w:t xml:space="preserve">There were lingering doubts about why we’d waited so long before reporting the incident and turning over the jewelry, but </w:t>
      </w:r>
      <w:proofErr w:type="gramStart"/>
      <w:r>
        <w:t>somehow</w:t>
      </w:r>
      <w:proofErr w:type="gramEnd"/>
      <w:r>
        <w:t xml:space="preserve"> they were settled when Jewel mentioned we’d reported the incident to Granny and left the </w:t>
      </w:r>
      <w:r w:rsidR="00EF1DD3">
        <w:t xml:space="preserve">jewelry with her.  </w:t>
      </w:r>
    </w:p>
    <w:p w14:paraId="13898190" w14:textId="77777777" w:rsidR="003A1851" w:rsidRDefault="003A1851" w:rsidP="00566C22">
      <w:pPr>
        <w:pStyle w:val="NoSpacing"/>
      </w:pPr>
    </w:p>
    <w:p w14:paraId="3601921F" w14:textId="10CF120B" w:rsidR="00A538BE" w:rsidRDefault="00EF1DD3" w:rsidP="00566C22">
      <w:pPr>
        <w:pStyle w:val="NoSpacing"/>
      </w:pPr>
      <w:r>
        <w:t xml:space="preserve">At first, </w:t>
      </w:r>
      <w:r w:rsidR="005C3892">
        <w:t>no one seemed to have a single clue who Granny was, but after sending a messenger to the temple, everything was settled in an instant and our names were completely cleared.</w:t>
      </w:r>
      <w:r w:rsidR="003A1851">
        <w:t xml:space="preserve">  At long last, it seemed as if our headache was ending</w:t>
      </w:r>
      <w:r w:rsidR="00810837">
        <w:t>…</w:t>
      </w:r>
    </w:p>
    <w:p w14:paraId="72F3F587" w14:textId="141F2B77" w:rsidR="00810837" w:rsidRDefault="00810837" w:rsidP="00566C22">
      <w:pPr>
        <w:pStyle w:val="NoSpacing"/>
      </w:pPr>
    </w:p>
    <w:p w14:paraId="0AD32B9B" w14:textId="623C95B3" w:rsidR="00810837" w:rsidRDefault="00810837" w:rsidP="00566C22">
      <w:pPr>
        <w:pStyle w:val="NoSpacing"/>
      </w:pPr>
    </w:p>
    <w:p w14:paraId="4947DD4D" w14:textId="4BF55CAA" w:rsidR="00810837" w:rsidRDefault="00810837" w:rsidP="00566C22">
      <w:pPr>
        <w:pStyle w:val="NoSpacing"/>
      </w:pPr>
      <w:proofErr w:type="gramStart"/>
      <w:r>
        <w:t>But,</w:t>
      </w:r>
      <w:proofErr w:type="gramEnd"/>
      <w:r>
        <w:t xml:space="preserve"> I was wrong thinking that.</w:t>
      </w:r>
    </w:p>
    <w:p w14:paraId="1EF0C931" w14:textId="166311B4" w:rsidR="00810837" w:rsidRDefault="00810837" w:rsidP="00566C22">
      <w:pPr>
        <w:pStyle w:val="NoSpacing"/>
      </w:pPr>
    </w:p>
    <w:p w14:paraId="71AAE301" w14:textId="43D39B8B" w:rsidR="00810837" w:rsidRDefault="00810837" w:rsidP="00566C22">
      <w:pPr>
        <w:pStyle w:val="NoSpacing"/>
      </w:pPr>
    </w:p>
    <w:p w14:paraId="2802F8D7" w14:textId="20C162FA" w:rsidR="00810837" w:rsidRDefault="00810837" w:rsidP="00566C22">
      <w:pPr>
        <w:pStyle w:val="NoSpacing"/>
      </w:pPr>
      <w:r>
        <w:t>Jewel and Red refused to leave with just our names being exonerated; they demanded I receive recognition for my achievement, and a reward for returning the stolen loot.  They didn’t stop until the knights promised to ‘</w:t>
      </w:r>
      <w:r>
        <w:rPr>
          <w:i/>
        </w:rPr>
        <w:t xml:space="preserve">check into </w:t>
      </w:r>
      <w:proofErr w:type="gramStart"/>
      <w:r>
        <w:rPr>
          <w:i/>
        </w:rPr>
        <w:t>it, and</w:t>
      </w:r>
      <w:proofErr w:type="gramEnd"/>
      <w:r>
        <w:rPr>
          <w:i/>
        </w:rPr>
        <w:t xml:space="preserve"> get back in touch with us.’</w:t>
      </w:r>
    </w:p>
    <w:p w14:paraId="35FED2AF" w14:textId="0BE55074" w:rsidR="00810837" w:rsidRDefault="00810837" w:rsidP="00566C22">
      <w:pPr>
        <w:pStyle w:val="NoSpacing"/>
      </w:pPr>
    </w:p>
    <w:p w14:paraId="774C338D" w14:textId="41629804" w:rsidR="00810837" w:rsidRDefault="00810837" w:rsidP="00566C22">
      <w:pPr>
        <w:pStyle w:val="NoSpacing"/>
      </w:pPr>
    </w:p>
    <w:p w14:paraId="7E6EAB97" w14:textId="3A5FDA1E" w:rsidR="00810837" w:rsidRPr="00810837" w:rsidRDefault="00810837" w:rsidP="00566C22">
      <w:pPr>
        <w:pStyle w:val="NoSpacing"/>
      </w:pPr>
      <w:r>
        <w:t xml:space="preserve">Thinking we were </w:t>
      </w:r>
      <w:r w:rsidR="0028307A">
        <w:t xml:space="preserve">finished at that </w:t>
      </w:r>
      <w:proofErr w:type="gramStart"/>
      <w:r w:rsidR="0028307A">
        <w:t>point,</w:t>
      </w:r>
      <w:proofErr w:type="gramEnd"/>
      <w:r w:rsidR="0028307A">
        <w:t xml:space="preserve"> I was wrong yet again.  Jewel had what seemed like an endless stack of paperwork for the knights to fill out and certify.  She registered herself as being ‘oathbound’ to me.  Flames was registered as </w:t>
      </w:r>
      <w:proofErr w:type="gramStart"/>
      <w:r w:rsidR="0028307A">
        <w:t>a certified</w:t>
      </w:r>
      <w:proofErr w:type="gramEnd"/>
      <w:r w:rsidR="0028307A">
        <w:t xml:space="preserve"> ‘</w:t>
      </w:r>
      <w:proofErr w:type="spellStart"/>
      <w:r w:rsidR="0028307A">
        <w:t>bloodbound</w:t>
      </w:r>
      <w:proofErr w:type="spellEnd"/>
      <w:r w:rsidR="0028307A">
        <w:t xml:space="preserve">’.  Papers passed back and forth between her and the knights, and several badges were </w:t>
      </w:r>
      <w:r w:rsidR="000669B4">
        <w:t>given to me to distribute later</w:t>
      </w:r>
      <w:r w:rsidR="002D5C7C">
        <w:t>.</w:t>
      </w:r>
    </w:p>
    <w:p w14:paraId="1E881E01" w14:textId="5C021C83" w:rsidR="005C3892" w:rsidRDefault="005C3892" w:rsidP="00566C22">
      <w:pPr>
        <w:pStyle w:val="NoSpacing"/>
      </w:pPr>
    </w:p>
    <w:p w14:paraId="580CA52E" w14:textId="7829BC82" w:rsidR="00AC7B8C" w:rsidRDefault="00AC7B8C" w:rsidP="00566C22">
      <w:pPr>
        <w:pStyle w:val="NoSpacing"/>
      </w:pPr>
    </w:p>
    <w:p w14:paraId="7431CF85" w14:textId="133B48B0" w:rsidR="00AC7B8C" w:rsidRDefault="00AC7B8C" w:rsidP="00566C22">
      <w:pPr>
        <w:pStyle w:val="NoSpacing"/>
      </w:pPr>
      <w:r>
        <w:t xml:space="preserve">By the time we’d finally left, I was </w:t>
      </w:r>
      <w:r w:rsidR="000669B4">
        <w:t>drained.</w:t>
      </w:r>
      <w:r w:rsidR="002D5C7C">
        <w:t xml:space="preserve">  The girls’ endless excitement didn’t leave until we were all back in our room and clothes were flying off in every direction.  Honestly, I’ve never been so happy to just flop back and relax as I was that evening, in my entire life!</w:t>
      </w:r>
    </w:p>
    <w:p w14:paraId="7A82AE26" w14:textId="025FD6A1" w:rsidR="002D5C7C" w:rsidRDefault="002D5C7C" w:rsidP="00566C22">
      <w:pPr>
        <w:pStyle w:val="NoSpacing"/>
      </w:pPr>
    </w:p>
    <w:p w14:paraId="31B9847A" w14:textId="351C19AF" w:rsidR="002D5C7C" w:rsidRDefault="002D5C7C" w:rsidP="00566C22">
      <w:pPr>
        <w:pStyle w:val="NoSpacing"/>
      </w:pPr>
    </w:p>
    <w:p w14:paraId="1212257F" w14:textId="200C5902" w:rsidR="002D5C7C" w:rsidRDefault="002D5C7C" w:rsidP="00566C22">
      <w:pPr>
        <w:pStyle w:val="NoSpacing"/>
      </w:pPr>
      <w:r>
        <w:t>Sprawling out naked on the couch like Victoria had the night before, I tried to let my mind just drift, as Red, Jewel, and Victoria disappeared into the kitchen</w:t>
      </w:r>
      <w:r w:rsidR="006A514F">
        <w:t xml:space="preserve">.  Sounds of pots and pans clanging told me they were </w:t>
      </w:r>
      <w:r w:rsidR="00806C44">
        <w:t xml:space="preserve">cooking supper, and the endless giggling made me think they were </w:t>
      </w:r>
      <w:r w:rsidR="00ED77A6">
        <w:rPr>
          <w:i/>
        </w:rPr>
        <w:t>trying to cook supper</w:t>
      </w:r>
      <w:r w:rsidR="00ED77A6">
        <w:t xml:space="preserve">.  I was almost dreading </w:t>
      </w:r>
      <w:proofErr w:type="gramStart"/>
      <w:r w:rsidR="00ED77A6">
        <w:t>to find</w:t>
      </w:r>
      <w:proofErr w:type="gramEnd"/>
      <w:r w:rsidR="00ED77A6">
        <w:t xml:space="preserve"> out what they</w:t>
      </w:r>
      <w:r w:rsidR="0021313D">
        <w:t xml:space="preserve"> might </w:t>
      </w:r>
      <w:proofErr w:type="gramStart"/>
      <w:r w:rsidR="0021313D">
        <w:t>actually produce</w:t>
      </w:r>
      <w:proofErr w:type="gramEnd"/>
      <w:r w:rsidR="0021313D">
        <w:t>.  Too many cooks spoil the broth, after all.</w:t>
      </w:r>
    </w:p>
    <w:p w14:paraId="14BF7187" w14:textId="0F730CAE" w:rsidR="0021313D" w:rsidRDefault="0021313D" w:rsidP="00566C22">
      <w:pPr>
        <w:pStyle w:val="NoSpacing"/>
      </w:pPr>
    </w:p>
    <w:p w14:paraId="4BBA315F" w14:textId="4104F243" w:rsidR="0021313D" w:rsidRDefault="0021313D" w:rsidP="00566C22">
      <w:pPr>
        <w:pStyle w:val="NoSpacing"/>
      </w:pPr>
    </w:p>
    <w:p w14:paraId="699669AE" w14:textId="42C0FA2D" w:rsidR="005B52D1" w:rsidRDefault="0055760E" w:rsidP="00566C22">
      <w:pPr>
        <w:pStyle w:val="NoSpacing"/>
      </w:pPr>
      <w:r>
        <w:t xml:space="preserve">Flames was honestly the only </w:t>
      </w:r>
      <w:r w:rsidR="00C708A6">
        <w:t>reasonable one of them all.  Going to her room, she fetched a thick leatherbound book to read</w:t>
      </w:r>
      <w:r w:rsidR="00D107D1">
        <w:t>, and then snuggled her naked body down so I could use her lap for a pillow.</w:t>
      </w:r>
      <w:r w:rsidR="0043148E">
        <w:t xml:space="preserve">  Gently stroking her legs helped me relax</w:t>
      </w:r>
      <w:r w:rsidR="006C49A3">
        <w:t xml:space="preserve">, and she reflexively stretched one leg across the </w:t>
      </w:r>
      <w:r w:rsidR="00132899">
        <w:t xml:space="preserve">armrest of the couch so I could easily </w:t>
      </w:r>
      <w:r w:rsidR="00B24A2D">
        <w:t xml:space="preserve">access her most private </w:t>
      </w:r>
      <w:proofErr w:type="gramStart"/>
      <w:r w:rsidR="00B24A2D">
        <w:t>parts, if</w:t>
      </w:r>
      <w:proofErr w:type="gramEnd"/>
      <w:r w:rsidR="00B24A2D">
        <w:t xml:space="preserve"> I wanted.</w:t>
      </w:r>
      <w:r w:rsidR="007018CE">
        <w:t xml:space="preserve">  </w:t>
      </w:r>
      <w:r w:rsidR="005B52D1">
        <w:t xml:space="preserve">Not really in the mood for that type of action </w:t>
      </w:r>
      <w:proofErr w:type="gramStart"/>
      <w:r w:rsidR="005B52D1">
        <w:t>at the moment</w:t>
      </w:r>
      <w:proofErr w:type="gramEnd"/>
      <w:r w:rsidR="005B52D1">
        <w:t xml:space="preserve">, I only stroked her </w:t>
      </w:r>
      <w:r w:rsidR="00BB2F66">
        <w:t xml:space="preserve">womanly lips a few times to show that I recognized </w:t>
      </w:r>
      <w:r w:rsidR="00B05AB5">
        <w:t xml:space="preserve">and appreciated her offer, </w:t>
      </w:r>
      <w:r w:rsidR="007018CE">
        <w:t>and then I contented myself to just resting my head in her lap and stroking her legs.</w:t>
      </w:r>
    </w:p>
    <w:p w14:paraId="004A6C4A" w14:textId="4229017D" w:rsidR="007018CE" w:rsidRDefault="007018CE" w:rsidP="00566C22">
      <w:pPr>
        <w:pStyle w:val="NoSpacing"/>
      </w:pPr>
    </w:p>
    <w:p w14:paraId="3A2AF181" w14:textId="1C7FA29B" w:rsidR="007018CE" w:rsidRDefault="007018CE" w:rsidP="00566C22">
      <w:pPr>
        <w:pStyle w:val="NoSpacing"/>
      </w:pPr>
    </w:p>
    <w:p w14:paraId="678DC562" w14:textId="6C57C3CB" w:rsidR="007018CE" w:rsidRDefault="00D077C9" w:rsidP="00566C22">
      <w:pPr>
        <w:pStyle w:val="NoSpacing"/>
      </w:pPr>
      <w:r>
        <w:t xml:space="preserve">Drifting asleep, I was awakened </w:t>
      </w:r>
      <w:r w:rsidR="006C15D6">
        <w:t xml:space="preserve">about an </w:t>
      </w:r>
      <w:r>
        <w:t>hour later</w:t>
      </w:r>
      <w:r w:rsidR="006C15D6">
        <w:t xml:space="preserve"> by a soft, warm body </w:t>
      </w:r>
      <w:r w:rsidR="006F0A69">
        <w:t>stretching itself on top of mine.</w:t>
      </w:r>
      <w:r w:rsidR="000577E0">
        <w:t xml:space="preserve">  </w:t>
      </w:r>
      <w:r w:rsidR="00FC73BB">
        <w:t xml:space="preserve">Confusedly blinking the sleep away, I was shocked to find Jewel </w:t>
      </w:r>
      <w:r w:rsidR="00434C04">
        <w:t xml:space="preserve">snuggled down atop me.  “Supper’s ready,” she giggled, kissing me lightly a dozen times.  </w:t>
      </w:r>
      <w:r w:rsidR="00E232E0">
        <w:t>“I thought I’d come see about getting you up to join us.”</w:t>
      </w:r>
    </w:p>
    <w:p w14:paraId="7DFF32E9" w14:textId="425111B3" w:rsidR="00E232E0" w:rsidRDefault="00E232E0" w:rsidP="00566C22">
      <w:pPr>
        <w:pStyle w:val="NoSpacing"/>
      </w:pPr>
    </w:p>
    <w:p w14:paraId="3B20E003" w14:textId="773EA0B6" w:rsidR="00E232E0" w:rsidRDefault="00E232E0" w:rsidP="00566C22">
      <w:pPr>
        <w:pStyle w:val="NoSpacing"/>
      </w:pPr>
    </w:p>
    <w:p w14:paraId="38A86D37" w14:textId="6D61FB4B" w:rsidR="00E232E0" w:rsidRDefault="00E232E0" w:rsidP="00566C22">
      <w:pPr>
        <w:pStyle w:val="NoSpacing"/>
      </w:pPr>
      <w:r>
        <w:t xml:space="preserve">“I’m always up for you,” I promised, using my knees to wedge hers apart wide enough to </w:t>
      </w:r>
      <w:r w:rsidR="002C38AB">
        <w:t xml:space="preserve">push her hips down </w:t>
      </w:r>
      <w:r w:rsidR="00030C12">
        <w:t xml:space="preserve">around </w:t>
      </w:r>
      <w:r w:rsidR="002C38AB">
        <w:t>my m</w:t>
      </w:r>
      <w:r w:rsidR="00030C12">
        <w:t xml:space="preserve">ember.  Moaning slightly, </w:t>
      </w:r>
      <w:r w:rsidR="00D90F74">
        <w:t xml:space="preserve">Jewel sat up astride my lap, and stared rocking up and down </w:t>
      </w:r>
      <w:r w:rsidR="00542ACB">
        <w:t>slowly.</w:t>
      </w:r>
    </w:p>
    <w:p w14:paraId="62F2676D" w14:textId="0876B21E" w:rsidR="00542ACB" w:rsidRDefault="00542ACB" w:rsidP="00566C22">
      <w:pPr>
        <w:pStyle w:val="NoSpacing"/>
      </w:pPr>
    </w:p>
    <w:p w14:paraId="4C9BE37E" w14:textId="13733444" w:rsidR="00542ACB" w:rsidRDefault="00542ACB" w:rsidP="00566C22">
      <w:pPr>
        <w:pStyle w:val="NoSpacing"/>
      </w:pPr>
    </w:p>
    <w:p w14:paraId="45A8BFDD" w14:textId="4A40F633" w:rsidR="00542ACB" w:rsidRDefault="00542ACB" w:rsidP="00566C22">
      <w:pPr>
        <w:pStyle w:val="NoSpacing"/>
      </w:pPr>
      <w:r>
        <w:t xml:space="preserve">“Get a room you two,” Victoria laughed, </w:t>
      </w:r>
      <w:r w:rsidR="004F6238">
        <w:t xml:space="preserve">plopping down to sprawl back in the chair opposite </w:t>
      </w:r>
      <w:proofErr w:type="gramStart"/>
      <w:r w:rsidR="004F6238">
        <w:t>us</w:t>
      </w:r>
      <w:proofErr w:type="gramEnd"/>
    </w:p>
    <w:p w14:paraId="3931CD4E" w14:textId="469E0DD1" w:rsidR="004F6238" w:rsidRDefault="004F6238" w:rsidP="00566C22">
      <w:pPr>
        <w:pStyle w:val="NoSpacing"/>
      </w:pPr>
    </w:p>
    <w:p w14:paraId="3884D4A8" w14:textId="5ADF00AE" w:rsidR="004F6238" w:rsidRDefault="004F6238" w:rsidP="00566C22">
      <w:pPr>
        <w:pStyle w:val="NoSpacing"/>
      </w:pPr>
    </w:p>
    <w:p w14:paraId="3829F046" w14:textId="7A0F8141" w:rsidR="004F6238" w:rsidRDefault="004F6238" w:rsidP="00566C22">
      <w:pPr>
        <w:pStyle w:val="NoSpacing"/>
      </w:pPr>
      <w:r>
        <w:t xml:space="preserve">“Don’t you have a room of your own?”  I asked, mindlessly losing myself in the warm bliss that was Jewel.  “Or are you just </w:t>
      </w:r>
      <w:r w:rsidR="00A51BCB">
        <w:t>going</w:t>
      </w:r>
      <w:r>
        <w:t xml:space="preserve"> to move in here</w:t>
      </w:r>
      <w:r w:rsidR="00A51BCB">
        <w:t xml:space="preserve"> and live?”</w:t>
      </w:r>
    </w:p>
    <w:p w14:paraId="3FDEA1A2" w14:textId="5AEBA9FA" w:rsidR="00C406E0" w:rsidRDefault="00C406E0" w:rsidP="00566C22">
      <w:pPr>
        <w:pStyle w:val="NoSpacing"/>
      </w:pPr>
    </w:p>
    <w:p w14:paraId="1DE4CBC4" w14:textId="6D69DFEA" w:rsidR="00C406E0" w:rsidRDefault="00C406E0" w:rsidP="00566C22">
      <w:pPr>
        <w:pStyle w:val="NoSpacing"/>
      </w:pPr>
    </w:p>
    <w:p w14:paraId="11BFF950" w14:textId="263499BB" w:rsidR="00C406E0" w:rsidRDefault="00C406E0" w:rsidP="00566C22">
      <w:pPr>
        <w:pStyle w:val="NoSpacing"/>
      </w:pPr>
      <w:r>
        <w:t xml:space="preserve">“Can I?”  Victoria laughed gleefully, and she half bounced in the chair she was sitting in.  “I’ll fill out the paperwork and join the </w:t>
      </w:r>
      <w:proofErr w:type="spellStart"/>
      <w:r>
        <w:t>Moonblazers</w:t>
      </w:r>
      <w:proofErr w:type="spellEnd"/>
      <w:r>
        <w:t xml:space="preserve"> tomorrow, and then I’ll get all my stuff </w:t>
      </w:r>
      <w:r w:rsidR="0045156E">
        <w:t>moved in afterwards!”</w:t>
      </w:r>
    </w:p>
    <w:p w14:paraId="4AFA7273" w14:textId="0505859D" w:rsidR="00B547DD" w:rsidRDefault="00B547DD" w:rsidP="00566C22">
      <w:pPr>
        <w:pStyle w:val="NoSpacing"/>
      </w:pPr>
    </w:p>
    <w:p w14:paraId="5A0F39E8" w14:textId="76D58A57" w:rsidR="00B547DD" w:rsidRDefault="00B547DD" w:rsidP="00566C22">
      <w:pPr>
        <w:pStyle w:val="NoSpacing"/>
      </w:pPr>
    </w:p>
    <w:p w14:paraId="79292BBB" w14:textId="22A33525" w:rsidR="006420EC" w:rsidRDefault="006420EC" w:rsidP="00566C22">
      <w:pPr>
        <w:pStyle w:val="NoSpacing"/>
      </w:pPr>
      <w:proofErr w:type="gramStart"/>
      <w:r>
        <w:t>…..</w:t>
      </w:r>
      <w:proofErr w:type="gramEnd"/>
      <w:r>
        <w:t>Well….</w:t>
      </w:r>
    </w:p>
    <w:p w14:paraId="6A3A9917" w14:textId="65100096" w:rsidR="00A4654A" w:rsidRDefault="00A4654A" w:rsidP="00566C22">
      <w:pPr>
        <w:pStyle w:val="NoSpacing"/>
      </w:pPr>
    </w:p>
    <w:p w14:paraId="31F376A6" w14:textId="020D2F1C" w:rsidR="00BF5471" w:rsidRDefault="00A4654A" w:rsidP="00566C22">
      <w:pPr>
        <w:pStyle w:val="NoSpacing"/>
      </w:pPr>
      <w:r>
        <w:t>That wasn’t exactly what I’d intended when I’d reminded her of her own room</w:t>
      </w:r>
      <w:r w:rsidR="00615F59">
        <w:t xml:space="preserve">, but from the sparkle in her eyes, it was too late to </w:t>
      </w:r>
      <w:r w:rsidR="00826490">
        <w:t>back out now.</w:t>
      </w:r>
      <w:r w:rsidR="00967CCE">
        <w:t xml:space="preserve">  </w:t>
      </w:r>
      <w:r w:rsidR="006303A0">
        <w:t>I just hope every day doesn’t end up as crazy as today, with all the girls living together.</w:t>
      </w:r>
    </w:p>
    <w:p w14:paraId="4ED4E803" w14:textId="77777777" w:rsidR="00BF5471" w:rsidRDefault="00BF5471">
      <w:r>
        <w:br w:type="page"/>
      </w:r>
    </w:p>
    <w:p w14:paraId="542DF497" w14:textId="77777777" w:rsidR="00A4654A" w:rsidRPr="00ED77A6" w:rsidRDefault="00A4654A" w:rsidP="00566C22">
      <w:pPr>
        <w:pStyle w:val="NoSpacing"/>
      </w:pPr>
    </w:p>
    <w:p w14:paraId="324F730B" w14:textId="77777777" w:rsidR="005C3892" w:rsidRPr="00B37DAC" w:rsidRDefault="005C3892" w:rsidP="00566C22">
      <w:pPr>
        <w:pStyle w:val="NoSpacing"/>
      </w:pPr>
    </w:p>
    <w:p w14:paraId="711BEE49" w14:textId="6124FD92" w:rsidR="00EA2490" w:rsidRPr="00EA2490" w:rsidRDefault="00A43AB6" w:rsidP="006C41E4">
      <w:pPr>
        <w:pStyle w:val="Heading1"/>
      </w:pPr>
      <w:bookmarkStart w:id="111" w:name="_Toc532986948"/>
      <w:r>
        <w:t>Chapter 20:</w:t>
      </w:r>
      <w:r w:rsidR="00BF5471">
        <w:t xml:space="preserve"> Taking Charge</w:t>
      </w:r>
      <w:bookmarkEnd w:id="111"/>
    </w:p>
    <w:p w14:paraId="5791685F" w14:textId="2AD6F30B" w:rsidR="00EA2490" w:rsidRDefault="00A43AB6" w:rsidP="00EA2490">
      <w:pPr>
        <w:spacing w:after="0" w:line="240" w:lineRule="auto"/>
      </w:pPr>
      <w:r>
        <w:t xml:space="preserve">The next morning, things were thankfully back to normal.  I awoke to Red </w:t>
      </w:r>
      <w:r w:rsidR="00716A70">
        <w:t xml:space="preserve">in my arms and Jewel having breakfast, followed by </w:t>
      </w:r>
      <w:r w:rsidR="00D8175E">
        <w:t>Red taking her turn for breakfast while Jewel snuggled upon my chest.</w:t>
      </w:r>
      <w:r w:rsidR="00A44500">
        <w:t xml:space="preserve">  Kissing her several times passionately, </w:t>
      </w:r>
      <w:r w:rsidR="000F62F8">
        <w:t>Jewel</w:t>
      </w:r>
      <w:r w:rsidR="00A44500">
        <w:t xml:space="preserve"> </w:t>
      </w:r>
      <w:r w:rsidR="00DD7A51">
        <w:t xml:space="preserve">finally greeted </w:t>
      </w:r>
      <w:r w:rsidR="000F62F8">
        <w:t>me</w:t>
      </w:r>
      <w:r w:rsidR="00DD7A51">
        <w:t xml:space="preserve"> with </w:t>
      </w:r>
      <w:proofErr w:type="gramStart"/>
      <w:r w:rsidR="00DD7A51">
        <w:t>a,</w:t>
      </w:r>
      <w:proofErr w:type="gramEnd"/>
      <w:r w:rsidR="00DD7A51">
        <w:t xml:space="preserve"> “Good morning</w:t>
      </w:r>
      <w:r w:rsidR="000F62F8">
        <w:t>,” which I promptly returned.</w:t>
      </w:r>
    </w:p>
    <w:p w14:paraId="1336BDD9" w14:textId="361DE0EF" w:rsidR="000F62F8" w:rsidRDefault="000F62F8" w:rsidP="00EA2490">
      <w:pPr>
        <w:spacing w:after="0" w:line="240" w:lineRule="auto"/>
      </w:pPr>
    </w:p>
    <w:p w14:paraId="334B0605" w14:textId="6032B572" w:rsidR="000F62F8" w:rsidRDefault="000F62F8" w:rsidP="00EA2490">
      <w:pPr>
        <w:spacing w:after="0" w:line="240" w:lineRule="auto"/>
      </w:pPr>
    </w:p>
    <w:p w14:paraId="1467C922" w14:textId="20A73908" w:rsidR="000F62F8" w:rsidRDefault="000F62F8" w:rsidP="00EA2490">
      <w:pPr>
        <w:spacing w:after="0" w:line="240" w:lineRule="auto"/>
      </w:pPr>
      <w:r>
        <w:t>“Is there anything on today’s agenda?”  Hoping that today wasn’t going to be anything like yesterday, I had to ask.</w:t>
      </w:r>
    </w:p>
    <w:p w14:paraId="4A43BB87" w14:textId="237DF8CB" w:rsidR="000F62F8" w:rsidRDefault="000F62F8" w:rsidP="00EA2490">
      <w:pPr>
        <w:spacing w:after="0" w:line="240" w:lineRule="auto"/>
      </w:pPr>
    </w:p>
    <w:p w14:paraId="32BE59EA" w14:textId="4B8C3B80" w:rsidR="000F62F8" w:rsidRDefault="000F62F8" w:rsidP="00EA2490">
      <w:pPr>
        <w:spacing w:after="0" w:line="240" w:lineRule="auto"/>
      </w:pPr>
    </w:p>
    <w:p w14:paraId="5DD38101" w14:textId="37EC7CEF" w:rsidR="000F62F8" w:rsidRDefault="000F62F8" w:rsidP="00EA2490">
      <w:pPr>
        <w:spacing w:after="0" w:line="240" w:lineRule="auto"/>
      </w:pPr>
      <w:r>
        <w:t>“We just need to go clothes shopping so you can pick out something nice for us to wear,” Jewel giggled.  “And I guess we need to get one of the counselors to swap the role of “task leader” over to you, since you invited Victoria to join us.”  She sounded almost a little pouty over the second part.</w:t>
      </w:r>
    </w:p>
    <w:p w14:paraId="0681B2FF" w14:textId="38BC8FC4" w:rsidR="000F62F8" w:rsidRDefault="000F62F8" w:rsidP="00EA2490">
      <w:pPr>
        <w:spacing w:after="0" w:line="240" w:lineRule="auto"/>
      </w:pPr>
    </w:p>
    <w:p w14:paraId="34E435B5" w14:textId="31ED42FC" w:rsidR="000F62F8" w:rsidRDefault="000F62F8" w:rsidP="00EA2490">
      <w:pPr>
        <w:spacing w:after="0" w:line="240" w:lineRule="auto"/>
      </w:pPr>
    </w:p>
    <w:p w14:paraId="762F9C67" w14:textId="3D2A424B" w:rsidR="000F62F8" w:rsidRDefault="000F62F8" w:rsidP="00EA2490">
      <w:pPr>
        <w:spacing w:after="0" w:line="240" w:lineRule="auto"/>
      </w:pPr>
      <w:r>
        <w:t>“Did you not want her to join?”  Thinking I may</w:t>
      </w:r>
      <w:r w:rsidR="00AC1D63">
        <w:t xml:space="preserve"> have </w:t>
      </w:r>
      <w:proofErr w:type="gramStart"/>
      <w:r>
        <w:t>did</w:t>
      </w:r>
      <w:proofErr w:type="gramEnd"/>
      <w:r>
        <w:t xml:space="preserve"> </w:t>
      </w:r>
      <w:r w:rsidR="00A078C8">
        <w:t>something wrong, I squeezed her tightly in my arms.</w:t>
      </w:r>
    </w:p>
    <w:p w14:paraId="193DFD9B" w14:textId="7A36EC49" w:rsidR="00A078C8" w:rsidRDefault="00A078C8" w:rsidP="00EA2490">
      <w:pPr>
        <w:spacing w:after="0" w:line="240" w:lineRule="auto"/>
      </w:pPr>
    </w:p>
    <w:p w14:paraId="2813A994" w14:textId="155D4C63" w:rsidR="00A078C8" w:rsidRDefault="00A078C8" w:rsidP="00EA2490">
      <w:pPr>
        <w:spacing w:after="0" w:line="240" w:lineRule="auto"/>
      </w:pPr>
    </w:p>
    <w:p w14:paraId="37483F97" w14:textId="6950FC29" w:rsidR="00A078C8" w:rsidRDefault="00A078C8" w:rsidP="00EA2490">
      <w:pPr>
        <w:spacing w:after="0" w:line="240" w:lineRule="auto"/>
      </w:pPr>
      <w:r>
        <w:t>“It’s not that,” Jewel shrugged softly.  “It’s just that it’s always been just me and Red.  And then there was just Me, Red, and you,” she muttered, kissing my chest gently.  “But now you’ve added Flames and Victoria….”  Trailing off, Jewel got silent for several long moments.</w:t>
      </w:r>
    </w:p>
    <w:p w14:paraId="62E6B25E" w14:textId="4755BB8E" w:rsidR="00A078C8" w:rsidRDefault="00A078C8" w:rsidP="00EA2490">
      <w:pPr>
        <w:spacing w:after="0" w:line="240" w:lineRule="auto"/>
      </w:pPr>
    </w:p>
    <w:p w14:paraId="3F0916A5" w14:textId="5AB68C89" w:rsidR="00A078C8" w:rsidRDefault="00A078C8" w:rsidP="00EA2490">
      <w:pPr>
        <w:spacing w:after="0" w:line="240" w:lineRule="auto"/>
      </w:pPr>
    </w:p>
    <w:p w14:paraId="283A4062" w14:textId="57AA397B" w:rsidR="00A078C8" w:rsidRDefault="00A078C8" w:rsidP="00EA2490">
      <w:pPr>
        <w:spacing w:after="0" w:line="240" w:lineRule="auto"/>
      </w:pPr>
      <w:r>
        <w:t>“Just how many more girls do you need?”  She asked suddenly, leaning to stare her pale blue eyes directly into my soul.</w:t>
      </w:r>
    </w:p>
    <w:p w14:paraId="386C083B" w14:textId="238480D9" w:rsidR="00A078C8" w:rsidRDefault="00A078C8" w:rsidP="00EA2490">
      <w:pPr>
        <w:spacing w:after="0" w:line="240" w:lineRule="auto"/>
      </w:pPr>
    </w:p>
    <w:p w14:paraId="2D4FCE43" w14:textId="69A8BA7A" w:rsidR="00A078C8" w:rsidRDefault="00A078C8" w:rsidP="00EA2490">
      <w:pPr>
        <w:spacing w:after="0" w:line="240" w:lineRule="auto"/>
      </w:pPr>
    </w:p>
    <w:p w14:paraId="5C5BAF88" w14:textId="77777777" w:rsidR="00FD0609" w:rsidRDefault="00A078C8" w:rsidP="00EA2490">
      <w:pPr>
        <w:spacing w:after="0" w:line="240" w:lineRule="auto"/>
      </w:pPr>
      <w:r>
        <w:t xml:space="preserve">“Uhhh… </w:t>
      </w:r>
      <w:proofErr w:type="gramStart"/>
      <w:r>
        <w:t>Maybe</w:t>
      </w:r>
      <w:proofErr w:type="gramEnd"/>
      <w:r>
        <w:t xml:space="preserve"> one more,” I answered, jokingly.  “After all, isn’t six the limit for a full team?”  Honestly, I was happy with just her and Red for my ‘women’.  Flames was her father’s idea to help boost her public perception, and Victoria was nothing but a very weird friend.  If it wasn’t for her strange philosophy of ‘</w:t>
      </w:r>
      <w:r>
        <w:rPr>
          <w:i/>
        </w:rPr>
        <w:t>A friend of a friend is a friend, until they aren’t</w:t>
      </w:r>
      <w:r w:rsidR="00FD0609">
        <w:rPr>
          <w:i/>
        </w:rPr>
        <w:t>.’</w:t>
      </w:r>
      <w:r w:rsidR="00FD0609">
        <w:t>, I wouldn’t even call her a friend.  After all, I’d only actually known her for about two days now.</w:t>
      </w:r>
    </w:p>
    <w:p w14:paraId="2E24EA01" w14:textId="77777777" w:rsidR="00FD0609" w:rsidRDefault="00FD0609" w:rsidP="00EA2490">
      <w:pPr>
        <w:spacing w:after="0" w:line="240" w:lineRule="auto"/>
      </w:pPr>
    </w:p>
    <w:p w14:paraId="6A9D43D3" w14:textId="77777777" w:rsidR="00FD0609" w:rsidRDefault="00FD0609" w:rsidP="00EA2490">
      <w:pPr>
        <w:spacing w:after="0" w:line="240" w:lineRule="auto"/>
      </w:pPr>
    </w:p>
    <w:p w14:paraId="787CFD36" w14:textId="77777777" w:rsidR="00FD0609" w:rsidRDefault="00FD0609" w:rsidP="00EA2490">
      <w:pPr>
        <w:spacing w:after="0" w:line="240" w:lineRule="auto"/>
      </w:pPr>
      <w:r>
        <w:t>“Then it’s a promise,” Jewel nodded.  “No more than one more to complete the team.  Any beyond that, and I’ll disappear them,” she promised softly, blue eyes never flickering.</w:t>
      </w:r>
    </w:p>
    <w:p w14:paraId="36CC6E61" w14:textId="77777777" w:rsidR="00FD0609" w:rsidRDefault="00FD0609" w:rsidP="00EA2490">
      <w:pPr>
        <w:spacing w:after="0" w:line="240" w:lineRule="auto"/>
      </w:pPr>
    </w:p>
    <w:p w14:paraId="09D7ACAB" w14:textId="77777777" w:rsidR="00FD0609" w:rsidRDefault="00FD0609" w:rsidP="00EA2490">
      <w:pPr>
        <w:spacing w:after="0" w:line="240" w:lineRule="auto"/>
      </w:pPr>
    </w:p>
    <w:p w14:paraId="233FB70B" w14:textId="77777777" w:rsidR="00FD0609" w:rsidRDefault="00FD0609" w:rsidP="00EA2490">
      <w:pPr>
        <w:spacing w:after="0" w:line="240" w:lineRule="auto"/>
      </w:pPr>
      <w:r>
        <w:t>“Umm…”  Somehow, I didn’t think now was the time to disagree with her, so I just nodded at Jewel and held her close.  I really wasn’t wanting anyone else to join us, but the expression she was giving wasn’t one for saying I was just joking.</w:t>
      </w:r>
    </w:p>
    <w:p w14:paraId="54619874" w14:textId="77777777" w:rsidR="00FD0609" w:rsidRDefault="00FD0609" w:rsidP="00EA2490">
      <w:pPr>
        <w:spacing w:after="0" w:line="240" w:lineRule="auto"/>
      </w:pPr>
    </w:p>
    <w:p w14:paraId="27525B29" w14:textId="77777777" w:rsidR="00FD0609" w:rsidRDefault="00FD0609" w:rsidP="00EA2490">
      <w:pPr>
        <w:pBdr>
          <w:bottom w:val="dotted" w:sz="24" w:space="1" w:color="auto"/>
        </w:pBdr>
        <w:spacing w:after="0" w:line="240" w:lineRule="auto"/>
      </w:pPr>
    </w:p>
    <w:p w14:paraId="67806490" w14:textId="77777777" w:rsidR="00FD0609" w:rsidRDefault="00FD0609" w:rsidP="00EA2490">
      <w:pPr>
        <w:spacing w:after="0" w:line="240" w:lineRule="auto"/>
      </w:pPr>
    </w:p>
    <w:p w14:paraId="3CC1C162" w14:textId="77777777" w:rsidR="00FD0609" w:rsidRDefault="00FD0609" w:rsidP="00EA2490">
      <w:pPr>
        <w:spacing w:after="0" w:line="240" w:lineRule="auto"/>
      </w:pPr>
    </w:p>
    <w:p w14:paraId="0906C7DF" w14:textId="73923CC6" w:rsidR="00A078C8" w:rsidRDefault="00FD0609" w:rsidP="00EA2490">
      <w:pPr>
        <w:spacing w:after="0" w:line="240" w:lineRule="auto"/>
      </w:pPr>
      <w:r>
        <w:t>By breakfast, everything was back to normal.  Jewel was laughing and joking with Red and Veronica as if she’d never exhibited the slightest hint of jealousy or insecurity in bed.  Obviously, Red had witnessed the whole exchange, but she never mentioned a word about it, and breakfast passed without any issues.</w:t>
      </w:r>
    </w:p>
    <w:p w14:paraId="4C326759" w14:textId="44B39F11" w:rsidR="00FD0609" w:rsidRDefault="00FD0609" w:rsidP="00EA2490">
      <w:pPr>
        <w:spacing w:after="0" w:line="240" w:lineRule="auto"/>
      </w:pPr>
    </w:p>
    <w:p w14:paraId="39EA31EF" w14:textId="688A60BC" w:rsidR="00FD0609" w:rsidRDefault="00FD0609" w:rsidP="00EA2490">
      <w:pPr>
        <w:spacing w:after="0" w:line="240" w:lineRule="auto"/>
      </w:pPr>
    </w:p>
    <w:p w14:paraId="364483E0" w14:textId="68F3DCED" w:rsidR="00FD0609" w:rsidRDefault="00FD0609" w:rsidP="00EA2490">
      <w:pPr>
        <w:spacing w:after="0" w:line="240" w:lineRule="auto"/>
      </w:pPr>
      <w:r>
        <w:t xml:space="preserve">After the rest of us ate, I remembered </w:t>
      </w:r>
      <w:r w:rsidR="00071B94">
        <w:t xml:space="preserve">Flames and went to check on her in the library.  </w:t>
      </w:r>
      <w:r w:rsidR="00010A0A">
        <w:t xml:space="preserve">Somehow sensing my presence the </w:t>
      </w:r>
      <w:proofErr w:type="gramStart"/>
      <w:r w:rsidR="00010A0A">
        <w:t>moment</w:t>
      </w:r>
      <w:proofErr w:type="gramEnd"/>
      <w:r w:rsidR="00010A0A">
        <w:t xml:space="preserve"> I entered, she stood up from the chair she’d been sitting in, and stepped to the side.  </w:t>
      </w:r>
      <w:r w:rsidR="00901A9C">
        <w:t>Spreading her feet wide apart, she leaned half across the desk</w:t>
      </w:r>
      <w:r w:rsidR="00C736B2">
        <w:t xml:space="preserve"> she’d been sitting at and present her bare ass to me.</w:t>
      </w:r>
    </w:p>
    <w:p w14:paraId="6E6F6D27" w14:textId="43BB5114" w:rsidR="00F65BF1" w:rsidRDefault="00F65BF1" w:rsidP="00EA2490">
      <w:pPr>
        <w:spacing w:after="0" w:line="240" w:lineRule="auto"/>
      </w:pPr>
    </w:p>
    <w:p w14:paraId="042232ED" w14:textId="2F086C97" w:rsidR="00F65BF1" w:rsidRDefault="00F65BF1" w:rsidP="00EA2490">
      <w:pPr>
        <w:spacing w:after="0" w:line="240" w:lineRule="auto"/>
      </w:pPr>
    </w:p>
    <w:p w14:paraId="713AA310" w14:textId="7E145F09" w:rsidR="00F65BF1" w:rsidRDefault="00F65BF1" w:rsidP="00EA2490">
      <w:pPr>
        <w:spacing w:after="0" w:line="240" w:lineRule="auto"/>
      </w:pPr>
      <w:r>
        <w:t xml:space="preserve">Both shocked and curious, I </w:t>
      </w:r>
      <w:r w:rsidR="00CB3173">
        <w:t>strode over and s</w:t>
      </w:r>
      <w:r w:rsidR="004E11BA">
        <w:t xml:space="preserve">heathed my </w:t>
      </w:r>
      <w:r w:rsidR="002605C2">
        <w:t xml:space="preserve">manly </w:t>
      </w:r>
      <w:r w:rsidR="004E11BA">
        <w:t xml:space="preserve">blade in </w:t>
      </w:r>
      <w:r w:rsidR="006434C7">
        <w:t xml:space="preserve">her offered </w:t>
      </w:r>
      <w:r w:rsidR="00AF31F8">
        <w:t xml:space="preserve">flesh.  Stroking my hips back and forth several times, I was astounded </w:t>
      </w:r>
      <w:r w:rsidR="00E910F8">
        <w:t>to watch her flip the page and continue reading</w:t>
      </w:r>
      <w:r w:rsidR="00491541">
        <w:t xml:space="preserve">, completely unbothered by my passions.  </w:t>
      </w:r>
      <w:r w:rsidR="00CD5DA1">
        <w:t xml:space="preserve">Her promises </w:t>
      </w:r>
      <w:r w:rsidR="00900BF1">
        <w:t xml:space="preserve">made certain she was always ready for me; but did nothing to </w:t>
      </w:r>
      <w:r w:rsidR="00571A7B">
        <w:t xml:space="preserve">make her </w:t>
      </w:r>
      <w:proofErr w:type="gramStart"/>
      <w:r w:rsidR="00571A7B">
        <w:t>actually desire</w:t>
      </w:r>
      <w:proofErr w:type="gramEnd"/>
      <w:r w:rsidR="00571A7B">
        <w:t xml:space="preserve"> or enjoy being with me.</w:t>
      </w:r>
      <w:r w:rsidR="00191998">
        <w:t xml:space="preserve">  My manly ego </w:t>
      </w:r>
      <w:proofErr w:type="gramStart"/>
      <w:r w:rsidR="00191998">
        <w:t>was popped</w:t>
      </w:r>
      <w:proofErr w:type="gramEnd"/>
      <w:r w:rsidR="00191998">
        <w:t>.</w:t>
      </w:r>
    </w:p>
    <w:p w14:paraId="6E8EE948" w14:textId="7B9869A9" w:rsidR="00191998" w:rsidRDefault="00191998" w:rsidP="00EA2490">
      <w:pPr>
        <w:spacing w:after="0" w:line="240" w:lineRule="auto"/>
      </w:pPr>
    </w:p>
    <w:p w14:paraId="211A7800" w14:textId="0F7A585E" w:rsidR="00191998" w:rsidRDefault="00191998" w:rsidP="00EA2490">
      <w:pPr>
        <w:spacing w:after="0" w:line="240" w:lineRule="auto"/>
      </w:pPr>
    </w:p>
    <w:p w14:paraId="639CC2BF" w14:textId="0347B36E" w:rsidR="00191998" w:rsidRDefault="00191998" w:rsidP="00EA2490">
      <w:pPr>
        <w:spacing w:after="0" w:line="240" w:lineRule="auto"/>
      </w:pPr>
      <w:r>
        <w:t xml:space="preserve">Sighing, I </w:t>
      </w:r>
      <w:r w:rsidR="0055013B">
        <w:t xml:space="preserve">flopped back </w:t>
      </w:r>
      <w:proofErr w:type="gramStart"/>
      <w:r w:rsidR="0055013B">
        <w:t>in</w:t>
      </w:r>
      <w:proofErr w:type="gramEnd"/>
      <w:r w:rsidR="0055013B">
        <w:t xml:space="preserve"> the chair Flames had just vacated and tugged her down into my lap.  </w:t>
      </w:r>
      <w:r w:rsidR="003C54A1">
        <w:t xml:space="preserve">I tried to tell her to put the book down, but the words wouldn’t even form in my mouth.  No matter how I tried, I couldn’t utter even the first part of, “Put that down and listen to me for a bit.”  </w:t>
      </w:r>
      <w:r w:rsidR="0059632C">
        <w:t xml:space="preserve">It was my first time feeling the uncontrollable power of the </w:t>
      </w:r>
      <w:proofErr w:type="spellStart"/>
      <w:r w:rsidR="0059632C">
        <w:t>bloodbond</w:t>
      </w:r>
      <w:proofErr w:type="spellEnd"/>
      <w:r w:rsidR="0059632C">
        <w:t>, and I can’t say I enjoyed it at all.</w:t>
      </w:r>
    </w:p>
    <w:p w14:paraId="70BB3250" w14:textId="58861F79" w:rsidR="0059632C" w:rsidRDefault="0059632C" w:rsidP="00EA2490">
      <w:pPr>
        <w:spacing w:after="0" w:line="240" w:lineRule="auto"/>
      </w:pPr>
    </w:p>
    <w:p w14:paraId="2C7251D4" w14:textId="38BA08EF" w:rsidR="0059632C" w:rsidRDefault="0059632C" w:rsidP="00EA2490">
      <w:pPr>
        <w:spacing w:after="0" w:line="240" w:lineRule="auto"/>
      </w:pPr>
    </w:p>
    <w:p w14:paraId="53F58746" w14:textId="73EBD293" w:rsidR="0059632C" w:rsidRDefault="0059632C" w:rsidP="00EA2490">
      <w:pPr>
        <w:spacing w:after="0" w:line="240" w:lineRule="auto"/>
      </w:pPr>
      <w:r>
        <w:t xml:space="preserve">“Can you take time to talk with me?”  Wording it as a voluntary question, and not an </w:t>
      </w:r>
      <w:proofErr w:type="gramStart"/>
      <w:r>
        <w:t>order</w:t>
      </w:r>
      <w:proofErr w:type="gramEnd"/>
      <w:r>
        <w:t xml:space="preserve"> seemed to be acceptable.</w:t>
      </w:r>
    </w:p>
    <w:p w14:paraId="38FA592C" w14:textId="0463B8B7" w:rsidR="0059632C" w:rsidRDefault="0059632C" w:rsidP="00EA2490">
      <w:pPr>
        <w:spacing w:after="0" w:line="240" w:lineRule="auto"/>
      </w:pPr>
    </w:p>
    <w:p w14:paraId="00B1FDF4" w14:textId="77777777" w:rsidR="00E4750D" w:rsidRDefault="00E4750D" w:rsidP="00EA2490">
      <w:pPr>
        <w:spacing w:after="0" w:line="240" w:lineRule="auto"/>
      </w:pPr>
    </w:p>
    <w:p w14:paraId="4C0AD588" w14:textId="40C6B0DA" w:rsidR="0059632C" w:rsidRDefault="0059632C" w:rsidP="00EA2490">
      <w:pPr>
        <w:spacing w:after="0" w:line="240" w:lineRule="auto"/>
      </w:pPr>
      <w:r>
        <w:t>“One sec,” Flames muttered.  “Let me get to the end of this chapter first.”</w:t>
      </w:r>
    </w:p>
    <w:p w14:paraId="217B6E4B" w14:textId="1742F795" w:rsidR="00E4750D" w:rsidRDefault="00E4750D" w:rsidP="00EA2490">
      <w:pPr>
        <w:spacing w:after="0" w:line="240" w:lineRule="auto"/>
      </w:pPr>
    </w:p>
    <w:p w14:paraId="7F20DBC7" w14:textId="2A9C5A87" w:rsidR="00E4750D" w:rsidRDefault="00E4750D" w:rsidP="00EA2490">
      <w:pPr>
        <w:spacing w:after="0" w:line="240" w:lineRule="auto"/>
      </w:pPr>
    </w:p>
    <w:p w14:paraId="4B49C2FC" w14:textId="0E0FA99B" w:rsidR="00E4750D" w:rsidRDefault="00E4750D" w:rsidP="00EA2490">
      <w:pPr>
        <w:spacing w:after="0" w:line="240" w:lineRule="auto"/>
      </w:pPr>
      <w:r>
        <w:t xml:space="preserve">Nodding, I occupied myself by playing with her breasts, as I waited patiently for </w:t>
      </w:r>
      <w:r w:rsidR="00DE62D7">
        <w:t>Flames</w:t>
      </w:r>
      <w:r>
        <w:t xml:space="preserve"> to finish.  </w:t>
      </w:r>
      <w:r w:rsidR="00954D05">
        <w:t xml:space="preserve">After all, </w:t>
      </w:r>
      <w:r w:rsidR="00BE5960">
        <w:t>it didn’t seem like there was</w:t>
      </w:r>
      <w:r w:rsidR="00954D05">
        <w:t xml:space="preserve"> anything I could </w:t>
      </w:r>
      <w:proofErr w:type="gramStart"/>
      <w:r w:rsidR="00954D05">
        <w:t>actually do</w:t>
      </w:r>
      <w:proofErr w:type="gramEnd"/>
      <w:r w:rsidR="00954D05">
        <w:t xml:space="preserve"> to make her stop any sooner than she wanted.</w:t>
      </w:r>
    </w:p>
    <w:p w14:paraId="2CCB71FE" w14:textId="13E0F70A" w:rsidR="00954D05" w:rsidRDefault="00954D05" w:rsidP="00EA2490">
      <w:pPr>
        <w:spacing w:after="0" w:line="240" w:lineRule="auto"/>
      </w:pPr>
    </w:p>
    <w:p w14:paraId="38720556" w14:textId="094391C2" w:rsidR="00954D05" w:rsidRDefault="00954D05" w:rsidP="00EA2490">
      <w:pPr>
        <w:spacing w:after="0" w:line="240" w:lineRule="auto"/>
      </w:pPr>
    </w:p>
    <w:p w14:paraId="400413D3" w14:textId="74A460E3" w:rsidR="00CC33B6" w:rsidRDefault="00DE62D7">
      <w:r>
        <w:t xml:space="preserve">Finally, after several long moments, Flame carefully </w:t>
      </w:r>
      <w:r w:rsidR="00063CEB">
        <w:t>marked her place using a feather quill as a bookmark</w:t>
      </w:r>
      <w:r w:rsidR="00E634CC">
        <w:t xml:space="preserve">.  Reverently, she gently </w:t>
      </w:r>
      <w:r w:rsidR="003F123F">
        <w:t>closed</w:t>
      </w:r>
      <w:r w:rsidR="00E634CC">
        <w:t xml:space="preserve"> the book shut, </w:t>
      </w:r>
      <w:r w:rsidR="003F123F">
        <w:t xml:space="preserve">and pushed it over to the side of the </w:t>
      </w:r>
      <w:r w:rsidR="00765861">
        <w:t xml:space="preserve">desk and out of the way.  With the final act of taking off her glasses, Flames sat them on top of the book and finally leaned her back </w:t>
      </w:r>
      <w:r w:rsidR="008E3A92">
        <w:t>warmly against my chest.  Crossing her arms to rest casually on her head</w:t>
      </w:r>
      <w:r w:rsidR="005E416D">
        <w:t>, so I could enjoy her body freely</w:t>
      </w:r>
      <w:r w:rsidR="00C8568D">
        <w:t>, Flames tilted her head back to gaze at my face.</w:t>
      </w:r>
    </w:p>
    <w:p w14:paraId="0624017A" w14:textId="77777777" w:rsidR="00C8568D" w:rsidRDefault="00C8568D"/>
    <w:p w14:paraId="2F466BF9" w14:textId="75B26F10" w:rsidR="00C8568D" w:rsidRDefault="00C8568D">
      <w:r>
        <w:t>“You wanted to talk, my lord?”  Smiling, she seemed peacefully content to let me rub and maul across her naked flesh.  Honestly, my hands were probably a little rougher than with Jewel or Red, but I was slightly annoyed.  I really didn’t like the feeling of the absolute restriction of my oath.</w:t>
      </w:r>
    </w:p>
    <w:p w14:paraId="2D31F315" w14:textId="77777777" w:rsidR="00C8568D" w:rsidRDefault="00C8568D"/>
    <w:p w14:paraId="788FA4F6" w14:textId="39186CE3" w:rsidR="00C8568D" w:rsidRDefault="00C8568D">
      <w:r>
        <w:t xml:space="preserve">“I did,” I told her, taking a death </w:t>
      </w:r>
      <w:proofErr w:type="gramStart"/>
      <w:r>
        <w:t>breath</w:t>
      </w:r>
      <w:proofErr w:type="gramEnd"/>
      <w:r>
        <w:t xml:space="preserve"> and trying to calm my emotions.  I’m old enough to realize that not everything in life will always go my way.  After all, like Julie used to like to say, “</w:t>
      </w:r>
      <w:r>
        <w:rPr>
          <w:i/>
        </w:rPr>
        <w:t>Life is 10</w:t>
      </w:r>
      <w:r w:rsidR="004D4A51">
        <w:rPr>
          <w:i/>
        </w:rPr>
        <w:t xml:space="preserve">% what you make it, 90% how you take it.”  </w:t>
      </w:r>
      <w:r w:rsidR="00757BA2">
        <w:t xml:space="preserve">It’s all about learning to accept all the things you can’t change.  And, like cancer or old age, our </w:t>
      </w:r>
      <w:proofErr w:type="spellStart"/>
      <w:r w:rsidR="00757BA2">
        <w:t>bloodoaths</w:t>
      </w:r>
      <w:proofErr w:type="spellEnd"/>
      <w:r w:rsidR="00757BA2">
        <w:t xml:space="preserve"> seemed to be one of those unchangeable things now.</w:t>
      </w:r>
    </w:p>
    <w:p w14:paraId="0EFAE91A" w14:textId="77777777" w:rsidR="00F55D52" w:rsidRDefault="00F55D52"/>
    <w:p w14:paraId="570566AE" w14:textId="4A784BFC" w:rsidR="00F55D52" w:rsidRDefault="00F55D52">
      <w:r>
        <w:t>“I really just came in here</w:t>
      </w:r>
      <w:r w:rsidR="004460A0">
        <w:t xml:space="preserve"> to originally make certain you</w:t>
      </w:r>
      <w:r w:rsidR="00775DCC">
        <w:t xml:space="preserve"> got something to eat this morning,” I told her</w:t>
      </w:r>
      <w:r w:rsidR="00917B04">
        <w:t xml:space="preserve">, honestly.  “It’s a little sad we never see you at </w:t>
      </w:r>
      <w:proofErr w:type="gramStart"/>
      <w:r w:rsidR="00917B04">
        <w:t>meal times</w:t>
      </w:r>
      <w:proofErr w:type="gramEnd"/>
      <w:r w:rsidR="00917B04">
        <w:t>, so I just wanted to make certain you knew you’re welcome to join us.”</w:t>
      </w:r>
    </w:p>
    <w:p w14:paraId="3E9B5CBF" w14:textId="77777777" w:rsidR="00917B04" w:rsidRDefault="00917B04"/>
    <w:p w14:paraId="706FD940" w14:textId="17B049CF" w:rsidR="00917B04" w:rsidRDefault="00917B04">
      <w:r>
        <w:t>“</w:t>
      </w:r>
      <w:proofErr w:type="gramStart"/>
      <w:r w:rsidR="009516E7">
        <w:t>Well</w:t>
      </w:r>
      <w:proofErr w:type="gramEnd"/>
      <w:r w:rsidR="009516E7">
        <w:t xml:space="preserve"> that’s sweet,” Flames smiled, softly.  “But I don’t really need to eat now.  Now, that is, unless you just want me too,” she added, clarifying.</w:t>
      </w:r>
    </w:p>
    <w:p w14:paraId="3224B3CA" w14:textId="77777777" w:rsidR="009516E7" w:rsidRDefault="009516E7"/>
    <w:p w14:paraId="2B5AA4BE" w14:textId="6A83041D" w:rsidR="009516E7" w:rsidRDefault="009516E7">
      <w:r>
        <w:t>“</w:t>
      </w:r>
      <w:proofErr w:type="gramStart"/>
      <w:r>
        <w:t>So</w:t>
      </w:r>
      <w:proofErr w:type="gramEnd"/>
      <w:r>
        <w:t xml:space="preserve"> you don’t get hungry, unless I tell you to?”  Her promises were much more complex than mine, and I was distracted as she made them.  Honestly, I wasn’t certain how mine worked exactly, so I sure as hell wouldn’t claim to know about hers!</w:t>
      </w:r>
    </w:p>
    <w:p w14:paraId="5A74FF0A" w14:textId="77777777" w:rsidR="009516E7" w:rsidRDefault="009516E7"/>
    <w:p w14:paraId="372C0552" w14:textId="7DC77A3C" w:rsidR="009516E7" w:rsidRDefault="009516E7">
      <w:r>
        <w:t>“Exactly,” Flames confirmed.  “I also don’t get tired, need to sleep, or feel pleasure and pain like others anymore.  My body belongs to you, fully.  If you want me to enjoy you cutting off my fingers, I’ll find it utterly refreshing and erotically stimulating.  If you want me to feel burning agony and torment from a gentle kiss, I’d suffer the pain of eternal hellfire anytime someone’s lips touched my skin.”</w:t>
      </w:r>
    </w:p>
    <w:p w14:paraId="4143EF32" w14:textId="77777777" w:rsidR="009516E7" w:rsidRDefault="009516E7"/>
    <w:p w14:paraId="2F41A068" w14:textId="49955238" w:rsidR="009516E7" w:rsidRDefault="009516E7">
      <w:r>
        <w:t>“To gain the full advantages of my oath, my lord,” Flames smirked, “I had to surrender my spirit fully to yours.  Your soul fully dominates mine now.  I won’t age.  I won’t bleed.  I won’t hurt, go hungry, or ever get sick.  At least,” Flames corrected, “not unless you want me too.”</w:t>
      </w:r>
    </w:p>
    <w:p w14:paraId="4B50BE8A" w14:textId="77777777" w:rsidR="009516E7" w:rsidRDefault="009516E7"/>
    <w:p w14:paraId="701E31B6" w14:textId="65F84EE6" w:rsidR="009516E7" w:rsidRDefault="009516E7">
      <w:r>
        <w:t>It was a lot to try and take in still.  Sure, I’d experimented a little the other day by telling her to orgasm on command, but what she was speaking about went far beyond that.  Thinking about it though, why didn’t she respond to my touch while bent across the desk?  Was it just because she was reading, and I would’ve been distracting her?</w:t>
      </w:r>
    </w:p>
    <w:p w14:paraId="1A022422" w14:textId="77777777" w:rsidR="009516E7" w:rsidRDefault="009516E7"/>
    <w:p w14:paraId="7590FC71" w14:textId="56068901" w:rsidR="009516E7" w:rsidRDefault="009516E7">
      <w:r>
        <w:t>Testing my hypothesis, I thought about her enjoying my touch and getting strongly aroused.  Almost instantly, she moaned lightly and started to gently rock her ass up and down gently in my lap.  Penetrating her buttocks was completely natural, with no resistance at all, and her muscles tightened down around my eternally bulging member with the perfect amount of resistance and lubrication.</w:t>
      </w:r>
    </w:p>
    <w:p w14:paraId="713117C7" w14:textId="77777777" w:rsidR="009516E7" w:rsidRDefault="009516E7"/>
    <w:p w14:paraId="21543BCC" w14:textId="77777777" w:rsidR="00594AC7" w:rsidRDefault="009516E7">
      <w:r>
        <w:t>“Okay.  Okay.  Enough,” I ordered, tugging her hips firmly back down in my lap, without even bothering to pull myself out of her.  “I can see, we’ve got to set some ground rules for things between us</w:t>
      </w:r>
      <w:r w:rsidR="00095BFE">
        <w:t>,” I told Flames as she composed herself.</w:t>
      </w:r>
      <w:r w:rsidR="00A83BA7">
        <w:t xml:space="preserve">  </w:t>
      </w:r>
    </w:p>
    <w:p w14:paraId="4718212A" w14:textId="77777777" w:rsidR="00594AC7" w:rsidRDefault="00594AC7"/>
    <w:p w14:paraId="185AF5C0" w14:textId="59222461" w:rsidR="009516E7" w:rsidRDefault="00A83BA7">
      <w:r>
        <w:t xml:space="preserve">I might not understand everything perfectly, but I could easily tell I </w:t>
      </w:r>
      <w:r w:rsidR="00200DD0">
        <w:t xml:space="preserve">had a lot more control over Flames than I even had over Jewel.  Jewel’s honor made her follow my commands to the </w:t>
      </w:r>
      <w:r w:rsidR="00594AC7">
        <w:t xml:space="preserve">best of her ability, but Flame’s very </w:t>
      </w:r>
      <w:r w:rsidR="00115E0A">
        <w:t xml:space="preserve">soul seemed to change her body at a fundamental level to obey.  </w:t>
      </w:r>
      <w:r w:rsidR="00A213F0">
        <w:t xml:space="preserve">Truly, I was scared to have such </w:t>
      </w:r>
      <w:r w:rsidR="00EB6CA6">
        <w:t xml:space="preserve">dominion over another person.  </w:t>
      </w:r>
      <w:r w:rsidR="00EB6CA6">
        <w:rPr>
          <w:i/>
        </w:rPr>
        <w:t>Power corrupts, and absolute power corrupts absolutely</w:t>
      </w:r>
      <w:r w:rsidR="00EB6CA6">
        <w:t xml:space="preserve">.  </w:t>
      </w:r>
      <w:r w:rsidR="00EC0443">
        <w:t xml:space="preserve">I didn’t want to become one of </w:t>
      </w:r>
      <w:r w:rsidR="00EC0443">
        <w:rPr>
          <w:b/>
          <w:i/>
          <w:u w:val="single"/>
        </w:rPr>
        <w:t>those</w:t>
      </w:r>
      <w:r w:rsidR="00EC0443">
        <w:t xml:space="preserve"> people.</w:t>
      </w:r>
    </w:p>
    <w:p w14:paraId="29C97C9A" w14:textId="77777777" w:rsidR="00FF227D" w:rsidRDefault="00FF227D"/>
    <w:p w14:paraId="4D722EFD" w14:textId="5AE3ACD8" w:rsidR="00FF227D" w:rsidRDefault="00FF227D">
      <w:r>
        <w:t>“First,” I told Flames, “I don’t want an unfeeling robot…”</w:t>
      </w:r>
    </w:p>
    <w:p w14:paraId="7C25F7BB" w14:textId="77777777" w:rsidR="00FF227D" w:rsidRDefault="00FF227D"/>
    <w:p w14:paraId="5B93DB9D" w14:textId="64C844EF" w:rsidR="00FF227D" w:rsidRDefault="00FF227D">
      <w:r>
        <w:t>“Robot?”  Flames interrupted, not knowing the word.  Eyes twinkling, it seems I’d aroused her interest by mentioning something she didn’t know.</w:t>
      </w:r>
    </w:p>
    <w:p w14:paraId="6E811A68" w14:textId="77777777" w:rsidR="00FF227D" w:rsidRDefault="00FF227D"/>
    <w:p w14:paraId="2B7EA917" w14:textId="1EA2FE28" w:rsidR="00FF227D" w:rsidRDefault="00FF227D">
      <w:r>
        <w:t>“An unfeeling, unthinking auto</w:t>
      </w:r>
      <w:r w:rsidR="004A4FA6">
        <w:t>mation,” I tried to elaborate.  “Like a zombie just following orders, or a golem.”</w:t>
      </w:r>
    </w:p>
    <w:p w14:paraId="70674587" w14:textId="77777777" w:rsidR="001029F9" w:rsidRDefault="001029F9"/>
    <w:p w14:paraId="3AB6FD84" w14:textId="44F55FFA" w:rsidR="001029F9" w:rsidRDefault="001029F9">
      <w:r>
        <w:t xml:space="preserve">“I see,” Flames said, </w:t>
      </w:r>
      <w:r w:rsidR="002A352B">
        <w:t>biting her lip gently in thought.</w:t>
      </w:r>
    </w:p>
    <w:p w14:paraId="21EC8280" w14:textId="77777777" w:rsidR="002A352B" w:rsidRDefault="002A352B"/>
    <w:p w14:paraId="3D876F0D" w14:textId="62E432B1" w:rsidR="002A352B" w:rsidRDefault="002A352B">
      <w:r>
        <w:t xml:space="preserve">“I don’t want you to be unfeeling,” I started over, trying to be </w:t>
      </w:r>
      <w:r w:rsidR="005656B2">
        <w:t>more careful</w:t>
      </w:r>
      <w:r>
        <w:t xml:space="preserve"> with my words.  “Life is all about learning from our experiences, and not just from studying what somebody else wrote in a book ages ago.  If you really want to learn,” I told Flames, “you </w:t>
      </w:r>
      <w:proofErr w:type="gramStart"/>
      <w:r>
        <w:t>have to</w:t>
      </w:r>
      <w:proofErr w:type="gramEnd"/>
      <w:r>
        <w:t xml:space="preserve"> experience life yourself.  You can’t just exist vicariously by reading about somebody else who experienced life.</w:t>
      </w:r>
      <w:r w:rsidR="00EC4C0B">
        <w:t>”</w:t>
      </w:r>
    </w:p>
    <w:p w14:paraId="422D39C5" w14:textId="77777777" w:rsidR="005656B2" w:rsidRDefault="005656B2"/>
    <w:p w14:paraId="201C50FC" w14:textId="77777777" w:rsidR="005656B2" w:rsidRDefault="005656B2"/>
    <w:p w14:paraId="7FB13155" w14:textId="2B80BE39" w:rsidR="005656B2" w:rsidRDefault="005656B2">
      <w:r>
        <w:t>“I see.</w:t>
      </w:r>
      <w:r w:rsidR="00592869">
        <w:t>”  From the sound of her voice, it was obvious that she really didn’t.</w:t>
      </w:r>
    </w:p>
    <w:p w14:paraId="15176EAA" w14:textId="77777777" w:rsidR="00592869" w:rsidRDefault="00592869"/>
    <w:p w14:paraId="50746FC3" w14:textId="6EAD1EFD" w:rsidR="00592869" w:rsidRDefault="007E63FA">
      <w:r>
        <w:t xml:space="preserve">Sighing, I really didn’t know how to bring her out of her shell.  Learning is good and all, but not to the point that it interferes with </w:t>
      </w:r>
      <w:r>
        <w:rPr>
          <w:i/>
        </w:rPr>
        <w:t>living.</w:t>
      </w:r>
      <w:r>
        <w:t xml:space="preserve">  </w:t>
      </w:r>
      <w:r w:rsidR="00BE3723">
        <w:t xml:space="preserve">I guess all I can do is </w:t>
      </w:r>
      <w:r w:rsidR="00E946C2">
        <w:t>try and set her a reasonable list of orders to follow, and hope she learns what I’m trying to say over time.</w:t>
      </w:r>
    </w:p>
    <w:p w14:paraId="167206B4" w14:textId="77777777" w:rsidR="000835E2" w:rsidRDefault="000835E2"/>
    <w:p w14:paraId="54F31799" w14:textId="3C3CD798" w:rsidR="000835E2" w:rsidRDefault="000835E2">
      <w:r>
        <w:t>“</w:t>
      </w:r>
      <w:proofErr w:type="gramStart"/>
      <w:r>
        <w:t>Regardless</w:t>
      </w:r>
      <w:proofErr w:type="gramEnd"/>
      <w:r>
        <w:t xml:space="preserve"> if you understand or not,” I shrugged</w:t>
      </w:r>
      <w:r w:rsidR="00242B20">
        <w:t>, “I still want to make certain you experience.  I want you to get hungry</w:t>
      </w:r>
      <w:r w:rsidR="007947ED">
        <w:t>.  Get tired.  You need to take time to sleep.  To rest</w:t>
      </w:r>
      <w:r w:rsidR="00877CA4">
        <w:t>.  To spend time getting to know your new family — and that’s what we all are,” I stressed, “</w:t>
      </w:r>
      <w:r w:rsidR="00877CA4">
        <w:rPr>
          <w:i/>
        </w:rPr>
        <w:t>a family.</w:t>
      </w:r>
      <w:r w:rsidR="00877CA4">
        <w:t>”</w:t>
      </w:r>
      <w:r w:rsidR="0016384D">
        <w:t xml:space="preserve">  </w:t>
      </w:r>
    </w:p>
    <w:p w14:paraId="606EFCBB" w14:textId="77777777" w:rsidR="0016384D" w:rsidRDefault="0016384D"/>
    <w:p w14:paraId="0E89D62D" w14:textId="6207864B" w:rsidR="0016384D" w:rsidRDefault="0016384D">
      <w:r>
        <w:t>“But eating a</w:t>
      </w:r>
      <w:r w:rsidR="00110463">
        <w:t xml:space="preserve">nd sleeping and interacting with people all consume so much valuable time,” Flames pouted.  </w:t>
      </w:r>
      <w:r w:rsidR="0060632F">
        <w:t xml:space="preserve">It was the first </w:t>
      </w:r>
      <w:r w:rsidR="00457037">
        <w:t>order I’d tried to give where</w:t>
      </w:r>
      <w:r w:rsidR="0060632F">
        <w:t xml:space="preserve"> I’d </w:t>
      </w:r>
      <w:proofErr w:type="gramStart"/>
      <w:r w:rsidR="0060632F">
        <w:t>actually hear</w:t>
      </w:r>
      <w:r w:rsidR="0086655C">
        <w:t>d</w:t>
      </w:r>
      <w:proofErr w:type="gramEnd"/>
      <w:r w:rsidR="0086655C">
        <w:t xml:space="preserve"> </w:t>
      </w:r>
      <w:r w:rsidR="0060632F">
        <w:t xml:space="preserve">her truly </w:t>
      </w:r>
      <w:r w:rsidR="0086655C">
        <w:t xml:space="preserve">complain over.  Telling her to orgasm on command was ‘interesting’, but being told to live like a person was a </w:t>
      </w:r>
      <w:r w:rsidR="009B19D9">
        <w:t>‘waste of time’.  It was sad, but it was amusing too.</w:t>
      </w:r>
    </w:p>
    <w:p w14:paraId="69E4A422" w14:textId="77777777" w:rsidR="00390577" w:rsidRDefault="00390577"/>
    <w:p w14:paraId="23E98516" w14:textId="03BBACE4" w:rsidR="00390577" w:rsidRDefault="00390577">
      <w:r>
        <w:t>“Tough,” I s</w:t>
      </w:r>
      <w:r w:rsidR="00FE7CA8">
        <w:t xml:space="preserve">hrugged.  “I swore not to interfere with your research, </w:t>
      </w:r>
      <w:r w:rsidR="007E630E">
        <w:t>and I’m not.</w:t>
      </w:r>
      <w:r w:rsidR="0094305F">
        <w:t xml:space="preserve">  In fact, I can’t,” I admitted honestly</w:t>
      </w:r>
      <w:r w:rsidR="00007740">
        <w:t xml:space="preserve">, </w:t>
      </w:r>
      <w:r w:rsidR="003A5B0F">
        <w:t xml:space="preserve">then shrugged again.  “Doesn’t matter though, since you can’t refuse my pleasure — I remember that oath specifically — and I’m </w:t>
      </w:r>
      <w:r w:rsidR="003A5B0F">
        <w:rPr>
          <w:b/>
          <w:i/>
        </w:rPr>
        <w:t>not</w:t>
      </w:r>
      <w:r w:rsidR="003A5B0F">
        <w:t xml:space="preserve"> going to be pleased with you </w:t>
      </w:r>
      <w:r w:rsidR="0098095D">
        <w:t>holed up</w:t>
      </w:r>
      <w:r w:rsidR="0089782D">
        <w:t xml:space="preserve"> in some dusty corner of an old library</w:t>
      </w:r>
      <w:r w:rsidR="0098095D">
        <w:t xml:space="preserve"> and forgotten all the time</w:t>
      </w:r>
      <w:r w:rsidR="0089782D">
        <w:t>.</w:t>
      </w:r>
      <w:r w:rsidR="004252D5">
        <w:t>”</w:t>
      </w:r>
    </w:p>
    <w:p w14:paraId="3F60BFE8" w14:textId="77777777" w:rsidR="004252D5" w:rsidRDefault="004252D5"/>
    <w:p w14:paraId="0B902BA8" w14:textId="478B1AF1" w:rsidR="004252D5" w:rsidRDefault="004252D5">
      <w:r>
        <w:t>“I understand,” Flames pouted.</w:t>
      </w:r>
      <w:r w:rsidR="003575DE">
        <w:t xml:space="preserve"> “</w:t>
      </w:r>
      <w:r w:rsidR="00A03272">
        <w:t xml:space="preserve">So just how much do I have to </w:t>
      </w:r>
      <w:r w:rsidR="00667E09">
        <w:t>‘live’ to make you happy?”</w:t>
      </w:r>
    </w:p>
    <w:p w14:paraId="727EBEAD" w14:textId="77777777" w:rsidR="000F530E" w:rsidRDefault="000F530E"/>
    <w:p w14:paraId="5C1C66EF" w14:textId="564E091D" w:rsidR="000F530E" w:rsidRDefault="000F530E">
      <w:r>
        <w:t xml:space="preserve">“At the </w:t>
      </w:r>
      <w:r>
        <w:rPr>
          <w:i/>
        </w:rPr>
        <w:t xml:space="preserve">least,” </w:t>
      </w:r>
      <w:r>
        <w:t>and</w:t>
      </w:r>
      <w:r>
        <w:rPr>
          <w:i/>
        </w:rPr>
        <w:t xml:space="preserve"> </w:t>
      </w:r>
      <w:r>
        <w:t>I was convinced she’d do the least interacting with others that she possibly could, “I’d want you to join us for meals</w:t>
      </w:r>
      <w:r w:rsidR="00AD58C3">
        <w:t xml:space="preserve"> and times when everybody’s together</w:t>
      </w:r>
      <w:r w:rsidR="000F627A">
        <w:t xml:space="preserve">.  I’ll compromise and not </w:t>
      </w:r>
      <w:r w:rsidR="00C63B75">
        <w:t>expect you to sleep, which should make up for it.  After all, you used to spend nights sleeping before our promises, right?”</w:t>
      </w:r>
    </w:p>
    <w:p w14:paraId="144BD414" w14:textId="77777777" w:rsidR="00C63B75" w:rsidRDefault="00C63B75"/>
    <w:p w14:paraId="4679D327" w14:textId="5331EF6A" w:rsidR="00C63B75" w:rsidRDefault="00C63B75">
      <w:r>
        <w:t xml:space="preserve">“I did.”  Flames frowned </w:t>
      </w:r>
      <w:r w:rsidR="00A958D5">
        <w:t xml:space="preserve">petulantly, </w:t>
      </w:r>
      <w:r>
        <w:t xml:space="preserve">and then </w:t>
      </w:r>
      <w:r w:rsidR="00A958D5">
        <w:t xml:space="preserve">smiled slightly.  “I guess a </w:t>
      </w:r>
      <w:r w:rsidR="006A4B24">
        <w:t xml:space="preserve">couple hours </w:t>
      </w:r>
      <w:r w:rsidR="00F82E4C">
        <w:t xml:space="preserve">a day </w:t>
      </w:r>
      <w:r w:rsidR="006F1895">
        <w:t xml:space="preserve">bonding </w:t>
      </w:r>
      <w:r w:rsidR="006A4B24">
        <w:t xml:space="preserve">with everyone is better than </w:t>
      </w:r>
      <w:r w:rsidR="00110669">
        <w:t xml:space="preserve">wasting </w:t>
      </w:r>
      <w:r w:rsidR="00F82E4C">
        <w:t>hundreds of hours a month just sleeping.</w:t>
      </w:r>
      <w:r w:rsidR="00471062">
        <w:t xml:space="preserve">  I’ll do my best to spend time with everyone,” she promised.</w:t>
      </w:r>
    </w:p>
    <w:p w14:paraId="3DBA8E00" w14:textId="74AB11D2" w:rsidR="003E3E60" w:rsidRDefault="003E3E60"/>
    <w:p w14:paraId="61D7A8F0" w14:textId="66ADF56F" w:rsidR="003E3E60" w:rsidRDefault="003E3E60">
      <w:r>
        <w:t xml:space="preserve">“Well, good.”  I was happy that was kind of settled.  I still had my doubts that Flames </w:t>
      </w:r>
      <w:proofErr w:type="gramStart"/>
      <w:r>
        <w:t>actually understood</w:t>
      </w:r>
      <w:proofErr w:type="gramEnd"/>
      <w:r>
        <w:t xml:space="preserve"> or cared about my point, but at least she was going to try and be more sociable.  </w:t>
      </w:r>
      <w:r w:rsidR="009402E8">
        <w:t>Tilting her neck back a little, I gently kissed her on the lips and told her, “Let’s get on up then.  The others are all still relaxing and waiting in the other room.”</w:t>
      </w:r>
    </w:p>
    <w:p w14:paraId="3AAD8A93" w14:textId="2EAA0EC8" w:rsidR="009402E8" w:rsidRDefault="009402E8"/>
    <w:p w14:paraId="4D05DF47" w14:textId="1908FB39" w:rsidR="009402E8" w:rsidRDefault="009402E8">
      <w:r>
        <w:t xml:space="preserve">“Sure.”  Rising fluidly up off my lap, Flames </w:t>
      </w:r>
      <w:r w:rsidR="0012773C">
        <w:t xml:space="preserve">swayed her hips lightly from side to side as she </w:t>
      </w:r>
      <w:proofErr w:type="gramStart"/>
      <w:r w:rsidR="0012773C">
        <w:t>heading</w:t>
      </w:r>
      <w:proofErr w:type="gramEnd"/>
      <w:r w:rsidR="0012773C">
        <w:t xml:space="preserve"> into the living room.  </w:t>
      </w:r>
    </w:p>
    <w:p w14:paraId="089A8550" w14:textId="44043FE3" w:rsidR="00EF37F9" w:rsidRDefault="00EF37F9"/>
    <w:p w14:paraId="7213B576" w14:textId="368C1F6B" w:rsidR="00EF37F9" w:rsidRDefault="00EF37F9">
      <w:r>
        <w:t xml:space="preserve">I followed just a few </w:t>
      </w:r>
      <w:r w:rsidR="00C5781A">
        <w:t>short steps behind.</w:t>
      </w:r>
    </w:p>
    <w:p w14:paraId="389E2483" w14:textId="324FDC62" w:rsidR="00C5781A" w:rsidRDefault="00C5781A">
      <w:pPr>
        <w:pBdr>
          <w:bottom w:val="dotted" w:sz="24" w:space="1" w:color="auto"/>
        </w:pBdr>
      </w:pPr>
    </w:p>
    <w:p w14:paraId="00DE11D7" w14:textId="05D4FA71" w:rsidR="00C5781A" w:rsidRDefault="00C5781A"/>
    <w:p w14:paraId="56986B9C" w14:textId="302F87E7" w:rsidR="00C5781A" w:rsidRDefault="003A6764">
      <w:r>
        <w:t>Seeing us coming, Jewel hopped up from the chair she was sitting in and motioned for me to take her spot with a deep wave of her hands and a giggling, “For my lord.  I hope it’s been warmed properly for your satisfaction.”  Red and Victoria giggled conspiratorially, making me eyeball the chair just to see if anything was wrong with it.  Since it seemed clear, I sat down, and Jewel immediately snuggled back in my lap.  Apparently, she was just wanting to be snuggled.</w:t>
      </w:r>
    </w:p>
    <w:p w14:paraId="2A7D7DBD" w14:textId="7D8FBF5B" w:rsidR="003A6764" w:rsidRDefault="003A6764"/>
    <w:p w14:paraId="0EACF7E1" w14:textId="612E6C08" w:rsidR="003A6764" w:rsidRDefault="003A6764">
      <w:r>
        <w:t>Wrapping my arms around Jewel, I asked Flames, “Could you run and grab the pouch</w:t>
      </w:r>
      <w:r w:rsidR="005864F7">
        <w:t xml:space="preserve"> </w:t>
      </w:r>
      <w:r>
        <w:t>I had yesterday, Flames</w:t>
      </w:r>
      <w:r w:rsidR="005864F7">
        <w:t>, before you sit down?”</w:t>
      </w:r>
    </w:p>
    <w:p w14:paraId="4CF34CF1" w14:textId="27C6A84C" w:rsidR="005864F7" w:rsidRDefault="005864F7"/>
    <w:p w14:paraId="0B333498" w14:textId="24FCB9D1" w:rsidR="005864F7" w:rsidRDefault="005864F7">
      <w:r>
        <w:t xml:space="preserve">“Certainly.”  Turning </w:t>
      </w:r>
      <w:r w:rsidR="00C535B6">
        <w:t>on her heels, she swayed herself off towards the bedrooms.</w:t>
      </w:r>
    </w:p>
    <w:p w14:paraId="0E714AE4" w14:textId="53DD82F7" w:rsidR="00C535B6" w:rsidRDefault="00C535B6"/>
    <w:p w14:paraId="73F629C6" w14:textId="0B9D933E" w:rsidR="00C535B6" w:rsidRDefault="00C535B6">
      <w:r>
        <w:t>“Does she walk like that all the time</w:t>
      </w:r>
      <w:r w:rsidR="00F44BB3">
        <w:t>,” I asked everyone, “or is it just when I’m watching her?  I swear, for a girl who doesn’t want to be bothered, she certainly tries her hardest to catch my attention, and entice me, so I’ll want to molest her.”</w:t>
      </w:r>
    </w:p>
    <w:p w14:paraId="3726702A" w14:textId="14ED1DAE" w:rsidR="00F44BB3" w:rsidRDefault="00F44BB3"/>
    <w:p w14:paraId="67986710" w14:textId="4357F86E" w:rsidR="00F44BB3" w:rsidRDefault="00C85B87">
      <w:r>
        <w:t>None of the three girls answered.  They just giggled secretly between themselves.  I had a sne</w:t>
      </w:r>
      <w:r w:rsidR="00F75B83">
        <w:t xml:space="preserve">aking suspicion I was missing something.  Just what exactly were they talking about while I was </w:t>
      </w:r>
      <w:r w:rsidR="008679ED">
        <w:t>in the library with Flames?</w:t>
      </w:r>
    </w:p>
    <w:p w14:paraId="20E25E71" w14:textId="1CB0F77F" w:rsidR="008679ED" w:rsidRDefault="008679ED"/>
    <w:p w14:paraId="4C1373D7" w14:textId="585794D7" w:rsidR="008679ED" w:rsidRDefault="008679ED">
      <w:r>
        <w:t xml:space="preserve">Coming back, Flames handed me the pouch, and then sat down </w:t>
      </w:r>
      <w:proofErr w:type="gramStart"/>
      <w:r>
        <w:t>in</w:t>
      </w:r>
      <w:proofErr w:type="gramEnd"/>
      <w:r>
        <w:t xml:space="preserve"> the floor at my feet</w:t>
      </w:r>
      <w:r w:rsidR="00FF54CC">
        <w:t xml:space="preserve">, even though there was plenty of room </w:t>
      </w:r>
      <w:r w:rsidR="00A63664">
        <w:t xml:space="preserve">left on the couches and chairs.  Turning her body, she snuggled her breasts up to the outside of my </w:t>
      </w:r>
      <w:proofErr w:type="gramStart"/>
      <w:r w:rsidR="00A63664">
        <w:t>leg</w:t>
      </w:r>
      <w:r w:rsidR="00EF4D02">
        <w:t>, and</w:t>
      </w:r>
      <w:proofErr w:type="gramEnd"/>
      <w:r w:rsidR="00EF4D02">
        <w:t xml:space="preserve"> laid her head over against me.  </w:t>
      </w:r>
      <w:r w:rsidR="00F716DF">
        <w:t xml:space="preserve">Somehow, I couldn’t help but wonder if she was acting of her own violation, or if the </w:t>
      </w:r>
      <w:proofErr w:type="spellStart"/>
      <w:r w:rsidR="00F716DF">
        <w:t>bloodoath</w:t>
      </w:r>
      <w:proofErr w:type="spellEnd"/>
      <w:r w:rsidR="00F716DF">
        <w:t xml:space="preserve"> was influencing her behavior.  Really, I suppose it doesn’t truly matter.  It is what it is, and it’s too late to change it now.</w:t>
      </w:r>
    </w:p>
    <w:p w14:paraId="32F5EE86" w14:textId="1FCC4C2B" w:rsidR="00F716DF" w:rsidRDefault="00F716DF"/>
    <w:p w14:paraId="7B92DE04" w14:textId="042BCA2E" w:rsidR="00F716DF" w:rsidRDefault="00F716DF">
      <w:r>
        <w:t xml:space="preserve">In a way, I felt as if my poor leg was being a sandwich.  Jewel sitting in my lap, her legs </w:t>
      </w:r>
      <w:r w:rsidR="00D97D55">
        <w:t xml:space="preserve">nestled </w:t>
      </w:r>
      <w:r>
        <w:t>between mine</w:t>
      </w:r>
      <w:r w:rsidR="00D97D55">
        <w:t xml:space="preserve">, and Flames pressed up against the </w:t>
      </w:r>
      <w:r w:rsidR="00D12A26">
        <w:t xml:space="preserve">outside.  Hearing the girls </w:t>
      </w:r>
      <w:r w:rsidR="002C3651">
        <w:t xml:space="preserve">still giggling, I decided to have a little fun </w:t>
      </w:r>
      <w:r w:rsidR="00C20820">
        <w:t>myself, before getting down to business.  “Red.  Victoria</w:t>
      </w:r>
      <w:r w:rsidR="00AA784B">
        <w:t>.”  I called out to the two girls, smirking at them both.  “My left leg</w:t>
      </w:r>
      <w:r w:rsidR="00965E70">
        <w:t xml:space="preserve"> still has room for a set of boobs to </w:t>
      </w:r>
      <w:r w:rsidR="00AB64E0">
        <w:t>snuggle it.  Which of you want that privilege?”</w:t>
      </w:r>
    </w:p>
    <w:p w14:paraId="1EF7E656" w14:textId="274C25C1" w:rsidR="00AB64E0" w:rsidRDefault="00AB64E0"/>
    <w:p w14:paraId="2F512CBA" w14:textId="7E6A3D97" w:rsidR="00AB64E0" w:rsidRDefault="00AB64E0">
      <w:r>
        <w:t>“Mine!  Wah ha</w:t>
      </w:r>
      <w:r w:rsidR="00392B33">
        <w:t xml:space="preserve"> </w:t>
      </w:r>
      <w:proofErr w:type="spellStart"/>
      <w:r w:rsidR="00392B33">
        <w:t>ha</w:t>
      </w:r>
      <w:proofErr w:type="spellEnd"/>
      <w:r w:rsidR="00392B33">
        <w:t xml:space="preserve">!”  </w:t>
      </w:r>
      <w:r>
        <w:t>With a scream and a</w:t>
      </w:r>
      <w:r w:rsidR="00392B33">
        <w:t xml:space="preserve"> sinisterly possessive </w:t>
      </w:r>
      <w:r>
        <w:t>laugh</w:t>
      </w:r>
      <w:r w:rsidR="00392B33">
        <w:t xml:space="preserve">, Victoria left green glowing after images as </w:t>
      </w:r>
      <w:r w:rsidR="002E3694">
        <w:t>she instantly planted herself at my feet</w:t>
      </w:r>
      <w:r w:rsidR="003E36BD">
        <w:t>.  Wrapping her arms around my l</w:t>
      </w:r>
      <w:r w:rsidR="004A4702">
        <w:t>ower left</w:t>
      </w:r>
      <w:r w:rsidR="003E36BD">
        <w:t>, she squeez</w:t>
      </w:r>
      <w:r w:rsidR="00F83503">
        <w:t xml:space="preserve">ed herself so tight against me, I thought she was going to break my </w:t>
      </w:r>
      <w:r w:rsidR="004A4702">
        <w:t xml:space="preserve">whole </w:t>
      </w:r>
      <w:r w:rsidR="00F83503">
        <w:t>leg!</w:t>
      </w:r>
      <w:r w:rsidR="004A4702">
        <w:t xml:space="preserve">  </w:t>
      </w:r>
    </w:p>
    <w:p w14:paraId="4CC9C975" w14:textId="0109A2F1" w:rsidR="008456AA" w:rsidRDefault="008456AA"/>
    <w:p w14:paraId="7425205F" w14:textId="5E042ED1" w:rsidR="00612AD3" w:rsidRDefault="008456AA">
      <w:r>
        <w:t>Sticking her tongue out at Red, Victoria laughed freely in victory</w:t>
      </w:r>
      <w:r w:rsidR="00D073E4">
        <w:t xml:space="preserve">, while Red flopped back down in her seat.  Blinking repeatedly, </w:t>
      </w:r>
      <w:r w:rsidR="000A2C39">
        <w:t>she</w:t>
      </w:r>
      <w:r w:rsidR="00D073E4">
        <w:t xml:space="preserve"> looked </w:t>
      </w:r>
      <w:r w:rsidR="00612AD3">
        <w:t>dumbfounded.  Laughing myself, I reached down and rubbed Victoria’s head gently, enjoying playing with her long hair.</w:t>
      </w:r>
    </w:p>
    <w:p w14:paraId="6131FADC" w14:textId="5571BC56" w:rsidR="00612AD3" w:rsidRDefault="00612AD3"/>
    <w:p w14:paraId="07531719" w14:textId="350CBFE0" w:rsidR="00612AD3" w:rsidRDefault="00612AD3">
      <w:r>
        <w:t xml:space="preserve">“Better luck next time, Red,” I teased her.  “You’ll just have to be a little quicker in the future.”    Moving my left hand off Victoria, I wrapped it gently around Jewel’s waist and pulled her back tighter </w:t>
      </w:r>
      <w:r w:rsidR="00C77A7A">
        <w:t>against my chest.  “Snuggle tight, dear,” I told her.  “I need to see over your shoulder so I can see what I’m doing.”</w:t>
      </w:r>
    </w:p>
    <w:p w14:paraId="4529C286" w14:textId="6E1879D3" w:rsidR="00C77A7A" w:rsidRDefault="00C77A7A"/>
    <w:p w14:paraId="3C068A1D" w14:textId="28C3AA91" w:rsidR="00C77A7A" w:rsidRDefault="00C77A7A">
      <w:r>
        <w:t>Giggling madly, Jewel wiggled up several inches and po</w:t>
      </w:r>
      <w:r w:rsidR="003B506B">
        <w:t>sitioned</w:t>
      </w:r>
      <w:r>
        <w:t xml:space="preserve"> her </w:t>
      </w:r>
      <w:r w:rsidR="003B506B">
        <w:t xml:space="preserve">hips center mine.  When she slid back </w:t>
      </w:r>
      <w:r w:rsidR="00BA4D71">
        <w:t xml:space="preserve">down this time, she made certain </w:t>
      </w:r>
      <w:r w:rsidR="00211C22">
        <w:t>to push myself as deeply inside her backside as she could.  Eyes twinkling, she innocently asked, “Like this?”</w:t>
      </w:r>
    </w:p>
    <w:p w14:paraId="75733DEF" w14:textId="611C020B" w:rsidR="00211C22" w:rsidRDefault="00211C22"/>
    <w:p w14:paraId="0A874288" w14:textId="56CD3128" w:rsidR="00211C22" w:rsidRDefault="00211C22">
      <w:r>
        <w:t xml:space="preserve">“Sure,” I told her casually.  Honestly, I suppose I’m getting used to such things.  It’s not like it’s the first time I’ve ever been balls deep inside her before.  I wasn’t really looking for passion </w:t>
      </w:r>
      <w:proofErr w:type="gramStart"/>
      <w:r>
        <w:t>at the moment</w:t>
      </w:r>
      <w:proofErr w:type="gramEnd"/>
      <w:r>
        <w:t xml:space="preserve">, but I can’t say I dislike being wrapped in her warmth either.  Besides…. I really don’t think Jewel’s looking for such lustful action </w:t>
      </w:r>
      <w:proofErr w:type="gramStart"/>
      <w:r>
        <w:t>at the moment</w:t>
      </w:r>
      <w:proofErr w:type="gramEnd"/>
      <w:r>
        <w:t xml:space="preserve"> either.  I honestly think she’s just “sheathing my blade”, to keep it away from the others.</w:t>
      </w:r>
    </w:p>
    <w:p w14:paraId="18E3A752" w14:textId="7096BBD2" w:rsidR="00211C22" w:rsidRDefault="00211C22"/>
    <w:p w14:paraId="61B0489F" w14:textId="22AEFEB0" w:rsidR="00211C22" w:rsidRDefault="00211C22">
      <w:r>
        <w:t xml:space="preserve">Heaven </w:t>
      </w:r>
      <w:proofErr w:type="gramStart"/>
      <w:r>
        <w:t>help</w:t>
      </w:r>
      <w:proofErr w:type="gramEnd"/>
      <w:r>
        <w:t xml:space="preserve"> me.  I don’t know if I can handle being the center of such much attention!</w:t>
      </w:r>
    </w:p>
    <w:p w14:paraId="2E6D6C12" w14:textId="36D7C8FA" w:rsidR="00211C22" w:rsidRDefault="00211C22"/>
    <w:p w14:paraId="0F4601E1" w14:textId="49F4CF0F" w:rsidR="00211C22" w:rsidRDefault="00211C22">
      <w:r>
        <w:t xml:space="preserve">Sighing deeply, I gently kissed Jewel on the ear, then </w:t>
      </w:r>
      <w:proofErr w:type="gramStart"/>
      <w:r>
        <w:t>opened up</w:t>
      </w:r>
      <w:proofErr w:type="gramEnd"/>
      <w:r>
        <w:t xml:space="preserve"> my bag from yesterday.  Reaching inside, I pulled out a small red medal with an engraving of the naked Goddess of Fire on it.  Flipping it over in my hands, I held it out towards my right.  “Here Flames,” I told her, “this one is for you.”</w:t>
      </w:r>
    </w:p>
    <w:p w14:paraId="4FB8464B" w14:textId="6B6D8EE6" w:rsidR="00211C22" w:rsidRDefault="00211C22"/>
    <w:p w14:paraId="650FFDB8" w14:textId="3BC45415" w:rsidR="00211C22" w:rsidRDefault="00211C22">
      <w:r>
        <w:t>“What is it?”  Taking it, she turned it over and examined it.</w:t>
      </w:r>
    </w:p>
    <w:p w14:paraId="75DA7634" w14:textId="58F59B28" w:rsidR="00211C22" w:rsidRDefault="00211C22"/>
    <w:p w14:paraId="614E2785" w14:textId="7C031588" w:rsidR="00211C22" w:rsidRDefault="00211C22">
      <w:r>
        <w:t xml:space="preserve">“It’s a badge granting you a waver from </w:t>
      </w:r>
      <w:proofErr w:type="gramStart"/>
      <w:r>
        <w:t>actually needing</w:t>
      </w:r>
      <w:proofErr w:type="gramEnd"/>
      <w:r>
        <w:t xml:space="preserve"> to wear clothes now.  Your </w:t>
      </w:r>
      <w:proofErr w:type="spellStart"/>
      <w:r>
        <w:t>bloodbond</w:t>
      </w:r>
      <w:proofErr w:type="spellEnd"/>
      <w:r>
        <w:t xml:space="preserve"> says I can dress you, and undress you however I want.  The kingdom recognizes the sanctity of such bonds, and they won’t interfere.  </w:t>
      </w:r>
      <w:proofErr w:type="gramStart"/>
      <w:r>
        <w:t>As long as</w:t>
      </w:r>
      <w:proofErr w:type="gramEnd"/>
      <w:r>
        <w:t xml:space="preserve"> you have the badge with you, the guards and such can’t ticket you or try and make you cover yourself.”</w:t>
      </w:r>
    </w:p>
    <w:p w14:paraId="1D5E0FCC" w14:textId="3C90D5A8" w:rsidR="00211C22" w:rsidRDefault="00211C22"/>
    <w:p w14:paraId="1B6171FD" w14:textId="7BD324CB" w:rsidR="00211C22" w:rsidRDefault="00211C22">
      <w:r>
        <w:t>“You won’t need to wear a slave shackle,” I assured her, “and you won’t have to wear anything else either.  You can streak freely now.”</w:t>
      </w:r>
    </w:p>
    <w:p w14:paraId="6E377B60" w14:textId="618506FC" w:rsidR="00211C22" w:rsidRDefault="00211C22"/>
    <w:p w14:paraId="4769EE27" w14:textId="468F2415" w:rsidR="00211C22" w:rsidRDefault="00211C22">
      <w:r>
        <w:t>“Great!”  Laughing lightly, Flames clipped the badge on the side of her hair, testing to make certain it was secure several times before fully releasing it.  “I</w:t>
      </w:r>
      <w:r w:rsidR="00343270">
        <w:t xml:space="preserve">’ve always felt </w:t>
      </w:r>
      <w:r w:rsidR="005726A7">
        <w:t xml:space="preserve">the girls here spend too much time primping and </w:t>
      </w:r>
      <w:r w:rsidR="004706C9">
        <w:t>gettin</w:t>
      </w:r>
      <w:r w:rsidR="004F20FC">
        <w:t>g ready.  I mu</w:t>
      </w:r>
      <w:r w:rsidR="005F7C7F">
        <w:t xml:space="preserve">ch </w:t>
      </w:r>
      <w:r w:rsidR="004F20FC">
        <w:t xml:space="preserve">prefer just being able to ignore all that </w:t>
      </w:r>
      <w:r w:rsidR="005F7C7F">
        <w:t xml:space="preserve">and just go </w:t>
      </w:r>
      <w:r w:rsidR="00D166BE">
        <w:t>on</w:t>
      </w:r>
      <w:r w:rsidR="005F7C7F">
        <w:t xml:space="preserve"> with other stuff which interests me.”</w:t>
      </w:r>
    </w:p>
    <w:p w14:paraId="20C8B8E1" w14:textId="4F6962AF" w:rsidR="005F7C7F" w:rsidRDefault="005F7C7F"/>
    <w:p w14:paraId="18FBB057" w14:textId="6309C4B2" w:rsidR="005F7C7F" w:rsidRDefault="005F7C7F">
      <w:r>
        <w:t xml:space="preserve">I used to think Red was odd with her indifference towards clothing, but Flames is much stranger — she </w:t>
      </w:r>
      <w:proofErr w:type="gramStart"/>
      <w:r>
        <w:t>actually seems</w:t>
      </w:r>
      <w:proofErr w:type="gramEnd"/>
      <w:r>
        <w:t xml:space="preserve"> to have a burning dislike for them!</w:t>
      </w:r>
      <w:r w:rsidR="006679CD">
        <w:t xml:space="preserve">  Never, in either of my lives, would I have imagined I’d meet a woman who</w:t>
      </w:r>
      <w:r w:rsidR="00D73600">
        <w:t xml:space="preserve"> dislikes clothes.  Sure, some women dislike some clothes — Julie couldn’t stand anything </w:t>
      </w:r>
      <w:proofErr w:type="gramStart"/>
      <w:r w:rsidR="00D73600">
        <w:t>skin tight</w:t>
      </w:r>
      <w:proofErr w:type="gramEnd"/>
      <w:r w:rsidR="004133E8">
        <w:t xml:space="preserve">, and seldom even wore a bra for that reason — </w:t>
      </w:r>
      <w:r w:rsidR="0071590F">
        <w:t>but</w:t>
      </w:r>
      <w:r w:rsidR="004133E8">
        <w:t xml:space="preserve"> Flames just doesn’t seem to like </w:t>
      </w:r>
      <w:r w:rsidR="004133E8">
        <w:rPr>
          <w:i/>
        </w:rPr>
        <w:t>any</w:t>
      </w:r>
      <w:r w:rsidR="0071590F">
        <w:rPr>
          <w:i/>
        </w:rPr>
        <w:t xml:space="preserve"> </w:t>
      </w:r>
      <w:r w:rsidR="0071590F">
        <w:t>clothes.</w:t>
      </w:r>
      <w:r w:rsidR="00B20F0C">
        <w:t xml:space="preserve">  She’s </w:t>
      </w:r>
      <w:proofErr w:type="gramStart"/>
      <w:r w:rsidR="00B20F0C">
        <w:t>definitely one</w:t>
      </w:r>
      <w:proofErr w:type="gramEnd"/>
      <w:r w:rsidR="00B20F0C">
        <w:t xml:space="preserve"> of a kind.</w:t>
      </w:r>
    </w:p>
    <w:p w14:paraId="08CBD123" w14:textId="0E22D17B" w:rsidR="00B20F0C" w:rsidRDefault="00B20F0C"/>
    <w:p w14:paraId="4255F193" w14:textId="2B513F1B" w:rsidR="00EC2B77" w:rsidRDefault="00B20F0C">
      <w:r>
        <w:t xml:space="preserve">Digging back into the bag, I tried to stay focused on the task at hand.  Looking at the next badge, it was engraved with an image of two lovers entwined intimately in each other’s embrace.  Seeing the name on the back of it, I tossed it over to </w:t>
      </w:r>
      <w:r w:rsidR="00EF0229">
        <w:t>Red.</w:t>
      </w:r>
      <w:r>
        <w:t xml:space="preserve">  “An Emblem of Passion,” I told her.  “The Goddess of Fire won’t allow you to be ticketed and fined while you have that, even if you make wild whoopee</w:t>
      </w:r>
      <w:r w:rsidR="00EC2B77">
        <w:t xml:space="preserve"> in the middle of the street.”</w:t>
      </w:r>
    </w:p>
    <w:p w14:paraId="7C584924" w14:textId="77777777" w:rsidR="00EC2B77" w:rsidRDefault="00EC2B77"/>
    <w:p w14:paraId="23F1FA53" w14:textId="77777777" w:rsidR="00313587" w:rsidRDefault="00EC2B77">
      <w:r>
        <w:t>“Well,” Jewel giggled</w:t>
      </w:r>
      <w:r w:rsidR="00313587">
        <w:t>, while clarifying, “you might get ticketed for obstructing the flow of traffic in that case, but you won’t get fined for any acts of passion or lewdness.”</w:t>
      </w:r>
    </w:p>
    <w:p w14:paraId="185795FE" w14:textId="77777777" w:rsidR="00313587" w:rsidRDefault="00313587"/>
    <w:p w14:paraId="1F8E729F" w14:textId="77777777" w:rsidR="0043317C" w:rsidRDefault="00313587">
      <w:r>
        <w:t xml:space="preserve">“What she said,” I agreed, reaching back into the bag.  The next badge was Red’s clothing waver, and then Jewel’s </w:t>
      </w:r>
      <w:r w:rsidR="0043317C">
        <w:t xml:space="preserve">waver for indecent behavior.  The name on the badge after that made me blink several </w:t>
      </w:r>
      <w:proofErr w:type="gramStart"/>
      <w:r w:rsidR="0043317C">
        <w:t>times, before</w:t>
      </w:r>
      <w:proofErr w:type="gramEnd"/>
      <w:r w:rsidR="0043317C">
        <w:t xml:space="preserve"> I passed it to my left.</w:t>
      </w:r>
    </w:p>
    <w:p w14:paraId="67546A0E" w14:textId="77777777" w:rsidR="0043317C" w:rsidRDefault="0043317C"/>
    <w:p w14:paraId="68CB2423" w14:textId="545A9367" w:rsidR="00B20F0C" w:rsidRDefault="0043317C">
      <w:r>
        <w:t xml:space="preserve">“Here Victoria.  </w:t>
      </w:r>
      <w:proofErr w:type="gramStart"/>
      <w:r>
        <w:t>Apparently</w:t>
      </w:r>
      <w:proofErr w:type="gramEnd"/>
      <w:r>
        <w:t xml:space="preserve"> you now have the right to streak just as much as the others.”  Shrugging my shoulders, I guess it really isn’t that big a deal.  I just don’t understand why she got one.  There’s no </w:t>
      </w:r>
      <w:proofErr w:type="spellStart"/>
      <w:r>
        <w:t>bloodbond</w:t>
      </w:r>
      <w:proofErr w:type="spellEnd"/>
      <w:r>
        <w:t xml:space="preserve"> or </w:t>
      </w:r>
      <w:proofErr w:type="spellStart"/>
      <w:r>
        <w:t>oathbond</w:t>
      </w:r>
      <w:proofErr w:type="spellEnd"/>
      <w:r>
        <w:t xml:space="preserve"> which would limit, or exempt, her </w:t>
      </w:r>
      <w:r w:rsidR="00DD787E">
        <w:t>being dressed.</w:t>
      </w:r>
    </w:p>
    <w:p w14:paraId="31D5C649" w14:textId="3FADF8F0" w:rsidR="00DD787E" w:rsidRDefault="00DD787E"/>
    <w:p w14:paraId="1033DA7E" w14:textId="445F4A4B" w:rsidR="00DD787E" w:rsidRDefault="00DD787E">
      <w:r>
        <w:t xml:space="preserve">Taking it in both her hands, Victoria stared at the badge like it was a priceless treasure.  “Wah </w:t>
      </w:r>
      <w:proofErr w:type="spellStart"/>
      <w:r>
        <w:t>haha</w:t>
      </w:r>
      <w:proofErr w:type="spellEnd"/>
      <w:r>
        <w:t xml:space="preserve"> </w:t>
      </w:r>
      <w:proofErr w:type="spellStart"/>
      <w:r>
        <w:t>haha</w:t>
      </w:r>
      <w:proofErr w:type="spellEnd"/>
      <w:r>
        <w:t>!</w:t>
      </w:r>
      <w:r w:rsidR="00AB4BF9">
        <w:t xml:space="preserve">  </w:t>
      </w:r>
      <w:proofErr w:type="spellStart"/>
      <w:r w:rsidR="00AB4BF9">
        <w:t>Muhahahaha</w:t>
      </w:r>
      <w:proofErr w:type="spellEnd"/>
      <w:r w:rsidR="00AB4BF9">
        <w:t>!  Wee heehee heehee!</w:t>
      </w:r>
      <w:r w:rsidR="00E153AA">
        <w:t xml:space="preserve">  Ha ha ha ha!”</w:t>
      </w:r>
      <w:r>
        <w:t xml:space="preserve">  </w:t>
      </w:r>
      <w:proofErr w:type="gramStart"/>
      <w:r>
        <w:t>Sudden</w:t>
      </w:r>
      <w:proofErr w:type="gramEnd"/>
      <w:r>
        <w:t xml:space="preserve"> uncontrollable laughter erupted from her, and she lost herself completely in total amusement.  Flam</w:t>
      </w:r>
      <w:r w:rsidR="00AB4BF9">
        <w:t>es might be one of a kind, but Victoria is just as uniquely enigmatic in her own way.  I have no idea why the hell she’d laugh herself into a crying fit over a clothing waver.</w:t>
      </w:r>
    </w:p>
    <w:p w14:paraId="16B1F185" w14:textId="63238B63" w:rsidR="00E153AA" w:rsidRDefault="00E153AA"/>
    <w:p w14:paraId="65A750D2" w14:textId="6EFBADDB" w:rsidR="00E153AA" w:rsidRDefault="00E153AA">
      <w:r>
        <w:t xml:space="preserve">“I guess the </w:t>
      </w:r>
      <w:proofErr w:type="spellStart"/>
      <w:r>
        <w:t>Truthsayer</w:t>
      </w:r>
      <w:proofErr w:type="spellEnd"/>
      <w:r>
        <w:t xml:space="preserve"> </w:t>
      </w:r>
      <w:r w:rsidR="00FE7D3F">
        <w:t>made a mistake and worked up a badge for her, when he was going through filing the paperwork for all the rest of us,” Jewel giggled, guessing at what happened.</w:t>
      </w:r>
    </w:p>
    <w:p w14:paraId="4849AE35" w14:textId="7E403013" w:rsidR="00E273EC" w:rsidRDefault="00E273EC"/>
    <w:p w14:paraId="7F813399" w14:textId="56FC471A" w:rsidR="00E273EC" w:rsidRDefault="00E273EC">
      <w:r>
        <w:t>“Damned if I know,” I shrugged</w:t>
      </w:r>
      <w:r w:rsidR="0032147F">
        <w:t>.  Honestly, it didn’t really matter to me.  I just wanted to pass out the rest of the badges in the bag.</w:t>
      </w:r>
    </w:p>
    <w:p w14:paraId="274099B9" w14:textId="7456098C" w:rsidR="0032147F" w:rsidRDefault="0032147F">
      <w:pPr>
        <w:pBdr>
          <w:bottom w:val="dotted" w:sz="24" w:space="1" w:color="auto"/>
        </w:pBdr>
      </w:pPr>
    </w:p>
    <w:p w14:paraId="2FE8ACC4" w14:textId="02F63587" w:rsidR="0032147F" w:rsidRDefault="0032147F"/>
    <w:p w14:paraId="3A7034EA" w14:textId="641A23C8" w:rsidR="00D5691F" w:rsidRDefault="00FF5D11">
      <w:r>
        <w:t>In the end, everyone got a nice collection of badges and waivers</w:t>
      </w:r>
      <w:r w:rsidR="008E57DA">
        <w:t xml:space="preserve"> — including Victoria for some unfathomable reason.  We had exemptions for clothing laws, exemptions for “lewd conduct in public”, and exemptions for public curfews, military draft citations, and even certain taxes and public fees.  Apparently, registering a certified </w:t>
      </w:r>
      <w:proofErr w:type="spellStart"/>
      <w:r w:rsidR="008E57DA">
        <w:t>bloodbond</w:t>
      </w:r>
      <w:proofErr w:type="spellEnd"/>
      <w:r w:rsidR="008E57DA">
        <w:t xml:space="preserve"> or a certified </w:t>
      </w:r>
      <w:proofErr w:type="spellStart"/>
      <w:r w:rsidR="008E57DA">
        <w:t>oathbond</w:t>
      </w:r>
      <w:proofErr w:type="spellEnd"/>
      <w:r w:rsidR="008E57DA">
        <w:t xml:space="preserve"> was a </w:t>
      </w:r>
      <w:r w:rsidR="008E57DA">
        <w:rPr>
          <w:b/>
          <w:i/>
        </w:rPr>
        <w:t xml:space="preserve">huge </w:t>
      </w:r>
      <w:r w:rsidR="008E57DA">
        <w:t>deal</w:t>
      </w:r>
      <w:r w:rsidR="001506EE">
        <w:t xml:space="preserve">, and the kingdom’s laws were set up </w:t>
      </w:r>
      <w:proofErr w:type="gramStart"/>
      <w:r w:rsidR="001506EE">
        <w:t>so as to</w:t>
      </w:r>
      <w:proofErr w:type="gramEnd"/>
      <w:r w:rsidR="001506EE">
        <w:t xml:space="preserve"> not trample upon those bonds in any way.</w:t>
      </w:r>
    </w:p>
    <w:p w14:paraId="59DBA870" w14:textId="5AD9C965" w:rsidR="001506EE" w:rsidRDefault="001506EE"/>
    <w:p w14:paraId="7010196E" w14:textId="36FE7DCC" w:rsidR="001506EE" w:rsidRDefault="0032650B">
      <w:r>
        <w:t>While everyone was laughing and giggling with each badged given</w:t>
      </w:r>
      <w:r w:rsidR="00165163">
        <w:t xml:space="preserve">, </w:t>
      </w:r>
      <w:r w:rsidR="00A05D5B">
        <w:t xml:space="preserve">the girls </w:t>
      </w:r>
      <w:r>
        <w:t xml:space="preserve">also </w:t>
      </w:r>
      <w:r w:rsidR="00DB3F29">
        <w:t xml:space="preserve">tried to address some serious points with the bonds as well.  </w:t>
      </w:r>
      <w:r w:rsidR="006F0A03">
        <w:t>They explained that</w:t>
      </w:r>
      <w:r w:rsidR="00DB3F29">
        <w:t xml:space="preserve"> </w:t>
      </w:r>
      <w:r w:rsidR="001F2F7E">
        <w:t xml:space="preserve">while </w:t>
      </w:r>
      <w:r w:rsidR="00DB3F29">
        <w:t>no public curfew</w:t>
      </w:r>
      <w:r w:rsidR="001F2F7E">
        <w:t xml:space="preserve"> or duty</w:t>
      </w:r>
      <w:r w:rsidR="00DB3F29">
        <w:t xml:space="preserve"> could ever be sufficient </w:t>
      </w:r>
      <w:r w:rsidR="00C84D13">
        <w:t>reason to</w:t>
      </w:r>
      <w:r w:rsidR="00DB3F29">
        <w:t xml:space="preserve"> </w:t>
      </w:r>
      <w:r w:rsidR="00C84D13">
        <w:t xml:space="preserve">separate two </w:t>
      </w:r>
      <w:proofErr w:type="spellStart"/>
      <w:r w:rsidR="00C84D13">
        <w:t>bloodbonded</w:t>
      </w:r>
      <w:proofErr w:type="spellEnd"/>
      <w:r w:rsidR="00C84D13">
        <w:t xml:space="preserve">, </w:t>
      </w:r>
      <w:r w:rsidR="001F2F7E">
        <w:t xml:space="preserve">at the same token, neither would two </w:t>
      </w:r>
      <w:proofErr w:type="spellStart"/>
      <w:r w:rsidR="001F2F7E">
        <w:t>bloodbonded</w:t>
      </w:r>
      <w:proofErr w:type="spellEnd"/>
      <w:r w:rsidR="001F2F7E">
        <w:t xml:space="preserve"> be separated for incarceration by the kingdom.</w:t>
      </w:r>
    </w:p>
    <w:p w14:paraId="5C2CDBB1" w14:textId="3FF4F44F" w:rsidR="001F2F7E" w:rsidRDefault="001F2F7E"/>
    <w:p w14:paraId="334D60D4" w14:textId="59B28514" w:rsidR="001F2F7E" w:rsidRDefault="001F2F7E">
      <w:r>
        <w:t>If there was an outbreak of the plague, and I was in quarantine in town</w:t>
      </w:r>
      <w:r w:rsidR="004B1EE2">
        <w:t xml:space="preserve"> </w:t>
      </w:r>
      <w:r>
        <w:t xml:space="preserve">sick, the kingdom wouldn’t stop Flames from coming to my side and taking care of me.  If the quarantine was to keep the sick from entering town, and she was outside, I could end up </w:t>
      </w:r>
      <w:r w:rsidR="00361481">
        <w:t>forcibly tossed out to join her.  They wouldn’t keep us apart, but the kingdom would maintain the quarantine by tossing the healthy individual to the sick.</w:t>
      </w:r>
    </w:p>
    <w:p w14:paraId="032688EC" w14:textId="785F65A7" w:rsidR="00361481" w:rsidRDefault="00361481"/>
    <w:p w14:paraId="7ECBA00B" w14:textId="4236E29F" w:rsidR="00361481" w:rsidRDefault="00361481">
      <w:r>
        <w:t xml:space="preserve">Another incident I was warned to be very careful </w:t>
      </w:r>
      <w:proofErr w:type="gramStart"/>
      <w:r>
        <w:t>about,</w:t>
      </w:r>
      <w:proofErr w:type="gramEnd"/>
      <w:r>
        <w:t xml:space="preserve"> was public incarceration.  If Jewel murdered someone and got sent to the dungeon for thirty years, the kingdom still wouldn’t separate us.  Instead, I’d end up tossed into the dungeon with her and </w:t>
      </w:r>
      <w:r w:rsidR="00A24131">
        <w:t>would serve half her sentence right alongside her!</w:t>
      </w:r>
    </w:p>
    <w:p w14:paraId="4EA0CBB9" w14:textId="09B44982" w:rsidR="006B5B74" w:rsidRDefault="006B5B74"/>
    <w:p w14:paraId="6474B6C6" w14:textId="6008B9EC" w:rsidR="006B5B74" w:rsidRDefault="006B5B74">
      <w:r>
        <w:t xml:space="preserve">I was too nervous to ask what would happen if </w:t>
      </w:r>
      <w:r w:rsidR="00EB7A98">
        <w:t xml:space="preserve">one of us were sentenced for execution.  </w:t>
      </w:r>
      <w:r w:rsidR="00980894">
        <w:t xml:space="preserve">Even without knowing that answer, it became glaringly obvious to me that my fate was tied </w:t>
      </w:r>
      <w:r w:rsidR="00046B09">
        <w:t xml:space="preserve">irreversibly with Red’s, Jewel’s, and Flame’s forevermore — though I was left puzzling over Victoria’s connection with our group.  She’s just a </w:t>
      </w:r>
      <w:proofErr w:type="gramStart"/>
      <w:r w:rsidR="00046B09">
        <w:t>friend and</w:t>
      </w:r>
      <w:proofErr w:type="gramEnd"/>
      <w:r w:rsidR="00046B09">
        <w:t xml:space="preserve"> </w:t>
      </w:r>
      <w:proofErr w:type="spellStart"/>
      <w:r w:rsidR="00046B09">
        <w:t>and</w:t>
      </w:r>
      <w:proofErr w:type="spellEnd"/>
      <w:r w:rsidR="00046B09">
        <w:t xml:space="preserve"> </w:t>
      </w:r>
      <w:proofErr w:type="spellStart"/>
      <w:r w:rsidR="00046B09">
        <w:t>taskmate</w:t>
      </w:r>
      <w:proofErr w:type="spellEnd"/>
      <w:r w:rsidR="00046B09">
        <w:t xml:space="preserve"> — she’s not actually bonded by either blood or oath to any of us — and yet, she has the same set of badges and waivers as </w:t>
      </w:r>
      <w:r w:rsidR="00C61B9E">
        <w:t>everyone else.</w:t>
      </w:r>
    </w:p>
    <w:p w14:paraId="49D184A0" w14:textId="05D9CB91" w:rsidR="00C61B9E" w:rsidRDefault="00C61B9E"/>
    <w:p w14:paraId="0F631A33" w14:textId="5BDD38FE" w:rsidR="00C61B9E" w:rsidRDefault="00C61B9E">
      <w:r>
        <w:t xml:space="preserve">And the funniest thing?  </w:t>
      </w:r>
      <w:r w:rsidR="0078692C">
        <w:t>None of the girls — not even Victoria herself — are certain what that means, which means I’m not alone in my confusion for a change.  Growing up in Hone, I was never educated much in this world, and all the girls have had tutors and teachers from the moment they were born.  Often, I feel like a complete idiot next to them, so it was refreshingly nice to see them just as clueless as me for a change.</w:t>
      </w:r>
    </w:p>
    <w:p w14:paraId="50E05AFD" w14:textId="4A0F7945" w:rsidR="0078692C" w:rsidRDefault="0078692C">
      <w:pPr>
        <w:pBdr>
          <w:bottom w:val="dotted" w:sz="24" w:space="1" w:color="auto"/>
        </w:pBdr>
      </w:pPr>
    </w:p>
    <w:p w14:paraId="1B1B2470" w14:textId="3956BBE9" w:rsidR="0078692C" w:rsidRDefault="0078692C"/>
    <w:p w14:paraId="4F73AC97" w14:textId="4A9EE4F8" w:rsidR="00F9311D" w:rsidRDefault="00F9311D">
      <w:r>
        <w:t>After passing out all</w:t>
      </w:r>
      <w:r w:rsidR="00CE5027">
        <w:t xml:space="preserve"> the</w:t>
      </w:r>
      <w:r>
        <w:t xml:space="preserve"> badges</w:t>
      </w:r>
      <w:r w:rsidR="00CE5027">
        <w:t>,</w:t>
      </w:r>
      <w:r w:rsidR="00CA36F5">
        <w:t xml:space="preserve"> everyone </w:t>
      </w:r>
      <w:r w:rsidR="006D7AD5">
        <w:t xml:space="preserve">got dressed and went their own way for the day.  Red and Victoria headed towards the administration building so Victoria could join our team and move into the room </w:t>
      </w:r>
      <w:r w:rsidR="008E0C5F">
        <w:t>permanently with us.  Flames went towards the crazy mad scientist building (also know</w:t>
      </w:r>
      <w:r w:rsidR="009D6D99">
        <w:t>n</w:t>
      </w:r>
      <w:r w:rsidR="008E0C5F">
        <w:t xml:space="preserve"> as the Alchemy Lab), to speak to somebody about converting one of the empty storage rooms in our room into a small study lab for her own experiments.</w:t>
      </w:r>
    </w:p>
    <w:p w14:paraId="50C8F89D" w14:textId="48F66E16" w:rsidR="008E0C5F" w:rsidRDefault="008E0C5F"/>
    <w:p w14:paraId="30EA0DAC" w14:textId="73E83C29" w:rsidR="008E0C5F" w:rsidRDefault="008E0C5F">
      <w:r>
        <w:t>As for me, I was dragged off by Jewel, to go shopping to buy appropriate clothes for her and Red.  Even though she probably had a hundred outfits in the closets of “her room”</w:t>
      </w:r>
      <w:r w:rsidR="00D44E38">
        <w:t xml:space="preserve">, only one </w:t>
      </w:r>
      <w:r w:rsidR="00042945">
        <w:t xml:space="preserve">was picked out by me personally, and she wanted me to </w:t>
      </w:r>
      <w:r w:rsidR="00B10E0F">
        <w:t>choose her a whole new wardrobe</w:t>
      </w:r>
      <w:r w:rsidR="00483E11">
        <w:t xml:space="preserve">!  Luckily, Jewel said we could just </w:t>
      </w:r>
      <w:r w:rsidR="00B75604">
        <w:t>bill her father for the cost, so at least I wasn’t going to end up broke, as I’d first feared and imagined.</w:t>
      </w:r>
    </w:p>
    <w:p w14:paraId="2F58E2C9" w14:textId="00011676" w:rsidR="00B75604" w:rsidRDefault="00B75604"/>
    <w:p w14:paraId="44C74D63" w14:textId="492D775C" w:rsidR="00B75604" w:rsidRDefault="00B75604">
      <w:r>
        <w:t xml:space="preserve">At first, shopping was a complete pain in the ass.  She dragged me around, asked my opinion over a thousand trivial matters of length, material, shades of colors, stitching, and who knows what else — all without buying a single damn thing!  All morning long, from one shop to another, I was dragged through the Seventh Level of Man Hell — the </w:t>
      </w:r>
      <w:r w:rsidR="00416294">
        <w:t>“</w:t>
      </w:r>
      <w:r>
        <w:t>eternal</w:t>
      </w:r>
      <w:r w:rsidR="00416294">
        <w:t xml:space="preserve"> shopping with a woman” hell.  It was horrible!</w:t>
      </w:r>
    </w:p>
    <w:p w14:paraId="7048D1E5" w14:textId="34A9375A" w:rsidR="00416294" w:rsidRDefault="00416294"/>
    <w:p w14:paraId="6547D8AA" w14:textId="77777777" w:rsidR="00516A9B" w:rsidRDefault="005E6FCE">
      <w:r>
        <w:t>Finally, my mind snapped sometime during the afternoon, and I</w:t>
      </w:r>
      <w:r w:rsidR="00F722D8">
        <w:t xml:space="preserve"> simply couldn’t take it anymore.  “ENOUGH!”  </w:t>
      </w:r>
      <w:r w:rsidR="004253F5">
        <w:t>I shouted loud enough to cut Jewel off mid-</w:t>
      </w:r>
      <w:proofErr w:type="gramStart"/>
      <w:r w:rsidR="004253F5">
        <w:t>sentence</w:t>
      </w:r>
      <w:r w:rsidR="00081069">
        <w:t>,</w:t>
      </w:r>
      <w:r w:rsidR="004253F5">
        <w:t xml:space="preserve"> and</w:t>
      </w:r>
      <w:proofErr w:type="gramEnd"/>
      <w:r w:rsidR="004253F5">
        <w:t xml:space="preserve"> dr</w:t>
      </w:r>
      <w:r w:rsidR="00081069">
        <w:t>ew</w:t>
      </w:r>
      <w:r w:rsidR="004253F5">
        <w:t xml:space="preserve"> every eye in the fancy ass shop</w:t>
      </w:r>
      <w:r w:rsidR="00516A9B">
        <w:t xml:space="preserve"> to glare disapprovingly at me.</w:t>
      </w:r>
    </w:p>
    <w:p w14:paraId="61CC4C89" w14:textId="77777777" w:rsidR="00516A9B" w:rsidRDefault="00516A9B"/>
    <w:p w14:paraId="5ABD4698" w14:textId="6A9C2EA9" w:rsidR="00416294" w:rsidRDefault="008F1F4E">
      <w:r>
        <w:t>“You, shut up,” I pointed to Jewel.  She blinked several times, dumbfounded.</w:t>
      </w:r>
    </w:p>
    <w:p w14:paraId="04B701F5" w14:textId="7BD2D171" w:rsidR="008F1F4E" w:rsidRDefault="008F1F4E"/>
    <w:p w14:paraId="61B9DA27" w14:textId="3EBB12B8" w:rsidR="008F1F4E" w:rsidRDefault="008F1F4E">
      <w:r>
        <w:t xml:space="preserve">“You,” I pointed over to a young woman helping another customer, “get your ass </w:t>
      </w:r>
      <w:r w:rsidR="00CF4339">
        <w:t>over here right now.  I’m goddamn shopp</w:t>
      </w:r>
      <w:r w:rsidR="00247DFE">
        <w:t>ing, and I don’t give I shit if I spend the Lord Moonweaver into bankruptcy.”</w:t>
      </w:r>
    </w:p>
    <w:p w14:paraId="29C9ED3E" w14:textId="429F398B" w:rsidR="00247DFE" w:rsidRDefault="00247DFE"/>
    <w:p w14:paraId="716F510D" w14:textId="58702DF0" w:rsidR="00247DFE" w:rsidRDefault="00247DFE">
      <w:r>
        <w:t xml:space="preserve">The young shopworker’s eyes blinked several times as she looked helplessly around for the owner, wondering what to do.  Jewel giggled like a madwoman, </w:t>
      </w:r>
      <w:r w:rsidR="00F06A76">
        <w:t>tossing</w:t>
      </w:r>
      <w:r>
        <w:t xml:space="preserve"> herself to cling tightly around my arm</w:t>
      </w:r>
      <w:r w:rsidR="00F06A76">
        <w:t>; eyes sparkling.  At least she wasn’t talking anymore.</w:t>
      </w:r>
    </w:p>
    <w:p w14:paraId="629F3672" w14:textId="10F8A9CE" w:rsidR="00F06A76" w:rsidRDefault="00F06A76"/>
    <w:p w14:paraId="2E96F703" w14:textId="4A6EF3F6" w:rsidR="00F06A76" w:rsidRDefault="00F06A76">
      <w:r>
        <w:t>“I’ll take a</w:t>
      </w:r>
      <w:r w:rsidR="004506A9">
        <w:t>ll those damn hose from that rack, that rack, and that rack</w:t>
      </w:r>
      <w:r w:rsidR="00BF36A0">
        <w:t xml:space="preserve">.”  I pointed a finger at the displays showing knee-high, thigh-high, and </w:t>
      </w:r>
      <w:r w:rsidR="00B305F9">
        <w:t xml:space="preserve">mid-leg hose and stockings.  “None of those with a damn crotch to them,” I </w:t>
      </w:r>
      <w:r w:rsidR="007D522E">
        <w:t>ordered, as the young woman I’d pointed to quickly came running over after a nod from the manager.</w:t>
      </w:r>
    </w:p>
    <w:p w14:paraId="1D921224" w14:textId="07CEA687" w:rsidR="007D522E" w:rsidRDefault="007D522E"/>
    <w:p w14:paraId="1DD74C68" w14:textId="66A5203A" w:rsidR="007D522E" w:rsidRDefault="007D522E">
      <w:r>
        <w:t>“</w:t>
      </w:r>
      <w:proofErr w:type="gramStart"/>
      <w:r>
        <w:t>Yes..</w:t>
      </w:r>
      <w:proofErr w:type="gramEnd"/>
      <w:r>
        <w:t xml:space="preserve"> yes sir!”  Still bewildered, she rushed to </w:t>
      </w:r>
      <w:r w:rsidR="00A775A0">
        <w:t>start pulling what I pointed to off the displays.</w:t>
      </w:r>
    </w:p>
    <w:p w14:paraId="67D24FEC" w14:textId="0A50FE6F" w:rsidR="008D7421" w:rsidRDefault="008D7421"/>
    <w:p w14:paraId="41F13EDF" w14:textId="77777777" w:rsidR="00B4477F" w:rsidRDefault="008D7421">
      <w:r>
        <w:t xml:space="preserve">Snorting, </w:t>
      </w:r>
      <w:r w:rsidR="00DC22DC">
        <w:t xml:space="preserve">and without even caring anymore about what the </w:t>
      </w:r>
      <w:r w:rsidR="00844CB5">
        <w:t xml:space="preserve">all the other ladies might be thinking as they watched me, I strode deliberately to the most embarrassing section of any woman’s store — the underwear section.  Grabbing the first lacy pair that I saw and liked, I tugged it from </w:t>
      </w:r>
      <w:r w:rsidR="003708C2">
        <w:t xml:space="preserve">the </w:t>
      </w:r>
      <w:r w:rsidR="00844CB5">
        <w:t xml:space="preserve">rack it was on and tossed it </w:t>
      </w:r>
      <w:r w:rsidR="003708C2">
        <w:t xml:space="preserve">vaguely over my shoulder </w:t>
      </w:r>
      <w:r w:rsidR="00844CB5">
        <w:t xml:space="preserve">towards the </w:t>
      </w:r>
      <w:r w:rsidR="003708C2">
        <w:t xml:space="preserve">woman.  </w:t>
      </w:r>
      <w:r w:rsidR="00B4477F">
        <w:t xml:space="preserve">“I’ll take this one,” I told her, not even caring if the size was right.  It looked close enough, and between all four of the girls, one of them should surely be able to squeeze their ass into it.  If not…. </w:t>
      </w:r>
    </w:p>
    <w:p w14:paraId="7D469339" w14:textId="77777777" w:rsidR="00B4477F" w:rsidRDefault="00B4477F"/>
    <w:p w14:paraId="603D98CD" w14:textId="178AFE33" w:rsidR="008D7421" w:rsidRDefault="00B4477F">
      <w:r>
        <w:t>Screw it!  It’s not my coin I’m spending!</w:t>
      </w:r>
    </w:p>
    <w:p w14:paraId="4A46B42E" w14:textId="157B37C2" w:rsidR="00B4477F" w:rsidRDefault="00B4477F"/>
    <w:p w14:paraId="3316C84C" w14:textId="117DBC00" w:rsidR="00B4477F" w:rsidRDefault="00B4477F">
      <w:r>
        <w:t>“</w:t>
      </w:r>
      <w:r w:rsidR="00DE6FDC">
        <w:t>That one, that one, and that one.”  Pointing with one hand, I slapped Jewel on the ass with my other</w:t>
      </w:r>
      <w:r w:rsidR="00BB0319">
        <w:t xml:space="preserve">.  Jumping, she skipped forward with a wild giggle and </w:t>
      </w:r>
      <w:r w:rsidR="0013645B">
        <w:t>quickly gathered and tossed them over her shoulder, imitating my previous action.</w:t>
      </w:r>
    </w:p>
    <w:p w14:paraId="1FA20EC3" w14:textId="271D229D" w:rsidR="0013645B" w:rsidRDefault="0013645B"/>
    <w:p w14:paraId="23C5975C" w14:textId="403DDD51" w:rsidR="0013645B" w:rsidRDefault="0013645B">
      <w:r>
        <w:t xml:space="preserve">“Screw those damn </w:t>
      </w:r>
      <w:r w:rsidR="004E21D4">
        <w:t>‘</w:t>
      </w:r>
      <w:r>
        <w:t>Granny panties</w:t>
      </w:r>
      <w:r w:rsidR="004E21D4">
        <w:t xml:space="preserve">’,” I told </w:t>
      </w:r>
      <w:r w:rsidR="00C06EED">
        <w:t>Jewel, and everyone else who was listening to my not-so-quiet</w:t>
      </w:r>
      <w:r w:rsidR="004E21D4">
        <w:t xml:space="preserve"> </w:t>
      </w:r>
      <w:proofErr w:type="gramStart"/>
      <w:r w:rsidR="00C06EED">
        <w:t>ranting</w:t>
      </w:r>
      <w:r w:rsidR="00C549B5">
        <w:t>;</w:t>
      </w:r>
      <w:proofErr w:type="gramEnd"/>
      <w:r w:rsidR="00C549B5">
        <w:t xml:space="preserve"> </w:t>
      </w:r>
      <w:r w:rsidR="004E21D4">
        <w:t xml:space="preserve">pointing to a whole stack of the plain cotton </w:t>
      </w:r>
      <w:r w:rsidR="003D67A7">
        <w:t xml:space="preserve">underwear.  “If you have any of those in your room when we get back, </w:t>
      </w:r>
      <w:r w:rsidR="00CF72B6">
        <w:t>toss them out the damn window,” I commanded.</w:t>
      </w:r>
    </w:p>
    <w:p w14:paraId="206039FB" w14:textId="269D0596" w:rsidR="00E9761E" w:rsidRDefault="00E9761E"/>
    <w:p w14:paraId="70EC1631" w14:textId="11FEE142" w:rsidR="00E9761E" w:rsidRDefault="00E9761E">
      <w:r>
        <w:t xml:space="preserve">By the time I’d finished, half the </w:t>
      </w:r>
      <w:r w:rsidR="0098727F">
        <w:t>panties on the shelves had been tossed behind us</w:t>
      </w:r>
      <w:r w:rsidR="003A4C1F">
        <w:t>, where several girls rushed wildly about to collect them.</w:t>
      </w:r>
      <w:r>
        <w:t xml:space="preserve"> </w:t>
      </w:r>
      <w:r w:rsidR="003A4C1F">
        <w:t xml:space="preserve"> There were several gasps of “Oh my” and “Why I never”</w:t>
      </w:r>
      <w:r w:rsidR="00E4670B">
        <w:t xml:space="preserve"> from the other </w:t>
      </w:r>
      <w:r w:rsidR="000F077A">
        <w:t>customers, but I didn’t give a crap about what those old biddies might think of me.  It’s not as if I had a clue as to who the hell they might be.</w:t>
      </w:r>
    </w:p>
    <w:p w14:paraId="7A1465E8" w14:textId="7B9679AD" w:rsidR="000F077A" w:rsidRDefault="000F077A"/>
    <w:p w14:paraId="21D61937" w14:textId="747062B1" w:rsidR="007D5809" w:rsidRDefault="000F077A">
      <w:r>
        <w:t xml:space="preserve">After finishing in the underwear aisle, </w:t>
      </w:r>
      <w:r w:rsidR="006F4006">
        <w:t xml:space="preserve">I </w:t>
      </w:r>
      <w:r w:rsidR="00266F09">
        <w:t>strutted over to the hanging display of bras and repeated the process a second time.  Small, lacy, and showy bras all ended up tossed to be kept, whereas the plain</w:t>
      </w:r>
      <w:r w:rsidR="007D5809">
        <w:t>, simple, and functional ones were banned</w:t>
      </w:r>
      <w:r w:rsidR="009B759D">
        <w:t xml:space="preserve"> outright.</w:t>
      </w:r>
    </w:p>
    <w:p w14:paraId="16871C63" w14:textId="5858ADA6" w:rsidR="009B759D" w:rsidRDefault="009B759D"/>
    <w:p w14:paraId="5D0A8F2C" w14:textId="4043A6E3" w:rsidR="009B759D" w:rsidRDefault="009B759D">
      <w:r>
        <w:t>Next was the lingerie and nightgowns, which received the same sexist treatment.  Pointing to a sheer rose-patterned lace nightgown that was almost completely transparent, I taunted Jewel with, “That’ll make a nice new dress for you to run around town in.”  She just nodded vigorously and giggled freely as she tossed it, and several others like it, towards the center of the shop.</w:t>
      </w:r>
    </w:p>
    <w:p w14:paraId="7E66343E" w14:textId="31EF304D" w:rsidR="009B759D" w:rsidRDefault="009B759D"/>
    <w:p w14:paraId="401CC487" w14:textId="1093AA06" w:rsidR="009B759D" w:rsidRDefault="009B759D">
      <w:r>
        <w:t xml:space="preserve">The shorter the nightgowns and lingerie, the more likely they were to be chosen.  The lower the cleavage, the better.  Those with more lacework that cloth </w:t>
      </w:r>
      <w:proofErr w:type="gramStart"/>
      <w:r>
        <w:t>were</w:t>
      </w:r>
      <w:proofErr w:type="gramEnd"/>
      <w:r>
        <w:t xml:space="preserve"> accepted, and the thinner the material, the more likely things were to be chosen.  Plain, conservative, functional clothing was completely off the table, as far as I was concerned with the </w:t>
      </w:r>
      <w:proofErr w:type="gramStart"/>
      <w:r>
        <w:t>mood</w:t>
      </w:r>
      <w:proofErr w:type="gramEnd"/>
      <w:r>
        <w:t xml:space="preserve"> I was in.</w:t>
      </w:r>
    </w:p>
    <w:p w14:paraId="0BEE6BD8" w14:textId="54ABF1C5" w:rsidR="009B759D" w:rsidRDefault="009B759D"/>
    <w:p w14:paraId="15427AF8" w14:textId="77777777" w:rsidR="00F44A7C" w:rsidRDefault="009B759D">
      <w:r>
        <w:t xml:space="preserve">“Trash.  Trash.  Shitty trash,” was my opinion of the frilly dresses hanging up, which drew the attention of all the ladies of high fashion.  </w:t>
      </w:r>
      <w:r w:rsidR="00F44A7C">
        <w:t xml:space="preserve">Same with </w:t>
      </w:r>
      <w:proofErr w:type="gramStart"/>
      <w:r w:rsidR="00F44A7C">
        <w:t>the shirts</w:t>
      </w:r>
      <w:proofErr w:type="gramEnd"/>
      <w:r w:rsidR="00F44A7C">
        <w:t xml:space="preserve"> and tops.  It wasn’t until I got around to the bondservant’s and slave’s aisles that my interest </w:t>
      </w:r>
      <w:proofErr w:type="gramStart"/>
      <w:r w:rsidR="00F44A7C">
        <w:t>was peaked</w:t>
      </w:r>
      <w:proofErr w:type="gramEnd"/>
      <w:r w:rsidR="00F44A7C">
        <w:t xml:space="preserve"> again.</w:t>
      </w:r>
    </w:p>
    <w:p w14:paraId="7D2C6B3B" w14:textId="2C1AA541" w:rsidR="00F44A7C" w:rsidRDefault="00F44A7C">
      <w:r>
        <w:t xml:space="preserve">  </w:t>
      </w:r>
    </w:p>
    <w:p w14:paraId="6366E429" w14:textId="44CB7B03" w:rsidR="009B759D" w:rsidRDefault="00F44A7C">
      <w:proofErr w:type="gramStart"/>
      <w:r>
        <w:t>Skin tight</w:t>
      </w:r>
      <w:proofErr w:type="gramEnd"/>
      <w:r>
        <w:t xml:space="preserve"> mini-skirts?  Check.</w:t>
      </w:r>
    </w:p>
    <w:p w14:paraId="4D3AFBA1" w14:textId="6AD42BA6" w:rsidR="00845C72" w:rsidRDefault="00845C72"/>
    <w:p w14:paraId="689B692D" w14:textId="343AA063" w:rsidR="00845C72" w:rsidRDefault="00845C72">
      <w:r>
        <w:t>Tiny little loose skirts?  Check.</w:t>
      </w:r>
    </w:p>
    <w:p w14:paraId="4827CAEF" w14:textId="39A10BEA" w:rsidR="00845C72" w:rsidRDefault="00845C72"/>
    <w:p w14:paraId="7252E8B8" w14:textId="21629398" w:rsidR="00845C72" w:rsidRDefault="0072095E">
      <w:r>
        <w:t>Slave skirts with a wide reverse “V”</w:t>
      </w:r>
      <w:r w:rsidR="00F41F37">
        <w:t xml:space="preserve"> cut out to complete</w:t>
      </w:r>
      <w:r w:rsidR="00D63502">
        <w:t>ly</w:t>
      </w:r>
      <w:r w:rsidR="00F41F37">
        <w:t xml:space="preserve"> bare the hips?  Check.  </w:t>
      </w:r>
      <w:r w:rsidR="008A31AE">
        <w:t>The idea of turning those with the “V” in front, instead of the side?  Double check!</w:t>
      </w:r>
    </w:p>
    <w:p w14:paraId="4C1DC2BC" w14:textId="2CC49558" w:rsidR="008A31AE" w:rsidRDefault="008A31AE"/>
    <w:p w14:paraId="0CA20BCA" w14:textId="722CA271" w:rsidR="008A31AE" w:rsidRDefault="00D6039E">
      <w:r>
        <w:t>Crotchless pant</w:t>
      </w:r>
      <w:r w:rsidR="00642022">
        <w:t>s</w:t>
      </w:r>
      <w:r>
        <w:t xml:space="preserve">?  Check.  Women never wore pants in this world, </w:t>
      </w:r>
      <w:r w:rsidR="00AC79D0">
        <w:t>but with the whole center out of them, these were more like chaps anyway.</w:t>
      </w:r>
      <w:r w:rsidR="00642022">
        <w:t xml:space="preserve">  Besides, we have waivers on clothing restrictions, so I didn’t give a crap.  Check, regardless.</w:t>
      </w:r>
    </w:p>
    <w:p w14:paraId="5D8F007C" w14:textId="3560C775" w:rsidR="0078692C" w:rsidRDefault="0078692C"/>
    <w:p w14:paraId="5CD09776" w14:textId="6330E0F4" w:rsidR="00642022" w:rsidRDefault="00E246B7">
      <w:proofErr w:type="gramStart"/>
      <w:r>
        <w:t>Tops</w:t>
      </w:r>
      <w:proofErr w:type="gramEnd"/>
      <w:r>
        <w:t xml:space="preserve"> I chose were </w:t>
      </w:r>
      <w:r w:rsidR="00F20474">
        <w:t>sheer, lacy, and very loose</w:t>
      </w:r>
      <w:r w:rsidR="00A74A6A">
        <w:t>, with lots of cleavage</w:t>
      </w:r>
      <w:r w:rsidR="00206C19">
        <w:t xml:space="preserve"> exposed</w:t>
      </w:r>
      <w:r w:rsidR="00A74A6A">
        <w:t xml:space="preserve">.  </w:t>
      </w:r>
      <w:r w:rsidR="00AD08DA">
        <w:t>Halter tops</w:t>
      </w:r>
      <w:r w:rsidR="007200E3">
        <w:t xml:space="preserve"> which resembled the sports bras of my other life’s memories,</w:t>
      </w:r>
      <w:r w:rsidR="00AD08DA">
        <w:t xml:space="preserve"> where the elastic held </w:t>
      </w:r>
      <w:r w:rsidR="008D38A6">
        <w:t>both above and below the breasts</w:t>
      </w:r>
      <w:r w:rsidR="00F0080D">
        <w:t>,</w:t>
      </w:r>
      <w:r w:rsidR="008D38A6">
        <w:t xml:space="preserve"> were out</w:t>
      </w:r>
      <w:r w:rsidR="00F0080D">
        <w:t>.  Tops with elastic above the breasts with loose flowing cloth</w:t>
      </w:r>
      <w:r w:rsidR="008562B1">
        <w:t xml:space="preserve"> </w:t>
      </w:r>
      <w:r w:rsidR="003D00E8">
        <w:t xml:space="preserve">below, </w:t>
      </w:r>
      <w:r w:rsidR="00F0080D">
        <w:t>were fine.</w:t>
      </w:r>
      <w:r w:rsidR="003D00E8">
        <w:t xml:space="preserve">  I wanted to be able to reach in and get the goodies anytime </w:t>
      </w:r>
      <w:r w:rsidR="00632144">
        <w:t>I felt like it, so anything tight or restrictive was immediately out.</w:t>
      </w:r>
    </w:p>
    <w:p w14:paraId="631C043C" w14:textId="44DB505B" w:rsidR="00632144" w:rsidRDefault="00632144"/>
    <w:p w14:paraId="2CA695BE" w14:textId="5D0BB8AE" w:rsidR="00632144" w:rsidRDefault="00632144">
      <w:r>
        <w:t xml:space="preserve">Colors didn’t matter to me.  Neither did materials used, </w:t>
      </w:r>
      <w:proofErr w:type="gramStart"/>
      <w:r>
        <w:t>with the exception of</w:t>
      </w:r>
      <w:proofErr w:type="gramEnd"/>
      <w:r>
        <w:t xml:space="preserve"> thickness.  Lots of thin satins and velvets were chosen — not that I knew that was what they were — while thicker cotton and wool clothes were ignored completely.  Jewel might think I </w:t>
      </w:r>
      <w:proofErr w:type="gramStart"/>
      <w:r>
        <w:t>have a preference for</w:t>
      </w:r>
      <w:proofErr w:type="gramEnd"/>
      <w:r>
        <w:t xml:space="preserve"> material, but I don’t.  Sheer thin cotton would be just as fine in my opinion!</w:t>
      </w:r>
    </w:p>
    <w:p w14:paraId="25B8C56D" w14:textId="3C7AB4C0" w:rsidR="00632144" w:rsidRDefault="00632144"/>
    <w:p w14:paraId="4A74EE89" w14:textId="5C1D67AF" w:rsidR="00632144" w:rsidRDefault="00632144">
      <w:r>
        <w:t xml:space="preserve">It wasn’t until I’d stripped the store of anything sexy, sheer, or slutty, that was even close to any of the girl’s sizes, before I finished.  “Bill all that to Moonweaver,” I told </w:t>
      </w:r>
      <w:proofErr w:type="gramStart"/>
      <w:r>
        <w:t>nobody in particula</w:t>
      </w:r>
      <w:r w:rsidR="00B95F94">
        <w:t>r</w:t>
      </w:r>
      <w:proofErr w:type="gramEnd"/>
      <w:r w:rsidR="00B95F94">
        <w:t xml:space="preserve">.  </w:t>
      </w:r>
      <w:r>
        <w:t xml:space="preserve"> I didn’t need to single one person out; every eye on the store was glued on us</w:t>
      </w:r>
      <w:r w:rsidR="00B95F94">
        <w:t>.</w:t>
      </w:r>
      <w:r w:rsidR="00153348">
        <w:t xml:space="preserve">  “Deliver it to the school, room 9F</w:t>
      </w:r>
      <w:r w:rsidR="00371F3F">
        <w:t>.  And be quick about it!”</w:t>
      </w:r>
    </w:p>
    <w:p w14:paraId="6F1F88C0" w14:textId="27CE2856" w:rsidR="00371F3F" w:rsidRDefault="00371F3F"/>
    <w:p w14:paraId="2AEE2503" w14:textId="265B70AA" w:rsidR="00371F3F" w:rsidRDefault="00371F3F">
      <w:r>
        <w:t xml:space="preserve">Stomping my way out of the store, </w:t>
      </w:r>
      <w:r w:rsidR="004F1373">
        <w:t xml:space="preserve">Jewel clung leech-like to my side.  “It’s room F9,” she corrected, giggling as if she was having the time of her life.  “And you didn’t </w:t>
      </w:r>
      <w:proofErr w:type="gramStart"/>
      <w:r w:rsidR="004F1373">
        <w:t>sign</w:t>
      </w:r>
      <w:proofErr w:type="gramEnd"/>
      <w:r w:rsidR="004F1373">
        <w:t xml:space="preserve"> for any of that,” she added, as an afterthought.</w:t>
      </w:r>
    </w:p>
    <w:p w14:paraId="1CFDF5D0" w14:textId="55CBEE0C" w:rsidR="004F1373" w:rsidRDefault="004F1373"/>
    <w:p w14:paraId="0B783920" w14:textId="59406D9E" w:rsidR="004F1373" w:rsidRDefault="004F1373">
      <w:r>
        <w:t xml:space="preserve">“Screw it.”  Shrugging my shoulders to show I didn’t care, I slapped the flat of my hand hard across Jewel’s rump, making her skip and yelp.  “I didn’t tell you you could talk yet,” I reminded Jewel, a little more harshly than I intended.  Instead of seeming upset however, she instead </w:t>
      </w:r>
      <w:proofErr w:type="gramStart"/>
      <w:r>
        <w:t>nodded</w:t>
      </w:r>
      <w:proofErr w:type="gramEnd"/>
      <w:r>
        <w:t xml:space="preserve"> and half skipped </w:t>
      </w:r>
      <w:r w:rsidR="00446E9E">
        <w:t xml:space="preserve">along while laughing and clinging tightly </w:t>
      </w:r>
      <w:r w:rsidR="00AC677E">
        <w:t>beside</w:t>
      </w:r>
      <w:r w:rsidR="00446E9E">
        <w:t xml:space="preserve"> me.</w:t>
      </w:r>
    </w:p>
    <w:p w14:paraId="17BA2B54" w14:textId="5C1D02B1" w:rsidR="00AC677E" w:rsidRDefault="00AC677E"/>
    <w:p w14:paraId="5FFD1D96" w14:textId="12BA9366" w:rsidR="00AC677E" w:rsidRDefault="00AC677E">
      <w:r>
        <w:t>“I’m certain they can contact your father somehow</w:t>
      </w:r>
      <w:r w:rsidR="00A54F56">
        <w:t xml:space="preserve"> for verification of payment,” I told Jewel, a little more gently.  </w:t>
      </w:r>
      <w:r w:rsidR="00BF5F8E">
        <w:t xml:space="preserve">“For now,” I sighed, </w:t>
      </w:r>
      <w:proofErr w:type="gramStart"/>
      <w:r w:rsidR="00BF5F8E">
        <w:t>actually hating</w:t>
      </w:r>
      <w:proofErr w:type="gramEnd"/>
      <w:r w:rsidR="00BF5F8E">
        <w:t xml:space="preserve"> the idea, “we have </w:t>
      </w:r>
      <w:r w:rsidR="000748FC">
        <w:t xml:space="preserve">those other four shops we visited earlier to </w:t>
      </w:r>
      <w:r w:rsidR="00E151F8">
        <w:t xml:space="preserve">visit.  We’re not finished until we </w:t>
      </w:r>
      <w:r w:rsidR="00850862">
        <w:t>buy up everything I like off</w:t>
      </w:r>
      <w:r w:rsidR="00506A36">
        <w:t xml:space="preserve"> this whole damn street!”</w:t>
      </w:r>
    </w:p>
    <w:p w14:paraId="1AB56B53" w14:textId="3CE31CA1" w:rsidR="00506A36" w:rsidRDefault="00506A36"/>
    <w:p w14:paraId="6FCE1F48" w14:textId="367FD77A" w:rsidR="00506A36" w:rsidRDefault="00506A36">
      <w:r>
        <w:t xml:space="preserve">If I’ve got to fight a damn War </w:t>
      </w:r>
      <w:r w:rsidR="00B6457B">
        <w:t>on Shopping, I’m going to make certain I don’t lose a single shitty battle with it.  I just want to get this done and over with, and do it to such an extent, I won’t have to repeat the process again this semester.</w:t>
      </w:r>
    </w:p>
    <w:p w14:paraId="617A3FDB" w14:textId="29F09AEA" w:rsidR="00B6457B" w:rsidRDefault="00B6457B">
      <w:pPr>
        <w:pBdr>
          <w:bottom w:val="dotted" w:sz="24" w:space="1" w:color="auto"/>
        </w:pBdr>
      </w:pPr>
    </w:p>
    <w:p w14:paraId="5859F938" w14:textId="3A351D04" w:rsidR="00B6457B" w:rsidRDefault="00B6457B"/>
    <w:p w14:paraId="22A70151" w14:textId="384BC02C" w:rsidR="00B6457B" w:rsidRDefault="00B6457B">
      <w:r>
        <w:t xml:space="preserve">It was late evening — almost supper time — when Jewel and I returned to the room.  Arriving, the door was wide </w:t>
      </w:r>
      <w:proofErr w:type="gramStart"/>
      <w:r>
        <w:t>open</w:t>
      </w:r>
      <w:proofErr w:type="gramEnd"/>
      <w:r>
        <w:t xml:space="preserve"> and laughter was echoing out of the room and down the hallway to the entrance.  Wearily trudging inside, Jewel and I were greeted by the sight of a mountain of clothes piled up in the center of the sitting room, covering every surface.</w:t>
      </w:r>
      <w:r w:rsidR="00122349">
        <w:t xml:space="preserve">  Red and Victoria were both sitting cross legged </w:t>
      </w:r>
      <w:proofErr w:type="gramStart"/>
      <w:r w:rsidR="00122349">
        <w:t>in</w:t>
      </w:r>
      <w:proofErr w:type="gramEnd"/>
      <w:r w:rsidR="00122349">
        <w:t xml:space="preserve"> the floor, happily digging through the </w:t>
      </w:r>
      <w:proofErr w:type="gramStart"/>
      <w:r w:rsidR="00122349">
        <w:t>pile</w:t>
      </w:r>
      <w:proofErr w:type="gramEnd"/>
      <w:r w:rsidR="00122349">
        <w:t xml:space="preserve"> and laughing over things they found.</w:t>
      </w:r>
    </w:p>
    <w:p w14:paraId="4D182AEE" w14:textId="3333C939" w:rsidR="00122349" w:rsidRDefault="00122349"/>
    <w:p w14:paraId="64BB6499" w14:textId="679AB829" w:rsidR="00122349" w:rsidRDefault="00122349">
      <w:r>
        <w:t xml:space="preserve">Shouting to make certain she could hear me, I yelled, “Flames!  Get your ass in here right now!”  </w:t>
      </w:r>
      <w:r w:rsidR="00E41970">
        <w:t xml:space="preserve">I couldn’t be certain she was studying in the library, so the promise didn’t prevent me from </w:t>
      </w:r>
      <w:r w:rsidR="009A1B43">
        <w:t xml:space="preserve">interrupting her.  </w:t>
      </w:r>
    </w:p>
    <w:p w14:paraId="3597DD8E" w14:textId="1E1B5034" w:rsidR="009A1B43" w:rsidRDefault="009A1B43"/>
    <w:p w14:paraId="18E09689" w14:textId="45246DD2" w:rsidR="009A1B43" w:rsidRDefault="009A1B43">
      <w:r>
        <w:t>“Yes, my lord?”  Hurrying from one of the empty storage rooms, Flames pushed</w:t>
      </w:r>
      <w:r w:rsidR="009264D0">
        <w:t xml:space="preserve"> her glasses high upon her nose as she rushed in.</w:t>
      </w:r>
    </w:p>
    <w:p w14:paraId="2195F7F1" w14:textId="1155AC8C" w:rsidR="009264D0" w:rsidRDefault="009264D0"/>
    <w:p w14:paraId="1EC94217" w14:textId="344B412A" w:rsidR="009264D0" w:rsidRDefault="00E23214">
      <w:r>
        <w:t>“Over there,” I pointed, indicating a space near the entrance.</w:t>
      </w:r>
      <w:r w:rsidR="00741ABC">
        <w:t xml:space="preserve">  “And the rest of you go join her — and that includes you </w:t>
      </w:r>
      <w:r w:rsidR="00411659">
        <w:t>Victoria,” I added for good measure.</w:t>
      </w:r>
    </w:p>
    <w:p w14:paraId="460FB1C3" w14:textId="632366F2" w:rsidR="00411659" w:rsidRDefault="00411659"/>
    <w:p w14:paraId="60313B56" w14:textId="48399272" w:rsidR="00411659" w:rsidRDefault="00411659">
      <w:r>
        <w:t xml:space="preserve">Looking a little puzzled, all the girls gathered </w:t>
      </w:r>
      <w:r w:rsidR="000E3C79">
        <w:t>loosely together where I pointed.</w:t>
      </w:r>
    </w:p>
    <w:p w14:paraId="63B4065D" w14:textId="0C650DA8" w:rsidR="000E3C79" w:rsidRDefault="000E3C79"/>
    <w:p w14:paraId="1BC9A0C7" w14:textId="5105963E" w:rsidR="000E3C79" w:rsidRDefault="000E3C79">
      <w:r>
        <w:t>“Line up in a straight line,” I ordered them</w:t>
      </w:r>
      <w:r w:rsidR="007473E4">
        <w:t xml:space="preserve"> </w:t>
      </w:r>
      <w:r>
        <w:t>firmly</w:t>
      </w:r>
      <w:r w:rsidR="007473E4">
        <w:t xml:space="preserve">, “and strip.”  Nonchalantly shoving a pile of scattered clothes out of the nearest chair, I flopped down in it exhausted.  Kicking off my boots, I sprawled back and scooted the chair left and right until I could directly face the </w:t>
      </w:r>
      <w:r w:rsidR="00A77708">
        <w:t>four girls.</w:t>
      </w:r>
    </w:p>
    <w:p w14:paraId="5E61B94A" w14:textId="660E33E2" w:rsidR="00A77708" w:rsidRDefault="00A77708"/>
    <w:p w14:paraId="49E94370" w14:textId="266830AC" w:rsidR="00A77708" w:rsidRDefault="00A77708">
      <w:r>
        <w:t xml:space="preserve">“You guys have made me the leader of The </w:t>
      </w:r>
      <w:proofErr w:type="spellStart"/>
      <w:r>
        <w:t>Moonblazers</w:t>
      </w:r>
      <w:proofErr w:type="spellEnd"/>
      <w:r>
        <w:t>,” I reminded them, as Victoria was still struggling out of her girdle and underclothes.  “While out today, I was thinking about what duties that title imposed upon me,” I lied shamelessly.  I’d been annoyingly shopping all day and hadn’t thought at all about the team, until I came in here and saw the mountain of clothing already delivered and Red and Victoria sitting in front of it</w:t>
      </w:r>
      <w:r w:rsidR="00C030B6">
        <w:t>, but they didn’t need to know that.</w:t>
      </w:r>
    </w:p>
    <w:p w14:paraId="06200C48" w14:textId="1683D8D0" w:rsidR="00C030B6" w:rsidRDefault="00C030B6"/>
    <w:p w14:paraId="5B214EF2" w14:textId="48A04EFE" w:rsidR="00C030B6" w:rsidRDefault="00C030B6">
      <w:r>
        <w:t xml:space="preserve">“As leader,” I continued, “I decided one of the first things we needed is a set of uniforms to </w:t>
      </w:r>
      <w:r w:rsidR="00E52A2B">
        <w:t xml:space="preserve">highlight we’re all members of the same team </w:t>
      </w:r>
      <w:r w:rsidR="000A1FB7">
        <w:t>— and this applies to you too, Flames.”</w:t>
      </w:r>
    </w:p>
    <w:p w14:paraId="49034E20" w14:textId="1ED8F207" w:rsidR="000A1FB7" w:rsidRDefault="000A1FB7"/>
    <w:p w14:paraId="03C9A634" w14:textId="2AA6ACF1" w:rsidR="000A1FB7" w:rsidRDefault="000A1FB7">
      <w:r>
        <w:t>“</w:t>
      </w:r>
      <w:r w:rsidR="00925724">
        <w:t xml:space="preserve">But I can’t wear any clothes, unless you dress me in them,” she reminded me, half pouting.  She </w:t>
      </w:r>
      <w:r w:rsidR="00925724">
        <w:rPr>
          <w:i/>
        </w:rPr>
        <w:t xml:space="preserve">really </w:t>
      </w:r>
      <w:r w:rsidR="00925724">
        <w:t xml:space="preserve">doesn’t </w:t>
      </w:r>
      <w:r w:rsidR="005C222E">
        <w:t>like to waste time getting dressed, does she?</w:t>
      </w:r>
    </w:p>
    <w:p w14:paraId="57456467" w14:textId="1C29AEDE" w:rsidR="005C222E" w:rsidRDefault="005C222E"/>
    <w:p w14:paraId="06264043" w14:textId="652B7E86" w:rsidR="005C222E" w:rsidRDefault="005C222E">
      <w:r>
        <w:t xml:space="preserve">“I realize </w:t>
      </w:r>
      <w:proofErr w:type="gramStart"/>
      <w:r>
        <w:t>that,</w:t>
      </w:r>
      <w:proofErr w:type="gramEnd"/>
      <w:r>
        <w:t>” I assured her.</w:t>
      </w:r>
      <w:r w:rsidR="003E155B">
        <w:t xml:space="preserve">  “And that’s the reason why everyone else is stripping naked too.  Everyone here has a waiver for the clothing laws, so that makes our team unique.  I want to stress that wearing absolutely nothing, </w:t>
      </w:r>
      <w:r w:rsidR="003E155B">
        <w:rPr>
          <w:b/>
          <w:i/>
        </w:rPr>
        <w:t xml:space="preserve">is </w:t>
      </w:r>
      <w:r w:rsidR="00C96C04">
        <w:t>part of our team’s acceptable dress code.”</w:t>
      </w:r>
    </w:p>
    <w:p w14:paraId="50A1B7AA" w14:textId="670FDE8E" w:rsidR="00C96C04" w:rsidRDefault="00C96C04"/>
    <w:p w14:paraId="66D9D9B5" w14:textId="0270A5A5" w:rsidR="00C96C04" w:rsidRDefault="00C96C04">
      <w:r>
        <w:t xml:space="preserve">“Yes!”  Flames half pumped her fist in the air, as Victoria finally </w:t>
      </w:r>
      <w:r w:rsidR="00850B46">
        <w:t xml:space="preserve">stepped out of her panties and kicked them to the side, to stand firmly at attention.  Even completely naked, she </w:t>
      </w:r>
      <w:r w:rsidR="004358EE">
        <w:t>still reminded me of a soldier standing proud, awaiting orders.</w:t>
      </w:r>
    </w:p>
    <w:p w14:paraId="368F6B88" w14:textId="371D09EA" w:rsidR="00D83225" w:rsidRDefault="00D83225"/>
    <w:p w14:paraId="701227C1" w14:textId="5328CCFF" w:rsidR="00D83225" w:rsidRDefault="00D83225">
      <w:r>
        <w:t xml:space="preserve">“I decided not to go with any single uniform in particular for us,” I bullshitted, “but instead decided to choose </w:t>
      </w:r>
      <w:proofErr w:type="gramStart"/>
      <w:r>
        <w:t>an</w:t>
      </w:r>
      <w:proofErr w:type="gramEnd"/>
      <w:r>
        <w:t xml:space="preserve"> unique style for our team.  Everyone </w:t>
      </w:r>
      <w:proofErr w:type="gramStart"/>
      <w:r>
        <w:t>grab</w:t>
      </w:r>
      <w:proofErr w:type="gramEnd"/>
      <w:r>
        <w:t xml:space="preserve"> an arrangement of clothes that might fit you, and I’ll give examples to illustrate what would be acceptable.</w:t>
      </w:r>
    </w:p>
    <w:p w14:paraId="5F4D23B5" w14:textId="2D5FC520" w:rsidR="00D83225" w:rsidRDefault="00D83225"/>
    <w:p w14:paraId="4E1A2574" w14:textId="3BC67D0E" w:rsidR="00D83225" w:rsidRDefault="00D83225">
      <w:r>
        <w:t xml:space="preserve">Grinning, all the girls dashed forward as if they were in a competition of some sort — even Flames.  Tossing clothes left and right, they dug through the mountain looking for treasures that would suit them.  While they were searching, I took the time to strip out of my own clothes and relax fully.  Finally, once they’d </w:t>
      </w:r>
      <w:proofErr w:type="gramStart"/>
      <w:r>
        <w:t>lined back</w:t>
      </w:r>
      <w:proofErr w:type="gramEnd"/>
      <w:r>
        <w:t xml:space="preserve"> up in a row, I turned my attention back to them, from left to right.</w:t>
      </w:r>
    </w:p>
    <w:p w14:paraId="2C489B27" w14:textId="7874E61B" w:rsidR="00D83225" w:rsidRDefault="00D83225"/>
    <w:p w14:paraId="37AC89D4" w14:textId="21959E31" w:rsidR="00D83225" w:rsidRDefault="00D83225">
      <w:r>
        <w:t>“Let’s see what you have, Flames.”</w:t>
      </w:r>
      <w:r w:rsidR="00950045">
        <w:t xml:space="preserve">  I started with her.</w:t>
      </w:r>
    </w:p>
    <w:p w14:paraId="03E28D4E" w14:textId="25539219" w:rsidR="00950045" w:rsidRDefault="00950045"/>
    <w:p w14:paraId="12189BBB" w14:textId="49ED6FFF" w:rsidR="00950045" w:rsidRDefault="00950045">
      <w:r>
        <w:t xml:space="preserve">“These.”  </w:t>
      </w:r>
      <w:r w:rsidR="00837440">
        <w:t>She held</w:t>
      </w:r>
      <w:r>
        <w:t xml:space="preserve"> up a </w:t>
      </w:r>
      <w:r w:rsidR="00837440">
        <w:t xml:space="preserve">loose yellow skirt and </w:t>
      </w:r>
      <w:r w:rsidR="00A7619D">
        <w:t>half-</w:t>
      </w:r>
      <w:r w:rsidR="00837440">
        <w:t>top</w:t>
      </w:r>
      <w:r w:rsidR="00291FE4">
        <w:t xml:space="preserve"> in one hand, with a pair of lacy white panties and </w:t>
      </w:r>
      <w:r w:rsidR="006A6AF9">
        <w:t>bra in the other.</w:t>
      </w:r>
    </w:p>
    <w:p w14:paraId="529EFC83" w14:textId="3849FE8D" w:rsidR="006A6AF9" w:rsidRDefault="006A6AF9"/>
    <w:p w14:paraId="09B73800" w14:textId="6641ED5D" w:rsidR="006A6AF9" w:rsidRDefault="006A6AF9">
      <w:r>
        <w:t>“Good job</w:t>
      </w:r>
      <w:r w:rsidR="00E726C7">
        <w:t xml:space="preserve">,” I praised her.  “You picked out two perfectly acceptable outfits.  </w:t>
      </w:r>
      <w:r w:rsidR="00D45FFA">
        <w:t xml:space="preserve">As a team, we’re not going to ‘layer’ clothing.  It’s a hassle, and it’s not something we have to concern ourselves with.  The skirt and top are fine.  The skirt and bra </w:t>
      </w:r>
      <w:proofErr w:type="gramStart"/>
      <w:r w:rsidR="00D45FFA">
        <w:t>is</w:t>
      </w:r>
      <w:proofErr w:type="gramEnd"/>
      <w:r w:rsidR="00D45FFA">
        <w:t xml:space="preserve"> fine.  So </w:t>
      </w:r>
      <w:proofErr w:type="gramStart"/>
      <w:r w:rsidR="00D45FFA">
        <w:t>is</w:t>
      </w:r>
      <w:proofErr w:type="gramEnd"/>
      <w:r w:rsidR="00D45FFA">
        <w:t xml:space="preserve"> the panties and top, or the panties and bra, but layering the skirt and panties or bra with top isn’t.”</w:t>
      </w:r>
    </w:p>
    <w:p w14:paraId="0A3C04CC" w14:textId="3B90C1D4" w:rsidR="00D45FFA" w:rsidRDefault="00D45FFA"/>
    <w:p w14:paraId="3B68B2F0" w14:textId="3EDD6004" w:rsidR="00D45FFA" w:rsidRDefault="00D45FFA">
      <w:r>
        <w:t>“One single layer at a time,” I stressed, making the rule up on the spot.  Waiting a moment for all the girls to nod, I turned my attention towards Victoria.  “Next,” I ordered.</w:t>
      </w:r>
    </w:p>
    <w:p w14:paraId="4DB948E0" w14:textId="582DA7E5" w:rsidR="00D45FFA" w:rsidRDefault="00D45FFA"/>
    <w:p w14:paraId="20AA4DE1" w14:textId="2DD8B28D" w:rsidR="00EB2B52" w:rsidRDefault="00D45FFA">
      <w:r>
        <w:t>“Sir, yes sir!”  Victoria saluted and then held up several articles of clothing one at a time.  “I present these for inspection and instruction, sir!”</w:t>
      </w:r>
      <w:r w:rsidR="00EB2B52">
        <w:t xml:space="preserve">  Watching her, I couldn’t help smiling at her overly serious reaction, while dressed in nothing but her own skin.  Wasn’t she the least bit embarrassed?</w:t>
      </w:r>
    </w:p>
    <w:p w14:paraId="6D46989F" w14:textId="4859FDF4" w:rsidR="0098799F" w:rsidRDefault="0098799F"/>
    <w:p w14:paraId="3F704C96" w14:textId="6C32494F" w:rsidR="0098799F" w:rsidRDefault="0098799F">
      <w:r>
        <w:t xml:space="preserve">“The crotchless pants are fine with </w:t>
      </w:r>
      <w:r w:rsidR="007241E4">
        <w:t>or without panties,” I pointed to the first item she’d shown.  “No hose, no stockings</w:t>
      </w:r>
      <w:r w:rsidR="00D74A59">
        <w:t xml:space="preserve">,” I stressed, “but a narrow loin cloth would be fine.  </w:t>
      </w:r>
      <w:r w:rsidR="007A702C">
        <w:t>A wide loin cloth, or a skirt would be a no-no though, as it’d overlap the side of the pants.”</w:t>
      </w:r>
    </w:p>
    <w:p w14:paraId="6033469F" w14:textId="2A292365" w:rsidR="007A702C" w:rsidRDefault="007A702C"/>
    <w:p w14:paraId="073FA72C" w14:textId="00708E23" w:rsidR="007A702C" w:rsidRDefault="007A702C">
      <w:r>
        <w:t xml:space="preserve">“The only possible clothes that I’ll allow to overlap for now,” I added, as a problem suddenly </w:t>
      </w:r>
      <w:proofErr w:type="gramStart"/>
      <w:r>
        <w:t>dinged</w:t>
      </w:r>
      <w:proofErr w:type="gramEnd"/>
      <w:r>
        <w:t xml:space="preserve"> inside my head, “is the hose and shoes.  You girls are used to wearing hose </w:t>
      </w:r>
      <w:r w:rsidR="0004651B">
        <w:t>over your legs here at the school, and I didn’t want to prevent you from doing that, so I bought what you have before you as a temporary measure,” I lied, again.</w:t>
      </w:r>
    </w:p>
    <w:p w14:paraId="79098890" w14:textId="7DC8F0D3" w:rsidR="0004651B" w:rsidRDefault="0004651B"/>
    <w:p w14:paraId="20CBC56A" w14:textId="18C9FF06" w:rsidR="0004651B" w:rsidRDefault="0004651B">
      <w:r>
        <w:t xml:space="preserve">“In the future, however,” I stressed, “I expect each of you to have custom hose and stockings made.  Everyone, </w:t>
      </w:r>
      <w:proofErr w:type="gramStart"/>
      <w:r>
        <w:t>with the possible exception of</w:t>
      </w:r>
      <w:proofErr w:type="gramEnd"/>
      <w:r>
        <w:t xml:space="preserve"> Flames, can afford having them customized — and we’ll all pool our coin as a team to provide them for her.”  I waited a moment to see if anyone would complain — I half expected Victoria to, since she had no obligation to help provide for anyone else — but no one did.</w:t>
      </w:r>
    </w:p>
    <w:p w14:paraId="18493F95" w14:textId="4D18E5A9" w:rsidR="0004651B" w:rsidRDefault="0004651B"/>
    <w:p w14:paraId="0FB45A67" w14:textId="5D86B98D" w:rsidR="004D11F7" w:rsidRDefault="0004651B">
      <w:r>
        <w:t>“Hose for an</w:t>
      </w:r>
      <w:r w:rsidR="00826BC2">
        <w:t>kle</w:t>
      </w:r>
      <w:r>
        <w:t xml:space="preserve"> boots can start at the ankle,” I clarified, smiling at the group’s solidarity. “</w:t>
      </w:r>
      <w:r w:rsidR="00573F09">
        <w:t>For knee boots, hose can be made from the knee up.</w:t>
      </w:r>
      <w:r w:rsidR="004D11F7">
        <w:t xml:space="preserve">  Thigh high boots don’t really need hose with them,” I laughed, imagining a small </w:t>
      </w:r>
      <w:proofErr w:type="gramStart"/>
      <w:r w:rsidR="004D11F7">
        <w:t>three inch</w:t>
      </w:r>
      <w:proofErr w:type="gramEnd"/>
      <w:r w:rsidR="004D11F7">
        <w:t xml:space="preserve"> segment of hose covering that minute gap from the boots to the hips.  </w:t>
      </w:r>
    </w:p>
    <w:p w14:paraId="43E496D4" w14:textId="77777777" w:rsidR="004D11F7" w:rsidRDefault="004D11F7"/>
    <w:p w14:paraId="4F2F5684" w14:textId="6010BF06" w:rsidR="0004651B" w:rsidRDefault="004D11F7">
      <w:r>
        <w:t>“One important point to stress,” I</w:t>
      </w:r>
      <w:r w:rsidR="009D417A">
        <w:t xml:space="preserve"> empathized, as a sudden thought </w:t>
      </w:r>
      <w:r w:rsidR="00CB6F04">
        <w:t>passed my mind</w:t>
      </w:r>
      <w:r w:rsidR="009D417A">
        <w:t>.  “</w:t>
      </w:r>
      <w:r w:rsidR="00CB6F04">
        <w:t>Don’t have any hose or stockings made which go above the leg.  There’s just no point</w:t>
      </w:r>
      <w:r w:rsidR="00ED6238">
        <w:t xml:space="preserve">, as </w:t>
      </w:r>
      <w:r w:rsidR="00800405">
        <w:t>they wouldn’t ‘stack well’ with anything else.  Thigh-high hose are all our team will wear.”</w:t>
      </w:r>
    </w:p>
    <w:p w14:paraId="7D7D422F" w14:textId="496112B0" w:rsidR="00800405" w:rsidRDefault="00800405"/>
    <w:p w14:paraId="2C16CF78" w14:textId="21B00A63" w:rsidR="00800405" w:rsidRDefault="00800405">
      <w:r>
        <w:t>“What about garters, or straps required to hold them up, sir?”  Victoria suddenly brought up a very good point.  As a man, I don’t wear hose, so I didn’t think of those at all.</w:t>
      </w:r>
    </w:p>
    <w:p w14:paraId="798B3F71" w14:textId="6E0DDD31" w:rsidR="00800405" w:rsidRDefault="00800405"/>
    <w:p w14:paraId="24EB867B" w14:textId="17381423" w:rsidR="00800405" w:rsidRDefault="00800405">
      <w:r>
        <w:t xml:space="preserve">“They’re exempt from the ‘single layer rule’,” I told her.  “They’re not really clothing for decoration or covering,” I reasoned.  “They’re tools with a </w:t>
      </w:r>
      <w:proofErr w:type="gramStart"/>
      <w:r>
        <w:t>purpose, and</w:t>
      </w:r>
      <w:proofErr w:type="gramEnd"/>
      <w:r>
        <w:t xml:space="preserve"> exempt from our uniform rules.  So is a belt for a scabbard or a pouch, or a pocketbook, a backpack, or a strap for a quiver or such.”</w:t>
      </w:r>
    </w:p>
    <w:p w14:paraId="5D69378A" w14:textId="28848526" w:rsidR="00800405" w:rsidRDefault="00800405"/>
    <w:p w14:paraId="7EF4B860" w14:textId="6CC75F01" w:rsidR="00800405" w:rsidRDefault="00800405">
      <w:r>
        <w:t>“A pocketbook?”  Flames eyes sparkled at the mention of ‘book’.  Once again, a term from the world of my dreams was tripping me up.</w:t>
      </w:r>
    </w:p>
    <w:p w14:paraId="37949197" w14:textId="59A21ACE" w:rsidR="00570B28" w:rsidRDefault="00570B28"/>
    <w:p w14:paraId="3AEB3F95" w14:textId="04E1337E" w:rsidR="00570B28" w:rsidRDefault="00570B28">
      <w:r>
        <w:t xml:space="preserve">“I’ll explain </w:t>
      </w:r>
      <w:r w:rsidR="00C26C36">
        <w:t xml:space="preserve">‘pocketbook’ later,” I assured her, causing Flames to frown slightly in disappointment at not having her question </w:t>
      </w:r>
      <w:r w:rsidR="00396D0B">
        <w:t xml:space="preserve">answered instantly.  </w:t>
      </w:r>
    </w:p>
    <w:p w14:paraId="4E81204B" w14:textId="4AC0CDF0" w:rsidR="00396D0B" w:rsidRDefault="00396D0B"/>
    <w:p w14:paraId="61A95138" w14:textId="7C6E3082" w:rsidR="00396D0B" w:rsidRDefault="00396D0B">
      <w:r>
        <w:t xml:space="preserve">“But for now,” I told the others, “I think you guys can sort out what’s acceptable and what’s not.  There’s still several days before school </w:t>
      </w:r>
      <w:proofErr w:type="gramStart"/>
      <w:r>
        <w:t>actually starts</w:t>
      </w:r>
      <w:proofErr w:type="gramEnd"/>
      <w:r>
        <w:t>, so double check with me before leaving the room and going out in public, and I’ll clear up any misconceptions anybody has.”</w:t>
      </w:r>
    </w:p>
    <w:p w14:paraId="2A47E729" w14:textId="237BD428" w:rsidR="00396D0B" w:rsidRDefault="00396D0B"/>
    <w:p w14:paraId="6086C837" w14:textId="07CAAB79" w:rsidR="00396D0B" w:rsidRDefault="00396D0B">
      <w:r>
        <w:t>“And with that,” I laughed, holding open my arms, “Flames, you can get over here and snuggle your ass with me, while everyone else grabs whatever clothes they like and can wear from this mess.  Since you don’t really like any of them, we’ll sort out what you can wear from the leftovers, and the rest can then be gotten rid of somehow.”</w:t>
      </w:r>
    </w:p>
    <w:p w14:paraId="052107EB" w14:textId="5F39765F" w:rsidR="00396D0B" w:rsidRDefault="00396D0B"/>
    <w:p w14:paraId="3A7EF699" w14:textId="2A921A96" w:rsidR="00396D0B" w:rsidRDefault="00396D0B">
      <w:r>
        <w:t>Swaying over as the other girls laughed and dived for the clothes, Flames straddled my lap and wiggled down upon my waiting member.  Leaning forward, she pressed her breasts tightly against my bare chest.  Rocking up and down slowly, she nibbled gently on my ear and whispered, “So what’s a pocketbook?”</w:t>
      </w:r>
    </w:p>
    <w:p w14:paraId="4212B2ED" w14:textId="6266FE0B" w:rsidR="00396D0B" w:rsidRDefault="00396D0B"/>
    <w:p w14:paraId="242CE4EF" w14:textId="21F9F5FF" w:rsidR="00BF5471" w:rsidRDefault="00396D0B">
      <w:r>
        <w:t>Wrapping my arms tightly around her, I struggled to explain the name for something that was neither a pocket, nor a book, and which really wasn’t related to either.</w:t>
      </w:r>
    </w:p>
    <w:p w14:paraId="0D5EF72E" w14:textId="77777777" w:rsidR="00BF5471" w:rsidRDefault="00BF5471">
      <w:r>
        <w:br w:type="page"/>
      </w:r>
    </w:p>
    <w:p w14:paraId="0F3D5464" w14:textId="3F9A43F0" w:rsidR="00BF5471" w:rsidRDefault="00BF5471" w:rsidP="00BF5471">
      <w:pPr>
        <w:pStyle w:val="Heading1"/>
      </w:pPr>
      <w:bookmarkStart w:id="112" w:name="_Toc532986949"/>
      <w:r>
        <w:t xml:space="preserve">Chapter 21: </w:t>
      </w:r>
      <w:r w:rsidR="007F38BC">
        <w:t>First School Lesson</w:t>
      </w:r>
      <w:bookmarkEnd w:id="112"/>
    </w:p>
    <w:p w14:paraId="4BBCB85F" w14:textId="08D22BD8" w:rsidR="00396D0B" w:rsidRDefault="00AF116D">
      <w:r>
        <w:t xml:space="preserve">Things settled down over the course of the next week, as we all adjusted to our </w:t>
      </w:r>
      <w:r w:rsidR="00FE1CF7">
        <w:t xml:space="preserve">new surroundings.  Victoria settled into one of the empty bedrooms across from mine, while Flames arranged and organized </w:t>
      </w:r>
      <w:r w:rsidR="00E06C93">
        <w:t>what seemed like cartloads of stuff</w:t>
      </w:r>
      <w:r w:rsidR="003F45E9">
        <w:t xml:space="preserve"> to me, in</w:t>
      </w:r>
      <w:r w:rsidR="00E06C93">
        <w:t xml:space="preserve"> </w:t>
      </w:r>
      <w:r w:rsidR="00277722">
        <w:t>one of the empty storerooms</w:t>
      </w:r>
      <w:r w:rsidR="003F45E9">
        <w:t xml:space="preserve"> that various slaves kept delivering to.  In the end, </w:t>
      </w:r>
      <w:r w:rsidR="00DF08FC">
        <w:t xml:space="preserve">it was transformed from </w:t>
      </w:r>
      <w:proofErr w:type="gramStart"/>
      <w:r w:rsidR="00DF08FC">
        <w:t>‘empty</w:t>
      </w:r>
      <w:proofErr w:type="gramEnd"/>
      <w:r w:rsidR="00DF08FC">
        <w:t xml:space="preserve"> storeroom’ into a </w:t>
      </w:r>
      <w:r w:rsidR="00F82B28">
        <w:t>rather impressive looking ‘</w:t>
      </w:r>
      <w:r w:rsidR="001C0568">
        <w:t>conservatory and laboratory’.</w:t>
      </w:r>
    </w:p>
    <w:p w14:paraId="01E8B059" w14:textId="56C2069F" w:rsidR="001C0568" w:rsidRDefault="001C0568"/>
    <w:p w14:paraId="6C84D5C2" w14:textId="7BBEF473" w:rsidR="001C0568" w:rsidRDefault="001C0568">
      <w:r>
        <w:t xml:space="preserve">Dozens of shelves were lined with various plants and animal cages, in the remodeled room, with several tightly packed tables crammed </w:t>
      </w:r>
      <w:r w:rsidR="002F6C90">
        <w:t xml:space="preserve">densely in the center.  Various pots, pans, bowls, and beakers lined the </w:t>
      </w:r>
      <w:r w:rsidR="00FA1028">
        <w:t xml:space="preserve">shelves of one wall, and cases of vials and </w:t>
      </w:r>
      <w:r w:rsidR="00047B7C">
        <w:t xml:space="preserve">bottles sat stacked neatly on another.  All in all, the </w:t>
      </w:r>
      <w:r w:rsidR="001F4792">
        <w:t xml:space="preserve">remolded storeroom screamed ‘mad scientist lair’ to me, just as the </w:t>
      </w:r>
      <w:r w:rsidR="00730E42">
        <w:t>one we’d visited in the alchemy building had.</w:t>
      </w:r>
    </w:p>
    <w:p w14:paraId="2286F748" w14:textId="2459D87D" w:rsidR="00730E42" w:rsidRDefault="00730E42"/>
    <w:p w14:paraId="25D2ED08" w14:textId="3A033F4D" w:rsidR="00730E42" w:rsidRDefault="00730E42">
      <w:r>
        <w:t>Flames was ecstatically in heaven, and spent every waking moment not with us, either in the study or her new lab.</w:t>
      </w:r>
    </w:p>
    <w:p w14:paraId="29A04637" w14:textId="04B26C46" w:rsidR="00730E42" w:rsidRDefault="00730E42"/>
    <w:p w14:paraId="4BF06710" w14:textId="2C416907" w:rsidR="00730E42" w:rsidRDefault="00730E42">
      <w:r>
        <w:t xml:space="preserve">Red and Jewel quickly settled into our new lifestyle.  Old clothes were shipped out of their rooms and the new clothes I purchased (with her father’s money), quickly took their place.  If either of them had the slightest disliking of their new wardrobes, neither showed it.  Red seemed completely indifferent </w:t>
      </w:r>
      <w:proofErr w:type="gramStart"/>
      <w:r>
        <w:t>over</w:t>
      </w:r>
      <w:proofErr w:type="gramEnd"/>
      <w:r>
        <w:t xml:space="preserve"> the new style of dress, while Jewel seemed to find the whole situation </w:t>
      </w:r>
      <w:r w:rsidR="00A859A9">
        <w:t>hilariously funny, prancing around everywhere.</w:t>
      </w:r>
    </w:p>
    <w:p w14:paraId="6467071C" w14:textId="5F88A7A5" w:rsidR="00A859A9" w:rsidRDefault="00A859A9"/>
    <w:p w14:paraId="44515B65" w14:textId="77777777" w:rsidR="000806EF" w:rsidRDefault="00A859A9">
      <w:r>
        <w:t xml:space="preserve">Victoria’s reaction to the ‘team uniforms’ was the one I was most concerned with, but she seemed to enjoy them more than anybody else.  Usually dressing in nothing more than a very short, fluffy mini-skirt, and wearing a pullover halter top that snugged tight around the top of her breasts and barely covered the full roundness of them, Victoria bounced around everywhere with an endless smile.  </w:t>
      </w:r>
    </w:p>
    <w:p w14:paraId="35306D2A" w14:textId="77777777" w:rsidR="000806EF" w:rsidRDefault="000806EF"/>
    <w:p w14:paraId="7E7A1CD7" w14:textId="77777777" w:rsidR="000806EF" w:rsidRDefault="00A859A9">
      <w:r>
        <w:t xml:space="preserve">Rather than being upset over the choice of clothing, </w:t>
      </w:r>
      <w:r w:rsidR="000806EF">
        <w:t xml:space="preserve">Victoria </w:t>
      </w:r>
      <w:r>
        <w:t xml:space="preserve">embraced and reveled in the simplicity of it.  Top on, skirt on — Dressed!  </w:t>
      </w:r>
      <w:r w:rsidR="000806EF">
        <w:t xml:space="preserve">Compared to the time and hassle of having to wear all the ‘fashionable clothes’ that the rest of the ladies wore, she was ecstatic as well.  </w:t>
      </w:r>
    </w:p>
    <w:p w14:paraId="07EC4D43" w14:textId="77777777" w:rsidR="000806EF" w:rsidRDefault="000806EF"/>
    <w:p w14:paraId="0F084F6B" w14:textId="77777777" w:rsidR="00DB4C7A" w:rsidRDefault="000806EF">
      <w:r>
        <w:t>When I saw her getting ready to go out with eyeshadow and makeup on, and stopped her, she squealed with delight.  I figure the girls have all been enhanced and altered enough</w:t>
      </w:r>
      <w:r w:rsidR="00AA5130">
        <w:t xml:space="preserve">; none of them need anything like makeup to highlight </w:t>
      </w:r>
      <w:r w:rsidR="000D61DA">
        <w:t xml:space="preserve">themselves at all.  </w:t>
      </w:r>
    </w:p>
    <w:p w14:paraId="1CBDF34E" w14:textId="77777777" w:rsidR="00DB4C7A" w:rsidRDefault="00DB4C7A"/>
    <w:p w14:paraId="1894430E" w14:textId="5AC20683" w:rsidR="00A859A9" w:rsidRDefault="000D61DA">
      <w:r>
        <w:t>“</w:t>
      </w:r>
      <w:r w:rsidRPr="00EA51B1">
        <w:rPr>
          <w:i/>
        </w:rPr>
        <w:t xml:space="preserve">What you see is </w:t>
      </w:r>
      <w:r w:rsidR="00B61648">
        <w:rPr>
          <w:i/>
        </w:rPr>
        <w:t xml:space="preserve">what you get, and </w:t>
      </w:r>
      <w:r w:rsidRPr="00EA51B1">
        <w:rPr>
          <w:i/>
        </w:rPr>
        <w:t>who we are,”</w:t>
      </w:r>
      <w:r w:rsidR="00EA51B1">
        <w:t xml:space="preserve"> quickly became </w:t>
      </w:r>
      <w:r w:rsidR="00AA74BD">
        <w:t>our team motto</w:t>
      </w:r>
      <w:r w:rsidR="00B61648">
        <w:t>.</w:t>
      </w:r>
      <w:r w:rsidR="00DB4C7A">
        <w:t xml:space="preserve">  </w:t>
      </w:r>
      <w:r w:rsidR="00F770B6">
        <w:t xml:space="preserve">I was surprised </w:t>
      </w:r>
      <w:r w:rsidR="00012266">
        <w:t xml:space="preserve">by </w:t>
      </w:r>
      <w:r w:rsidR="00F770B6">
        <w:t xml:space="preserve">how quickly the girls adopted it, once I’d suggested it, but was happy </w:t>
      </w:r>
      <w:r w:rsidR="00012266">
        <w:t xml:space="preserve">when </w:t>
      </w:r>
      <w:r w:rsidR="00F770B6">
        <w:t>they did.  Using such a motto only reinforced the concept of the ‘single layer uniform’ quite nicely</w:t>
      </w:r>
      <w:r w:rsidR="00D438A4">
        <w:t xml:space="preserve">, making me sound a little more legitimate and a little less </w:t>
      </w:r>
      <w:r w:rsidR="001F22DE">
        <w:t>sleazy</w:t>
      </w:r>
      <w:r w:rsidR="00D438A4">
        <w:t>.</w:t>
      </w:r>
    </w:p>
    <w:p w14:paraId="6080ADA0" w14:textId="4391AB64" w:rsidR="00E760B2" w:rsidRDefault="00E760B2"/>
    <w:p w14:paraId="4668F41E" w14:textId="1D94A9A0" w:rsidR="00E760B2" w:rsidRDefault="0063757B">
      <w:r>
        <w:t xml:space="preserve">When not getting dressed to </w:t>
      </w:r>
      <w:r w:rsidR="00795912">
        <w:t xml:space="preserve">leave, </w:t>
      </w:r>
      <w:r w:rsidR="006F2128">
        <w:t xml:space="preserve">all </w:t>
      </w:r>
      <w:r w:rsidR="00795912">
        <w:t xml:space="preserve">the girls ran around completely </w:t>
      </w:r>
      <w:r w:rsidR="00955008">
        <w:t xml:space="preserve">naked and flaunted themselves shamelessly before me.  </w:t>
      </w:r>
      <w:r w:rsidR="00C420F2">
        <w:t xml:space="preserve">Part of me wondered if all rich women acted so </w:t>
      </w:r>
      <w:r w:rsidR="00C71A37">
        <w:t xml:space="preserve">provocatively in private, while another part thought it might be in retaliation to my bulging member always pointing at them when I relaxed.  If it wasn’t for them telling me, “skinship is a </w:t>
      </w:r>
      <w:r w:rsidR="00CD1C89">
        <w:t>traditional sign of trust amongst close friends in this school”, I would’ve happily worn underwear around the room!</w:t>
      </w:r>
    </w:p>
    <w:p w14:paraId="6B3C11C6" w14:textId="7A82D109" w:rsidR="00CD1C89" w:rsidRDefault="00CD1C89"/>
    <w:p w14:paraId="079A4D12" w14:textId="035AB97B" w:rsidR="00CD1C89" w:rsidRDefault="00CD1C89">
      <w:r>
        <w:t xml:space="preserve">Whatever the reason behind what always seemed </w:t>
      </w:r>
      <w:r w:rsidR="003B56C4">
        <w:t>to be</w:t>
      </w:r>
      <w:r>
        <w:t xml:space="preserve"> an open invitation to molest them, </w:t>
      </w:r>
      <w:r w:rsidR="003B56C4">
        <w:t xml:space="preserve">Jewel did her best to make certain I never had an opportunity to do anything with the others.  Even though she never actually told the others to leave me alone, and she never tried to stop me from being with the others whenever I sought them out, Jewel still made an obvious point to limit any opportunities.  </w:t>
      </w:r>
    </w:p>
    <w:p w14:paraId="4A8A4B65" w14:textId="367B45DF" w:rsidR="003B56C4" w:rsidRDefault="003B56C4"/>
    <w:p w14:paraId="3234503B" w14:textId="5D0DEF2C" w:rsidR="003B56C4" w:rsidRDefault="003B56C4">
      <w:r>
        <w:t xml:space="preserve">I’d wake </w:t>
      </w:r>
      <w:proofErr w:type="gramStart"/>
      <w:r>
        <w:t>up, and</w:t>
      </w:r>
      <w:proofErr w:type="gramEnd"/>
      <w:r>
        <w:t xml:space="preserve"> go sit at the table to eat Flame’s cooking</w:t>
      </w:r>
      <w:r w:rsidR="00BC2C97">
        <w:t xml:space="preserve">. </w:t>
      </w:r>
      <w:r>
        <w:t xml:space="preserve"> (</w:t>
      </w:r>
      <w:r w:rsidR="00BC2C97">
        <w:t>She’s</w:t>
      </w:r>
      <w:r>
        <w:t xml:space="preserve"> an amazingly talented cook!)</w:t>
      </w:r>
      <w:r w:rsidR="00BC2C97">
        <w:t xml:space="preserve">  </w:t>
      </w:r>
      <w:r>
        <w:t xml:space="preserve">Jewel would quickly take a spot </w:t>
      </w:r>
      <w:r w:rsidR="00F6239B">
        <w:t>atop</w:t>
      </w:r>
      <w:r>
        <w:t xml:space="preserve"> my lap, wiggling my shaft </w:t>
      </w:r>
      <w:r w:rsidR="00D167B2">
        <w:t>deep into her buttocks</w:t>
      </w:r>
      <w:r w:rsidR="00C1314D">
        <w:t>, and then she’d share the food fro</w:t>
      </w:r>
      <w:r w:rsidR="006A3ADC">
        <w:t xml:space="preserve">m one large plate with me.  </w:t>
      </w:r>
      <w:r w:rsidR="00C76A6E">
        <w:t>I could rub and feel her any way I wanted</w:t>
      </w:r>
      <w:r w:rsidR="009C39C6">
        <w:t xml:space="preserve"> — even rock her up and down with my hands if I felt like it —</w:t>
      </w:r>
      <w:r w:rsidR="00C76A6E">
        <w:t xml:space="preserve"> but I certainly </w:t>
      </w:r>
      <w:r w:rsidR="00D4330F">
        <w:t>wasn’t able to do anything to the other girls, except look.</w:t>
      </w:r>
    </w:p>
    <w:p w14:paraId="7A9D401A" w14:textId="7DB10C78" w:rsidR="00D4330F" w:rsidRDefault="00D4330F"/>
    <w:p w14:paraId="0C384E82" w14:textId="2476D4E4" w:rsidR="00D4330F" w:rsidRDefault="00D4330F">
      <w:r>
        <w:t xml:space="preserve">Lunch and supper were usually the same, with the only way Red or Flames got a spot in my lap was if I deliberately hunted them down before </w:t>
      </w:r>
      <w:proofErr w:type="gramStart"/>
      <w:r>
        <w:t>eating, and</w:t>
      </w:r>
      <w:proofErr w:type="gramEnd"/>
      <w:r>
        <w:t xml:space="preserve"> pulled them to the table with me.  Victoria, for all her shameless provocation, was a virgin, a friend, and off-limits in my mind</w:t>
      </w:r>
      <w:r w:rsidR="00B02D31">
        <w:t xml:space="preserve">, so I never tried to pull her down in my lap at all.  (Though I will admit, I </w:t>
      </w:r>
      <w:r w:rsidR="00CD3F3D">
        <w:t>did enjoy rubbing and feeling her a few times</w:t>
      </w:r>
      <w:r w:rsidR="00C05EF7">
        <w:t>, it was never more than just a gentle surface caress in passing, or when we all soaked together in the tub.)</w:t>
      </w:r>
    </w:p>
    <w:p w14:paraId="7DD1F8B4" w14:textId="7B3F1556" w:rsidR="00F1148A" w:rsidRDefault="00F1148A"/>
    <w:p w14:paraId="3E227F80" w14:textId="275A3511" w:rsidR="00F1148A" w:rsidRDefault="00F1148A">
      <w:r>
        <w:t>Whenever I tried to sit and re</w:t>
      </w:r>
      <w:r w:rsidR="00782A7A">
        <w:t xml:space="preserve">lax, or stretch out on the couch, Jewel </w:t>
      </w:r>
      <w:r w:rsidR="00B7185B">
        <w:t>wrapped her legs around my hips</w:t>
      </w:r>
      <w:r w:rsidR="00D30043">
        <w:t xml:space="preserve"> and</w:t>
      </w:r>
      <w:r w:rsidR="00B7185B">
        <w:t xml:space="preserve"> straddled me l</w:t>
      </w:r>
      <w:r w:rsidR="00D30043">
        <w:t xml:space="preserve">ike a stallion.  </w:t>
      </w:r>
      <w:r w:rsidR="0008200C">
        <w:t xml:space="preserve">Some days, she was so bad, I think my </w:t>
      </w:r>
      <w:proofErr w:type="gramStart"/>
      <w:r w:rsidR="0008200C">
        <w:t>member</w:t>
      </w:r>
      <w:proofErr w:type="gramEnd"/>
      <w:r w:rsidR="0008200C">
        <w:t xml:space="preserve"> spent more time inside her than outside.  </w:t>
      </w:r>
      <w:r w:rsidR="00117B87">
        <w:t>I’m honestly going to have to sit down and have a nice talk about the whole possessiveness sometime</w:t>
      </w:r>
      <w:r w:rsidR="009110F3">
        <w:t xml:space="preserve">.  Even if I find it oddly </w:t>
      </w:r>
      <w:r w:rsidR="006E4289">
        <w:t>invigorating, and the endless attention inflates my manly ego, it isn’t fair to Red and Flames at all.</w:t>
      </w:r>
    </w:p>
    <w:p w14:paraId="4AB28E4A" w14:textId="3F0980CE" w:rsidR="006E4289" w:rsidRDefault="006E4289"/>
    <w:p w14:paraId="6A9F2318" w14:textId="7CBB9AB3" w:rsidR="006E4289" w:rsidRDefault="006E4289">
      <w:r>
        <w:t>They deserve a chance for some personal time as well.  We’re all tied together for life now.  It’s only reasonable they share in the warmth and affection of our family.  Right?</w:t>
      </w:r>
    </w:p>
    <w:p w14:paraId="442AC5D4" w14:textId="37F43926" w:rsidR="006E4289" w:rsidRDefault="006E4289">
      <w:pPr>
        <w:pBdr>
          <w:bottom w:val="dotted" w:sz="24" w:space="1" w:color="auto"/>
        </w:pBdr>
      </w:pPr>
    </w:p>
    <w:p w14:paraId="379D41D1" w14:textId="2E66C50C" w:rsidR="006E4289" w:rsidRDefault="006E4289"/>
    <w:p w14:paraId="37A21B1A" w14:textId="64CF1633" w:rsidR="006E4289" w:rsidRDefault="009F6C65">
      <w:r>
        <w:t>Waking up early on what I’m going to think of as a “Monday</w:t>
      </w:r>
      <w:r w:rsidR="008C30BE">
        <w:t>” morning — the people here didn’t name individual days — I enjoyed my normal morning experience with Red and Jewel.</w:t>
      </w:r>
      <w:r w:rsidR="00382A6D">
        <w:t xml:space="preserve">  </w:t>
      </w:r>
      <w:r w:rsidR="006924E8">
        <w:t xml:space="preserve">Once </w:t>
      </w:r>
      <w:r w:rsidR="00382A6D">
        <w:t xml:space="preserve">Jewel finished her </w:t>
      </w:r>
      <w:r w:rsidR="006924E8">
        <w:t>‘breakfast’, I pulled both the girls close</w:t>
      </w:r>
      <w:r w:rsidR="00724BA9">
        <w:t xml:space="preserve"> and simply snuggled them for a bit.</w:t>
      </w:r>
    </w:p>
    <w:p w14:paraId="77939CE2" w14:textId="74F67BB1" w:rsidR="00724BA9" w:rsidRDefault="00724BA9"/>
    <w:p w14:paraId="2EF41D3A" w14:textId="007B515B" w:rsidR="00724BA9" w:rsidRDefault="00724BA9">
      <w:r>
        <w:t xml:space="preserve">“Ready for your first classes?”  </w:t>
      </w:r>
      <w:r w:rsidR="00A86007">
        <w:t>I asked</w:t>
      </w:r>
      <w:r w:rsidR="00866D7F">
        <w:t xml:space="preserve"> the two girls</w:t>
      </w:r>
      <w:r w:rsidR="00A86007">
        <w:t>, a little nervously.</w:t>
      </w:r>
      <w:r w:rsidR="00866D7F">
        <w:t xml:space="preserve">  Learning here was going to be a completely new experience for me.</w:t>
      </w:r>
    </w:p>
    <w:p w14:paraId="15ECB47A" w14:textId="34D46A70" w:rsidR="00866D7F" w:rsidRDefault="00866D7F"/>
    <w:p w14:paraId="54041FEB" w14:textId="3C5BB995" w:rsidR="00866D7F" w:rsidRDefault="00866D7F">
      <w:r>
        <w:t>“It’s not a big deal for me,” Jewel shrugged.  “Today is Applied Magical Application Two.  It’s just a continuation of a previous class I was taking, so no worries here.”</w:t>
      </w:r>
    </w:p>
    <w:p w14:paraId="25EB558F" w14:textId="503E0CEA" w:rsidR="00866D7F" w:rsidRDefault="00866D7F"/>
    <w:p w14:paraId="77824F29" w14:textId="09DE8E1B" w:rsidR="00866D7F" w:rsidRDefault="00866D7F">
      <w:r>
        <w:t>“Mine is Foreign Heraldry,” Red sighed.  “A complete waste of time, but a class Jewel’s father thinks I need to take, so I can serve Jewel better.  I’ll probably get bored and sleep through most of it.”</w:t>
      </w:r>
    </w:p>
    <w:p w14:paraId="39FE6A57" w14:textId="70425ED9" w:rsidR="00866D7F" w:rsidRDefault="00866D7F"/>
    <w:p w14:paraId="3D3DA378" w14:textId="1CABC7B1" w:rsidR="00866D7F" w:rsidRDefault="00866D7F">
      <w:r>
        <w:t xml:space="preserve">“I’ve got Introduction To </w:t>
      </w:r>
      <w:r w:rsidR="00180A68">
        <w:t xml:space="preserve">Reading,” I told the girls, with a sigh.  </w:t>
      </w:r>
      <w:r w:rsidR="00973747">
        <w:t>They’d both tutored me in reading and writing, but the school still required me to take it this semester</w:t>
      </w:r>
      <w:r w:rsidR="00B969EE">
        <w:t xml:space="preserve"> to improve my vocabulary.</w:t>
      </w:r>
    </w:p>
    <w:p w14:paraId="5DD9D088" w14:textId="0821E626" w:rsidR="00DA3CB4" w:rsidRDefault="00DA3CB4"/>
    <w:p w14:paraId="1786F322" w14:textId="7F45F2AB" w:rsidR="00DA3CB4" w:rsidRDefault="00DA3CB4">
      <w:r>
        <w:t>“You’ll love it,” Red and Jewel both said at the same time, causing them to burst out into giggles together.</w:t>
      </w:r>
    </w:p>
    <w:p w14:paraId="397B8262" w14:textId="5245BD25" w:rsidR="00DA3CB4" w:rsidRDefault="00DA3CB4">
      <w:pPr>
        <w:pBdr>
          <w:bottom w:val="dotted" w:sz="24" w:space="1" w:color="auto"/>
        </w:pBdr>
      </w:pPr>
    </w:p>
    <w:p w14:paraId="6BA6C662" w14:textId="026A3648" w:rsidR="00DA3CB4" w:rsidRDefault="00DA3CB4"/>
    <w:p w14:paraId="3FB125E6" w14:textId="7C562213" w:rsidR="00DA3CB4" w:rsidRDefault="00DA3CB4">
      <w:r>
        <w:t xml:space="preserve">Making it to my classroom after breakfast, I felt like an idiot giant.  All the other students in the class were probably between eight and ten years old, and I </w:t>
      </w:r>
      <w:r w:rsidR="0046084D">
        <w:rPr>
          <w:b/>
          <w:i/>
          <w:sz w:val="28"/>
          <w:szCs w:val="28"/>
        </w:rPr>
        <w:t xml:space="preserve">LOOMED </w:t>
      </w:r>
      <w:r w:rsidR="0046084D">
        <w:t xml:space="preserve">over them.  </w:t>
      </w:r>
      <w:r w:rsidR="00473965">
        <w:t xml:space="preserve">To be </w:t>
      </w:r>
      <w:r w:rsidR="003A70EC">
        <w:t xml:space="preserve">surrounded by children half my age, and taking the same classes as them, my </w:t>
      </w:r>
      <w:r w:rsidR="000752A0">
        <w:t>ego just crumbled.</w:t>
      </w:r>
    </w:p>
    <w:p w14:paraId="0F66271F" w14:textId="5CF7793F" w:rsidR="000752A0" w:rsidRDefault="000752A0"/>
    <w:p w14:paraId="1CF34D71" w14:textId="4E9FE415" w:rsidR="000752A0" w:rsidRDefault="000752A0">
      <w:r>
        <w:t>I sat in the back of the room.  I didn’t talk to anyone.  I avoided eye contact as much as possible.  Class was hell, and the tiny little woman teaching it</w:t>
      </w:r>
      <w:r w:rsidR="006D3DD9">
        <w:t xml:space="preserve"> did nothing to weaken my </w:t>
      </w:r>
      <w:r w:rsidR="005F0292">
        <w:t>trepidation.</w:t>
      </w:r>
    </w:p>
    <w:p w14:paraId="66FDD5A4" w14:textId="32F9D084" w:rsidR="005F0292" w:rsidRDefault="005F0292"/>
    <w:p w14:paraId="34C12CEC" w14:textId="578A4022" w:rsidR="005F0292" w:rsidRDefault="005F0292">
      <w:r>
        <w:t xml:space="preserve">Lady </w:t>
      </w:r>
      <w:proofErr w:type="spellStart"/>
      <w:r>
        <w:t>Dustbinder</w:t>
      </w:r>
      <w:proofErr w:type="spellEnd"/>
      <w:r>
        <w:t xml:space="preserve"> was our teacher, and she looked to be eighty years old.  Grey haired.  Wrinkled.  Feeble speech and wobbly knees.  She showed all the signs of somebody ready to </w:t>
      </w:r>
      <w:proofErr w:type="gramStart"/>
      <w:r>
        <w:t>kick the bucket</w:t>
      </w:r>
      <w:proofErr w:type="gramEnd"/>
      <w:r>
        <w:t xml:space="preserve"> at any moment.  Thin as a twig, and not even five feet tall, it seemed to me as if a sneeze could blow her over and break her in half.</w:t>
      </w:r>
    </w:p>
    <w:p w14:paraId="6DCB467E" w14:textId="2A5C506D" w:rsidR="005F0292" w:rsidRDefault="005F0292"/>
    <w:p w14:paraId="32863ACB" w14:textId="1BEB6455" w:rsidR="005F0292" w:rsidRDefault="005F0292">
      <w:r>
        <w:t xml:space="preserve">I would’ve bolted out the door the moment class ended that evening, </w:t>
      </w:r>
      <w:r w:rsidR="00B53470">
        <w:t>but I didn’t.  I was too afraid somebody would jump up and get in my way, and I’d step on them!</w:t>
      </w:r>
    </w:p>
    <w:p w14:paraId="3074DEE1" w14:textId="0E973AF4" w:rsidR="00B53470" w:rsidRDefault="00B53470">
      <w:pPr>
        <w:pBdr>
          <w:bottom w:val="dotted" w:sz="24" w:space="1" w:color="auto"/>
        </w:pBdr>
      </w:pPr>
    </w:p>
    <w:p w14:paraId="104348AE" w14:textId="0CCE287C" w:rsidR="00B53470" w:rsidRDefault="00B53470"/>
    <w:p w14:paraId="78BD9E84" w14:textId="5D7A219D" w:rsidR="005C4E99" w:rsidRDefault="0068391A">
      <w:r>
        <w:t xml:space="preserve">Getting back to the room, I </w:t>
      </w:r>
      <w:r w:rsidR="003B0A1B">
        <w:t>was</w:t>
      </w:r>
      <w:r w:rsidR="00B969EE">
        <w:t xml:space="preserve"> </w:t>
      </w:r>
      <w:r w:rsidR="00BA1291">
        <w:t xml:space="preserve">astounded to find Flames sitting </w:t>
      </w:r>
      <w:proofErr w:type="gramStart"/>
      <w:r w:rsidR="00BA1291">
        <w:t>in</w:t>
      </w:r>
      <w:proofErr w:type="gramEnd"/>
      <w:r w:rsidR="00BA1291">
        <w:t xml:space="preserve"> the floor beside </w:t>
      </w:r>
      <w:r w:rsidR="0056033B">
        <w:t xml:space="preserve">what had unofficially became, “my chair”.  Victoria had unofficially taken the couch opposite me, and Red flittered to and from various seats, never really claiming </w:t>
      </w:r>
      <w:r w:rsidR="009C7F36">
        <w:t>one as her own.</w:t>
      </w:r>
      <w:r w:rsidR="00EC2E53">
        <w:t xml:space="preserve">  Jewel, of course, had </w:t>
      </w:r>
      <w:r w:rsidR="0087162D">
        <w:t>claimed my lap as her seat</w:t>
      </w:r>
      <w:r w:rsidR="0084662C">
        <w:t>, which left Flames to either sit at my feet</w:t>
      </w:r>
      <w:r w:rsidR="005C4E99">
        <w:t>,</w:t>
      </w:r>
      <w:r w:rsidR="0084662C">
        <w:t xml:space="preserve"> or </w:t>
      </w:r>
      <w:r w:rsidR="002E20A8">
        <w:t xml:space="preserve">to find somewhere else to </w:t>
      </w:r>
      <w:r w:rsidR="005C4E99">
        <w:t>go.</w:t>
      </w:r>
    </w:p>
    <w:p w14:paraId="3168600C" w14:textId="0C39884D" w:rsidR="005C4E99" w:rsidRDefault="005C4E99"/>
    <w:p w14:paraId="162EA095" w14:textId="72FF8E58" w:rsidR="005C4E99" w:rsidRDefault="005C4E99">
      <w:r>
        <w:t xml:space="preserve">“Is everything okay?”  </w:t>
      </w:r>
      <w:r w:rsidR="002354E1">
        <w:t xml:space="preserve">Tugging off my shirt, </w:t>
      </w:r>
      <w:r w:rsidR="00C21D86">
        <w:t>I laid it on an end table, and then</w:t>
      </w:r>
      <w:r w:rsidR="002354E1">
        <w:t xml:space="preserve"> plopped down in </w:t>
      </w:r>
      <w:r w:rsidR="00C21D86">
        <w:t>my seat to relax.</w:t>
      </w:r>
    </w:p>
    <w:p w14:paraId="5104B709" w14:textId="3CEEB1DB" w:rsidR="00C21D86" w:rsidRDefault="00C21D86"/>
    <w:p w14:paraId="7C18CD0E" w14:textId="0E88BAC9" w:rsidR="005D7821" w:rsidRDefault="00DD5B28">
      <w:r>
        <w:t>“I’m fine,” Flames assured me, tugging to remove my boots</w:t>
      </w:r>
      <w:r w:rsidR="005D7821">
        <w:t>, and then pulling slightly on my pants.</w:t>
      </w:r>
      <w:r w:rsidR="00814B6B">
        <w:t xml:space="preserve">  </w:t>
      </w:r>
      <w:r w:rsidR="005D7821">
        <w:t xml:space="preserve">Seeing her intention, </w:t>
      </w:r>
      <w:r w:rsidR="00814B6B">
        <w:t>I unbuckled my belt and helped slide my pants off.</w:t>
      </w:r>
    </w:p>
    <w:p w14:paraId="2E7279C7" w14:textId="78B68914" w:rsidR="00814B6B" w:rsidRDefault="00814B6B"/>
    <w:p w14:paraId="0DB5B08A" w14:textId="14554A2A" w:rsidR="00814B6B" w:rsidRDefault="00814B6B">
      <w:r>
        <w:t>“Happy now?”  Laughing, I couldn’t help but smile thinking about Jewel pouting when she came in from class and found her spot taken.</w:t>
      </w:r>
    </w:p>
    <w:p w14:paraId="270AF14B" w14:textId="69D7A163" w:rsidR="00814B6B" w:rsidRDefault="00814B6B"/>
    <w:p w14:paraId="440F8B1F" w14:textId="3373E68D" w:rsidR="009410A3" w:rsidRDefault="00814B6B">
      <w:r>
        <w:t xml:space="preserve">“I am,” Flames nodded drowsily.  Climbing up in my lap, she wrapped her arms tight around my neck, </w:t>
      </w:r>
      <w:r w:rsidR="00F914FD">
        <w:t xml:space="preserve">and </w:t>
      </w:r>
      <w:r>
        <w:t xml:space="preserve">snuggled her perfect </w:t>
      </w:r>
      <w:r w:rsidR="00F914FD">
        <w:t xml:space="preserve">warm </w:t>
      </w:r>
      <w:r>
        <w:t xml:space="preserve">body against </w:t>
      </w:r>
      <w:r w:rsidR="00F914FD">
        <w:t xml:space="preserve">mine.  Sliding her hips down </w:t>
      </w:r>
      <w:r w:rsidR="00E76B18">
        <w:t>tight against mine, she rocked up and down slowly</w:t>
      </w:r>
      <w:r w:rsidR="0002242D">
        <w:t xml:space="preserve"> </w:t>
      </w:r>
      <w:proofErr w:type="gramStart"/>
      <w:r w:rsidR="0002242D">
        <w:t xml:space="preserve">— </w:t>
      </w:r>
      <w:r w:rsidR="009410A3">
        <w:t xml:space="preserve"> then</w:t>
      </w:r>
      <w:proofErr w:type="gramEnd"/>
      <w:r w:rsidR="009410A3">
        <w:t xml:space="preserve"> </w:t>
      </w:r>
      <w:proofErr w:type="gramStart"/>
      <w:r w:rsidR="009410A3">
        <w:t>preceded</w:t>
      </w:r>
      <w:proofErr w:type="gramEnd"/>
      <w:r w:rsidR="009410A3">
        <w:t xml:space="preserve"> to snore softly</w:t>
      </w:r>
      <w:r w:rsidR="00AF34AF">
        <w:t>, her head resting on my shoulder, her body still rocking slow and rhythmically against mine.</w:t>
      </w:r>
    </w:p>
    <w:p w14:paraId="0060701D" w14:textId="0EB9C78E" w:rsidR="0002242D" w:rsidRDefault="0002242D"/>
    <w:p w14:paraId="08293CDA" w14:textId="0D2EF3DF" w:rsidR="0002242D" w:rsidRDefault="0002242D">
      <w:r>
        <w:t xml:space="preserve">“What the hell?”  </w:t>
      </w:r>
      <w:r w:rsidR="007D4413">
        <w:t>Blinking twice, I tilted her head back to double check.  Sure enough, Flames was sleeping like a little angel, while ever-so-gently rocking up and down.  Utterly confused — Flames hadn’t slept since our promise, and I hadn’t told her she needed to — I simply held her in my arms as she rocked, not wanting to wake her.  One of the others will be back soon, and I’m tired too.  I’ll have them fetch a healer for her when they come in.</w:t>
      </w:r>
    </w:p>
    <w:p w14:paraId="5D4E5FA4" w14:textId="22B8082C" w:rsidR="007D4413" w:rsidRDefault="007D4413">
      <w:pPr>
        <w:pBdr>
          <w:bottom w:val="dotted" w:sz="24" w:space="1" w:color="auto"/>
        </w:pBdr>
      </w:pPr>
    </w:p>
    <w:p w14:paraId="274F5824" w14:textId="364D8B05" w:rsidR="007D4413" w:rsidRDefault="007D4413"/>
    <w:p w14:paraId="57DB0C37" w14:textId="19E9C0AD" w:rsidR="007D4413" w:rsidRDefault="007D4413">
      <w:r>
        <w:t>“Welcome back to the land of the living,” Victoria giggled from her couch, as I blinked stupidly and tried to get my bearings.</w:t>
      </w:r>
    </w:p>
    <w:p w14:paraId="37916F29" w14:textId="61624837" w:rsidR="007D4413" w:rsidRDefault="007D4413"/>
    <w:p w14:paraId="12795B65" w14:textId="432C9EE0" w:rsidR="007D4413" w:rsidRDefault="007D4413">
      <w:r>
        <w:t xml:space="preserve">“What the ‘ell?”  Slurring my speech, I couldn’t seem to focus my eyes.  Did somebody drug me?  </w:t>
      </w:r>
      <w:proofErr w:type="gramStart"/>
      <w:r>
        <w:t>Was</w:t>
      </w:r>
      <w:proofErr w:type="gramEnd"/>
      <w:r>
        <w:t xml:space="preserve"> I </w:t>
      </w:r>
      <w:proofErr w:type="gramStart"/>
      <w:r>
        <w:t>dunk</w:t>
      </w:r>
      <w:proofErr w:type="gramEnd"/>
      <w:r>
        <w:t xml:space="preserve">?  </w:t>
      </w:r>
      <w:proofErr w:type="spellStart"/>
      <w:r>
        <w:t>Noooo</w:t>
      </w:r>
      <w:proofErr w:type="spellEnd"/>
      <w:r>
        <w:t>…. That’s not it.  I’m a self-healer now.  Those things work won’t on me.  Errr…. Won’t work, that is.</w:t>
      </w:r>
    </w:p>
    <w:p w14:paraId="21D7DA6F" w14:textId="70E38CBE" w:rsidR="007D4413" w:rsidRDefault="007D4413"/>
    <w:p w14:paraId="649B4C9B" w14:textId="415DEC84" w:rsidR="007D4413" w:rsidRDefault="007D4413">
      <w:r>
        <w:t>“Just sleep for now,” Jewel’s voice whispered softly from somewhere nearby.</w:t>
      </w:r>
    </w:p>
    <w:p w14:paraId="4B475DA4" w14:textId="0BE046AE" w:rsidR="007D4413" w:rsidRDefault="007D4413"/>
    <w:p w14:paraId="36043C7B" w14:textId="15440BFE" w:rsidR="007D4413" w:rsidRDefault="007D4413">
      <w:r>
        <w:t>To</w:t>
      </w:r>
      <w:r w:rsidR="008F1799">
        <w:t xml:space="preserve">o </w:t>
      </w:r>
      <w:r>
        <w:t>tired to argue, I took her up on her advice.</w:t>
      </w:r>
    </w:p>
    <w:p w14:paraId="0BE4D071" w14:textId="641D41E3" w:rsidR="007D4413" w:rsidRDefault="007D4413">
      <w:pPr>
        <w:pBdr>
          <w:bottom w:val="dotted" w:sz="24" w:space="1" w:color="auto"/>
        </w:pBdr>
      </w:pPr>
    </w:p>
    <w:p w14:paraId="51543930" w14:textId="0E240B8F" w:rsidR="007D4413" w:rsidRDefault="007D4413"/>
    <w:p w14:paraId="17DC2DC4" w14:textId="188BCF84" w:rsidR="007D4413" w:rsidRDefault="007D4413">
      <w:r>
        <w:t>“And he’s back,” Victoria laughed, as I awoke feeling much better the second time.</w:t>
      </w:r>
    </w:p>
    <w:p w14:paraId="46A4B9BE" w14:textId="3876901B" w:rsidR="007D4413" w:rsidRDefault="007D4413"/>
    <w:p w14:paraId="37832CBB" w14:textId="13F40B21" w:rsidR="007D4413" w:rsidRDefault="007D4413">
      <w:r>
        <w:t>“I’m starving,” I yawned, as my stomach thundered in empty anger.  Honestly, I hadn’t felt this hungry since trudging home with the girls after saving them.  It was days then, when I missed out on eating, and I felt the same ravished way now.</w:t>
      </w:r>
    </w:p>
    <w:p w14:paraId="145B9D0D" w14:textId="19A4A7B5" w:rsidR="007D4413" w:rsidRDefault="007D4413"/>
    <w:p w14:paraId="5CC29621" w14:textId="15C4A8AE" w:rsidR="007D4413" w:rsidRDefault="007D4413">
      <w:r>
        <w:t xml:space="preserve">“You’ll need to eat a lot,” Jewel assured me, coming from the dining area with a huge tray of finger foods.  Sitting them down on the coffee table, she settled herself upon the armrest of the chair and plopped a small chunk of steaming meat into my mouth.  Flames </w:t>
      </w:r>
      <w:proofErr w:type="gramStart"/>
      <w:r>
        <w:t>was</w:t>
      </w:r>
      <w:proofErr w:type="gramEnd"/>
      <w:r>
        <w:t xml:space="preserve"> still sleeping and rocking gently up and down in my lap, so she couldn’t sit there.</w:t>
      </w:r>
    </w:p>
    <w:p w14:paraId="3487C625" w14:textId="57C9565A" w:rsidR="007D4413" w:rsidRDefault="007D4413"/>
    <w:p w14:paraId="62029D86" w14:textId="25249AB3" w:rsidR="007D4413" w:rsidRDefault="007D4413">
      <w:r>
        <w:t>“You’re recovering from ‘bond shock’</w:t>
      </w:r>
      <w:r w:rsidR="00204839">
        <w:t>,” Jewel told me gently, popping a piece of cheese into my mouth.</w:t>
      </w:r>
    </w:p>
    <w:p w14:paraId="084F8279" w14:textId="6D4D0D55" w:rsidR="00E66958" w:rsidRDefault="00E66958"/>
    <w:p w14:paraId="40056A9E" w14:textId="20AF865B" w:rsidR="00E66958" w:rsidRDefault="00E66958">
      <w:r>
        <w:t>“Bond shock?”  I almost had to struggle to get the words out, Jewel was stuffing food into my mouth so quickly.</w:t>
      </w:r>
    </w:p>
    <w:p w14:paraId="08C2152C" w14:textId="18B2F0BC" w:rsidR="007B62F8" w:rsidRDefault="007B62F8"/>
    <w:p w14:paraId="23CA152B" w14:textId="3F6EEC02" w:rsidR="007B62F8" w:rsidRDefault="007B62F8">
      <w:r>
        <w:t>Nodding, Jewel tried to explain</w:t>
      </w:r>
      <w:r w:rsidR="000D7750">
        <w:t>, while endlessly shoving bites of various food into my mouth</w:t>
      </w:r>
      <w:r w:rsidR="005B11FA">
        <w:t>.  “You and Flames are blood bonded,” she reminded me, gently.  “</w:t>
      </w:r>
      <w:r w:rsidR="00907A16">
        <w:t>There’s a connection between you that even the kingdom won’t attempt to separate.”</w:t>
      </w:r>
    </w:p>
    <w:p w14:paraId="1D60E81D" w14:textId="29B55CC7" w:rsidR="00907A16" w:rsidRDefault="00907A16"/>
    <w:p w14:paraId="2DB519A2" w14:textId="43A4AD07" w:rsidR="00907A16" w:rsidRDefault="00907A16">
      <w:r>
        <w:t xml:space="preserve">“I </w:t>
      </w:r>
      <w:proofErr w:type="spellStart"/>
      <w:r>
        <w:t>knome</w:t>
      </w:r>
      <w:proofErr w:type="spellEnd"/>
      <w:r>
        <w:t>,” I tried to mutter through a mouthful of food.  “It’z why wheeze</w:t>
      </w:r>
      <w:r w:rsidR="00891E77">
        <w:t>… waivers.”</w:t>
      </w:r>
    </w:p>
    <w:p w14:paraId="1F8EB33F" w14:textId="407F3939" w:rsidR="00891E77" w:rsidRDefault="00891E77"/>
    <w:p w14:paraId="6BC32888" w14:textId="7CB311B1" w:rsidR="00891E77" w:rsidRDefault="00891E77">
      <w:r>
        <w:t>“Yes,” Jewel nodded</w:t>
      </w:r>
      <w:r w:rsidR="007C406B">
        <w:t>, somehow understanding my food-filled rambling</w:t>
      </w:r>
      <w:r w:rsidR="001D6EA9">
        <w:t>.  “That’s why we got the waivers for all the things we did.  Bad things can happen when something comes between a bond, like right now.”</w:t>
      </w:r>
    </w:p>
    <w:p w14:paraId="7CBAA078" w14:textId="1EAB0E76" w:rsidR="001D6EA9" w:rsidRDefault="001D6EA9"/>
    <w:p w14:paraId="235689E1" w14:textId="1E1EF68D" w:rsidR="001D6EA9" w:rsidRDefault="001D6EA9">
      <w:r>
        <w:t>“Comes between a bond?”  Swallowing down a mouthful of food, I struggled to speak before Jewel shoved more into my mouth.  “</w:t>
      </w:r>
      <w:proofErr w:type="gramStart"/>
      <w:r>
        <w:t>Nothings come</w:t>
      </w:r>
      <w:proofErr w:type="gramEnd"/>
      <w:r>
        <w:t xml:space="preserve"> between me and Flames,” I argued, a little defensively.</w:t>
      </w:r>
    </w:p>
    <w:p w14:paraId="24E54489" w14:textId="0A82EFEC" w:rsidR="001D6EA9" w:rsidRDefault="001D6EA9"/>
    <w:p w14:paraId="5C3AF465" w14:textId="37E99896" w:rsidR="001D6EA9" w:rsidRDefault="001D6EA9">
      <w:r>
        <w:t>“It did,” Jewel sighed, shaking her head sadly.  “I should’ve thought about it and warned you both, but I didn’t.  I’m sorry,” she apologized.</w:t>
      </w:r>
    </w:p>
    <w:p w14:paraId="178F77F4" w14:textId="75F98DB9" w:rsidR="001D6EA9" w:rsidRDefault="001D6EA9"/>
    <w:p w14:paraId="01BEFA5B" w14:textId="2EF12667" w:rsidR="001D6EA9" w:rsidRDefault="001D6EA9">
      <w:r>
        <w:t>“Warned us?  About what?”  Whatever it was, Jewel obviously felt guilty about it.  Tears were starting to water up in the corner of her eyes.</w:t>
      </w:r>
    </w:p>
    <w:p w14:paraId="745B129C" w14:textId="64E5D8AA" w:rsidR="001D6EA9" w:rsidRDefault="001D6EA9"/>
    <w:p w14:paraId="755EE179" w14:textId="3F28D08E" w:rsidR="00DA60D8" w:rsidRDefault="00B731FA">
      <w:r>
        <w:t xml:space="preserve">“The alchemy building,” Jewel </w:t>
      </w:r>
      <w:r w:rsidR="00BB6526">
        <w:t xml:space="preserve">sighed, regretfully.  “It’s a heavily warded place like the summoning building, and it’s </w:t>
      </w:r>
      <w:r w:rsidR="00EA4CA7">
        <w:t xml:space="preserve">magicked to keep all things from coming </w:t>
      </w:r>
      <w:proofErr w:type="gramStart"/>
      <w:r w:rsidR="00EA4CA7">
        <w:t>in, or</w:t>
      </w:r>
      <w:proofErr w:type="gramEnd"/>
      <w:r w:rsidR="00EA4CA7">
        <w:t xml:space="preserve"> going out.  </w:t>
      </w:r>
      <w:r w:rsidR="0035512D">
        <w:t>It’ll even block the bond between two spirits</w:t>
      </w:r>
      <w:r w:rsidR="003D7830">
        <w:t>,” Jewel explained.</w:t>
      </w:r>
      <w:r w:rsidR="00BB6526">
        <w:t xml:space="preserve"> </w:t>
      </w:r>
    </w:p>
    <w:p w14:paraId="1BD5AB5C" w14:textId="6F1B9EBE" w:rsidR="00DA60D8" w:rsidRDefault="00DA60D8"/>
    <w:p w14:paraId="11A5D351" w14:textId="5102F77C" w:rsidR="00DA60D8" w:rsidRDefault="00DA60D8">
      <w:r>
        <w:t>“And Flames had an alchemy class today,” I reasoned.</w:t>
      </w:r>
    </w:p>
    <w:p w14:paraId="79DD4395" w14:textId="3876AEC7" w:rsidR="00500CB9" w:rsidRDefault="00500CB9"/>
    <w:p w14:paraId="3C1BE7AD" w14:textId="2170E185" w:rsidR="00500CB9" w:rsidRDefault="00500CB9">
      <w:r>
        <w:t>“She did,” Jewel confirmed</w:t>
      </w:r>
      <w:r w:rsidR="009E2493">
        <w:t xml:space="preserve">, “and it had to have been hell on her.  Red </w:t>
      </w:r>
      <w:r w:rsidR="000321A1">
        <w:t>doesn’t like to go in those places without me, for even a minute.”</w:t>
      </w:r>
    </w:p>
    <w:p w14:paraId="02886517" w14:textId="459AD88E" w:rsidR="000321A1" w:rsidRDefault="000321A1"/>
    <w:p w14:paraId="60729814" w14:textId="74DE9200" w:rsidR="000321A1" w:rsidRDefault="000321A1">
      <w:r>
        <w:t xml:space="preserve">Thinking back on the time when Red went with me to sell ingredients to ES, that seemed obvious now.  Then, I’d thought she simply didn’t like alchemists or laboratories, much like some people in my memories didn’t like doctors and hospitals.  Now, however, her actions made much more sense to me.  </w:t>
      </w:r>
    </w:p>
    <w:p w14:paraId="1993EE08" w14:textId="5B1F6F43" w:rsidR="000321A1" w:rsidRDefault="000321A1"/>
    <w:p w14:paraId="5FFC4CAF" w14:textId="24347B40" w:rsidR="000321A1" w:rsidRDefault="000321A1">
      <w:r>
        <w:t>“But I didn’t feel anything?”  I felt awkward and out of place today with the youngsters, but nothing else out of the usual.</w:t>
      </w:r>
    </w:p>
    <w:p w14:paraId="0C68FD7A" w14:textId="32D0DFC7" w:rsidR="000321A1" w:rsidRDefault="000321A1"/>
    <w:p w14:paraId="7D8A3880" w14:textId="7D90B058" w:rsidR="000321A1" w:rsidRDefault="000321A1">
      <w:r>
        <w:t>“You wouldn’t,” Jewel confirmed, plopping another piece of meat into my mouth.  “You’re the bond master; it’s not the job of your soul to stay where your servant can find it.  It’s hers.”  Jewel pointed to Flames with a chunk of cheese, then popped it in my mouth.</w:t>
      </w:r>
    </w:p>
    <w:p w14:paraId="32CA11B6" w14:textId="0D1642C5" w:rsidR="000321A1" w:rsidRDefault="000321A1"/>
    <w:p w14:paraId="2A0C3644" w14:textId="792DE14E" w:rsidR="000321A1" w:rsidRDefault="000321A1">
      <w:r>
        <w:t xml:space="preserve">“Flames </w:t>
      </w:r>
      <w:proofErr w:type="gramStart"/>
      <w:r>
        <w:t>is</w:t>
      </w:r>
      <w:proofErr w:type="gramEnd"/>
      <w:r>
        <w:t xml:space="preserve"> drawing on your strength to recover,” Jewel snorted.  “Silly girl is too stubborn for her own good.  She never should’ve stayed away from you so long.  In fact, I’m amazed that she </w:t>
      </w:r>
      <w:proofErr w:type="gramStart"/>
      <w:r>
        <w:t>actually endured</w:t>
      </w:r>
      <w:proofErr w:type="gramEnd"/>
      <w:r>
        <w:t xml:space="preserve"> for a whole class.”  Jewel’s voice sounded as if it was grudgingly full of admiration.</w:t>
      </w:r>
    </w:p>
    <w:p w14:paraId="70295A34" w14:textId="7D767A3E" w:rsidR="000321A1" w:rsidRDefault="000321A1"/>
    <w:p w14:paraId="453C9861" w14:textId="01571A66" w:rsidR="000321A1" w:rsidRPr="0046084D" w:rsidRDefault="000321A1">
      <w:r>
        <w:t xml:space="preserve">“So will she </w:t>
      </w:r>
      <w:proofErr w:type="gramStart"/>
      <w:r>
        <w:t>be</w:t>
      </w:r>
      <w:proofErr w:type="gramEnd"/>
      <w:r>
        <w:t xml:space="preserve"> okay?”  Concerned, I gently stroked Flames hair, as she blissfully slept on, still rocking gently </w:t>
      </w:r>
      <w:r w:rsidR="008B31AC">
        <w:t>against me</w:t>
      </w:r>
      <w:r>
        <w:t>.</w:t>
      </w:r>
    </w:p>
    <w:p w14:paraId="688A43B8" w14:textId="059C598E" w:rsidR="00D438A4" w:rsidRDefault="00D438A4">
      <w:pPr>
        <w:rPr>
          <w:i/>
        </w:rPr>
      </w:pPr>
    </w:p>
    <w:p w14:paraId="5A244D4A" w14:textId="7A1FD894" w:rsidR="008B31AC" w:rsidRDefault="008B31AC">
      <w:r>
        <w:rPr>
          <w:i/>
        </w:rPr>
        <w:t>“</w:t>
      </w:r>
      <w:r>
        <w:t>She’ll be fine,” Jewel assured me.  “As long as you don’t starve to death, she’ll draw on your soul to heal.  And that’s not very likely to happen with us here,” Jewel snorted.</w:t>
      </w:r>
    </w:p>
    <w:p w14:paraId="32C4A5E5" w14:textId="3D1D0D0C" w:rsidR="008B31AC" w:rsidRDefault="008B31AC"/>
    <w:p w14:paraId="1E8A4A72" w14:textId="690990E9" w:rsidR="008B31AC" w:rsidRPr="008B31AC" w:rsidRDefault="008B31AC">
      <w:r>
        <w:t>“In fact,” she whispered grudgingly, “it’ll probably strengthen your bonds, in the end, to be honest.  I personally just don’t have the heart to force Red to do such a thing.  Our bond will just have to grow naturally over time.”</w:t>
      </w:r>
    </w:p>
    <w:p w14:paraId="1BA35607" w14:textId="0A3F51C2" w:rsidR="00BF5471" w:rsidRDefault="00BF5471">
      <w:pPr>
        <w:rPr>
          <w:i/>
        </w:rPr>
      </w:pPr>
    </w:p>
    <w:p w14:paraId="3A302817" w14:textId="1C726A87" w:rsidR="00B34D95" w:rsidRDefault="00B34D95">
      <w:r>
        <w:t xml:space="preserve">Force Red?  </w:t>
      </w:r>
      <w:r w:rsidR="00115DF9">
        <w:t xml:space="preserve">Great!  Now I felt like a bad guy, almost as if I’d forced Flames to </w:t>
      </w:r>
      <w:r w:rsidR="00207627">
        <w:t xml:space="preserve">endure some hellish torment while learning, just so I could somehow </w:t>
      </w:r>
      <w:r w:rsidR="00A63F10">
        <w:t>reap unknown benefits from forging a stronger bond between us.</w:t>
      </w:r>
    </w:p>
    <w:p w14:paraId="6C6D8F29" w14:textId="421A1B18" w:rsidR="002211C6" w:rsidRDefault="002211C6"/>
    <w:p w14:paraId="7E8E43A7" w14:textId="5EFF22DC" w:rsidR="002211C6" w:rsidRPr="00B34D95" w:rsidRDefault="002211C6">
      <w:r>
        <w:t>Closing my eyes, I opened my mouth and focus</w:t>
      </w:r>
      <w:r w:rsidR="00FD1E26">
        <w:t>ed</w:t>
      </w:r>
      <w:r>
        <w:t xml:space="preserve"> solely on eating </w:t>
      </w:r>
      <w:r w:rsidR="00FD1E26">
        <w:t xml:space="preserve">and resting </w:t>
      </w:r>
      <w:r>
        <w:t>after that.</w:t>
      </w:r>
      <w:r w:rsidR="00FD1E26">
        <w:t xml:space="preserve">  I’ll ask how everybody else’s first day went later.</w:t>
      </w:r>
    </w:p>
    <w:p w14:paraId="391C8DDC" w14:textId="77777777" w:rsidR="00BF5471" w:rsidRPr="00EA51B1" w:rsidRDefault="00BF5471">
      <w:pPr>
        <w:rPr>
          <w:i/>
          <w:caps/>
          <w:color w:val="004E6C" w:themeColor="accent2" w:themeShade="80"/>
          <w:spacing w:val="20"/>
          <w:sz w:val="28"/>
          <w:szCs w:val="28"/>
        </w:rPr>
      </w:pPr>
      <w:r w:rsidRPr="00EA51B1">
        <w:rPr>
          <w:i/>
        </w:rPr>
        <w:br w:type="page"/>
      </w:r>
    </w:p>
    <w:p w14:paraId="4D7B5182" w14:textId="2FC5455B" w:rsidR="00BF5471" w:rsidRDefault="00BF5471" w:rsidP="00BF5471">
      <w:pPr>
        <w:pStyle w:val="Heading1"/>
      </w:pPr>
      <w:bookmarkStart w:id="113" w:name="_Toc532986950"/>
      <w:r>
        <w:t>Chapter 22:</w:t>
      </w:r>
      <w:r w:rsidR="00C01060">
        <w:t xml:space="preserve"> Setting Standards</w:t>
      </w:r>
      <w:bookmarkEnd w:id="113"/>
    </w:p>
    <w:p w14:paraId="6EF52437" w14:textId="0C717EB7" w:rsidR="00BF5471" w:rsidRDefault="008C4B96">
      <w:r>
        <w:t>The sitting room was dim and silent when Flames awoke me</w:t>
      </w:r>
      <w:r w:rsidR="00F561F3">
        <w:t xml:space="preserve"> early the</w:t>
      </w:r>
      <w:r>
        <w:t xml:space="preserve"> next</w:t>
      </w:r>
      <w:r w:rsidR="00F561F3">
        <w:t xml:space="preserve"> morning</w:t>
      </w:r>
      <w:r w:rsidR="00530531">
        <w:t xml:space="preserve">, by stretching and snuggling down.  Normally, you shake or rock a sleeping person to wake them, but </w:t>
      </w:r>
      <w:r w:rsidR="00F11CE5">
        <w:t xml:space="preserve">it was </w:t>
      </w:r>
      <w:r w:rsidR="009F6889">
        <w:t xml:space="preserve">her lack of rocking up and down which </w:t>
      </w:r>
      <w:r w:rsidR="00BB5A45">
        <w:t>my body noticed as different, which caused me to wake.</w:t>
      </w:r>
    </w:p>
    <w:p w14:paraId="40807390" w14:textId="5D2D8A32" w:rsidR="00BB5A45" w:rsidRDefault="00B523CD">
      <w:r>
        <w:t xml:space="preserve">“Morning,” I whispered softly, </w:t>
      </w:r>
      <w:proofErr w:type="gramStart"/>
      <w:r>
        <w:t>in an attempt to</w:t>
      </w:r>
      <w:proofErr w:type="gramEnd"/>
      <w:r>
        <w:t xml:space="preserve"> make certain I didn’t wake any of the others.</w:t>
      </w:r>
    </w:p>
    <w:p w14:paraId="6641AD8B" w14:textId="69278F7A" w:rsidR="00BF5471" w:rsidRDefault="00B523CD">
      <w:r>
        <w:t>Leaning</w:t>
      </w:r>
      <w:r w:rsidR="0088629F">
        <w:t xml:space="preserve"> forward, Flames kissed me long and passionate</w:t>
      </w:r>
      <w:r w:rsidR="00C72FD1">
        <w:t xml:space="preserve">ly as her means of </w:t>
      </w:r>
      <w:r w:rsidR="00EC2F62">
        <w:t>saying, ‘Morning.’</w:t>
      </w:r>
    </w:p>
    <w:p w14:paraId="314400D9" w14:textId="0F98F8BC" w:rsidR="00A8167D" w:rsidRDefault="00952AA6">
      <w:r>
        <w:t xml:space="preserve">“Feeling better?”  I </w:t>
      </w:r>
      <w:proofErr w:type="gramStart"/>
      <w:r>
        <w:t>asked, once</w:t>
      </w:r>
      <w:proofErr w:type="gramEnd"/>
      <w:r>
        <w:t xml:space="preserve"> she finally untangled her lips from mine.</w:t>
      </w:r>
    </w:p>
    <w:p w14:paraId="430F77DB" w14:textId="0734092E" w:rsidR="00B1371F" w:rsidRDefault="00B1371F">
      <w:r>
        <w:t>“I’ve got an odd tingle all over,” Flames frowned</w:t>
      </w:r>
      <w:r w:rsidR="00FE4FE9">
        <w:t>, “like static electricity keeps dancing across my skin, but otherwise I feel okay.  What happened?”</w:t>
      </w:r>
    </w:p>
    <w:p w14:paraId="3F212EF4" w14:textId="4E874A23" w:rsidR="009E7515" w:rsidRDefault="009E7515">
      <w:r>
        <w:t>“The evil scientist laboratory,” I answered, dead faced.  Seeing Flames raise an eyebrow questioningly, a smirk twitched across my face.  “Seriously.  It was the evil mad scientist lair you were in yesterday,” I repeated, trying hard to not grin over Flame’s expression.</w:t>
      </w:r>
    </w:p>
    <w:p w14:paraId="31FA7591" w14:textId="7E712639" w:rsidR="009E7515" w:rsidRDefault="009E7515">
      <w:r>
        <w:t>“The alchemy building?”  She sounded and looked as confused as I normally feel</w:t>
      </w:r>
      <w:r w:rsidR="00FB2FCC">
        <w:t xml:space="preserve"> — all in all, it was rather amusing, I thought.</w:t>
      </w:r>
    </w:p>
    <w:p w14:paraId="4D6B8A25" w14:textId="71807CB1" w:rsidR="00FB2FCC" w:rsidRDefault="00FB2FCC">
      <w:r>
        <w:t>“</w:t>
      </w:r>
      <w:r w:rsidR="00851FF5">
        <w:t>It’s shielded and…”</w:t>
      </w:r>
    </w:p>
    <w:p w14:paraId="50213AD3" w14:textId="5431D20F" w:rsidR="00851FF5" w:rsidRDefault="00851FF5">
      <w:r>
        <w:t>“And disrupted our blood bond, resulting in a</w:t>
      </w:r>
      <w:r w:rsidR="007052E2">
        <w:t xml:space="preserve"> spiritual instability occurring in the part of the submissive bond!”  Slapping herself upside the head, Flames interrupted me almost instantly, as she immediately put all the pieces together that quickly.  </w:t>
      </w:r>
    </w:p>
    <w:p w14:paraId="40F5C296" w14:textId="08AC9645" w:rsidR="007052E2" w:rsidRDefault="007052E2">
      <w:r>
        <w:t xml:space="preserve">Just how damn smart is this girl?  My jaw was now the one dropping open, as she rattled off some elaborate theory over what, when, why, and how something </w:t>
      </w:r>
      <w:proofErr w:type="spellStart"/>
      <w:r>
        <w:t>something</w:t>
      </w:r>
      <w:proofErr w:type="spellEnd"/>
      <w:r>
        <w:t xml:space="preserve"> interacts with </w:t>
      </w:r>
      <w:proofErr w:type="spellStart"/>
      <w:r>
        <w:t>whatta</w:t>
      </w:r>
      <w:proofErr w:type="spellEnd"/>
      <w:r>
        <w:t xml:space="preserve"> </w:t>
      </w:r>
      <w:proofErr w:type="spellStart"/>
      <w:r>
        <w:t>notta</w:t>
      </w:r>
      <w:proofErr w:type="spellEnd"/>
      <w:r>
        <w:t xml:space="preserve"> to </w:t>
      </w:r>
      <w:proofErr w:type="spellStart"/>
      <w:r>
        <w:t>hootcha</w:t>
      </w:r>
      <w:proofErr w:type="spellEnd"/>
      <w:r>
        <w:t xml:space="preserve"> </w:t>
      </w:r>
      <w:proofErr w:type="spellStart"/>
      <w:r>
        <w:t>cootcha</w:t>
      </w:r>
      <w:proofErr w:type="spellEnd"/>
      <w:r>
        <w:t xml:space="preserve"> a </w:t>
      </w:r>
      <w:proofErr w:type="spellStart"/>
      <w:r>
        <w:t>wheezit</w:t>
      </w:r>
      <w:proofErr w:type="spellEnd"/>
      <w:r>
        <w:t xml:space="preserve">.  I have no damn idea what she </w:t>
      </w:r>
      <w:proofErr w:type="gramStart"/>
      <w:r>
        <w:t>actually said</w:t>
      </w:r>
      <w:proofErr w:type="gramEnd"/>
      <w:r>
        <w:t>, but it sounded right to me.</w:t>
      </w:r>
    </w:p>
    <w:p w14:paraId="04F96E9E" w14:textId="1028BBA9" w:rsidR="007052E2" w:rsidRDefault="007052E2">
      <w:r>
        <w:t>“Uh huh.  Uh huh.  Yep,” I agreed several times, then interrupted with a practical concern.  “Just one thing,” I said.  “How the hell are you going to keep it from happening again next week?”</w:t>
      </w:r>
    </w:p>
    <w:p w14:paraId="651FCFD8" w14:textId="096556DC" w:rsidR="007052E2" w:rsidRDefault="007052E2">
      <w:r>
        <w:t>“Hmmm…”  Stopping in the middle of her technical ramble, Flames</w:t>
      </w:r>
      <w:r w:rsidR="00FE2777">
        <w:t xml:space="preserve"> bit her lip and chewed on it gently.  When she’s not talking, she really does have the perfect body.  I couldn’t help but find her thinking face very attractive.</w:t>
      </w:r>
    </w:p>
    <w:p w14:paraId="1C5F506B" w14:textId="075D6908" w:rsidR="00FE2777" w:rsidRDefault="00FE2777">
      <w:r>
        <w:t xml:space="preserve">“A two-fold approach, I think is the best way to begin to address the issue,” Flames decided.  “First, I’ll spend the night before and fill myself with as much of your seed as possible.  It contains your essence and </w:t>
      </w:r>
      <w:r w:rsidR="00BD5566">
        <w:t>should help alleviate the degradation of the bond somewhat.”</w:t>
      </w:r>
    </w:p>
    <w:p w14:paraId="14200C2D" w14:textId="28ECB16A" w:rsidR="00BD5566" w:rsidRDefault="00BD5566">
      <w:r>
        <w:t>“And second,” she smiled, “I’ll have to limit exposure to as minimal a time as possible.  I’ll rush in a few moments late, rush out a few moments early, and seek you out for a break around midday.”</w:t>
      </w:r>
    </w:p>
    <w:p w14:paraId="78FEA7AB" w14:textId="77777777" w:rsidR="00A734B4" w:rsidRDefault="00BD5566">
      <w:r>
        <w:t xml:space="preserve">Thinking of her coming to my reading class in her birthing suit, and trying to possibly do lewd things to me, made my hair stand up on the back of my neck.  </w:t>
      </w:r>
      <w:r w:rsidR="00DA088E">
        <w:t xml:space="preserve">Quickly, I tried to come up with an alternative.  “Instead of that…” I paused, thinking for a moment before offering, “Why don’t I </w:t>
      </w:r>
      <w:r w:rsidR="000D2936">
        <w:t>simply come spend the day with you?</w:t>
      </w:r>
      <w:r w:rsidR="00A734B4">
        <w:t>”</w:t>
      </w:r>
    </w:p>
    <w:p w14:paraId="2818EB74" w14:textId="6BF6369A" w:rsidR="00BD5566" w:rsidRDefault="00A734B4">
      <w:r>
        <w:t>“</w:t>
      </w:r>
      <w:r w:rsidR="000D2936">
        <w:t>You</w:t>
      </w:r>
      <w:r w:rsidR="00FE305A">
        <w:t>r learning alchemy is much more important</w:t>
      </w:r>
      <w:r>
        <w:t xml:space="preserve"> than me attending a class for reading.”  Seeing Flames start to say something, I quickly placed my fingers across her lips and made a shushing sound.  “Shhh… </w:t>
      </w:r>
      <w:r w:rsidR="00727EF2">
        <w:t xml:space="preserve">It’s okay,” I assured her.  “I know how important it is to be able to read and write, and I still plan on learning it.  I just don’t need to sit in a classroom to do so.”  Please Gods, let her buy my reasoning; I really don’t want to go back to </w:t>
      </w:r>
      <w:proofErr w:type="spellStart"/>
      <w:r w:rsidR="00727EF2">
        <w:t>midgetland</w:t>
      </w:r>
      <w:proofErr w:type="spellEnd"/>
      <w:r w:rsidR="00727EF2">
        <w:t>.  “I think you and the other girls can tutor me quicker and more efficiently anyway,” I added.</w:t>
      </w:r>
    </w:p>
    <w:p w14:paraId="236E9A75" w14:textId="6AC858CC" w:rsidR="00727EF2" w:rsidRDefault="00727EF2">
      <w:r>
        <w:t>“We probably can,” Flames agreed, nodding.  “Often, I finish a semester’s study in the first handful of classes, leaving me bored and waiting for the rest of the semester before I can move into the next required course.  Usually, I spend about two hands worth of class time just doing independent study.”</w:t>
      </w:r>
    </w:p>
    <w:p w14:paraId="59511738" w14:textId="47AC6599" w:rsidR="00727EF2" w:rsidRDefault="00727EF2">
      <w:r>
        <w:t>Goddamn inaccurate method of measurements!  I hate this damn world sometimes!  If I can translate what she’s saying properly, Flames often finishes the whole semester’s work in the first month or so, and then spends the next two months just studying whatever she wants on her own, as the class catches up.</w:t>
      </w:r>
    </w:p>
    <w:p w14:paraId="30E59E23" w14:textId="19C0539E" w:rsidR="00727EF2" w:rsidRDefault="00727EF2">
      <w:r>
        <w:t>Once again, I found myself wondering just how smart the damn girl was!  Einstein level?  Or maybe even higher?  If I just had access to a damn encyclopedia from the world of my dreams, who knows what she’d be able to figure out and learn!</w:t>
      </w:r>
      <w:r w:rsidR="005C360D">
        <w:t xml:space="preserve">  </w:t>
      </w:r>
      <w:r>
        <w:t>With just a few points of reference to draw on, she might be able to start a new industrial revolution!</w:t>
      </w:r>
    </w:p>
    <w:p w14:paraId="01ED1708" w14:textId="731FE413" w:rsidR="00727EF2" w:rsidRDefault="00727EF2">
      <w:proofErr w:type="gramStart"/>
      <w:r>
        <w:t>But,</w:t>
      </w:r>
      <w:proofErr w:type="gramEnd"/>
      <w:r>
        <w:t xml:space="preserve"> no need to dwell on what </w:t>
      </w:r>
      <w:r>
        <w:rPr>
          <w:i/>
        </w:rPr>
        <w:t>might could’ve been</w:t>
      </w:r>
      <w:r>
        <w:t xml:space="preserve">.  </w:t>
      </w:r>
      <w:proofErr w:type="gramStart"/>
      <w:r w:rsidR="0057596D">
        <w:t>There’s</w:t>
      </w:r>
      <w:proofErr w:type="gramEnd"/>
      <w:r w:rsidR="0057596D">
        <w:t xml:space="preserve"> more important things to focus on, like what </w:t>
      </w:r>
      <w:r w:rsidR="0057596D">
        <w:rPr>
          <w:i/>
        </w:rPr>
        <w:t xml:space="preserve">is </w:t>
      </w:r>
      <w:r w:rsidR="005B5E0B">
        <w:rPr>
          <w:i/>
        </w:rPr>
        <w:t>going to be</w:t>
      </w:r>
      <w:r w:rsidR="005B5E0B">
        <w:t xml:space="preserve">.  Pulling her up tight, I </w:t>
      </w:r>
      <w:r w:rsidR="00777203">
        <w:t xml:space="preserve">passionately kissed Flames as hard and </w:t>
      </w:r>
      <w:proofErr w:type="gramStart"/>
      <w:r w:rsidR="00777203">
        <w:t>deep</w:t>
      </w:r>
      <w:proofErr w:type="gramEnd"/>
      <w:r w:rsidR="00777203">
        <w:t xml:space="preserve"> as I could, then I stood up and sat her down on Victoria’s couch opposite where we sat.</w:t>
      </w:r>
    </w:p>
    <w:p w14:paraId="542A84C8" w14:textId="62069E7C" w:rsidR="00777203" w:rsidRDefault="00777203">
      <w:r>
        <w:t>“Go wake up Red and Jewel,” I ordered her.  “We’ve got important matters to discuss.”  Turning, I headed down the hall and to Victoria’s room.  I figured waking one tired and cranky</w:t>
      </w:r>
      <w:r w:rsidR="00E31745">
        <w:t xml:space="preserve"> woman was better than going and waking two.</w:t>
      </w:r>
    </w:p>
    <w:p w14:paraId="3ECD8EFB" w14:textId="482F8FB0" w:rsidR="00E31745" w:rsidRPr="00C75A87" w:rsidRDefault="00C75A87" w:rsidP="00C75A87">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583D32AA" wp14:editId="6CCE7A1D">
            <wp:extent cx="1528445" cy="763905"/>
            <wp:effectExtent l="0" t="0" r="0" b="0"/>
            <wp:docPr id="19" name="Picture 19"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0AC25F88" w14:textId="77777777" w:rsidR="00E31745" w:rsidRDefault="00E31745"/>
    <w:p w14:paraId="25F41F5E" w14:textId="626101CB" w:rsidR="00E31745" w:rsidRDefault="00B152E9">
      <w:r>
        <w:t xml:space="preserve">Going into Victoria’s room for the first time, it was nothing like I’d expect for a noble </w:t>
      </w:r>
      <w:r w:rsidR="00DE588A">
        <w:t>woman.  The very first thing to draw my eyes was Victoria’s nude body sprawled out shamelessly atop the covers of her bed.  The second thing I noticed was several racks prominently displaying various armors and weapons lining the wall.  The frilly stuffed animals and glittery girl stuff I was expecting to find were nowhere about; raw steel and jagged iron menacingly took its place.</w:t>
      </w:r>
    </w:p>
    <w:p w14:paraId="0A937769" w14:textId="04CEC5F4" w:rsidR="00832D5B" w:rsidRDefault="00832D5B">
      <w:r>
        <w:t xml:space="preserve">Ignoring the menacing aura of her “not so girly” bedroom, I </w:t>
      </w:r>
      <w:r w:rsidR="00451CAC">
        <w:t xml:space="preserve">eased up on my </w:t>
      </w:r>
      <w:proofErr w:type="gramStart"/>
      <w:r w:rsidR="00451CAC">
        <w:t>tip-toes</w:t>
      </w:r>
      <w:proofErr w:type="gramEnd"/>
      <w:r w:rsidR="00451CAC">
        <w:t xml:space="preserve"> and crept across the floor.  The other morning, she might’ve surprised me and tossed me on my head, but I was prepared now.  The time, I’ll wake her in a manner that’s sure to surprise her!</w:t>
      </w:r>
    </w:p>
    <w:p w14:paraId="35572BE2" w14:textId="50C13911" w:rsidR="00451CAC" w:rsidRDefault="00451CAC">
      <w:r>
        <w:t>Creeping ever so silently, I eased over and ever so gently</w:t>
      </w:r>
      <w:r w:rsidR="00304E76">
        <w:t xml:space="preserve">, </w:t>
      </w:r>
      <w:proofErr w:type="gramStart"/>
      <w:r w:rsidR="00304E76">
        <w:t>so as to</w:t>
      </w:r>
      <w:proofErr w:type="gramEnd"/>
      <w:r w:rsidR="00304E76">
        <w:t xml:space="preserve"> not shake it, I</w:t>
      </w:r>
      <w:r>
        <w:t xml:space="preserve"> laid</w:t>
      </w:r>
      <w:r w:rsidR="00304E76">
        <w:t xml:space="preserve"> down in the bed</w:t>
      </w:r>
      <w:r w:rsidR="0031760B">
        <w:t xml:space="preserve"> with her.  Scooting </w:t>
      </w:r>
      <w:r w:rsidR="00482FBE">
        <w:t xml:space="preserve">forward inch by inch, I eased my body until it was as close to Victoria’s as possible, without touching her.  Then, </w:t>
      </w:r>
      <w:proofErr w:type="gramStart"/>
      <w:r w:rsidR="00482FBE">
        <w:t>rising</w:t>
      </w:r>
      <w:proofErr w:type="gramEnd"/>
      <w:r w:rsidR="00482FBE">
        <w:t xml:space="preserve"> myself up on one elbow, I slowly leaned forward and planted my most passionate “good morning” kiss on </w:t>
      </w:r>
      <w:r w:rsidR="00341484">
        <w:t>her.</w:t>
      </w:r>
    </w:p>
    <w:p w14:paraId="51B3562C" w14:textId="42322DE4" w:rsidR="00341484" w:rsidRDefault="00341484">
      <w:r>
        <w:t>The reaction was instant.  Victoria’s eyes flew open at the touch of our lips, and the room flared up in the brilliant green glow of her magic</w:t>
      </w:r>
      <w:r w:rsidR="00853650">
        <w:t>.  In a nanosecond, I was rolled onto my back like a helpless turtle, and Victoria was sitting astride my chest with a look of shocked murderous intent on her sleepy face.  If it wasn’t so damn frightening, it’d be hilarious!</w:t>
      </w:r>
    </w:p>
    <w:p w14:paraId="0D713ACC" w14:textId="4F26A9E7" w:rsidR="00853650" w:rsidRDefault="00853650">
      <w:r>
        <w:t>“</w:t>
      </w:r>
      <w:proofErr w:type="gramStart"/>
      <w:r>
        <w:t>Umm..</w:t>
      </w:r>
      <w:proofErr w:type="gramEnd"/>
      <w:r>
        <w:t xml:space="preserve"> Friend?”  Smiling innocently, I tried my best to appear helpless and unimposing, while at the same time attempting to burn that bewildered expression of hers into my brain.</w:t>
      </w:r>
    </w:p>
    <w:p w14:paraId="4E6E2D6F" w14:textId="78F8D2D4" w:rsidR="00853650" w:rsidRDefault="00853650">
      <w:r>
        <w:t>Blinking several times, Victoria laughed suddenly, as she realized who I was.  “Are you finally in here to fuck me?”</w:t>
      </w:r>
    </w:p>
    <w:p w14:paraId="7BA1AD3A" w14:textId="38B1D3DB" w:rsidR="00853650" w:rsidRDefault="00853650">
      <w:r>
        <w:t>Laughing myself, I had to point out the obvious.  “Aren’t you the one on top?  Seems like all you’d need to do is squirm your hips back a few inches, and you’d be the one fucking me.”</w:t>
      </w:r>
    </w:p>
    <w:p w14:paraId="7941BE54" w14:textId="703188EE" w:rsidR="00853650" w:rsidRDefault="00853650">
      <w:r>
        <w:t>Blushing bright red — something I’d never seen her do before — Victoria quickly rolled off me and got up from the bed.  Turning her back, she fiddled nervously with her hair and offered a meek, “Sorry.”</w:t>
      </w:r>
    </w:p>
    <w:p w14:paraId="520BDB94" w14:textId="3EFA35CB" w:rsidR="00853650" w:rsidRDefault="00853650">
      <w:r>
        <w:t>And that’s when I finally started to understand — Victoria wasn’t naturally such a vulgar talking lady.  She only turned on the crassness when her emotions flared up.  Anger, shock, and — as I had just proven — embarrassment, were all sufficient to bring out her crude, defensive side.</w:t>
      </w:r>
    </w:p>
    <w:p w14:paraId="1DBF0DE1" w14:textId="5D390EB7" w:rsidR="00853650" w:rsidRDefault="00853650">
      <w:r>
        <w:t xml:space="preserve">Easing up, I took advantage of her embarrassment to continue my relentless harassment </w:t>
      </w:r>
      <w:proofErr w:type="gramStart"/>
      <w:r>
        <w:t>on</w:t>
      </w:r>
      <w:proofErr w:type="gramEnd"/>
      <w:r>
        <w:t xml:space="preserve"> poor Victoria.  Closing the few steps between us, I pressed myself tight against her back — being careful not to actually penetrate her </w:t>
      </w:r>
      <w:r w:rsidR="0067764C">
        <w:t xml:space="preserve">buttocks </w:t>
      </w:r>
      <w:r>
        <w:t xml:space="preserve">with my </w:t>
      </w:r>
      <w:proofErr w:type="gramStart"/>
      <w:r>
        <w:t>ever ready</w:t>
      </w:r>
      <w:proofErr w:type="gramEnd"/>
      <w:r>
        <w:t xml:space="preserve"> membe</w:t>
      </w:r>
      <w:r w:rsidR="0067764C">
        <w:t xml:space="preserve">r.  </w:t>
      </w:r>
      <w:r w:rsidR="00440EEC">
        <w:t xml:space="preserve">Wrapping my arms warmly around her waist, I crossed them over her chest and freely grasped a breast in each hand, </w:t>
      </w:r>
      <w:r w:rsidR="00575CA6">
        <w:t>squeezing them softly.</w:t>
      </w:r>
    </w:p>
    <w:p w14:paraId="3706DE8A" w14:textId="03506EA8" w:rsidR="00575CA6" w:rsidRDefault="00575CA6">
      <w:r>
        <w:t xml:space="preserve">“I was just trying to wake you for a team meeting,” I whispered, softly kissing Victoria’s right ear.  “But, if you </w:t>
      </w:r>
      <w:r>
        <w:rPr>
          <w:i/>
        </w:rPr>
        <w:t>really</w:t>
      </w:r>
      <w:r>
        <w:t xml:space="preserve"> want me </w:t>
      </w:r>
      <w:r>
        <w:rPr>
          <w:i/>
        </w:rPr>
        <w:t>that much</w:t>
      </w:r>
      <w:r w:rsidR="001E31E8">
        <w:t xml:space="preserve">,” I stressed teasingly, “I can always make a little time for a </w:t>
      </w:r>
      <w:proofErr w:type="gramStart"/>
      <w:r w:rsidR="001E31E8">
        <w:t xml:space="preserve">team </w:t>
      </w:r>
      <w:r w:rsidR="001E31E8">
        <w:rPr>
          <w:b/>
          <w:i/>
        </w:rPr>
        <w:t>mate</w:t>
      </w:r>
      <w:proofErr w:type="gramEnd"/>
      <w:r w:rsidR="00093D50">
        <w:rPr>
          <w:b/>
        </w:rPr>
        <w:t>.</w:t>
      </w:r>
      <w:r w:rsidR="00093D50">
        <w:t>”  I placed extreme emphasis on the word mate, to make certain she caught my reference.</w:t>
      </w:r>
    </w:p>
    <w:p w14:paraId="21AAAB7E" w14:textId="6394C473" w:rsidR="00093D50" w:rsidRDefault="00093D50">
      <w:proofErr w:type="gramStart"/>
      <w:r>
        <w:t>Pulling</w:t>
      </w:r>
      <w:proofErr w:type="gramEnd"/>
      <w:r>
        <w:t xml:space="preserve"> out of my arms, Victoria quickly ran away to</w:t>
      </w:r>
      <w:r w:rsidR="0077587C">
        <w:t>wards the door.  “Noneedtomaketheotherswaitrightnow</w:t>
      </w:r>
      <w:r w:rsidR="000C641D">
        <w:t>.”  Something almost indecipherable quickly spurted from her mouth, as she rushed out the door and towards the sitting room.</w:t>
      </w:r>
    </w:p>
    <w:p w14:paraId="1CE875D8" w14:textId="5D844514" w:rsidR="00C14AA4" w:rsidRDefault="00C14AA4">
      <w:r>
        <w:t xml:space="preserve">Laughing merrily, I </w:t>
      </w:r>
      <w:r w:rsidR="00DE6A64">
        <w:t xml:space="preserve">completed two important goals this morning.  One, I got my revenge for being body slammed by a sleeping woman; and two, I </w:t>
      </w:r>
      <w:r w:rsidR="00876EC5">
        <w:t>got to witness another incredibly beautiful and honest side to one of the girls that I hadn’t seen before.</w:t>
      </w:r>
    </w:p>
    <w:p w14:paraId="5D3AACC9" w14:textId="6365BDC5" w:rsidR="00876EC5" w:rsidRDefault="00876EC5">
      <w:r>
        <w:t>Whistling merrily, I waited a few moments examining the weapons and armor in her room, to give Victoria time enough to compose herself, before heading into the sitting room.</w:t>
      </w:r>
    </w:p>
    <w:p w14:paraId="02D02A19" w14:textId="6F49E415" w:rsidR="00876EC5" w:rsidRPr="00C75A87" w:rsidRDefault="00C75A87" w:rsidP="00C75A87">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4B36726A" wp14:editId="25815FEE">
            <wp:extent cx="1528445" cy="763905"/>
            <wp:effectExtent l="0" t="0" r="0" b="0"/>
            <wp:docPr id="18" name="Picture 18"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5B9C6555" w14:textId="77777777" w:rsidR="00876EC5" w:rsidRDefault="00876EC5"/>
    <w:p w14:paraId="0CDB6172" w14:textId="32199642" w:rsidR="00876EC5" w:rsidRDefault="00876EC5">
      <w:r>
        <w:t>Getting back into the sitting room, Red and Jewel were snuggled sleepily together on one couch, while Flames sat on her knees</w:t>
      </w:r>
      <w:r w:rsidR="00124C48">
        <w:t>, on the ground,</w:t>
      </w:r>
      <w:r>
        <w:t xml:space="preserve"> in front of my chair</w:t>
      </w:r>
      <w:r w:rsidR="00124C48">
        <w:t>.  Victoria was on her couch, as usual, but was sitting prim and ladylike, with her ankles crossed demurely, and hugging a throw pillow tightly in her arms.  Nothing at all like her normally sprawled out self!</w:t>
      </w:r>
    </w:p>
    <w:p w14:paraId="522A3EF1" w14:textId="77777777" w:rsidR="00124C48" w:rsidRDefault="00124C48"/>
    <w:p w14:paraId="5F62BBEA" w14:textId="0D278AD5" w:rsidR="00124C48" w:rsidRDefault="00124C48">
      <w:r>
        <w:t xml:space="preserve">Smiling, I continued to whistle merrily to myself, as I nonchalantly strode over and took my seat </w:t>
      </w:r>
      <w:r w:rsidR="00532D55">
        <w:t xml:space="preserve">atop </w:t>
      </w:r>
      <w:r>
        <w:t>my normal throne.</w:t>
      </w:r>
      <w:r w:rsidR="002719BC">
        <w:t xml:space="preserve">  </w:t>
      </w:r>
      <w:r w:rsidR="00EA2D53">
        <w:t>Reaching down and gently stroking her hair, I told Flames, “Sweetums, be a dear and roll one of those blank blackboards from your lab in here.  Get Victoria to help you, if it’s too heavy for you to push alone, and don’t forget the chalk.”</w:t>
      </w:r>
    </w:p>
    <w:p w14:paraId="12ADBB4A" w14:textId="77777777" w:rsidR="00EA2D53" w:rsidRDefault="00EA2D53"/>
    <w:p w14:paraId="6D03D229" w14:textId="6A38CA5D" w:rsidR="00EA2D53" w:rsidRDefault="00EA2D53">
      <w:r>
        <w:t>“Sure.”  Hopping up, Flames didn’t ask why.  She simply started towards the storerooms like a good servant.  Glancing over at me, Victoria quickly got up and followed her, even without being asked.  My whistle grew ever merrier.</w:t>
      </w:r>
    </w:p>
    <w:p w14:paraId="7AB8A4E7" w14:textId="77777777" w:rsidR="00EA2D53" w:rsidRDefault="00EA2D53"/>
    <w:p w14:paraId="1212E14A" w14:textId="0D2A3908" w:rsidR="00EA2D53" w:rsidRDefault="00EA2D53">
      <w:r>
        <w:t>A few minutes of sitting in silence later — both Red and Jewel’s apparently too sleepy to ask questions — Flames came walking back in, with Victoria pushing the blackboard behind her.  On rollers, it really wasn’t difficult to push across a smooth stone floor, though I’d imagine it had to have been hell for the slaves to get it up the stairs.</w:t>
      </w:r>
    </w:p>
    <w:p w14:paraId="09652652" w14:textId="77777777" w:rsidR="00EA2D53" w:rsidRDefault="00EA2D53"/>
    <w:p w14:paraId="0E90F421" w14:textId="34683AED" w:rsidR="00EA2D53" w:rsidRDefault="00EA2D53">
      <w:r>
        <w:t>“</w:t>
      </w:r>
      <w:proofErr w:type="gramStart"/>
      <w:r>
        <w:t>Right</w:t>
      </w:r>
      <w:proofErr w:type="gramEnd"/>
      <w:r>
        <w:t xml:space="preserve"> there’s good,”. I told them, pointing to an </w:t>
      </w:r>
      <w:proofErr w:type="gramStart"/>
      <w:r>
        <w:t>open  spot</w:t>
      </w:r>
      <w:proofErr w:type="gramEnd"/>
      <w:r>
        <w:t xml:space="preserve"> before the couches.  “Flames, you stay up there and be my</w:t>
      </w:r>
      <w:r w:rsidR="00CC5326">
        <w:t xml:space="preserve"> hands for this.  Victoria, come on over here and have a seat with me.  My arms are lonely without somebody to hold in them.”</w:t>
      </w:r>
    </w:p>
    <w:p w14:paraId="065AF155" w14:textId="77777777" w:rsidR="00CC5326" w:rsidRDefault="00CC5326"/>
    <w:p w14:paraId="1EC44653" w14:textId="0C469229" w:rsidR="00904058" w:rsidRDefault="00CC5326">
      <w:r>
        <w:t xml:space="preserve">Coming over and blushing ever so slightly, </w:t>
      </w:r>
      <w:r w:rsidR="00074FC8">
        <w:t xml:space="preserve">Victoria gingerly reached down and pushed the tip of my erect member up to my chest, before snuggling back in my lap.  It was a little more uncomfortable than Jewel’s sheathing it inside her own body, but not any </w:t>
      </w:r>
      <w:r w:rsidR="00904058">
        <w:t>more so</w:t>
      </w:r>
      <w:r w:rsidR="00074FC8">
        <w:t xml:space="preserve"> than </w:t>
      </w:r>
      <w:r w:rsidR="00904058">
        <w:t xml:space="preserve">normally wearing my pants.  I couldn’t help but smirk, knowing that Victoria was </w:t>
      </w:r>
      <w:proofErr w:type="gramStart"/>
      <w:r w:rsidR="00904058">
        <w:t>definitely more</w:t>
      </w:r>
      <w:proofErr w:type="gramEnd"/>
      <w:r w:rsidR="00904058">
        <w:t xml:space="preserve"> aware of </w:t>
      </w:r>
      <w:r w:rsidR="002706A4">
        <w:t>it than it was.</w:t>
      </w:r>
    </w:p>
    <w:p w14:paraId="3222BF01" w14:textId="77777777" w:rsidR="00F677B0" w:rsidRDefault="00F677B0"/>
    <w:p w14:paraId="616EFB31" w14:textId="0C762DDE" w:rsidR="00F677B0" w:rsidRDefault="00F677B0">
      <w:r>
        <w:t xml:space="preserve">“Flames, I need you to draw me a nice large box on that blackboard.”  </w:t>
      </w:r>
      <w:r w:rsidR="00322474">
        <w:t>While she did so, I wrapped one arm around Victoria’s waist, pulling her back against my chest, as I</w:t>
      </w:r>
      <w:r w:rsidR="00182797">
        <w:t xml:space="preserve"> used it to</w:t>
      </w:r>
      <w:r w:rsidR="00322474">
        <w:t xml:space="preserve"> gently caress her breas</w:t>
      </w:r>
      <w:r w:rsidR="00182797">
        <w:t>ts and nipples.</w:t>
      </w:r>
      <w:r w:rsidR="007E7620">
        <w:t xml:space="preserve">  My other hand, I just gently wrapped </w:t>
      </w:r>
      <w:r w:rsidR="00431FAE">
        <w:t xml:space="preserve">around and rested it softly between her knees.  </w:t>
      </w:r>
      <w:r w:rsidR="002B5EBE">
        <w:t xml:space="preserve">Her most precious parts were right there at my fingertips, but I </w:t>
      </w:r>
      <w:r w:rsidR="001D6EE8">
        <w:t xml:space="preserve">wasn’t going to push my luck.  Nothing in the world was </w:t>
      </w:r>
      <w:proofErr w:type="gramStart"/>
      <w:r w:rsidR="001D6EE8">
        <w:t>actually stopping</w:t>
      </w:r>
      <w:proofErr w:type="gramEnd"/>
      <w:r w:rsidR="001D6EE8">
        <w:t xml:space="preserve"> Victoria from getting up and moving, if she wanted too.</w:t>
      </w:r>
    </w:p>
    <w:p w14:paraId="6B9F2760" w14:textId="77777777" w:rsidR="001D6EE8" w:rsidRDefault="001D6EE8"/>
    <w:p w14:paraId="1D5E680D" w14:textId="33D4DCA5" w:rsidR="001D6EE8" w:rsidRDefault="001D6EE8">
      <w:r>
        <w:t xml:space="preserve">“Now, divide that into five rows and six columns,” I told Flames, as if everything was perfectly normal.  If it was Jewel in my lap, everything would’ve been perfectly normal, but this was Victoria.  I felt as if I had a wild animal in my hands — one that could bolt at any </w:t>
      </w:r>
      <w:proofErr w:type="gramStart"/>
      <w:r>
        <w:t>moment, but</w:t>
      </w:r>
      <w:proofErr w:type="gramEnd"/>
      <w:r>
        <w:t xml:space="preserve"> didn’t.  Slow and steady were the keywords here.</w:t>
      </w:r>
    </w:p>
    <w:p w14:paraId="089A488C" w14:textId="77777777" w:rsidR="001D6EE8" w:rsidRDefault="001D6EE8"/>
    <w:p w14:paraId="56889202" w14:textId="6C7725BB" w:rsidR="001D6EE8" w:rsidRDefault="001D6EE8">
      <w:r>
        <w:t>“Now label those from one to thirty,” I ordered Flames.  “Count left to right, top to bottom,” I specified.  Taking a deep breath, I stilled my hands.  Firmly cupping both of Victoria’s breasts, I held them tightly</w:t>
      </w:r>
      <w:r w:rsidR="003F6EBE">
        <w:t xml:space="preserve"> and tried to focus my thoughts.  Time to get to work</w:t>
      </w:r>
      <w:r w:rsidR="00D65CE6">
        <w:t xml:space="preserve"> and be fully serious for a change.</w:t>
      </w:r>
    </w:p>
    <w:p w14:paraId="49D455CF" w14:textId="77777777" w:rsidR="00D65CE6" w:rsidRDefault="00D65CE6"/>
    <w:p w14:paraId="213440F5" w14:textId="0EC2E95B" w:rsidR="00D65CE6" w:rsidRDefault="00D65CE6">
      <w:r>
        <w:t>“Good job</w:t>
      </w:r>
      <w:r w:rsidR="00BD75FD">
        <w:t xml:space="preserve">,” I praised Flames.  “Now count off the days since I became leader of our </w:t>
      </w:r>
      <w:r w:rsidR="00BF03A3">
        <w:t>team, and circle that number.”</w:t>
      </w:r>
    </w:p>
    <w:p w14:paraId="2F4856AB" w14:textId="77777777" w:rsidR="00BF03A3" w:rsidRDefault="00BF03A3"/>
    <w:p w14:paraId="5E4BB6F8" w14:textId="2D12AA09" w:rsidR="00BF03A3" w:rsidRDefault="00BF03A3">
      <w:r>
        <w:t xml:space="preserve">As Flames did so, I </w:t>
      </w:r>
      <w:r w:rsidR="00396499">
        <w:t xml:space="preserve">told everyone, “That’s today, and that’s why I woke you all up.  As a team, the </w:t>
      </w:r>
      <w:proofErr w:type="spellStart"/>
      <w:r w:rsidR="00396499">
        <w:t>Moonblazers</w:t>
      </w:r>
      <w:proofErr w:type="spellEnd"/>
      <w:r w:rsidR="00396499">
        <w:t xml:space="preserve"> need a way to organize and keep our schedules on track, so we can plan for future events.  This is how we’ll do that.”</w:t>
      </w:r>
    </w:p>
    <w:p w14:paraId="0B654B50" w14:textId="77777777" w:rsidR="00396499" w:rsidRDefault="00396499"/>
    <w:p w14:paraId="4F313B02" w14:textId="5FF3D4D6" w:rsidR="00396499" w:rsidRDefault="00396499">
      <w:r>
        <w:t xml:space="preserve">“With a blackboard?”  Flames — ever curious — was the one </w:t>
      </w:r>
      <w:proofErr w:type="gramStart"/>
      <w:r>
        <w:t>to  speak</w:t>
      </w:r>
      <w:proofErr w:type="gramEnd"/>
      <w:r>
        <w:t xml:space="preserve"> up and ask.</w:t>
      </w:r>
    </w:p>
    <w:p w14:paraId="2D8DBECF" w14:textId="77777777" w:rsidR="00396499" w:rsidRDefault="00396499"/>
    <w:p w14:paraId="25304A45" w14:textId="4260909B" w:rsidR="00396499" w:rsidRDefault="00396499">
      <w:r>
        <w:t xml:space="preserve">“With a calendar,” I corrected.  “This is going to be our means of tracking everyone’s </w:t>
      </w:r>
      <w:r w:rsidR="00F63C52">
        <w:t xml:space="preserve">time,” I assured her.  </w:t>
      </w:r>
      <w:r w:rsidR="00061B75">
        <w:t xml:space="preserve">“We’ll use six days </w:t>
      </w:r>
      <w:r w:rsidR="00B877B0">
        <w:t>for a standard week</w:t>
      </w:r>
      <w:r w:rsidR="00B105A9">
        <w:t xml:space="preserve"> — one row,” I explained, </w:t>
      </w:r>
      <w:r w:rsidR="00686B0C">
        <w:t xml:space="preserve">nodding towards the blackboard.  “And five weeks will </w:t>
      </w:r>
      <w:r w:rsidR="005F2268">
        <w:t xml:space="preserve">represent </w:t>
      </w:r>
      <w:r w:rsidR="00B36D7A">
        <w:t>a month.”</w:t>
      </w:r>
    </w:p>
    <w:p w14:paraId="29E23C01" w14:textId="77777777" w:rsidR="00B36D7A" w:rsidRDefault="00B36D7A"/>
    <w:p w14:paraId="0847E940" w14:textId="2223D438" w:rsidR="00B36D7A" w:rsidRDefault="00B36D7A">
      <w:r>
        <w:t xml:space="preserve">“Twelve months will represent how long it takes for the </w:t>
      </w:r>
      <w:r w:rsidR="001E2809">
        <w:t>planet to rotate once fully around the sun, though…”</w:t>
      </w:r>
    </w:p>
    <w:p w14:paraId="05AAC200" w14:textId="77777777" w:rsidR="001E2809" w:rsidRDefault="001E2809"/>
    <w:p w14:paraId="1585FCE1" w14:textId="0C7CE450" w:rsidR="001E2809" w:rsidRDefault="001E2809">
      <w:r>
        <w:t xml:space="preserve">“The planet rotates around the sun?”  </w:t>
      </w:r>
      <w:r w:rsidR="0048749E">
        <w:t xml:space="preserve">Flames interrupted, moving </w:t>
      </w:r>
      <w:r w:rsidR="00700FFB">
        <w:t>across the floor to pick up her glasses from the coffee stand and push them upon her nose.  “</w:t>
      </w:r>
      <w:r w:rsidR="00025C22">
        <w:t>Doesn’t the sun rotate around the planet, from east to west everyday, until the moons take its place?”</w:t>
      </w:r>
    </w:p>
    <w:p w14:paraId="3A911FD5" w14:textId="77777777" w:rsidR="00025C22" w:rsidRDefault="00025C22"/>
    <w:p w14:paraId="604B7F70" w14:textId="0206D0C9" w:rsidR="00025C22" w:rsidRDefault="00025C22">
      <w:r>
        <w:t xml:space="preserve">Sighing, I let go </w:t>
      </w:r>
      <w:proofErr w:type="gramStart"/>
      <w:r>
        <w:t>off</w:t>
      </w:r>
      <w:proofErr w:type="gramEnd"/>
      <w:r>
        <w:t xml:space="preserve"> Victoria and gently pushed her up out of my lap.  Easing up, I walked over and pushed Flames into the center of an open area.  “Here, you pretend to be the sun,” I told her.  “I’ll pretend to be the planet.”</w:t>
      </w:r>
    </w:p>
    <w:p w14:paraId="24A3A9BA" w14:textId="77777777" w:rsidR="00025C22" w:rsidRDefault="00025C22"/>
    <w:p w14:paraId="2F164832" w14:textId="4CE03A28" w:rsidR="00025C22" w:rsidRDefault="00025C22">
      <w:r>
        <w:t>“Okay.”  Staring intently, she stood still and waited to see what I was going to do next.</w:t>
      </w:r>
    </w:p>
    <w:p w14:paraId="68C95CDB" w14:textId="77777777" w:rsidR="00025C22" w:rsidRDefault="00025C22"/>
    <w:p w14:paraId="58115395" w14:textId="79AA4062" w:rsidR="00025C22" w:rsidRDefault="00025C22">
      <w:r>
        <w:t>“Now, pretend my pecker is a person.  Look left, and all you see is my body.  Look right, up, or down, and it’s all the same.  Just me — the planet — in all directions</w:t>
      </w:r>
      <w:r w:rsidR="00027A5A">
        <w:t xml:space="preserve">.  All directions that </w:t>
      </w:r>
      <w:proofErr w:type="gramStart"/>
      <w:r w:rsidR="00027A5A">
        <w:t>is</w:t>
      </w:r>
      <w:proofErr w:type="gramEnd"/>
      <w:r w:rsidR="00027A5A">
        <w:t>,” I laughed, “except outwards.”</w:t>
      </w:r>
    </w:p>
    <w:p w14:paraId="3F3A46EB" w14:textId="77777777" w:rsidR="00154F25" w:rsidRDefault="00154F25"/>
    <w:p w14:paraId="02BC6994" w14:textId="62398B3A" w:rsidR="00154F25" w:rsidRDefault="00154F25">
      <w:r>
        <w:t>“Which is where we agree the sun is, correct?”  Smiling, I</w:t>
      </w:r>
      <w:r w:rsidR="00BD71E5">
        <w:t xml:space="preserve"> watched Flames’ expression.  So far, it seemed as if she was following along with my </w:t>
      </w:r>
      <w:r w:rsidR="00D3462E">
        <w:t>demonstration.</w:t>
      </w:r>
    </w:p>
    <w:p w14:paraId="78CCAD74" w14:textId="77777777" w:rsidR="00D3462E" w:rsidRDefault="00D3462E"/>
    <w:p w14:paraId="7E9B169B" w14:textId="46B8B9C9" w:rsidR="00D3462E" w:rsidRDefault="00D3462E">
      <w:r>
        <w:t>“Correct,” she agreed, starting to move around me in a circle.  “Which is why the sun looks as it does to us, as it rotates around the planet.”</w:t>
      </w:r>
    </w:p>
    <w:p w14:paraId="4774D6E6" w14:textId="77777777" w:rsidR="00D3462E" w:rsidRDefault="00D3462E"/>
    <w:p w14:paraId="0734D111" w14:textId="51B0D96C" w:rsidR="00D3462E" w:rsidRDefault="00D3462E">
      <w:r>
        <w:t>“Wrong.”  Laughing, I reached out and stopped her from moving.  “Your idea could only hold true under the assumption I was a completely static object.  I’m not.  The planet isn’t,” I corrected, letting go of her.  “What happens to your idea if I’m rotating instead?”</w:t>
      </w:r>
    </w:p>
    <w:p w14:paraId="5EF2F138" w14:textId="77777777" w:rsidR="00D3462E" w:rsidRDefault="00D3462E"/>
    <w:p w14:paraId="53B0D8F5" w14:textId="3FAFC91C" w:rsidR="00D3462E" w:rsidRDefault="00D3462E">
      <w:r>
        <w:t xml:space="preserve">Spinning slowly clockwise, I made several revolutions before expanding upon my point.  “If </w:t>
      </w:r>
      <w:r w:rsidR="006B4749">
        <w:t xml:space="preserve">you’re </w:t>
      </w:r>
      <w:proofErr w:type="spellStart"/>
      <w:r w:rsidR="00C75A87">
        <w:t>P</w:t>
      </w:r>
      <w:r w:rsidR="006B4749">
        <w:t>eckerman</w:t>
      </w:r>
      <w:proofErr w:type="spellEnd"/>
      <w:r w:rsidR="006B4749">
        <w:t>, how does the sun outside look like it’d behave to you?  Wouldn’t you still see it first to the east, and last to the west, as the planet rotates in place?”</w:t>
      </w:r>
    </w:p>
    <w:p w14:paraId="00D23496" w14:textId="77777777" w:rsidR="006B4749" w:rsidRDefault="006B4749"/>
    <w:p w14:paraId="4EE5A1FC" w14:textId="70C08F65" w:rsidR="006B4749" w:rsidRDefault="006B4749">
      <w:r>
        <w:t>“You would,” Flames agreed, frowning a little in thought.  None of the others were saying a word, though from lack of understanding or indifference to what I was saying, I didn’t know.</w:t>
      </w:r>
    </w:p>
    <w:p w14:paraId="0295CB2F" w14:textId="77777777" w:rsidR="006B4749" w:rsidRDefault="006B4749"/>
    <w:p w14:paraId="740E6F9C" w14:textId="680C6166" w:rsidR="006B4749" w:rsidRDefault="006B4749">
      <w:r>
        <w:t xml:space="preserve">“One revolution of the planet makes a day,” I assured Flames.  “And one revolution of the planet around the sun makes a year. Of course, I can’t walk and spin </w:t>
      </w:r>
      <w:proofErr w:type="gramStart"/>
      <w:r>
        <w:t>in</w:t>
      </w:r>
      <w:proofErr w:type="gramEnd"/>
      <w:r>
        <w:t xml:space="preserve"> the same time, so you’ll have to imagine it yourself,” I told her, going to sit back down in my chair.</w:t>
      </w:r>
    </w:p>
    <w:p w14:paraId="5B5785D8" w14:textId="77777777" w:rsidR="006B4749" w:rsidRDefault="006B4749"/>
    <w:p w14:paraId="456D1771" w14:textId="6EF8CFA2" w:rsidR="006B4749" w:rsidRDefault="006B4749">
      <w:r>
        <w:t xml:space="preserve">“It’s this interaction, and the fact that the planet is rotated on its axis, that produces our seasons.”  Waving my hands slightly, I shrugged apologetically.  “Honestly, I don’t know the most about </w:t>
      </w:r>
      <w:r>
        <w:rPr>
          <w:i/>
        </w:rPr>
        <w:t>why</w:t>
      </w:r>
      <w:r>
        <w:t xml:space="preserve"> it </w:t>
      </w:r>
      <w:r w:rsidR="00381949">
        <w:t xml:space="preserve">works like that,” I admitted.  “I just know it </w:t>
      </w:r>
      <w:r w:rsidR="00381949">
        <w:rPr>
          <w:i/>
        </w:rPr>
        <w:t>does</w:t>
      </w:r>
      <w:r w:rsidR="00381949">
        <w:t>.”</w:t>
      </w:r>
    </w:p>
    <w:p w14:paraId="1BE39A54" w14:textId="77777777" w:rsidR="002B74CC" w:rsidRDefault="002B74CC"/>
    <w:p w14:paraId="0A561D29" w14:textId="3E06CF8C" w:rsidR="002B74CC" w:rsidRDefault="002B74CC">
      <w:r>
        <w:t xml:space="preserve">“How do you know?”  </w:t>
      </w:r>
      <w:r w:rsidR="008D2240">
        <w:t>Pushing her glasses back upon her nose, Flames stared intently at me.</w:t>
      </w:r>
    </w:p>
    <w:p w14:paraId="25B67F7B" w14:textId="77777777" w:rsidR="008D2240" w:rsidRDefault="008D2240"/>
    <w:p w14:paraId="2E05015C" w14:textId="7390352B" w:rsidR="008D2240" w:rsidRDefault="008D2240">
      <w:r>
        <w:t>“</w:t>
      </w:r>
      <w:r w:rsidR="006A2F4B">
        <w:t xml:space="preserve">That…”  I shrugged apologetically again.  “I can’t tell you.  I can’t tell any of you, </w:t>
      </w:r>
      <w:proofErr w:type="gramStart"/>
      <w:r w:rsidR="006A2F4B">
        <w:t>yet,</w:t>
      </w:r>
      <w:proofErr w:type="gramEnd"/>
      <w:r w:rsidR="006A2F4B">
        <w:t xml:space="preserve">” I sighed.  How the hell could I ask any of them to believe that this was all </w:t>
      </w:r>
      <w:proofErr w:type="gramStart"/>
      <w:r w:rsidR="006A2F4B">
        <w:t>fairly common</w:t>
      </w:r>
      <w:proofErr w:type="gramEnd"/>
      <w:r w:rsidR="006A2F4B">
        <w:t xml:space="preserve"> knowledge in a world that existed only inside my dreams?  “The best I can suggest is to take it like you would new knowledge from an old book.  You never know for certain if the book is right, until you test its contents and verify them yourself.”</w:t>
      </w:r>
    </w:p>
    <w:p w14:paraId="27F1349E" w14:textId="77777777" w:rsidR="00390DDD" w:rsidRDefault="00390DDD"/>
    <w:p w14:paraId="1D7028C0" w14:textId="6F57A9DF" w:rsidR="00390DDD" w:rsidRDefault="00390DDD">
      <w:r>
        <w:t>“Are you saying books can be wrong?”  Flames gasped, as if I’d just insulted her religion.</w:t>
      </w:r>
    </w:p>
    <w:p w14:paraId="15CC296D" w14:textId="77777777" w:rsidR="00390DDD" w:rsidRDefault="00390DDD"/>
    <w:p w14:paraId="3674132F" w14:textId="437D1EED" w:rsidR="00390DDD" w:rsidRDefault="00390DDD">
      <w:r>
        <w:t>“</w:t>
      </w:r>
      <w:proofErr w:type="gramStart"/>
      <w:r>
        <w:t>Of course</w:t>
      </w:r>
      <w:proofErr w:type="gramEnd"/>
      <w:r>
        <w:t xml:space="preserve"> they can,” I laughed.  “</w:t>
      </w:r>
      <w:r w:rsidR="00293C94">
        <w:t>If I wrote what I told you down, would that make it any more or less truthful?”</w:t>
      </w:r>
    </w:p>
    <w:p w14:paraId="0F3ED326" w14:textId="77777777" w:rsidR="00246E3D" w:rsidRDefault="00246E3D"/>
    <w:p w14:paraId="75D2F5D0" w14:textId="4E723B11" w:rsidR="00246E3D" w:rsidRDefault="00246E3D">
      <w:r>
        <w:t xml:space="preserve">“But…”  Flames </w:t>
      </w:r>
      <w:proofErr w:type="gramStart"/>
      <w:r>
        <w:t>was</w:t>
      </w:r>
      <w:proofErr w:type="gramEnd"/>
      <w:r>
        <w:t xml:space="preserve"> chewing her lips hard now in thought.  “Books are subjected to review by hundreds of scholars.  They can’t all be wrong.”</w:t>
      </w:r>
    </w:p>
    <w:p w14:paraId="2C9E19E4" w14:textId="77777777" w:rsidR="00246E3D" w:rsidRDefault="00246E3D"/>
    <w:p w14:paraId="5C80B144" w14:textId="4110870D" w:rsidR="00246E3D" w:rsidRDefault="00246E3D">
      <w:r>
        <w:t xml:space="preserve">“They can be,” I snorted, “if they’re all taught wrong to begin with.  Let’s say Victoria gets angry at me picking on her, and she beats the shit out of me.  I limp to the healers with the bone in my arm stuck up my ass, and they ask what happened.  Not to seem unmanly, I tell them I was injured fighting off an assassin which invaded our room.  You guys wouldn’t contradict me, and Victoria might be too embarrassed by her over reaction to say anything, so everyone calls me a hero from that point on.  It’s not </w:t>
      </w:r>
      <w:r>
        <w:rPr>
          <w:i/>
        </w:rPr>
        <w:t>the truth</w:t>
      </w:r>
      <w:r>
        <w:t xml:space="preserve">, but it’s </w:t>
      </w:r>
      <w:r>
        <w:rPr>
          <w:i/>
        </w:rPr>
        <w:t xml:space="preserve">popular </w:t>
      </w:r>
      <w:r w:rsidR="00EB58E2">
        <w:rPr>
          <w:i/>
        </w:rPr>
        <w:t>belief</w:t>
      </w:r>
      <w:r w:rsidR="00EB58E2">
        <w:t>.”</w:t>
      </w:r>
    </w:p>
    <w:p w14:paraId="21E8BE16" w14:textId="77777777" w:rsidR="00EB58E2" w:rsidRDefault="00EB58E2"/>
    <w:p w14:paraId="06B473CB" w14:textId="685BE3DF" w:rsidR="00EB58E2" w:rsidRDefault="00EB58E2">
      <w:r>
        <w:t>“Books can be just as wrong as the people who write them,” I assured her</w:t>
      </w:r>
      <w:r w:rsidR="00775B22">
        <w:t xml:space="preserve">, “but that really doesn’t affect us this morning.  All I really want to do before class is get everyone used to using The </w:t>
      </w:r>
      <w:proofErr w:type="spellStart"/>
      <w:r w:rsidR="00775B22">
        <w:t>Moonblazers</w:t>
      </w:r>
      <w:proofErr w:type="spellEnd"/>
      <w:r w:rsidR="00775B22">
        <w:t xml:space="preserve">’ </w:t>
      </w:r>
      <w:proofErr w:type="spellStart"/>
      <w:r w:rsidR="00775B22">
        <w:t>Calander</w:t>
      </w:r>
      <w:proofErr w:type="spellEnd"/>
      <w:r w:rsidR="00775B22">
        <w:t>.”</w:t>
      </w:r>
    </w:p>
    <w:p w14:paraId="00570343" w14:textId="77777777" w:rsidR="00775B22" w:rsidRDefault="00775B22"/>
    <w:p w14:paraId="12809688" w14:textId="38FC1492" w:rsidR="00775B22" w:rsidRDefault="00775B22">
      <w:r>
        <w:t>Explanations continued uninterrupted after that, though the questioning look never once left Flames eyes as she continued to stare relentlessly at me.</w:t>
      </w:r>
    </w:p>
    <w:p w14:paraId="7E7F0380" w14:textId="0537EF05" w:rsidR="00775B22" w:rsidRPr="00C75A87" w:rsidRDefault="00C75A87" w:rsidP="00C75A87">
      <w:pPr>
        <w:spacing w:before="100" w:beforeAutospacing="1" w:after="100" w:afterAutospacing="1" w:line="240" w:lineRule="auto"/>
        <w:jc w:val="center"/>
        <w:rPr>
          <w:rFonts w:ascii="Times New Roman" w:eastAsia="Times New Roman" w:hAnsi="Times New Roman" w:cs="Times New Roman"/>
          <w:sz w:val="24"/>
          <w:szCs w:val="24"/>
        </w:rPr>
      </w:pPr>
      <w:r w:rsidRPr="00C75A87">
        <w:rPr>
          <w:rFonts w:ascii="Times New Roman" w:eastAsia="Times New Roman" w:hAnsi="Times New Roman" w:cs="Times New Roman"/>
          <w:noProof/>
          <w:sz w:val="24"/>
          <w:szCs w:val="24"/>
        </w:rPr>
        <w:drawing>
          <wp:inline distT="0" distB="0" distL="0" distR="0" wp14:anchorId="47FE3689" wp14:editId="5F6D7540">
            <wp:extent cx="1528445" cy="763905"/>
            <wp:effectExtent l="0" t="0" r="0" b="0"/>
            <wp:docPr id="17" name="Picture 17" descr="https://i0.wp.com/vignette3.wikia.nocookie.net/animal-jam-clans-1/images/b/b3/Orange-Page-Divider.png/revision/latest?cb=201608102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vignette3.wikia.nocookie.net/animal-jam-clans-1/images/b/b3/Orange-Page-Divider.png/revision/latest?cb=20160810215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445" cy="763905"/>
                    </a:xfrm>
                    <a:prstGeom prst="rect">
                      <a:avLst/>
                    </a:prstGeom>
                    <a:noFill/>
                    <a:ln>
                      <a:noFill/>
                    </a:ln>
                  </pic:spPr>
                </pic:pic>
              </a:graphicData>
            </a:graphic>
          </wp:inline>
        </w:drawing>
      </w:r>
    </w:p>
    <w:p w14:paraId="7551F5E5" w14:textId="77777777" w:rsidR="00775B22" w:rsidRDefault="00775B22"/>
    <w:p w14:paraId="1F45EC0D" w14:textId="37F2A4D4" w:rsidR="00775B22" w:rsidRDefault="00775B22">
      <w:r>
        <w:t xml:space="preserve">In the end, everyone got on board with my new calendar.  Six days of the week were named and decided on — </w:t>
      </w:r>
      <w:proofErr w:type="spellStart"/>
      <w:r>
        <w:t>Hisday</w:t>
      </w:r>
      <w:proofErr w:type="spellEnd"/>
      <w:r>
        <w:t xml:space="preserve">, </w:t>
      </w:r>
      <w:proofErr w:type="spellStart"/>
      <w:r>
        <w:t>Redsday</w:t>
      </w:r>
      <w:proofErr w:type="spellEnd"/>
      <w:r>
        <w:t xml:space="preserve">, </w:t>
      </w:r>
      <w:proofErr w:type="spellStart"/>
      <w:r>
        <w:t>Jewelsday</w:t>
      </w:r>
      <w:proofErr w:type="spellEnd"/>
      <w:r>
        <w:t xml:space="preserve">, </w:t>
      </w:r>
      <w:proofErr w:type="spellStart"/>
      <w:r>
        <w:t>Flamesday</w:t>
      </w:r>
      <w:proofErr w:type="spellEnd"/>
      <w:r>
        <w:t xml:space="preserve">, </w:t>
      </w:r>
      <w:proofErr w:type="spellStart"/>
      <w:r>
        <w:t>Torisday</w:t>
      </w:r>
      <w:proofErr w:type="spellEnd"/>
      <w:r>
        <w:t xml:space="preserve"> (pronounced Tori’s day), and </w:t>
      </w:r>
      <w:proofErr w:type="spellStart"/>
      <w:r>
        <w:t>Noday</w:t>
      </w:r>
      <w:proofErr w:type="spellEnd"/>
      <w:r>
        <w:t xml:space="preserve">.  </w:t>
      </w:r>
      <w:proofErr w:type="spellStart"/>
      <w:r w:rsidR="00D04DE6">
        <w:t>Noday</w:t>
      </w:r>
      <w:proofErr w:type="spellEnd"/>
      <w:r w:rsidR="00D04DE6">
        <w:t xml:space="preserve"> was reserved to be changed, after we got our last member of the team</w:t>
      </w:r>
      <w:r w:rsidR="0073410E">
        <w:t xml:space="preserve">, and I wasn’t certain I preferred </w:t>
      </w:r>
      <w:proofErr w:type="spellStart"/>
      <w:r w:rsidR="0073410E">
        <w:t>Hisday</w:t>
      </w:r>
      <w:proofErr w:type="spellEnd"/>
      <w:r w:rsidR="0073410E">
        <w:t xml:space="preserve"> over </w:t>
      </w:r>
      <w:proofErr w:type="spellStart"/>
      <w:r w:rsidR="0073410E">
        <w:t>Tomsday</w:t>
      </w:r>
      <w:proofErr w:type="spellEnd"/>
      <w:r w:rsidR="0073410E">
        <w:t>.  Everyone else had a day named after them, why shouldn’t I?</w:t>
      </w:r>
    </w:p>
    <w:p w14:paraId="02BC17C8" w14:textId="77777777" w:rsidR="0073410E" w:rsidRDefault="0073410E"/>
    <w:p w14:paraId="7CAC1F09" w14:textId="48472557" w:rsidR="0073410E" w:rsidRDefault="0073410E">
      <w:r>
        <w:t>“Because it sounds odd saying your name, instead of my lord</w:t>
      </w:r>
      <w:r w:rsidR="002A0E6A">
        <w:t>,” was the girls’ answer.</w:t>
      </w:r>
    </w:p>
    <w:p w14:paraId="44E46D0C" w14:textId="77777777" w:rsidR="0020713D" w:rsidRDefault="0020713D"/>
    <w:p w14:paraId="2A5C0A7C" w14:textId="1D66F6F2" w:rsidR="0020713D" w:rsidRDefault="0020713D">
      <w:r>
        <w:t xml:space="preserve">And, since </w:t>
      </w:r>
      <w:proofErr w:type="spellStart"/>
      <w:r>
        <w:t>Mylordsday</w:t>
      </w:r>
      <w:proofErr w:type="spellEnd"/>
      <w:r>
        <w:t xml:space="preserve"> </w:t>
      </w:r>
      <w:r w:rsidR="00800AE1">
        <w:t xml:space="preserve">is a stupid sounding mouthful to me, </w:t>
      </w:r>
      <w:proofErr w:type="spellStart"/>
      <w:r w:rsidR="00800AE1">
        <w:t>Hisday</w:t>
      </w:r>
      <w:proofErr w:type="spellEnd"/>
      <w:r w:rsidR="00800AE1">
        <w:t xml:space="preserve"> was born instead.</w:t>
      </w:r>
      <w:r w:rsidR="00AB523F">
        <w:t xml:space="preserve">  Sometimes it sucks to be the guy in charge.</w:t>
      </w:r>
    </w:p>
    <w:p w14:paraId="4A799842" w14:textId="77777777" w:rsidR="002A7511" w:rsidRDefault="002A7511"/>
    <w:p w14:paraId="77419AB6" w14:textId="3ECF9C79" w:rsidR="002A7511" w:rsidRDefault="002A7511">
      <w:r>
        <w:t xml:space="preserve">Six days of the week.  Five weeks in a month </w:t>
      </w:r>
      <w:r w:rsidR="007F497E">
        <w:t>gives thirty days</w:t>
      </w:r>
      <w:r w:rsidR="007D2372">
        <w:t xml:space="preserve">, which over twelve months gives 360 days in a year.  </w:t>
      </w:r>
      <w:r w:rsidR="00C44C86">
        <w:t>I don’t know the exact amount of time it takes for the planet to revolve around the sun, but we’ll deal with those missing days with a team holiday or something, if we need to.</w:t>
      </w:r>
    </w:p>
    <w:p w14:paraId="3DB2B655" w14:textId="0C09B5B2" w:rsidR="00C44C86" w:rsidRDefault="00C44C86"/>
    <w:p w14:paraId="04641E48" w14:textId="5533337E" w:rsidR="00C44C86" w:rsidRDefault="00C44C86">
      <w:r>
        <w:t xml:space="preserve">And why six days instead of seven?  It just </w:t>
      </w:r>
      <w:proofErr w:type="gramStart"/>
      <w:r>
        <w:t>fit</w:t>
      </w:r>
      <w:proofErr w:type="gramEnd"/>
      <w:r>
        <w:t xml:space="preserve"> the school schedule of four days of classes with two days off, nicely.  That, and it made the </w:t>
      </w:r>
      <w:r w:rsidR="0001368E">
        <w:t>grids for the calendar easy to draw and keep up with.</w:t>
      </w:r>
    </w:p>
    <w:p w14:paraId="284B45B0" w14:textId="6ABD2D67" w:rsidR="0001368E" w:rsidRDefault="0001368E"/>
    <w:p w14:paraId="7683B8A8" w14:textId="31F0C30D" w:rsidR="0001368E" w:rsidRDefault="0001368E">
      <w:r>
        <w:t>Flames was tasked with charting the moon’s cycles and recording the equinox</w:t>
      </w:r>
      <w:r w:rsidR="000E4037">
        <w:t>es</w:t>
      </w:r>
      <w:r>
        <w:t xml:space="preserve"> and solstices</w:t>
      </w:r>
      <w:r w:rsidR="000E4037">
        <w:t xml:space="preserve">, </w:t>
      </w:r>
      <w:proofErr w:type="gramStart"/>
      <w:r w:rsidR="000E4037">
        <w:t>in an attempt to</w:t>
      </w:r>
      <w:proofErr w:type="gramEnd"/>
      <w:r w:rsidR="000E4037">
        <w:t xml:space="preserve"> expand the usefulness of our calendar over time.</w:t>
      </w:r>
      <w:r w:rsidR="0004046A">
        <w:t xml:space="preserve">  In</w:t>
      </w:r>
      <w:r w:rsidR="000E4037">
        <w:t xml:space="preserve"> the end,</w:t>
      </w:r>
      <w:r w:rsidR="0004046A">
        <w:t xml:space="preserve"> I was very happy with what we accomplished</w:t>
      </w:r>
      <w:r w:rsidR="00A06266">
        <w:t xml:space="preserve">! </w:t>
      </w:r>
      <w:r w:rsidR="000E4037">
        <w:t xml:space="preserve"> </w:t>
      </w:r>
      <w:r w:rsidR="00A06266">
        <w:t>We finally</w:t>
      </w:r>
      <w:r w:rsidR="000E4037">
        <w:t xml:space="preserve"> had</w:t>
      </w:r>
      <w:r w:rsidR="00A06266">
        <w:t xml:space="preserve"> set</w:t>
      </w:r>
      <w:r w:rsidR="000E4037">
        <w:t xml:space="preserve"> our own standard for discussing a timeline of events from now on!</w:t>
      </w:r>
    </w:p>
    <w:p w14:paraId="7C77A655" w14:textId="1534F834" w:rsidR="008230D2" w:rsidRDefault="008230D2"/>
    <w:p w14:paraId="2C2296F8" w14:textId="2EEB7DFA" w:rsidR="008230D2" w:rsidRPr="00EB58E2" w:rsidRDefault="008230D2">
      <w:r>
        <w:t xml:space="preserve">Now if I could just figure out how to implement </w:t>
      </w:r>
      <w:r w:rsidR="00E87F59">
        <w:t>hours, distances, and weights.  I might not be able to change the world, but I can at least</w:t>
      </w:r>
      <w:r w:rsidR="00BA32E5">
        <w:t xml:space="preserve"> make dealing with my own team reasonable.</w:t>
      </w:r>
    </w:p>
    <w:p w14:paraId="545347C9" w14:textId="19F5D1F3" w:rsidR="00BF5471" w:rsidRDefault="00BF5471">
      <w:r>
        <w:br w:type="page"/>
      </w:r>
    </w:p>
    <w:p w14:paraId="13F65045" w14:textId="33DE9109" w:rsidR="00BF5471" w:rsidRDefault="00BF5471" w:rsidP="00BF5471">
      <w:pPr>
        <w:pStyle w:val="Heading1"/>
      </w:pPr>
      <w:bookmarkStart w:id="114" w:name="_Toc532986951"/>
      <w:r>
        <w:t>Chapter 23:</w:t>
      </w:r>
      <w:r w:rsidR="00D01096">
        <w:t xml:space="preserve"> Broken Expectations</w:t>
      </w:r>
      <w:bookmarkEnd w:id="114"/>
    </w:p>
    <w:p w14:paraId="068413C0" w14:textId="0D5BFED5" w:rsidR="00BF5471" w:rsidRDefault="00C83E94">
      <w:r>
        <w:t xml:space="preserve">My class on </w:t>
      </w:r>
      <w:proofErr w:type="spellStart"/>
      <w:r>
        <w:t>Redsday</w:t>
      </w:r>
      <w:proofErr w:type="spellEnd"/>
      <w:r>
        <w:t xml:space="preserve"> </w:t>
      </w:r>
      <w:r w:rsidR="003C3E89">
        <w:t xml:space="preserve">was </w:t>
      </w:r>
      <w:r w:rsidR="00AA3317">
        <w:t>much better than the previous day’s.  Out on the</w:t>
      </w:r>
      <w:r w:rsidR="00B56E00">
        <w:t xml:space="preserve"> warrior’s</w:t>
      </w:r>
      <w:r w:rsidR="00AA3317">
        <w:t xml:space="preserve"> practice </w:t>
      </w:r>
      <w:r w:rsidR="00B56E00">
        <w:t xml:space="preserve">field, I simply had </w:t>
      </w:r>
      <w:r w:rsidR="00D40607">
        <w:t xml:space="preserve">Battle </w:t>
      </w:r>
      <w:r w:rsidR="002218C3">
        <w:t>Training.  No “Intro to”, “Beginner</w:t>
      </w:r>
      <w:r w:rsidR="00353197">
        <w:t xml:space="preserve">’s”, or “Advanced” </w:t>
      </w:r>
      <w:r w:rsidR="002A506D">
        <w:t>to it.</w:t>
      </w:r>
      <w:r w:rsidR="007F29CC">
        <w:t xml:space="preserve">  Warriors, by their very nature, were much simpler beasts than Scholars or Wizards.</w:t>
      </w:r>
      <w:r w:rsidR="000B2032">
        <w:t xml:space="preserve">  To them, no matter how advanced or raw you were, </w:t>
      </w:r>
      <w:r w:rsidR="00E65357">
        <w:t xml:space="preserve">if you </w:t>
      </w:r>
      <w:r w:rsidR="000B2032">
        <w:t xml:space="preserve">were </w:t>
      </w:r>
      <w:r w:rsidR="00E65357">
        <w:t xml:space="preserve">out on their field, you were looking for </w:t>
      </w:r>
      <w:r w:rsidR="00D40607">
        <w:t>Battle Training.</w:t>
      </w:r>
    </w:p>
    <w:p w14:paraId="1D4BEC93" w14:textId="04BF89EA" w:rsidR="00D40607" w:rsidRDefault="00D40607"/>
    <w:p w14:paraId="3ABD4B0D" w14:textId="77777777" w:rsidR="007F1286" w:rsidRDefault="00D40607">
      <w:r>
        <w:t xml:space="preserve">Heading to the </w:t>
      </w:r>
      <w:r w:rsidR="008422C0">
        <w:t xml:space="preserve">practice field after breakfast, </w:t>
      </w:r>
      <w:r w:rsidR="001322F3">
        <w:t xml:space="preserve">there wasn’t any roll call.  No teacher </w:t>
      </w:r>
      <w:r w:rsidR="00717947">
        <w:t xml:space="preserve">counting </w:t>
      </w:r>
      <w:proofErr w:type="gramStart"/>
      <w:r w:rsidR="00717947">
        <w:t>students, or</w:t>
      </w:r>
      <w:proofErr w:type="gramEnd"/>
      <w:r w:rsidR="00717947">
        <w:t xml:space="preserve"> asking for introductions.  Just some burly bald guy who noticed me standing around nervously wondering what to do.</w:t>
      </w:r>
      <w:r w:rsidR="007F1286">
        <w:t xml:space="preserve">  </w:t>
      </w:r>
    </w:p>
    <w:p w14:paraId="7245AD76" w14:textId="77777777" w:rsidR="007F1286" w:rsidRDefault="007F1286"/>
    <w:p w14:paraId="431A8690" w14:textId="4E0E4549" w:rsidR="00D40607" w:rsidRDefault="007F1286">
      <w:r>
        <w:t>“Hey bastard!”  Looking around left and right, I wasn’t certain he was talking to me.  “Yeah you!  Pansy ass!  Are you here to fight, or are you just too damn stupid to go wherever the hell you belong?”</w:t>
      </w:r>
    </w:p>
    <w:p w14:paraId="1484F2BD" w14:textId="4B6101BE" w:rsidR="007F1286" w:rsidRDefault="007F1286"/>
    <w:p w14:paraId="638CC1FE" w14:textId="3594A9C7" w:rsidR="007F1286" w:rsidRDefault="007F1286">
      <w:r>
        <w:t>“I’m here to fight, I think.”  I answered Baldy rather meekly.  Honestly, his burley ass looked like he could chew me up and spit me out as bubblegum.</w:t>
      </w:r>
    </w:p>
    <w:p w14:paraId="234212DB" w14:textId="38DA340D" w:rsidR="007F1286" w:rsidRDefault="007F1286"/>
    <w:p w14:paraId="260B9E0E" w14:textId="27E449BA" w:rsidR="007F1286" w:rsidRDefault="007F1286">
      <w:r>
        <w:t xml:space="preserve">“Then </w:t>
      </w:r>
      <w:proofErr w:type="spellStart"/>
      <w:r>
        <w:t>getcha</w:t>
      </w:r>
      <w:proofErr w:type="spellEnd"/>
      <w:r>
        <w:t xml:space="preserve"> pansy ass out here and let’s go!”  Glaring daggers, he snorted and kicked at the ground with his feet, like a wild bull.</w:t>
      </w:r>
    </w:p>
    <w:p w14:paraId="7BED350B" w14:textId="5618DAFC" w:rsidR="007F1286" w:rsidRDefault="007F1286"/>
    <w:p w14:paraId="1295D648" w14:textId="3D8D73FD" w:rsidR="007F1286" w:rsidRDefault="007F1286">
      <w:r>
        <w:t>Cautiously, I slowly walked out on the field and towards the guy.</w:t>
      </w:r>
    </w:p>
    <w:p w14:paraId="76A787E6" w14:textId="14157E57" w:rsidR="007F1286" w:rsidRDefault="007F1286"/>
    <w:p w14:paraId="179C85C8" w14:textId="607A5BDF" w:rsidR="007F1286" w:rsidRDefault="007F1286">
      <w:r>
        <w:t>“</w:t>
      </w:r>
      <w:proofErr w:type="gramStart"/>
      <w:r>
        <w:t>So</w:t>
      </w:r>
      <w:proofErr w:type="gramEnd"/>
      <w:r>
        <w:t xml:space="preserve"> you’re a fisticuffer,” Baldy spat.  “Sounds good to me.”  With a sudden roar, he rushed and closed the distance between us in an instant.  A giant burly fist smeared across the front of my </w:t>
      </w:r>
      <w:proofErr w:type="gramStart"/>
      <w:r>
        <w:t>face</w:t>
      </w:r>
      <w:proofErr w:type="gramEnd"/>
      <w:r>
        <w:t xml:space="preserve"> and I was out cold.</w:t>
      </w:r>
    </w:p>
    <w:p w14:paraId="548E1B32" w14:textId="03AEEF46" w:rsidR="007F1286" w:rsidRDefault="007F1286">
      <w:pPr>
        <w:rPr>
          <w:i/>
        </w:rPr>
      </w:pPr>
    </w:p>
    <w:p w14:paraId="691DF691" w14:textId="56DAC405" w:rsidR="003D14FE" w:rsidRDefault="003D14FE">
      <w:pPr>
        <w:rPr>
          <w:i/>
        </w:rPr>
      </w:pPr>
      <w:r>
        <w:rPr>
          <w:i/>
        </w:rPr>
        <w:t>“Damn, Brute, you didn’t kill him, did you?”  Nervous laughter echoed weakly from the closest people around.</w:t>
      </w:r>
    </w:p>
    <w:p w14:paraId="219ECCE9" w14:textId="6427B8FF" w:rsidR="003D14FE" w:rsidRDefault="003D14FE">
      <w:pPr>
        <w:rPr>
          <w:i/>
        </w:rPr>
      </w:pPr>
    </w:p>
    <w:p w14:paraId="62F0EADF" w14:textId="0D6E4360" w:rsidR="003D14FE" w:rsidRDefault="003D14FE">
      <w:r>
        <w:rPr>
          <w:i/>
        </w:rPr>
        <w:t>“Nah.  It was just a love tap so the newb doesn’t get a swelled head and think he’s something special on his first day,” Brute assured everyone.  Turning his back, he called out, “One of you blokes on break fetch a pail of water and a healer.  I think I may</w:t>
      </w:r>
      <w:r w:rsidR="004C74FC">
        <w:rPr>
          <w:i/>
        </w:rPr>
        <w:t xml:space="preserve">’ve </w:t>
      </w:r>
      <w:proofErr w:type="spellStart"/>
      <w:r>
        <w:rPr>
          <w:i/>
        </w:rPr>
        <w:t>broked</w:t>
      </w:r>
      <w:proofErr w:type="spellEnd"/>
      <w:r>
        <w:rPr>
          <w:i/>
        </w:rPr>
        <w:t xml:space="preserve"> his nose though.”</w:t>
      </w:r>
    </w:p>
    <w:p w14:paraId="155C046A" w14:textId="062213A7" w:rsidR="00A21A94" w:rsidRDefault="00A21A94">
      <w:pPr>
        <w:rPr>
          <w:i/>
        </w:rPr>
      </w:pPr>
    </w:p>
    <w:p w14:paraId="17D34156" w14:textId="0AD4A661" w:rsidR="002002B8" w:rsidRDefault="00A21A94">
      <w:r>
        <w:rPr>
          <w:i/>
        </w:rPr>
        <w:t xml:space="preserve">“Uhhh…. What the hell?”  Blinking confusedly, several of the folks nearby looked like they’d just </w:t>
      </w:r>
      <w:proofErr w:type="gramStart"/>
      <w:r>
        <w:rPr>
          <w:i/>
        </w:rPr>
        <w:t>saw</w:t>
      </w:r>
      <w:proofErr w:type="gramEnd"/>
      <w:r>
        <w:rPr>
          <w:i/>
        </w:rPr>
        <w:t xml:space="preserve"> a zombie rising.</w:t>
      </w:r>
    </w:p>
    <w:p w14:paraId="1AFF9881" w14:textId="77777777" w:rsidR="009B2DD5" w:rsidRDefault="009B2DD5"/>
    <w:p w14:paraId="129889B3" w14:textId="7FBDF51C" w:rsidR="002002B8" w:rsidRDefault="002002B8">
      <w:proofErr w:type="gramStart"/>
      <w:r>
        <w:t>Nose</w:t>
      </w:r>
      <w:proofErr w:type="gramEnd"/>
      <w:r>
        <w:t xml:space="preserve"> still twisted </w:t>
      </w:r>
      <w:proofErr w:type="gramStart"/>
      <w:r>
        <w:t>crooked,</w:t>
      </w:r>
      <w:proofErr w:type="gramEnd"/>
      <w:r>
        <w:t xml:space="preserve"> it was hard to brea</w:t>
      </w:r>
      <w:r w:rsidR="0048111C">
        <w:t>th</w:t>
      </w:r>
      <w:r>
        <w:t xml:space="preserve"> </w:t>
      </w:r>
      <w:r w:rsidR="005E6AF6">
        <w:t xml:space="preserve">when I woke up.  Staggering to my feet, Baldy’s back was </w:t>
      </w:r>
      <w:proofErr w:type="gramStart"/>
      <w:r w:rsidR="005E6AF6">
        <w:t>turned</w:t>
      </w:r>
      <w:proofErr w:type="gramEnd"/>
      <w:r w:rsidR="005E6AF6">
        <w:t xml:space="preserve"> and he was motioning towards a group of students hanging around the water barrel</w:t>
      </w:r>
      <w:r w:rsidR="00865FBE">
        <w:t xml:space="preserve">.  Anger bubbling up inside me, I dashed to close the few feet between us, and punted </w:t>
      </w:r>
      <w:r w:rsidR="003C1089">
        <w:t>between Baldy’s legs as hard as I could, determined to hit a field goal.</w:t>
      </w:r>
    </w:p>
    <w:p w14:paraId="62765604" w14:textId="70CEC991" w:rsidR="003C1089" w:rsidRDefault="003C1089"/>
    <w:p w14:paraId="62A32080" w14:textId="77777777" w:rsidR="00F600C3" w:rsidRDefault="003C1089">
      <w:r>
        <w:t>“Oh gods!”</w:t>
      </w:r>
      <w:r w:rsidR="00DF126B">
        <w:t xml:space="preserve">  A litany of moans and groans echoed from the boys watching nearby, as Baldy instantly collapsed face first </w:t>
      </w:r>
      <w:r w:rsidR="00A1538D">
        <w:t xml:space="preserve">to the ground.  </w:t>
      </w:r>
    </w:p>
    <w:p w14:paraId="7A4D047F" w14:textId="77777777" w:rsidR="00F600C3" w:rsidRDefault="00F600C3"/>
    <w:p w14:paraId="4817B204" w14:textId="36624F83" w:rsidR="003C1089" w:rsidRDefault="00A1538D">
      <w:r>
        <w:t xml:space="preserve">“Fuck!  That hurt my nuts!”  </w:t>
      </w:r>
      <w:r w:rsidR="00F600C3">
        <w:t>Somebody behind me shouted, sounding sickened</w:t>
      </w:r>
      <w:r w:rsidR="00F66983">
        <w:t>.</w:t>
      </w:r>
    </w:p>
    <w:p w14:paraId="74911A0C" w14:textId="7DA126CE" w:rsidR="00F66983" w:rsidRDefault="00F66983"/>
    <w:p w14:paraId="2A5AB522" w14:textId="65894F0E" w:rsidR="00F66983" w:rsidRDefault="00F66983">
      <w:r>
        <w:t>Ignoring them, I jumped forward and kept kicking the shit out of Baldy.  A kick to the ass!  A stomp on his back.  A kick to the ribs.  Another kick to the head.  Baldy was curled and rolling lightly back and forth, so I stomped and kicked whatever part presented itself</w:t>
      </w:r>
      <w:r w:rsidR="001B2A07">
        <w:t xml:space="preserve"> for me</w:t>
      </w:r>
      <w:r w:rsidR="00FA33F9">
        <w:t>…</w:t>
      </w:r>
    </w:p>
    <w:p w14:paraId="5FAAB0DD" w14:textId="324FF3E4" w:rsidR="00FA33F9" w:rsidRDefault="00FA33F9"/>
    <w:p w14:paraId="404C30FE" w14:textId="0A9791BC" w:rsidR="00FA33F9" w:rsidRDefault="00FA33F9">
      <w:r>
        <w:t xml:space="preserve">… Right up until Baldy grabbed my ankle, yanked me to the ground, and preceded to beat the shit out of me; at which point, </w:t>
      </w:r>
      <w:r w:rsidR="00DA5441">
        <w:t>all hell broke lose as my healing ability contested heavily and relentlessly with his “kick my ass” ability.</w:t>
      </w:r>
    </w:p>
    <w:p w14:paraId="73BE9982" w14:textId="7214039D" w:rsidR="00465E9A" w:rsidRDefault="00465E9A"/>
    <w:p w14:paraId="04DB93C0" w14:textId="69F671EA" w:rsidR="00465E9A" w:rsidRDefault="00465E9A">
      <w:r>
        <w:t xml:space="preserve">In the end, </w:t>
      </w:r>
      <w:r w:rsidR="00EF0F6A">
        <w:t>we both got</w:t>
      </w:r>
      <w:r>
        <w:t xml:space="preserve"> so broken and</w:t>
      </w:r>
      <w:r w:rsidR="00EF0F6A">
        <w:t xml:space="preserve"> battered, the healers </w:t>
      </w:r>
      <w:r w:rsidR="00D41C49">
        <w:t xml:space="preserve">magicked us </w:t>
      </w:r>
      <w:proofErr w:type="gramStart"/>
      <w:r w:rsidR="00D41C49">
        <w:t>asleep</w:t>
      </w:r>
      <w:r w:rsidR="004550AD">
        <w:t xml:space="preserve">, </w:t>
      </w:r>
      <w:r w:rsidR="00D41C49">
        <w:t xml:space="preserve"> dragg</w:t>
      </w:r>
      <w:r w:rsidR="004550AD">
        <w:t>ing</w:t>
      </w:r>
      <w:proofErr w:type="gramEnd"/>
      <w:r w:rsidR="004550AD">
        <w:t xml:space="preserve"> </w:t>
      </w:r>
      <w:r w:rsidR="00D41C49">
        <w:t xml:space="preserve">us off the field to play doctor </w:t>
      </w:r>
      <w:r w:rsidR="009B2DD5">
        <w:t>on our bodies.</w:t>
      </w:r>
    </w:p>
    <w:p w14:paraId="2E7CFD8B" w14:textId="0C1787AE" w:rsidR="000268D8" w:rsidRDefault="000268D8">
      <w:pPr>
        <w:pBdr>
          <w:bottom w:val="wave" w:sz="6" w:space="1" w:color="auto"/>
        </w:pBdr>
      </w:pPr>
    </w:p>
    <w:p w14:paraId="30D3CF5D" w14:textId="783E5A4E" w:rsidR="000268D8" w:rsidRDefault="000268D8"/>
    <w:p w14:paraId="0B1B54D4" w14:textId="30483183" w:rsidR="000268D8" w:rsidRDefault="000268D8">
      <w:r>
        <w:t xml:space="preserve">“Madam </w:t>
      </w:r>
      <w:r w:rsidR="000D0826">
        <w:t xml:space="preserve">Rose, I can’t </w:t>
      </w:r>
      <w:r w:rsidR="00E2733B">
        <w:t xml:space="preserve">fix this guy’s face!  Something’s wrong!”  A </w:t>
      </w:r>
      <w:r w:rsidR="00AF79CF">
        <w:t xml:space="preserve">pouty </w:t>
      </w:r>
      <w:r w:rsidR="00E2733B">
        <w:t xml:space="preserve">young </w:t>
      </w:r>
      <w:r w:rsidR="00D92B0E">
        <w:t xml:space="preserve">beauty of about twelve or thirteen </w:t>
      </w:r>
      <w:r w:rsidR="00AF79CF">
        <w:t>was waving her hands frantically to catch her instructor’s attention.</w:t>
      </w:r>
      <w:r w:rsidR="00BF6583">
        <w:t xml:space="preserve">  “Madam Rose!”</w:t>
      </w:r>
    </w:p>
    <w:p w14:paraId="5CA03399" w14:textId="08E85997" w:rsidR="006B6BFA" w:rsidRDefault="006B6BFA"/>
    <w:p w14:paraId="54C1A3A3" w14:textId="02CC9CC0" w:rsidR="006B6BFA" w:rsidRDefault="006B6BFA">
      <w:r>
        <w:t xml:space="preserve">Another young beauty, </w:t>
      </w:r>
      <w:r w:rsidR="008B76E4">
        <w:t xml:space="preserve">looking to be about fifteen or sixteen years old came marching over towards us.  </w:t>
      </w:r>
      <w:r w:rsidR="009D4F2F">
        <w:t>Dressed in a rose embroidered white robe, I could see why she got her nickname.</w:t>
      </w:r>
      <w:r w:rsidR="00D70710">
        <w:t xml:space="preserve">  “Hiba,” I </w:t>
      </w:r>
      <w:r w:rsidR="001B1648">
        <w:t>muffled through my flattened nose.</w:t>
      </w:r>
    </w:p>
    <w:p w14:paraId="7EA61F3A" w14:textId="4608FE17" w:rsidR="001B1648" w:rsidRDefault="001B1648"/>
    <w:p w14:paraId="6208993C" w14:textId="46DCCCB4" w:rsidR="001B1648" w:rsidRDefault="001B1648">
      <w:r>
        <w:t>“Well hello youngster.”  Inherently friendly, Madam Rose somehow reminded me of a younger version of Granny.  “What seems to be the problem over here today?”</w:t>
      </w:r>
    </w:p>
    <w:p w14:paraId="1FA5EDE2" w14:textId="3BA3BE6F" w:rsidR="001B1648" w:rsidRDefault="001B1648"/>
    <w:p w14:paraId="13CD7F2B" w14:textId="4C3929E7" w:rsidR="001B1648" w:rsidRDefault="001B1648">
      <w:r>
        <w:t>“My magic can’t fix him!”  Pouting, the young girl glared back at me as if it was all my fault — which, in a way, I guess it is.</w:t>
      </w:r>
    </w:p>
    <w:p w14:paraId="48095736" w14:textId="296399B8" w:rsidR="001B1648" w:rsidRDefault="001B1648"/>
    <w:p w14:paraId="6D0CFF48" w14:textId="10A3A053" w:rsidR="001B1648" w:rsidRDefault="001B1648">
      <w:r>
        <w:t>“Of course not,” Madam Rose laughed. “You can’t…”</w:t>
      </w:r>
    </w:p>
    <w:p w14:paraId="704A3996" w14:textId="6A901A7D" w:rsidR="001B1648" w:rsidRDefault="001B1648"/>
    <w:p w14:paraId="355515F0" w14:textId="74A794DE" w:rsidR="001B1648" w:rsidRDefault="001B1648">
      <w:r>
        <w:t xml:space="preserve">“Fib </w:t>
      </w:r>
      <w:proofErr w:type="spellStart"/>
      <w:r>
        <w:t>whab</w:t>
      </w:r>
      <w:proofErr w:type="spellEnd"/>
      <w:r>
        <w:t xml:space="preserve"> nob </w:t>
      </w:r>
      <w:proofErr w:type="spellStart"/>
      <w:r>
        <w:t>brobben</w:t>
      </w:r>
      <w:proofErr w:type="spellEnd"/>
      <w:r>
        <w:t>,” I interrupted, finishing for her.</w:t>
      </w:r>
    </w:p>
    <w:p w14:paraId="5C06F4EB" w14:textId="11EEC759" w:rsidR="001B1648" w:rsidRDefault="001B1648"/>
    <w:p w14:paraId="10624AFF" w14:textId="57C487C7" w:rsidR="001B1648" w:rsidRDefault="001B1648">
      <w:r>
        <w:t>“Exactly!”  Madam Rose laughed and gleefully clapped her hands together.</w:t>
      </w:r>
    </w:p>
    <w:p w14:paraId="2999D362" w14:textId="0D4F1445" w:rsidR="001B1648" w:rsidRDefault="001B1648"/>
    <w:p w14:paraId="2DC9615A" w14:textId="54BCDA2F" w:rsidR="001B1648" w:rsidRDefault="001B1648">
      <w:r>
        <w:t xml:space="preserve">“What?”  The young girl apparently didn’t understand </w:t>
      </w:r>
      <w:r w:rsidR="00EA6D19">
        <w:t xml:space="preserve">the language of busted faces </w:t>
      </w:r>
      <w:r w:rsidR="00101BB9">
        <w:t>yet.</w:t>
      </w:r>
    </w:p>
    <w:p w14:paraId="6C0B19C2" w14:textId="00E81BC5" w:rsidR="00101BB9" w:rsidRDefault="00101BB9"/>
    <w:p w14:paraId="637E0472" w14:textId="2C100446" w:rsidR="00101BB9" w:rsidRDefault="00101BB9">
      <w:r>
        <w:t>“</w:t>
      </w:r>
      <w:proofErr w:type="spellStart"/>
      <w:r>
        <w:t>It’b</w:t>
      </w:r>
      <w:proofErr w:type="spellEnd"/>
      <w:r>
        <w:t xml:space="preserve"> nob </w:t>
      </w:r>
      <w:proofErr w:type="spellStart"/>
      <w:r>
        <w:t>brobben</w:t>
      </w:r>
      <w:proofErr w:type="spellEnd"/>
      <w:r>
        <w:t>,” I repeated.  “</w:t>
      </w:r>
      <w:proofErr w:type="spellStart"/>
      <w:r>
        <w:t>It’b</w:t>
      </w:r>
      <w:proofErr w:type="spellEnd"/>
      <w:r>
        <w:t xml:space="preserve"> bust </w:t>
      </w:r>
      <w:proofErr w:type="spellStart"/>
      <w:r>
        <w:t>bealed</w:t>
      </w:r>
      <w:proofErr w:type="spellEnd"/>
      <w:r>
        <w:t xml:space="preserve"> </w:t>
      </w:r>
      <w:proofErr w:type="spellStart"/>
      <w:r>
        <w:t>brong</w:t>
      </w:r>
      <w:proofErr w:type="spellEnd"/>
      <w:r>
        <w:t>.”</w:t>
      </w:r>
    </w:p>
    <w:p w14:paraId="7D80AA72" w14:textId="4C17E062" w:rsidR="00101BB9" w:rsidRDefault="00101BB9"/>
    <w:p w14:paraId="4B07EAF0" w14:textId="74AC2B65" w:rsidR="00101BB9" w:rsidRDefault="00101BB9">
      <w:r>
        <w:t xml:space="preserve">“Exactly,” Madam Rose agreed again.  </w:t>
      </w:r>
      <w:proofErr w:type="gramStart"/>
      <w:r>
        <w:t>Apparently</w:t>
      </w:r>
      <w:proofErr w:type="gramEnd"/>
      <w:r>
        <w:t xml:space="preserve"> she’s very fluent in broken face.  Seeing the younger girl’s face </w:t>
      </w:r>
      <w:proofErr w:type="gramStart"/>
      <w:r>
        <w:t>wrinkle</w:t>
      </w:r>
      <w:proofErr w:type="gramEnd"/>
      <w:r>
        <w:t xml:space="preserve"> again in confusion, Madam Rose hugged her gently.  “It’s okay Sarah.  I’ll explain in a moment.”</w:t>
      </w:r>
    </w:p>
    <w:p w14:paraId="0C09A7E6" w14:textId="697ACCBD" w:rsidR="00101BB9" w:rsidRDefault="00101BB9"/>
    <w:p w14:paraId="270D529E" w14:textId="083497EB" w:rsidR="00101BB9" w:rsidRDefault="00101BB9">
      <w:r>
        <w:t>Turning her attention to me, Madam Rose laughed and asked, “Do you mind if I round up the others?  This should be interesting.”</w:t>
      </w:r>
    </w:p>
    <w:p w14:paraId="64B4D940" w14:textId="08FF6603" w:rsidR="00101BB9" w:rsidRDefault="00101BB9"/>
    <w:p w14:paraId="48F93AEF" w14:textId="61A414F4" w:rsidR="00101BB9" w:rsidRPr="00A21A94" w:rsidRDefault="00101BB9">
      <w:r>
        <w:t>“</w:t>
      </w:r>
      <w:proofErr w:type="spellStart"/>
      <w:r>
        <w:t>Shurb</w:t>
      </w:r>
      <w:proofErr w:type="spellEnd"/>
      <w:r>
        <w:t xml:space="preserve">,” I shrugged.  “Bits all bite </w:t>
      </w:r>
      <w:proofErr w:type="spellStart"/>
      <w:r>
        <w:t>wib</w:t>
      </w:r>
      <w:proofErr w:type="spellEnd"/>
      <w:r>
        <w:t xml:space="preserve"> </w:t>
      </w:r>
      <w:proofErr w:type="spellStart"/>
      <w:r>
        <w:t>meeb</w:t>
      </w:r>
      <w:proofErr w:type="spellEnd"/>
      <w:r>
        <w:t>.”</w:t>
      </w:r>
    </w:p>
    <w:p w14:paraId="4CD2E513" w14:textId="51AAD7E7" w:rsidR="00800405" w:rsidRDefault="00800405"/>
    <w:p w14:paraId="22299622" w14:textId="24429680" w:rsidR="00800405" w:rsidRDefault="00746C87">
      <w:r>
        <w:t>Laughing gaily, Madam Rose pulled a whistle out of her pocket and blew it loudly</w:t>
      </w:r>
      <w:r w:rsidR="00AD5B95">
        <w:t xml:space="preserve"> several times.  Almost instantly, the sounds of battle </w:t>
      </w:r>
      <w:r w:rsidR="005A5BAA">
        <w:t xml:space="preserve">stopped as everyone on the field held their weapons and turned their attention towards her.  “Break time,” </w:t>
      </w:r>
      <w:r w:rsidR="004D6C2E">
        <w:t>she ordered.  “Healers, all of you gather around me.  Hurry!  Hurry, now!”</w:t>
      </w:r>
    </w:p>
    <w:p w14:paraId="29946D2A" w14:textId="3E2CB4BB" w:rsidR="004D6C2E" w:rsidRDefault="004D6C2E"/>
    <w:p w14:paraId="541E46EB" w14:textId="38CBE6D4" w:rsidR="004D6C2E" w:rsidRDefault="007A5B87">
      <w:r>
        <w:t>Oh great!  What a nice way for me not to stand out on my second day here</w:t>
      </w:r>
      <w:r w:rsidR="00B83A65">
        <w:t>!</w:t>
      </w:r>
    </w:p>
    <w:p w14:paraId="01631ABA" w14:textId="5204FE87" w:rsidR="00B83A65" w:rsidRDefault="00B83A65"/>
    <w:p w14:paraId="4988F59B" w14:textId="77777777" w:rsidR="004D4D14" w:rsidRDefault="00B83A65">
      <w:r>
        <w:t>Several girls of various ages from ten to young adulthood</w:t>
      </w:r>
      <w:r w:rsidR="00012654">
        <w:t xml:space="preserve"> bounced over and gathered expectantly around us</w:t>
      </w:r>
      <w:r w:rsidR="00885460">
        <w:t>, fidgeting with curiosity, but not daring to say anything, or risk interrupting Madam Rose.  Curious, several of the older trainers eased over and stood in a semi-circle around us.</w:t>
      </w:r>
      <w:r w:rsidR="004D4D14">
        <w:t xml:space="preserve">  </w:t>
      </w:r>
    </w:p>
    <w:p w14:paraId="768C449A" w14:textId="77777777" w:rsidR="004D4D14" w:rsidRDefault="004D4D14"/>
    <w:p w14:paraId="24A55A49" w14:textId="02099480" w:rsidR="00B83A65" w:rsidRDefault="004D4D14">
      <w:r>
        <w:t xml:space="preserve">The practice field itself was suddenly eerily quite, until Madam Rose laughed gleefully.  “Ladies, guess what </w:t>
      </w:r>
      <w:r w:rsidR="00547FE0">
        <w:t>we have here today?”</w:t>
      </w:r>
    </w:p>
    <w:p w14:paraId="4492A90C" w14:textId="496C1431" w:rsidR="00547FE0" w:rsidRDefault="00547FE0"/>
    <w:p w14:paraId="524F7CAF" w14:textId="12253BE4" w:rsidR="00547FE0" w:rsidRDefault="00547FE0">
      <w:r>
        <w:t xml:space="preserve">“Arb </w:t>
      </w:r>
      <w:proofErr w:type="spellStart"/>
      <w:r>
        <w:t>youb</w:t>
      </w:r>
      <w:proofErr w:type="spellEnd"/>
      <w:r w:rsidR="0048700B">
        <w:t xml:space="preserve"> </w:t>
      </w:r>
      <w:proofErr w:type="spellStart"/>
      <w:r w:rsidR="0048700B">
        <w:t>relaybed</w:t>
      </w:r>
      <w:proofErr w:type="spellEnd"/>
      <w:r w:rsidR="0048700B">
        <w:t xml:space="preserve"> to </w:t>
      </w:r>
      <w:proofErr w:type="spellStart"/>
      <w:r w:rsidR="0048700B">
        <w:t>Banny</w:t>
      </w:r>
      <w:proofErr w:type="spellEnd"/>
      <w:r w:rsidR="0048700B">
        <w:t xml:space="preserve"> Bean?”  I eyed Madam Rose very seriously, </w:t>
      </w:r>
      <w:r w:rsidR="00015B60">
        <w:t xml:space="preserve">as a feeling of intense déjà vu filled me with minor dread.  </w:t>
      </w:r>
      <w:r w:rsidR="00F41417">
        <w:t>I know I’ve heard this exact lecture somewhere before.</w:t>
      </w:r>
    </w:p>
    <w:p w14:paraId="39774C68" w14:textId="30BAFC90" w:rsidR="00636A69" w:rsidRDefault="00636A69"/>
    <w:p w14:paraId="1077DE6E" w14:textId="21F14032" w:rsidR="00636A69" w:rsidRDefault="00636A69">
      <w:r>
        <w:t>Looking back at me, Madam Rose winked and then cackled evilly, making the hairs on the back of my neck stand up, while everybody else glared at me as if I’d done something wrong.</w:t>
      </w:r>
      <w:r w:rsidR="003B51FF">
        <w:t xml:space="preserve">  </w:t>
      </w:r>
      <w:r w:rsidR="00CF7D4C">
        <w:t>I couldn’t help but sigh pitifully.  One again, I felt as if I was somehow falling into trouble not of my own making.</w:t>
      </w:r>
    </w:p>
    <w:p w14:paraId="3F389275" w14:textId="7857799A" w:rsidR="00CF7D4C" w:rsidRDefault="00CF7D4C"/>
    <w:p w14:paraId="4EE106C0" w14:textId="3E8E00A3" w:rsidR="00CF7D4C" w:rsidRDefault="00CF7D4C">
      <w:r>
        <w:t>“</w:t>
      </w:r>
      <w:proofErr w:type="spellStart"/>
      <w:r>
        <w:t>Ballkicker’s</w:t>
      </w:r>
      <w:proofErr w:type="spellEnd"/>
      <w:r>
        <w:t xml:space="preserve"> face is pretty well busted,” one of the older warriors guessed.  “Is there a bone lodged in his throat or somewhere else really nasty?”</w:t>
      </w:r>
    </w:p>
    <w:p w14:paraId="68BB36F1" w14:textId="7137B18F" w:rsidR="00CF7D4C" w:rsidRDefault="00CF7D4C"/>
    <w:p w14:paraId="00A3BE61" w14:textId="01EE0B43" w:rsidR="00CF7D4C" w:rsidRDefault="00CF7D4C">
      <w:r>
        <w:t>“Nope.”  Granny Rose — after that cackle, how could I think of her as anything else now?  Granny Rose laughed lightly and put a small delicate hand on my shoulder.  “The problem,” she explained, “is that there’s no problem.  He’s a self-healer.”</w:t>
      </w:r>
    </w:p>
    <w:p w14:paraId="2432CB0E" w14:textId="4BA49707" w:rsidR="00CF7D4C" w:rsidRDefault="00CF7D4C"/>
    <w:p w14:paraId="0442C834" w14:textId="7B548EFD" w:rsidR="00CF7D4C" w:rsidRDefault="00CF7D4C">
      <w:r>
        <w:t xml:space="preserve">“Welp,” one of the male trainers spat, “I’m outta here.”  Turning on his heels, </w:t>
      </w:r>
      <w:proofErr w:type="gramStart"/>
      <w:r>
        <w:t>him</w:t>
      </w:r>
      <w:proofErr w:type="gramEnd"/>
      <w:r>
        <w:t xml:space="preserve"> and most of the other warriors turned to walk away.  </w:t>
      </w:r>
    </w:p>
    <w:p w14:paraId="75FE8CB3" w14:textId="4168948E" w:rsidR="00CF7D4C" w:rsidRDefault="00CF7D4C"/>
    <w:p w14:paraId="6417EA38" w14:textId="4FCB141F" w:rsidR="00CF7D4C" w:rsidRDefault="00CF7D4C">
      <w:r>
        <w:t xml:space="preserve">“Wusses,” Granny Rose laughed.  “One of you be a dear,” she called out behind them, </w:t>
      </w:r>
      <w:r w:rsidR="00DE12C4">
        <w:t xml:space="preserve">“and </w:t>
      </w:r>
      <w:r>
        <w:t xml:space="preserve">go fetch </w:t>
      </w:r>
      <w:r w:rsidR="00DE12C4">
        <w:t>me a hammer.”</w:t>
      </w:r>
    </w:p>
    <w:p w14:paraId="3CCFB64A" w14:textId="0791043C" w:rsidR="00DE12C4" w:rsidRDefault="00DE12C4"/>
    <w:p w14:paraId="0AA9CB0F" w14:textId="291E764A" w:rsidR="005E0BCA" w:rsidRDefault="00DE12C4">
      <w:r>
        <w:t xml:space="preserve">Turning her attention back to the girls, she smiled </w:t>
      </w:r>
      <w:r w:rsidR="002B315C">
        <w:t xml:space="preserve">angelically as she told them, “Ladies, today we </w:t>
      </w:r>
      <w:r w:rsidR="00A05F1F">
        <w:t xml:space="preserve">have to do some breaking before we can do </w:t>
      </w:r>
      <w:r w:rsidR="005E0BCA">
        <w:t>any mending.</w:t>
      </w:r>
      <w:r w:rsidR="00E024D4">
        <w:t>”</w:t>
      </w:r>
    </w:p>
    <w:p w14:paraId="591267BD" w14:textId="77777777" w:rsidR="005E0BCA" w:rsidRDefault="005E0BCA"/>
    <w:p w14:paraId="615C32FC" w14:textId="297B3BB9" w:rsidR="00DE12C4" w:rsidRPr="00C96C04" w:rsidRDefault="005E0BCA">
      <w:r>
        <w:t>Fuck my life!</w:t>
      </w:r>
      <w:r w:rsidR="00DE12C4">
        <w:t xml:space="preserve"> </w:t>
      </w:r>
    </w:p>
    <w:p w14:paraId="1D6A94BA" w14:textId="10ACCFA0" w:rsidR="0032147F" w:rsidRDefault="0032147F">
      <w:pPr>
        <w:pBdr>
          <w:bottom w:val="dotted" w:sz="24" w:space="1" w:color="auto"/>
        </w:pBdr>
      </w:pPr>
    </w:p>
    <w:p w14:paraId="12D9D221" w14:textId="28B09D80" w:rsidR="00E024D4" w:rsidRDefault="00E024D4"/>
    <w:p w14:paraId="1A96F11F" w14:textId="79F8AAB2" w:rsidR="00E024D4" w:rsidRDefault="00E52F54">
      <w:r>
        <w:t>The rest of the day was</w:t>
      </w:r>
      <w:r w:rsidR="00F273DC">
        <w:t>…</w:t>
      </w:r>
    </w:p>
    <w:p w14:paraId="53B975AF" w14:textId="12D852ED" w:rsidR="00F273DC" w:rsidRDefault="00F273DC"/>
    <w:p w14:paraId="0FF217C1" w14:textId="3A9AC24E" w:rsidR="00F273DC" w:rsidRDefault="00F273DC">
      <w:r>
        <w:t>Honestly, I don’t know how to describe it after that, except to say, ‘The rest of the day was.’</w:t>
      </w:r>
    </w:p>
    <w:p w14:paraId="5E1D0B97" w14:textId="1B529738" w:rsidR="00F273DC" w:rsidRDefault="00F273DC"/>
    <w:p w14:paraId="4A800062" w14:textId="57F18828" w:rsidR="00F273DC" w:rsidRDefault="00F273DC">
      <w:r>
        <w:t>Fighting was fun, even though I’m nowhere near as skilled as most of the people on the field.  In some cases, I was regarded almost hero-like for my strong self-healing ability</w:t>
      </w:r>
      <w:r w:rsidR="003D07B3">
        <w:t xml:space="preserve"> </w:t>
      </w:r>
      <w:r w:rsidR="001811FA">
        <w:t>by some of the other students.  The attention from the girls was phenomenal once again, once they knew I regenerated.  Just like the young women hanging around Granny Jean, there were several who were already shamelessly hinting at having a child with me.</w:t>
      </w:r>
    </w:p>
    <w:p w14:paraId="1CBAAA5E" w14:textId="40269AFC" w:rsidR="001811FA" w:rsidRDefault="001811FA"/>
    <w:p w14:paraId="24149BCA" w14:textId="2BA470A4" w:rsidR="001811FA" w:rsidRDefault="001811FA">
      <w:r>
        <w:t xml:space="preserve">This attention — unwanted as it was — </w:t>
      </w:r>
      <w:r w:rsidR="0057171A">
        <w:t xml:space="preserve">was both flattering and damning.  A few of the younger guys </w:t>
      </w:r>
      <w:r w:rsidR="00272D27">
        <w:t>were now looking up to me</w:t>
      </w:r>
      <w:r w:rsidR="00EB745E">
        <w:t>,</w:t>
      </w:r>
      <w:r w:rsidR="00272D27">
        <w:t xml:space="preserve"> as if it was my god</w:t>
      </w:r>
      <w:r w:rsidR="00D875EF">
        <w:t>’s-given right to impregnate all the women in the world</w:t>
      </w:r>
      <w:r w:rsidR="00EB745E">
        <w:t xml:space="preserve">.  A lot of the older boys </w:t>
      </w:r>
      <w:r w:rsidR="00DA4211">
        <w:t>glared at me and</w:t>
      </w:r>
      <w:r w:rsidR="00EC15ED">
        <w:t xml:space="preserve"> volunteered to help me </w:t>
      </w:r>
      <w:r w:rsidR="00DC068C">
        <w:t>‘</w:t>
      </w:r>
      <w:r w:rsidR="00DA4211">
        <w:t>practice</w:t>
      </w:r>
      <w:r w:rsidR="00EC15ED">
        <w:t xml:space="preserve"> </w:t>
      </w:r>
      <w:r w:rsidR="00DA4211">
        <w:t>hard</w:t>
      </w:r>
      <w:r w:rsidR="00DC068C">
        <w:t xml:space="preserve"> so I could grow quick.’</w:t>
      </w:r>
    </w:p>
    <w:p w14:paraId="020139AE" w14:textId="040E7A44" w:rsidR="00A70B47" w:rsidRDefault="00A70B47"/>
    <w:p w14:paraId="3A754312" w14:textId="239EA8FE" w:rsidR="00A70B47" w:rsidRDefault="00A70B47">
      <w:r>
        <w:t>‘Practice hard</w:t>
      </w:r>
      <w:r w:rsidR="008B34EF">
        <w:t xml:space="preserve"> so I could grow…’  More like, ‘Beat the shit out of him because we’re pissed at the attention he’s getting!’</w:t>
      </w:r>
    </w:p>
    <w:p w14:paraId="18C5D56B" w14:textId="789925BC" w:rsidR="008B34EF" w:rsidRDefault="008B34EF"/>
    <w:p w14:paraId="2649A285" w14:textId="310BCB88" w:rsidR="008B34EF" w:rsidRDefault="008B34EF">
      <w:r>
        <w:t>My whole afternoon was basically me just bouncing from one ass-kicking to another, then off to another — and the only ass getting kicked was mine!</w:t>
      </w:r>
    </w:p>
    <w:p w14:paraId="2C8BF800" w14:textId="10B5D871" w:rsidR="008A4D24" w:rsidRDefault="008A4D24"/>
    <w:p w14:paraId="2B3D229F" w14:textId="5D08BCFF" w:rsidR="008A4D24" w:rsidRDefault="008A4D24">
      <w:r>
        <w:t xml:space="preserve">I suppose the best part of the day, once again, was </w:t>
      </w:r>
      <w:r w:rsidR="00F36714">
        <w:t>simply when it ended.</w:t>
      </w:r>
    </w:p>
    <w:p w14:paraId="33477C52" w14:textId="58792F07" w:rsidR="00F36714" w:rsidRDefault="00F36714">
      <w:pPr>
        <w:pBdr>
          <w:bottom w:val="dotted" w:sz="24" w:space="1" w:color="auto"/>
        </w:pBdr>
      </w:pPr>
    </w:p>
    <w:p w14:paraId="28455352" w14:textId="47A05D1E" w:rsidR="00F36714" w:rsidRDefault="00F36714"/>
    <w:p w14:paraId="6E211F90" w14:textId="5159CF9F" w:rsidR="00F36714" w:rsidRDefault="00DA0535">
      <w:r>
        <w:t xml:space="preserve">Mentally exhausted </w:t>
      </w:r>
      <w:r w:rsidR="00DE3FB7">
        <w:t>at the end of class</w:t>
      </w:r>
      <w:r>
        <w:t>, I staggered into our team room and st</w:t>
      </w:r>
      <w:r w:rsidR="000312B6">
        <w:t xml:space="preserve">arted stripping just </w:t>
      </w:r>
      <w:r>
        <w:t>as soon as I made it through the door.</w:t>
      </w:r>
      <w:r w:rsidR="00DE3FB7">
        <w:t xml:space="preserve">  Leaving clothes scattered</w:t>
      </w:r>
      <w:r w:rsidR="004B2940">
        <w:t xml:space="preserve"> behind</w:t>
      </w:r>
      <w:r w:rsidR="00DE3FB7">
        <w:t xml:space="preserve">, I </w:t>
      </w:r>
      <w:r w:rsidR="00C75270">
        <w:t>worked my way to the bathing room</w:t>
      </w:r>
      <w:r w:rsidR="004B2940">
        <w:t>.</w:t>
      </w:r>
      <w:r w:rsidR="00725BBC">
        <w:t xml:space="preserve">  Shutting the door </w:t>
      </w:r>
      <w:r w:rsidR="000312B6">
        <w:t>firmly</w:t>
      </w:r>
      <w:r w:rsidR="00725BBC">
        <w:t xml:space="preserve">, I turned the heat stones in the tub </w:t>
      </w:r>
      <w:r w:rsidR="00F64357">
        <w:t xml:space="preserve">up as high as they would go, and I eased myself down into the </w:t>
      </w:r>
      <w:r w:rsidR="008F75FE">
        <w:t>steaming water.</w:t>
      </w:r>
    </w:p>
    <w:p w14:paraId="7D7EDF79" w14:textId="07502790" w:rsidR="008F75FE" w:rsidRDefault="008F75FE"/>
    <w:p w14:paraId="290A6381" w14:textId="235F4FB8" w:rsidR="008F75FE" w:rsidRDefault="008F75FE">
      <w:r>
        <w:t xml:space="preserve">Vapor hung thick in the room, making it feel like a steam sauna, </w:t>
      </w:r>
      <w:r w:rsidR="002B361F">
        <w:t>by the time their came a soft knocking on the door.  When I didn’t answer, Flames cracked open the entrance and eased inside.  “Is everything okay,” was the first words out of her mouth.</w:t>
      </w:r>
    </w:p>
    <w:p w14:paraId="1A821C6D" w14:textId="0C8943E0" w:rsidR="002B361F" w:rsidRDefault="002B361F"/>
    <w:p w14:paraId="08FDA209" w14:textId="276D5A8C" w:rsidR="002B361F" w:rsidRDefault="002B361F">
      <w:r>
        <w:t xml:space="preserve">In response, I grabbed her </w:t>
      </w:r>
      <w:r w:rsidR="001B3483">
        <w:t xml:space="preserve">wrist </w:t>
      </w:r>
      <w:r>
        <w:t>and roughly t</w:t>
      </w:r>
      <w:r w:rsidR="001B3483">
        <w:t xml:space="preserve">ugged her into the steaming water </w:t>
      </w:r>
      <w:r w:rsidR="00106D11">
        <w:t xml:space="preserve">with me.  Squeezing her breasts so hard it made my knuckles hurt, I shoved her back against the side of the tub and kissed her so hard, her lips were bleeding afterwards.  “Not a peep out of you,” I ordered, </w:t>
      </w:r>
      <w:proofErr w:type="gramStart"/>
      <w:r w:rsidR="00106D11">
        <w:t>kissing</w:t>
      </w:r>
      <w:proofErr w:type="gramEnd"/>
      <w:r w:rsidR="00106D11">
        <w:t xml:space="preserve"> and roughly biting as I worked my way </w:t>
      </w:r>
      <w:r w:rsidR="00CA6CDF">
        <w:t>down her neck to her sensitive nipples.</w:t>
      </w:r>
    </w:p>
    <w:p w14:paraId="29377338" w14:textId="4F4BF453" w:rsidR="00AE717A" w:rsidRDefault="00AE717A"/>
    <w:p w14:paraId="2FE8EAD8" w14:textId="42933274" w:rsidR="00AE717A" w:rsidRDefault="00AE717A">
      <w:r>
        <w:t xml:space="preserve">“Lock,” I commanded, </w:t>
      </w:r>
      <w:r w:rsidR="00C733F8">
        <w:t xml:space="preserve">as I crossed her arms behind her neck.  </w:t>
      </w:r>
      <w:r w:rsidR="00F539E3">
        <w:t>Once I saw that she couldn’t move them, I turned my attention to forcing her knees wide apart, as I violently alternated between kissing and tugging on her nipples with my teeth.</w:t>
      </w:r>
    </w:p>
    <w:p w14:paraId="24035187" w14:textId="2E5B632A" w:rsidR="00F539E3" w:rsidRDefault="00F539E3"/>
    <w:p w14:paraId="02F801CD" w14:textId="47ED467B" w:rsidR="00F539E3" w:rsidRDefault="00F539E3">
      <w:r>
        <w:t xml:space="preserve">Violently churning the water with my frustration, I pounded her front relentlessly.  Time crawled to a still, as I commanded Flames to, “Orgasm!  Again!  Harder!”, over and over as I assaulted her.  Not a single peep </w:t>
      </w:r>
      <w:r w:rsidR="00EB02FB">
        <w:t xml:space="preserve">ever escaped from </w:t>
      </w:r>
      <w:r w:rsidR="002815F2">
        <w:t xml:space="preserve">where she tightly clamped her </w:t>
      </w:r>
      <w:r w:rsidR="0082249C">
        <w:t xml:space="preserve">teeth shut, grinding them together under the powerful forces </w:t>
      </w:r>
      <w:r w:rsidR="00616B0B">
        <w:t>wracking her mind and body.</w:t>
      </w:r>
    </w:p>
    <w:p w14:paraId="3DBD2473" w14:textId="1C2C2636" w:rsidR="00616B0B" w:rsidRDefault="00616B0B"/>
    <w:p w14:paraId="64C299EA" w14:textId="74EA0BF9" w:rsidR="00616B0B" w:rsidRDefault="00616B0B">
      <w:r>
        <w:t xml:space="preserve">And finally, after an eternity, </w:t>
      </w:r>
      <w:r w:rsidR="00547949">
        <w:t xml:space="preserve">the exhaustion my </w:t>
      </w:r>
      <w:r w:rsidR="0059514C">
        <w:t xml:space="preserve">body felt was beginning to unravel the frustration my mind </w:t>
      </w:r>
      <w:r w:rsidR="0052270F">
        <w:t>endured.  Leaning back</w:t>
      </w:r>
      <w:r w:rsidR="00185BD6">
        <w:t xml:space="preserve"> to relax,</w:t>
      </w:r>
      <w:r w:rsidR="0052270F">
        <w:t xml:space="preserve"> I whispered to F</w:t>
      </w:r>
      <w:r w:rsidR="00185BD6">
        <w:t xml:space="preserve">lames, “Your ass </w:t>
      </w:r>
      <w:r w:rsidR="008E1378">
        <w:t>feels like it’s on fire, and only</w:t>
      </w:r>
      <w:r w:rsidR="002C5D51">
        <w:t xml:space="preserve"> a bucketload of my seed inside it w</w:t>
      </w:r>
      <w:r w:rsidR="006B5D97">
        <w:t>ill ease the fire.  You have my permission to try and put it out,” I told her magnanimously, while reminding her, “but you still can’t unlock your arms and move them.”</w:t>
      </w:r>
    </w:p>
    <w:p w14:paraId="51DA4398" w14:textId="3D600D0A" w:rsidR="006B5D97" w:rsidRDefault="006B5D97"/>
    <w:p w14:paraId="41C7ABF9" w14:textId="77777777" w:rsidR="00D4592B" w:rsidRDefault="006B5D97">
      <w:r>
        <w:t>Tears in her eyes, Flames turned around and impaled my manhood deep into her anus</w:t>
      </w:r>
      <w:r w:rsidR="007951FA">
        <w:t xml:space="preserve">.  Frantically, she pounded her hips up and down, </w:t>
      </w:r>
      <w:r w:rsidR="003F5F04">
        <w:t>as I stretched back and closed my eyes</w:t>
      </w:r>
      <w:r w:rsidR="00BD3BF5">
        <w:t>, thoroughly enjoying the situation.</w:t>
      </w:r>
    </w:p>
    <w:p w14:paraId="149CE2BF" w14:textId="77777777" w:rsidR="00D4592B" w:rsidRDefault="00D4592B"/>
    <w:p w14:paraId="62BEB255" w14:textId="77777777" w:rsidR="00867194" w:rsidRDefault="00D4592B">
      <w:r>
        <w:t>After an</w:t>
      </w:r>
      <w:r w:rsidR="00137747">
        <w:t xml:space="preserve">other endless </w:t>
      </w:r>
      <w:proofErr w:type="gramStart"/>
      <w:r w:rsidR="00137747">
        <w:t>period of time</w:t>
      </w:r>
      <w:proofErr w:type="gramEnd"/>
      <w:r w:rsidR="00137747">
        <w:t xml:space="preserve">, I finally wrapped my arms around Flames </w:t>
      </w:r>
      <w:r w:rsidR="00141556">
        <w:t>once again, and pulled her down tight against me.  “</w:t>
      </w:r>
      <w:r w:rsidR="002D3A5D">
        <w:t xml:space="preserve">You did excellent,” I whispered into her ear, kissing it softly.  </w:t>
      </w:r>
      <w:r w:rsidR="00571150">
        <w:t>“Heal and quit hurting,” I ordered gently.</w:t>
      </w:r>
    </w:p>
    <w:p w14:paraId="61B5C3AA" w14:textId="77777777" w:rsidR="00867194" w:rsidRDefault="00867194"/>
    <w:p w14:paraId="28E104E9" w14:textId="01788AEC" w:rsidR="006B5D97" w:rsidRDefault="00867194">
      <w:r>
        <w:t>Nuzzling down in my lap, Flames wiggled her ass back and forth until I was as deeply inside her as</w:t>
      </w:r>
      <w:r w:rsidR="00826909">
        <w:t xml:space="preserve"> I usually was when</w:t>
      </w:r>
      <w:r>
        <w:t xml:space="preserve"> Jewel normally </w:t>
      </w:r>
      <w:r w:rsidR="00826909">
        <w:t>‘sheathed my blade’.  Glancing back over her shoulder, Flames asked me again, “</w:t>
      </w:r>
      <w:r w:rsidR="006D2480">
        <w:t>Is everything okay now?”</w:t>
      </w:r>
    </w:p>
    <w:p w14:paraId="08762401" w14:textId="374FEA8B" w:rsidR="006D2480" w:rsidRDefault="006D2480"/>
    <w:p w14:paraId="0FE5B3F9" w14:textId="6C88243C" w:rsidR="006D2480" w:rsidRDefault="006D2480">
      <w:r>
        <w:t xml:space="preserve">I don’t know.  Is it?  Will things ever really be okay again?  </w:t>
      </w:r>
      <w:r w:rsidR="00B47B77">
        <w:t xml:space="preserve">I gave in to my own frustration and </w:t>
      </w:r>
      <w:proofErr w:type="gramStart"/>
      <w:r w:rsidR="00FC3099">
        <w:t>anger, and</w:t>
      </w:r>
      <w:proofErr w:type="gramEnd"/>
      <w:r w:rsidR="00FC3099">
        <w:t xml:space="preserve"> took it out on an unresisting woman.  For the first time, in either of my lives, I felt dirty after sex.  </w:t>
      </w:r>
      <w:r w:rsidR="007830DB">
        <w:t xml:space="preserve">Honestly, by all the standards by which </w:t>
      </w:r>
      <w:r w:rsidR="00F732A1">
        <w:t>I’ve ever held myself, I truly and violently raped Flames.</w:t>
      </w:r>
    </w:p>
    <w:p w14:paraId="3DE30304" w14:textId="48F7759D" w:rsidR="005E5FF4" w:rsidRDefault="005E5FF4"/>
    <w:p w14:paraId="5867D49C" w14:textId="553EC2BE" w:rsidR="005E5FF4" w:rsidRDefault="005E5FF4">
      <w:r>
        <w:t>Julie would be so disappointed in me.</w:t>
      </w:r>
    </w:p>
    <w:p w14:paraId="63C1E5A9" w14:textId="20948127" w:rsidR="00687A65" w:rsidRDefault="00687A65"/>
    <w:p w14:paraId="7C2B7933" w14:textId="51E8BD8F" w:rsidR="00687A65" w:rsidRDefault="00687A65">
      <w:r>
        <w:t xml:space="preserve">Clinging tightly to Flames in my arms, I cried like a baby.  </w:t>
      </w:r>
      <w:r w:rsidR="007A4C4A">
        <w:t>Even if the body heals, the heart and mind c</w:t>
      </w:r>
      <w:r w:rsidR="005A31EB">
        <w:t>an still suffer bruises and breaks.</w:t>
      </w:r>
    </w:p>
    <w:p w14:paraId="68BD017F" w14:textId="77777777" w:rsidR="00D01096" w:rsidRDefault="00D01096">
      <w:r>
        <w:br w:type="page"/>
      </w:r>
    </w:p>
    <w:p w14:paraId="35EF4A37" w14:textId="6C673D66" w:rsidR="00D01096" w:rsidRDefault="00D01096" w:rsidP="00D01096">
      <w:pPr>
        <w:pStyle w:val="Heading1"/>
      </w:pPr>
      <w:bookmarkStart w:id="115" w:name="_Toc532986952"/>
      <w:r>
        <w:t xml:space="preserve">Chapter 24: </w:t>
      </w:r>
      <w:r w:rsidR="00FE11E8">
        <w:t>Confesion</w:t>
      </w:r>
      <w:bookmarkEnd w:id="115"/>
    </w:p>
    <w:p w14:paraId="3B233D05" w14:textId="01B6C922" w:rsidR="00D01096" w:rsidRDefault="00CE7818">
      <w:r>
        <w:t xml:space="preserve">Drying off, I contemplated giving Flames an order to forget our bath together.  I don’t know if such a command could work, and I never tried.  I suppose the only thing worse than raping her body would be raping her mind and having my way with it, and I wasn’t going to do that.  I </w:t>
      </w:r>
      <w:proofErr w:type="gramStart"/>
      <w:r>
        <w:t>was</w:t>
      </w:r>
      <w:proofErr w:type="gramEnd"/>
      <w:r>
        <w:t xml:space="preserve"> enough of a dirtbag already.</w:t>
      </w:r>
    </w:p>
    <w:p w14:paraId="5C4ED120" w14:textId="56B9A62C" w:rsidR="00CE7818" w:rsidRDefault="00CE7818"/>
    <w:p w14:paraId="2B28C5E5" w14:textId="627D281D" w:rsidR="00CE7818" w:rsidRDefault="00CE7818">
      <w:r>
        <w:t xml:space="preserve">Going out </w:t>
      </w:r>
      <w:r w:rsidR="00AA34BD">
        <w:t>of the bathing room, Flames snuggled up tightly to my side</w:t>
      </w:r>
      <w:r w:rsidR="00643A52">
        <w:t xml:space="preserve">.  You’d think she’d want to put as much distance as possible between us, but </w:t>
      </w:r>
      <w:r w:rsidR="008D1FF6">
        <w:t>instead she only seemed concerned about me</w:t>
      </w:r>
      <w:r w:rsidR="009B01D9">
        <w:t xml:space="preserve">.  Wasn’t she bothered at all by what I’d just </w:t>
      </w:r>
      <w:proofErr w:type="gramStart"/>
      <w:r w:rsidR="009B01D9">
        <w:t>did</w:t>
      </w:r>
      <w:proofErr w:type="gramEnd"/>
      <w:r w:rsidR="009B01D9">
        <w:t xml:space="preserve"> to her?</w:t>
      </w:r>
    </w:p>
    <w:p w14:paraId="7678C8D5" w14:textId="12BD8D97" w:rsidR="009B01D9" w:rsidRDefault="009B01D9"/>
    <w:p w14:paraId="0CED973A" w14:textId="6ED74CB9" w:rsidR="009B01D9" w:rsidRDefault="009B01D9">
      <w:r>
        <w:t>“Good timing,” Jewel giggled.  “</w:t>
      </w:r>
      <w:proofErr w:type="gramStart"/>
      <w:r>
        <w:t>Supper’s</w:t>
      </w:r>
      <w:proofErr w:type="gramEnd"/>
      <w:r>
        <w:t xml:space="preserve"> about ready.  It’s a shame you two didn’t invite me to join you for your fun,” she pouted, “but I guess a lord needs some time alone with their servant from time to time, too.”</w:t>
      </w:r>
    </w:p>
    <w:p w14:paraId="54A75914" w14:textId="3311487B" w:rsidR="009B01D9" w:rsidRDefault="009B01D9"/>
    <w:p w14:paraId="391665F5" w14:textId="08159EE2" w:rsidR="009B01D9" w:rsidRDefault="009B01D9">
      <w:r>
        <w:t>Did she know what happened?  Was it Jewel’s way of telling me it wasn’t a big deal?  Or was she just making small talk?  I didn’t know anymore!  My own guilty feelings were tainting my reasoning.</w:t>
      </w:r>
    </w:p>
    <w:p w14:paraId="407CEDB0" w14:textId="13B74B83" w:rsidR="009B01D9" w:rsidRDefault="009B01D9"/>
    <w:p w14:paraId="79D89A82" w14:textId="79F2848A" w:rsidR="009B01D9" w:rsidRDefault="009B01D9">
      <w:r>
        <w:t xml:space="preserve">Sticking her tongue out at Jewel, Flames pressed herself even tighter against me.  “I got all sorts of </w:t>
      </w:r>
      <w:r>
        <w:rPr>
          <w:i/>
        </w:rPr>
        <w:t>special service</w:t>
      </w:r>
      <w:r>
        <w:t>,” she taunted</w:t>
      </w:r>
      <w:r w:rsidR="00A8304A">
        <w:t>.</w:t>
      </w:r>
    </w:p>
    <w:p w14:paraId="67D3A7F4" w14:textId="3DDF255D" w:rsidR="00A8304A" w:rsidRDefault="00A8304A"/>
    <w:p w14:paraId="34A945F0" w14:textId="246D4730" w:rsidR="00A8304A" w:rsidRDefault="00A8304A">
      <w:r>
        <w:t>I couldn’t sort out what was what anymore.  Jewel and Flames both acted like what’d happened wasn’t a big deal.  For hell’s sake, Flames was even taunting Jewel over how ‘</w:t>
      </w:r>
      <w:r>
        <w:rPr>
          <w:i/>
        </w:rPr>
        <w:t>good’</w:t>
      </w:r>
      <w:r>
        <w:t xml:space="preserve"> </w:t>
      </w:r>
      <w:r w:rsidR="00882B14">
        <w:t xml:space="preserve">it was!  Was it just her pride covering things up?  A bluster so Jewel wouldn’t pity </w:t>
      </w:r>
      <w:proofErr w:type="gramStart"/>
      <w:r w:rsidR="00882B14">
        <w:t>her?</w:t>
      </w:r>
      <w:proofErr w:type="gramEnd"/>
      <w:r w:rsidR="00882B14">
        <w:t xml:space="preserve">  Had I s</w:t>
      </w:r>
      <w:r w:rsidR="00E45497">
        <w:t xml:space="preserve">omehow </w:t>
      </w:r>
      <w:r w:rsidR="00882B14">
        <w:t>used the bond and screwed with her memories?</w:t>
      </w:r>
    </w:p>
    <w:p w14:paraId="04D425F8" w14:textId="59C142A8" w:rsidR="00882B14" w:rsidRDefault="00882B14"/>
    <w:p w14:paraId="6626FD46" w14:textId="4734C07D" w:rsidR="00882B14" w:rsidRDefault="00882B14">
      <w:r>
        <w:t>Flopping down in my chair, I closed my eyes and tried to calm myself.  Flames snuggled sideways in my lap, dangling her long legs off the side, and wrapped her arms around my neck.  As she nibbled lightly on my neck and ear, I slowly worked up the courage to barely wrap my arms around her.</w:t>
      </w:r>
    </w:p>
    <w:p w14:paraId="4DC94597" w14:textId="3D7F9BF4" w:rsidR="00B201D0" w:rsidRDefault="00B201D0"/>
    <w:p w14:paraId="638EC145" w14:textId="1D06B9CC" w:rsidR="00B201D0" w:rsidRDefault="00B201D0">
      <w:r>
        <w:t xml:space="preserve">“Training was rough today,” I groaned, honestly.  “I’m just mentally drained and not </w:t>
      </w:r>
      <w:proofErr w:type="gramStart"/>
      <w:r>
        <w:t>really hungry</w:t>
      </w:r>
      <w:proofErr w:type="gramEnd"/>
      <w:r>
        <w:t xml:space="preserve"> at the moment.  Shhhhhh,” I quietly shushed Flames.  “If you guys will keep it down, I’ll probably take a nap for a bit.”</w:t>
      </w:r>
    </w:p>
    <w:p w14:paraId="261292DD" w14:textId="3198F443" w:rsidR="00B201D0" w:rsidRDefault="00B201D0"/>
    <w:p w14:paraId="53DF8F39" w14:textId="72D971B8" w:rsidR="00B201D0" w:rsidRDefault="00B201D0">
      <w:r>
        <w:t>“Sure,” Flames whispered, gently rubbing her hands through my hair.  I never noticed the soft white glow of magic from her fingertips, but sleep descended on me instantly.</w:t>
      </w:r>
    </w:p>
    <w:p w14:paraId="1AEC8CF1" w14:textId="7FE7BF01" w:rsidR="00B201D0" w:rsidRDefault="00B201D0">
      <w:pPr>
        <w:pBdr>
          <w:bottom w:val="dotted" w:sz="24" w:space="1" w:color="auto"/>
        </w:pBdr>
      </w:pPr>
    </w:p>
    <w:p w14:paraId="53CD2080" w14:textId="3EEFE384" w:rsidR="00B201D0" w:rsidRDefault="00B201D0"/>
    <w:p w14:paraId="13F825FC" w14:textId="3FE2F77F" w:rsidR="00B201D0" w:rsidRDefault="00B201D0">
      <w:pPr>
        <w:rPr>
          <w:i/>
        </w:rPr>
      </w:pPr>
      <w:r>
        <w:rPr>
          <w:i/>
        </w:rPr>
        <w:t>“Did one of you bitches do something to my lord?”  Eyes blazing, Flames stood up and glared around the room</w:t>
      </w:r>
      <w:r w:rsidR="001C3ABD">
        <w:rPr>
          <w:i/>
        </w:rPr>
        <w:t xml:space="preserve">.  “His bond has been in turmoil all afternoon, and </w:t>
      </w:r>
      <w:r w:rsidR="00DE41D9">
        <w:rPr>
          <w:i/>
        </w:rPr>
        <w:t>I don’t give a shit who you are, if it’s one of your faults, I’ll fucking gut your ass.”</w:t>
      </w:r>
    </w:p>
    <w:p w14:paraId="013DA599" w14:textId="3506859F" w:rsidR="00DE41D9" w:rsidRDefault="00DE41D9">
      <w:pPr>
        <w:rPr>
          <w:i/>
        </w:rPr>
      </w:pPr>
    </w:p>
    <w:p w14:paraId="5640F097" w14:textId="30E0A22F" w:rsidR="00DE41D9" w:rsidRDefault="00DE41D9">
      <w:pPr>
        <w:rPr>
          <w:i/>
        </w:rPr>
      </w:pPr>
      <w:r>
        <w:rPr>
          <w:i/>
        </w:rPr>
        <w:t xml:space="preserve">“Now wait a minute!”  </w:t>
      </w:r>
      <w:proofErr w:type="gramStart"/>
      <w:r>
        <w:rPr>
          <w:i/>
        </w:rPr>
        <w:t>Standing up, Victoria’s eyes</w:t>
      </w:r>
      <w:proofErr w:type="gramEnd"/>
      <w:r>
        <w:rPr>
          <w:i/>
        </w:rPr>
        <w:t xml:space="preserve"> were blazing just as fiercely.  “I’d never do a damn thing to hurt a friend, and if you don’t understand that, I’ll stomp it into your ass until you do.”</w:t>
      </w:r>
    </w:p>
    <w:p w14:paraId="34BAA716" w14:textId="77A8D1CD" w:rsidR="00DE41D9" w:rsidRDefault="00DE41D9">
      <w:pPr>
        <w:rPr>
          <w:i/>
        </w:rPr>
      </w:pPr>
    </w:p>
    <w:p w14:paraId="2285AB5F" w14:textId="432E9439" w:rsidR="00DE41D9" w:rsidRDefault="00DE41D9">
      <w:pPr>
        <w:rPr>
          <w:i/>
        </w:rPr>
      </w:pPr>
      <w:r>
        <w:rPr>
          <w:i/>
        </w:rPr>
        <w:t xml:space="preserve">“Wait a minute!  Wait a minute!”  Rushing in between them both, Jewel held her arms out to keep Flames and Victoria apart.  “What do you mean there was turmoil in your bond?”  Glaring at Flames, Jewel asked, “Isn’t that from what </w:t>
      </w:r>
      <w:r>
        <w:rPr>
          <w:b/>
          <w:i/>
        </w:rPr>
        <w:t>you</w:t>
      </w:r>
      <w:r>
        <w:rPr>
          <w:i/>
        </w:rPr>
        <w:t xml:space="preserve"> did yesterday?  Staying in that damn lab all day and interrupting the link?”</w:t>
      </w:r>
    </w:p>
    <w:p w14:paraId="6CF9343C" w14:textId="2F55D75C" w:rsidR="00DE41D9" w:rsidRDefault="00DE41D9">
      <w:pPr>
        <w:rPr>
          <w:i/>
        </w:rPr>
      </w:pPr>
    </w:p>
    <w:p w14:paraId="0B33BE1D" w14:textId="01E052D8" w:rsidR="00DE41D9" w:rsidRDefault="00AF3090">
      <w:pPr>
        <w:rPr>
          <w:i/>
        </w:rPr>
      </w:pPr>
      <w:r>
        <w:rPr>
          <w:i/>
        </w:rPr>
        <w:t>“It’s not my damn fault,” Flames snarled.  “Something began gnawing at my lord after lunchtime, and the disturbance only intensified as classes continued.”</w:t>
      </w:r>
    </w:p>
    <w:p w14:paraId="15D6E53D" w14:textId="7025148D" w:rsidR="00AF3090" w:rsidRDefault="00AF3090">
      <w:pPr>
        <w:rPr>
          <w:i/>
        </w:rPr>
      </w:pPr>
    </w:p>
    <w:p w14:paraId="59924953" w14:textId="4D512E58" w:rsidR="00AF3090" w:rsidRDefault="00AF3090">
      <w:pPr>
        <w:rPr>
          <w:i/>
        </w:rPr>
      </w:pPr>
      <w:r>
        <w:rPr>
          <w:i/>
        </w:rPr>
        <w:t>“Well why the hell didn’t you go see what the problem was?”  Drawing back, Jewel slapped Flames full force across her face.  “What type of useless damn servant are you,” she glared.</w:t>
      </w:r>
    </w:p>
    <w:p w14:paraId="3E6BCFB1" w14:textId="490B9E74" w:rsidR="00AF3090" w:rsidRDefault="00AF3090">
      <w:pPr>
        <w:rPr>
          <w:i/>
        </w:rPr>
      </w:pPr>
    </w:p>
    <w:p w14:paraId="5DCAAA38" w14:textId="3BC8373B" w:rsidR="00AF3090" w:rsidRDefault="00AF3090">
      <w:pPr>
        <w:rPr>
          <w:i/>
        </w:rPr>
      </w:pPr>
      <w:r>
        <w:rPr>
          <w:i/>
        </w:rPr>
        <w:t xml:space="preserve">“Fuck you!”  With a shout, Flames threw herself </w:t>
      </w:r>
      <w:proofErr w:type="gramStart"/>
      <w:r w:rsidR="00344F61">
        <w:rPr>
          <w:i/>
        </w:rPr>
        <w:t>over on</w:t>
      </w:r>
      <w:proofErr w:type="gramEnd"/>
      <w:r w:rsidR="00344F61">
        <w:rPr>
          <w:i/>
        </w:rPr>
        <w:t xml:space="preserve"> Jewel, knocking her to the ground.  Grabbing </w:t>
      </w:r>
      <w:r w:rsidR="000C2F38">
        <w:rPr>
          <w:i/>
        </w:rPr>
        <w:t>Her</w:t>
      </w:r>
      <w:r w:rsidR="00344F61">
        <w:rPr>
          <w:i/>
        </w:rPr>
        <w:t xml:space="preserve"> hair, </w:t>
      </w:r>
      <w:r w:rsidR="00A63402">
        <w:rPr>
          <w:i/>
        </w:rPr>
        <w:t xml:space="preserve">Flames used it to bang Jewel’s </w:t>
      </w:r>
      <w:r w:rsidR="000C2F38">
        <w:rPr>
          <w:i/>
        </w:rPr>
        <w:t>head against the ground several times.</w:t>
      </w:r>
    </w:p>
    <w:p w14:paraId="0AFB9AE5" w14:textId="7171E91A" w:rsidR="000C2F38" w:rsidRDefault="000C2F38">
      <w:pPr>
        <w:rPr>
          <w:i/>
        </w:rPr>
      </w:pPr>
    </w:p>
    <w:p w14:paraId="3A088734" w14:textId="5D557695" w:rsidR="000C2F38" w:rsidRDefault="000C2F38">
      <w:pPr>
        <w:rPr>
          <w:i/>
        </w:rPr>
      </w:pPr>
      <w:r>
        <w:rPr>
          <w:i/>
        </w:rPr>
        <w:t xml:space="preserve">“Get off her bitch!”  </w:t>
      </w:r>
      <w:r w:rsidR="003067E2">
        <w:rPr>
          <w:i/>
        </w:rPr>
        <w:t>Green glow engulfing the room, Victoria grabbed Flames with one hand and slammed her down upon the coffee table hard enough to shatter it and send chunks of stone spraying everywhere.</w:t>
      </w:r>
    </w:p>
    <w:p w14:paraId="32B3096C" w14:textId="197D3F2A" w:rsidR="003067E2" w:rsidRDefault="003067E2">
      <w:pPr>
        <w:rPr>
          <w:i/>
        </w:rPr>
      </w:pPr>
    </w:p>
    <w:p w14:paraId="74ECFA4F" w14:textId="1A14006D" w:rsidR="003067E2" w:rsidRDefault="003067E2">
      <w:pPr>
        <w:rPr>
          <w:i/>
        </w:rPr>
      </w:pPr>
      <w:r>
        <w:rPr>
          <w:i/>
        </w:rPr>
        <w:t>Chest crushed to the point several ribs were sticking out her side, Flames staggered up.  Body healing rapidly in front of Victoria’s startled eyes, she smirked fiercely.  “You’ll have to do better than that, bitch.  Death has no hold on me.  I belong fully to my lord.”</w:t>
      </w:r>
    </w:p>
    <w:p w14:paraId="0C611896" w14:textId="03F8F4CF" w:rsidR="003067E2" w:rsidRDefault="003067E2">
      <w:pPr>
        <w:rPr>
          <w:i/>
        </w:rPr>
      </w:pPr>
    </w:p>
    <w:p w14:paraId="00D4532A" w14:textId="18B942AF" w:rsidR="003067E2" w:rsidRDefault="003067E2">
      <w:pPr>
        <w:rPr>
          <w:i/>
        </w:rPr>
      </w:pPr>
      <w:r>
        <w:rPr>
          <w:i/>
        </w:rPr>
        <w:t>“Then I’ll just have to crush you until you learn to keep your ass down,” Victoria laughed, smiling excitedly at the challenge.</w:t>
      </w:r>
    </w:p>
    <w:p w14:paraId="163FF9DC" w14:textId="1104DFCA" w:rsidR="003067E2" w:rsidRDefault="003067E2"/>
    <w:p w14:paraId="0309F7D1" w14:textId="3E15CBC7" w:rsidR="00364133" w:rsidRDefault="00364133">
      <w:r>
        <w:t xml:space="preserve">And, influenced by the strong sleeping enchantment Flames had cast over him, </w:t>
      </w:r>
      <w:r w:rsidR="009D1B78">
        <w:t xml:space="preserve">Tomas slept through the hell that erupted </w:t>
      </w:r>
      <w:r w:rsidR="00594735">
        <w:t>on the ninth floor of the family building.</w:t>
      </w:r>
    </w:p>
    <w:p w14:paraId="65376FC7" w14:textId="1AC80102" w:rsidR="00594735" w:rsidRDefault="00594735">
      <w:pPr>
        <w:pBdr>
          <w:bottom w:val="dotted" w:sz="24" w:space="1" w:color="auto"/>
        </w:pBdr>
      </w:pPr>
    </w:p>
    <w:p w14:paraId="3C8E99AC" w14:textId="7E2A504A" w:rsidR="00594735" w:rsidRDefault="00594735"/>
    <w:p w14:paraId="38572177" w14:textId="776A83E9" w:rsidR="00594735" w:rsidRDefault="008B14D8">
      <w:r>
        <w:t xml:space="preserve">Stretching, I felt much </w:t>
      </w:r>
      <w:r w:rsidR="00EF08F4">
        <w:t xml:space="preserve">more refreshed after my nap — that is until I </w:t>
      </w:r>
      <w:proofErr w:type="gramStart"/>
      <w:r w:rsidR="00EF08F4">
        <w:t>actually opened</w:t>
      </w:r>
      <w:proofErr w:type="gramEnd"/>
      <w:r w:rsidR="00EF08F4">
        <w:t xml:space="preserve"> my eyes.  </w:t>
      </w:r>
      <w:r w:rsidR="00DA6ED9">
        <w:t>Except for my chair, the sitting room was now empty</w:t>
      </w:r>
      <w:r w:rsidR="00206C54">
        <w:t xml:space="preserve">; all the furniture moved and gone.  Victoria still rested sprawled out in the spot where her couch used to be, but she </w:t>
      </w:r>
      <w:r w:rsidR="0020022F">
        <w:t>was laying relaxed atop</w:t>
      </w:r>
      <w:r w:rsidR="002F02C4">
        <w:t xml:space="preserve"> Flames, who was</w:t>
      </w:r>
      <w:r w:rsidR="0020022F">
        <w:t xml:space="preserve"> heavily tied</w:t>
      </w:r>
      <w:r w:rsidR="002F02C4">
        <w:t xml:space="preserve"> up?  </w:t>
      </w:r>
    </w:p>
    <w:p w14:paraId="4C536DC4" w14:textId="37A6D63D" w:rsidR="00236AF1" w:rsidRDefault="00236AF1"/>
    <w:p w14:paraId="1675BA6E" w14:textId="4C62AE1B" w:rsidR="00236AF1" w:rsidRDefault="00236AF1">
      <w:r>
        <w:t>“Sleep well?”  Laughing lightly, Victoria’s beaming smile seemed to be saying, ‘</w:t>
      </w:r>
      <w:r>
        <w:rPr>
          <w:i/>
        </w:rPr>
        <w:t>Everything’s perfectly normal; nothing to see here</w:t>
      </w:r>
      <w:r w:rsidR="00BD6B28">
        <w:rPr>
          <w:i/>
        </w:rPr>
        <w:t>.’</w:t>
      </w:r>
    </w:p>
    <w:p w14:paraId="00BE1FB3" w14:textId="18D2B9FF" w:rsidR="00BD6B28" w:rsidRDefault="00BD6B28"/>
    <w:p w14:paraId="6736264E" w14:textId="37903713" w:rsidR="00BD6B28" w:rsidRDefault="00BD6B28">
      <w:r>
        <w:t xml:space="preserve">“I… did?”  </w:t>
      </w:r>
      <w:r w:rsidR="008D3873">
        <w:t xml:space="preserve">Totally confused, I only half understood her question.  </w:t>
      </w:r>
      <w:r w:rsidR="00E34722">
        <w:t>“What’s going on here?  Where is everything?  And what’s up with Flames?”</w:t>
      </w:r>
    </w:p>
    <w:p w14:paraId="329DA414" w14:textId="64AC5460" w:rsidR="00E34722" w:rsidRDefault="00E34722"/>
    <w:p w14:paraId="422DE128" w14:textId="0B126EB6" w:rsidR="00E34722" w:rsidRDefault="00E34722">
      <w:r>
        <w:t xml:space="preserve">Laughing gaily, Victoria just beamed a </w:t>
      </w:r>
      <w:proofErr w:type="gramStart"/>
      <w:r>
        <w:t>brilliant</w:t>
      </w:r>
      <w:r w:rsidR="006A1647">
        <w:t>ly</w:t>
      </w:r>
      <w:proofErr w:type="gramEnd"/>
      <w:r w:rsidR="006A1647">
        <w:t xml:space="preserve"> sparkling smile at me.  “Jewel and Red are</w:t>
      </w:r>
      <w:r w:rsidR="00FC3210">
        <w:t xml:space="preserve"> out doing a little shopping this evening.</w:t>
      </w:r>
      <w:r w:rsidR="00A7366E">
        <w:t xml:space="preserve">  The lid fell off the </w:t>
      </w:r>
      <w:proofErr w:type="gramStart"/>
      <w:r w:rsidR="00A7366E">
        <w:t>salt shaker</w:t>
      </w:r>
      <w:proofErr w:type="gramEnd"/>
      <w:r w:rsidR="00A7366E">
        <w:t xml:space="preserve">, so supper got ruined — they’re going to </w:t>
      </w:r>
      <w:r w:rsidR="000E72C2">
        <w:t>pick us up something nice while they’re out.”</w:t>
      </w:r>
    </w:p>
    <w:p w14:paraId="5D2DE4A7" w14:textId="44A9BEC6" w:rsidR="000E72C2" w:rsidRDefault="000E72C2"/>
    <w:p w14:paraId="3F087F2E" w14:textId="1EAA80E6" w:rsidR="000E72C2" w:rsidRPr="00BD6B28" w:rsidRDefault="000E72C2">
      <w:r>
        <w:t xml:space="preserve">“And Flames?”  I couldn’t help but point where she was tied up, acting like a cushion for Victoria to lay </w:t>
      </w:r>
      <w:r w:rsidR="008D33EA">
        <w:t>up</w:t>
      </w:r>
      <w:r>
        <w:t>on.</w:t>
      </w:r>
    </w:p>
    <w:p w14:paraId="4BF39CC3" w14:textId="0E1FBAD8" w:rsidR="00D01096" w:rsidRDefault="00D01096"/>
    <w:p w14:paraId="724FA84A" w14:textId="0E44AF3B" w:rsidR="008D33EA" w:rsidRDefault="008D33EA">
      <w:r>
        <w:t xml:space="preserve">“I’m helping her with her research,” Victoria answered, without missing a beat.  “She’s trying to </w:t>
      </w:r>
      <w:r w:rsidR="00B13842">
        <w:t>figure out</w:t>
      </w:r>
      <w:r>
        <w:t xml:space="preserve"> how escape artists get out of </w:t>
      </w:r>
      <w:proofErr w:type="gramStart"/>
      <w:r>
        <w:t>rop</w:t>
      </w:r>
      <w:r w:rsidR="00371B8C">
        <w:t>es</w:t>
      </w:r>
      <w:r w:rsidR="00B13842">
        <w:t>, and</w:t>
      </w:r>
      <w:proofErr w:type="gramEnd"/>
      <w:r w:rsidR="00B13842">
        <w:t xml:space="preserve"> wanted to make it </w:t>
      </w:r>
      <w:r w:rsidR="00723F59">
        <w:t>as difficult as possible for a starting point</w:t>
      </w:r>
      <w:r w:rsidR="002D1691">
        <w:t xml:space="preserve"> for her research.”</w:t>
      </w:r>
    </w:p>
    <w:p w14:paraId="7C0315F7" w14:textId="1D6E9307" w:rsidR="002D1691" w:rsidRDefault="002D1691"/>
    <w:p w14:paraId="360B3568" w14:textId="618E1908" w:rsidR="002D1691" w:rsidRDefault="002D1691">
      <w:r>
        <w:t>“Oh.”  Blinking several times</w:t>
      </w:r>
      <w:r w:rsidR="008146EB">
        <w:t xml:space="preserve"> as I tried to process my scrambled thoughts</w:t>
      </w:r>
      <w:r>
        <w:t xml:space="preserve">, I could believe it.  </w:t>
      </w:r>
      <w:r w:rsidR="007A11EF">
        <w:t xml:space="preserve">Flames seemed crazy to me sometimes, the lengths which she goes to </w:t>
      </w:r>
      <w:r w:rsidR="00616E7F">
        <w:t>for her studies.</w:t>
      </w:r>
    </w:p>
    <w:p w14:paraId="4D58A3D5" w14:textId="77777777" w:rsidR="005C06C0" w:rsidRDefault="005C06C0"/>
    <w:p w14:paraId="6DD5023C" w14:textId="77777777" w:rsidR="00703374" w:rsidRDefault="005C06C0">
      <w:r>
        <w:t>Laughing merrily, Victoria stretched cat-like, before easing up off Flames.  Yawning widely, she stepped both feet onto the center of Flames</w:t>
      </w:r>
      <w:r w:rsidR="007E004E">
        <w:t xml:space="preserve">’ back — in an obviously deliberate manner — and then stretched </w:t>
      </w:r>
      <w:r w:rsidR="006A0B4D">
        <w:t>again.  Standing on the tips of her toes, Victoria arched her back and reached for the heavens.  The view of her naked luscious body a few mere feet away, was beyond divine.  Even if I wasn’t eternally stiff, I’m certain the erotic</w:t>
      </w:r>
      <w:r w:rsidR="00DC3291">
        <w:t xml:space="preserve"> scene before </w:t>
      </w:r>
      <w:r w:rsidR="00703374">
        <w:t>me would’ve made me so.</w:t>
      </w:r>
    </w:p>
    <w:p w14:paraId="32E104E3" w14:textId="77777777" w:rsidR="00703374" w:rsidRDefault="00703374"/>
    <w:p w14:paraId="61D71D57" w14:textId="77777777" w:rsidR="00703374" w:rsidRDefault="00703374">
      <w:r>
        <w:t>Gracefully striding the short distance separating us, Victoria turned her back towards me.  Pulling her curvy golden locks of hair up above her neck, she leaned back and sat down in my lap.  “I think this is how it’s done,” she laughed, lifting her hips slightly, while rocking them left and right until she was centered over my shaft.  With one final thrust down, she “sheathed my blade” fully in her backside, and then warmly snuggled her back against my chest.</w:t>
      </w:r>
    </w:p>
    <w:p w14:paraId="107D837A" w14:textId="77777777" w:rsidR="00703374" w:rsidRDefault="00703374"/>
    <w:p w14:paraId="2E18C029" w14:textId="77777777" w:rsidR="00703374" w:rsidRDefault="00703374">
      <w:r>
        <w:t xml:space="preserve">“Vic… Victoria?!”  All I could do </w:t>
      </w:r>
      <w:proofErr w:type="gramStart"/>
      <w:r>
        <w:t>is</w:t>
      </w:r>
      <w:proofErr w:type="gramEnd"/>
      <w:r>
        <w:t xml:space="preserve"> gasp in utter surprise.  Never once had I </w:t>
      </w:r>
      <w:proofErr w:type="gramStart"/>
      <w:r>
        <w:t>actually imagined</w:t>
      </w:r>
      <w:proofErr w:type="gramEnd"/>
      <w:r>
        <w:t xml:space="preserve"> she’d do such a thing.</w:t>
      </w:r>
    </w:p>
    <w:p w14:paraId="796AEA0B" w14:textId="77777777" w:rsidR="00703374" w:rsidRDefault="00703374"/>
    <w:p w14:paraId="662229A1" w14:textId="77777777" w:rsidR="00703374" w:rsidRDefault="00703374">
      <w:r>
        <w:t>“Yes?”  Laughing lightly, she dropped her hair finally.  Taking my hands, she pulled them around her sides and cupped them around her breasts.  “Did I do it wrong?  I’m new to this,” she whispered softly, sounding embarrassed.</w:t>
      </w:r>
    </w:p>
    <w:p w14:paraId="7678F724" w14:textId="77777777" w:rsidR="00703374" w:rsidRDefault="00703374"/>
    <w:p w14:paraId="7136F6A8" w14:textId="77777777" w:rsidR="00C3038D" w:rsidRDefault="00703374">
      <w:r>
        <w:t xml:space="preserve">“Well… umm…”  I didn’t know how to respond.  After everything that happened today, I wasn’t prepared at all for anything like this.  “You’re supposed to </w:t>
      </w:r>
      <w:r w:rsidR="001C7762">
        <w:t xml:space="preserve">drape you knees across the armrest of the chair,” I told her, </w:t>
      </w:r>
      <w:r w:rsidR="004B3C57">
        <w:t>defaulting to my half-joking, half-hara</w:t>
      </w:r>
      <w:r w:rsidR="00B54929">
        <w:t xml:space="preserve">ssing self I usually showed her.  “That’ll </w:t>
      </w:r>
      <w:r w:rsidR="009335FC">
        <w:t xml:space="preserve">slide you back to fully sheath my blade as </w:t>
      </w:r>
      <w:r w:rsidR="00C3038D">
        <w:t xml:space="preserve">deep as </w:t>
      </w:r>
      <w:proofErr w:type="gramStart"/>
      <w:r w:rsidR="00C3038D">
        <w:t>possible, and</w:t>
      </w:r>
      <w:proofErr w:type="gramEnd"/>
      <w:r w:rsidR="00C3038D">
        <w:t xml:space="preserve"> allow me to enjoy any bit of you I might desire, with my hands.”</w:t>
      </w:r>
    </w:p>
    <w:p w14:paraId="248F8CBC" w14:textId="77777777" w:rsidR="00C3038D" w:rsidRDefault="00C3038D"/>
    <w:p w14:paraId="06CEACA3" w14:textId="77777777" w:rsidR="006436F7" w:rsidRDefault="00C3038D">
      <w:r>
        <w:t>“Oh…”  With a single</w:t>
      </w:r>
      <w:r w:rsidR="006436F7">
        <w:t xml:space="preserve"> graceful</w:t>
      </w:r>
      <w:r>
        <w:t xml:space="preserve"> athletic </w:t>
      </w:r>
      <w:r w:rsidR="006436F7">
        <w:t>movement, Victoria did almost a complete split.  Sprawling her legs across the armrests of the chair, she used her arms to shove her body tight against mine.  “Like this?”  She asked, reaching back with her arms to play with my hair gently — her front now completely exposed and available for my hands.</w:t>
      </w:r>
    </w:p>
    <w:p w14:paraId="3AA52F7C" w14:textId="77777777" w:rsidR="006436F7" w:rsidRDefault="006436F7"/>
    <w:p w14:paraId="3A7CFFFE" w14:textId="77777777" w:rsidR="00CB4F75" w:rsidRDefault="006436F7">
      <w:r>
        <w:t>“Uhhh… That… That’s perfect,” I half stammered.  When the hell will I learn to not joke around with these girls?  Just like Jewel’s black leather hooker outfit, they take everything I say seriously!</w:t>
      </w:r>
    </w:p>
    <w:p w14:paraId="00FE1FD9" w14:textId="77777777" w:rsidR="00CB4F75" w:rsidRDefault="00CB4F75"/>
    <w:p w14:paraId="6C9CF591" w14:textId="77777777" w:rsidR="00CB4F75" w:rsidRDefault="00CB4F75">
      <w:r>
        <w:t>“Then do me a favor,” Victoria whispered, tilting her head to look back at me.</w:t>
      </w:r>
    </w:p>
    <w:p w14:paraId="1193D7C4" w14:textId="77777777" w:rsidR="00CB4F75" w:rsidRDefault="00CB4F75"/>
    <w:p w14:paraId="5EA83138" w14:textId="77777777" w:rsidR="00CB4F75" w:rsidRDefault="00CB4F75">
      <w:r>
        <w:t>“Sure.  If I can,” I promised.</w:t>
      </w:r>
    </w:p>
    <w:p w14:paraId="25D36067" w14:textId="77777777" w:rsidR="00CB4F75" w:rsidRDefault="00CB4F75"/>
    <w:p w14:paraId="22463D85" w14:textId="77777777" w:rsidR="00CB4F75" w:rsidRDefault="00CB4F75">
      <w:r>
        <w:t xml:space="preserve">“Put her to sleep.”  Nodding her head forward, it was obvious she was </w:t>
      </w:r>
      <w:proofErr w:type="gramStart"/>
      <w:r>
        <w:t>indicating</w:t>
      </w:r>
      <w:proofErr w:type="gramEnd"/>
      <w:r>
        <w:t xml:space="preserve"> towards Flames.</w:t>
      </w:r>
    </w:p>
    <w:p w14:paraId="1711A8CA" w14:textId="77777777" w:rsidR="00CB4F75" w:rsidRDefault="00CB4F75"/>
    <w:p w14:paraId="30FD2B81" w14:textId="77777777" w:rsidR="00193371" w:rsidRDefault="00CB4F75">
      <w:r>
        <w:t>“Sleep, Flames.”  I didn’t understand the reason why, but it was an easy enough request to grant.</w:t>
      </w:r>
    </w:p>
    <w:p w14:paraId="2DD6CABB" w14:textId="77777777" w:rsidR="00193371" w:rsidRDefault="00193371"/>
    <w:p w14:paraId="4A4A364F" w14:textId="77777777" w:rsidR="000622B0" w:rsidRDefault="00193371">
      <w:r>
        <w:t xml:space="preserve">“Now,” Victoria laughed, tilting her head to look back at me again.  “There’s just the two of us in here,” she said suddenly all serious.  “I’m naked, open, and fully available for you.  I’m hiding absolutely nothing from you.  Can you </w:t>
      </w:r>
      <w:r w:rsidR="00915210">
        <w:t>do the same for me?”</w:t>
      </w:r>
    </w:p>
    <w:p w14:paraId="06A946CF" w14:textId="77777777" w:rsidR="000622B0" w:rsidRDefault="000622B0"/>
    <w:p w14:paraId="490ABA8B" w14:textId="77777777" w:rsidR="000622B0" w:rsidRDefault="000622B0">
      <w:r>
        <w:t xml:space="preserve">“I’ll try,” I promised, defensively.  The hairs on the back of my neck stood up softly, as I had the sinking feeling I was the one helpless under her hands, and not the other way around.  Reflexively, I began to caress and kneed her body, </w:t>
      </w:r>
      <w:proofErr w:type="gramStart"/>
      <w:r>
        <w:t>in an attempt to</w:t>
      </w:r>
      <w:proofErr w:type="gramEnd"/>
      <w:r>
        <w:t xml:space="preserve"> distract her body while my mind struggled to sort out what she wanted.</w:t>
      </w:r>
    </w:p>
    <w:p w14:paraId="019D0CC5" w14:textId="77777777" w:rsidR="000622B0" w:rsidRDefault="000622B0"/>
    <w:p w14:paraId="05C4F357" w14:textId="77777777" w:rsidR="000622B0" w:rsidRDefault="000622B0">
      <w:r>
        <w:t>“What happened today?”  Completely ignoring my probing fingers, Victoria stared directly into my eyes, seriously awaiting my answer.</w:t>
      </w:r>
    </w:p>
    <w:p w14:paraId="04476B5C" w14:textId="77777777" w:rsidR="000622B0" w:rsidRDefault="000622B0"/>
    <w:p w14:paraId="73F2CCAE" w14:textId="77777777" w:rsidR="000622B0" w:rsidRDefault="000622B0">
      <w:r>
        <w:t xml:space="preserve">“With Flames?”  Blushing bright, I shamefully hung my head.  </w:t>
      </w:r>
      <w:proofErr w:type="gramStart"/>
      <w:r>
        <w:t>Apparently</w:t>
      </w:r>
      <w:proofErr w:type="gramEnd"/>
      <w:r>
        <w:t xml:space="preserve"> the girls all knew what an ass I’d been to her.</w:t>
      </w:r>
    </w:p>
    <w:p w14:paraId="418A3C43" w14:textId="77777777" w:rsidR="000622B0" w:rsidRDefault="000622B0"/>
    <w:p w14:paraId="7C348ACB" w14:textId="77777777" w:rsidR="000622B0" w:rsidRDefault="000622B0">
      <w:r>
        <w:t>“Before that.”  Victoria shook her head slightly from side to side.  “What happened this afternoon?”</w:t>
      </w:r>
    </w:p>
    <w:p w14:paraId="31A7ED44" w14:textId="77777777" w:rsidR="000622B0" w:rsidRDefault="000622B0"/>
    <w:p w14:paraId="4D4BF7D4" w14:textId="77777777" w:rsidR="000622B0" w:rsidRDefault="000622B0">
      <w:r>
        <w:t>“This afternoon?”  Blinking stupidly, I had no idea what she was talking about.  “Nothing really,” I shrugged.  “I was in class.”</w:t>
      </w:r>
    </w:p>
    <w:p w14:paraId="2869BD26" w14:textId="77777777" w:rsidR="000622B0" w:rsidRDefault="000622B0"/>
    <w:p w14:paraId="1ACE6988" w14:textId="77777777" w:rsidR="000622B0" w:rsidRDefault="000622B0">
      <w:r>
        <w:t>“And how was class?”  Victoria was persistently digging for some answer, but I had no idea what she wanted to hear.</w:t>
      </w:r>
    </w:p>
    <w:p w14:paraId="269ADAF2" w14:textId="77777777" w:rsidR="000622B0" w:rsidRDefault="000622B0"/>
    <w:p w14:paraId="4E63D081" w14:textId="77777777" w:rsidR="000622B0" w:rsidRDefault="000622B0">
      <w:r>
        <w:t xml:space="preserve">“It was hell,” I told her honestly.  It wasn’t like I was particularly trying to hide anything.  </w:t>
      </w:r>
    </w:p>
    <w:p w14:paraId="29A9306B" w14:textId="77777777" w:rsidR="000622B0" w:rsidRDefault="000622B0"/>
    <w:p w14:paraId="039D944F" w14:textId="77777777" w:rsidR="000A7062" w:rsidRDefault="000622B0">
      <w:r>
        <w:t>“</w:t>
      </w:r>
      <w:r w:rsidR="000A7062">
        <w:rPr>
          <w:i/>
        </w:rPr>
        <w:t>Why?</w:t>
      </w:r>
      <w:r w:rsidR="000A7062">
        <w:t>”  Eyes blazing, Victoria’s face looked hard as she stared back at me.  Gulping, I had the impression that a wrong answer might be dangerous here.  Unfortunately, I had no clue what the right answer might be.</w:t>
      </w:r>
    </w:p>
    <w:p w14:paraId="2FD8CD22" w14:textId="77777777" w:rsidR="000A7062" w:rsidRDefault="000A7062"/>
    <w:p w14:paraId="2BED37B3" w14:textId="77777777" w:rsidR="000A7062" w:rsidRDefault="000A7062">
      <w:r>
        <w:t xml:space="preserve">“Just everything, I suppose.”  Shrugging, I decided to opt with pure </w:t>
      </w:r>
      <w:proofErr w:type="gramStart"/>
      <w:r>
        <w:t>honestly</w:t>
      </w:r>
      <w:proofErr w:type="gramEnd"/>
      <w:r>
        <w:t>.  As she said, she was being completely open (with her body) with me.  The least I could do in return, is try and be open (with my heart) with her.</w:t>
      </w:r>
    </w:p>
    <w:p w14:paraId="03204B27" w14:textId="77777777" w:rsidR="000A7062" w:rsidRDefault="000A7062"/>
    <w:p w14:paraId="6267A79D" w14:textId="77777777" w:rsidR="00F67063" w:rsidRDefault="00D175F0">
      <w:r>
        <w:t xml:space="preserve">“The girls drove me batty once they learned I was a self-healer,” I sighed, deeply.  “The healer teachers </w:t>
      </w:r>
      <w:r w:rsidR="00F67063">
        <w:t>acted like I was nothing more than a living practice dummy, and the warrior trainers felt like they could go out and show off all their skills, since I’d just heal from them anyway.”</w:t>
      </w:r>
    </w:p>
    <w:p w14:paraId="4531E9EB" w14:textId="77777777" w:rsidR="00F67063" w:rsidRDefault="00F67063"/>
    <w:p w14:paraId="0DF52D0E" w14:textId="0F1A463F" w:rsidR="00AF28CA" w:rsidRDefault="00F67063">
      <w:r>
        <w:t xml:space="preserve">“The boys either worshiped me like some sort of undying god — one dumbass even offered to let me have his sister as a slave, as long as his family could have her children — or else they regarded me as the </w:t>
      </w:r>
      <w:proofErr w:type="spellStart"/>
      <w:r>
        <w:t>hellspawn</w:t>
      </w:r>
      <w:proofErr w:type="spellEnd"/>
      <w:r>
        <w:t xml:space="preserve"> </w:t>
      </w:r>
      <w:r w:rsidR="00AF28CA">
        <w:t xml:space="preserve">out to steal their </w:t>
      </w:r>
      <w:r w:rsidR="002A419F">
        <w:t>girlfriends</w:t>
      </w:r>
      <w:r w:rsidR="00AF28CA">
        <w:t>.”</w:t>
      </w:r>
    </w:p>
    <w:p w14:paraId="2EEDDB2E" w14:textId="77777777" w:rsidR="00AF28CA" w:rsidRDefault="00AF28CA"/>
    <w:p w14:paraId="02CCB4E4" w14:textId="77777777" w:rsidR="00AF28CA" w:rsidRDefault="00AF28CA">
      <w:r>
        <w:t xml:space="preserve">“Not a single one treated me like an actual person,” I sighed, squeezing Victoria tightly.  “I just bounced from beating to beating, getting praised for my perseverance and healing ability, the whole time.  All I can say, is it was simply hell,” I </w:t>
      </w:r>
      <w:proofErr w:type="gramStart"/>
      <w:r>
        <w:t>whispered</w:t>
      </w:r>
      <w:proofErr w:type="gramEnd"/>
      <w:r>
        <w:t xml:space="preserve"> the last part, trying to hold back tears from my eyes.</w:t>
      </w:r>
    </w:p>
    <w:p w14:paraId="0EAAE7C8" w14:textId="77777777" w:rsidR="00AF28CA" w:rsidRDefault="00AF28CA"/>
    <w:p w14:paraId="4B33B4F4" w14:textId="77777777" w:rsidR="00F91CC8" w:rsidRDefault="00AF28CA">
      <w:r>
        <w:t xml:space="preserve">“I see.”  Victoria’s face was stern and hard, and her voice was firm and unemotional.  Makes </w:t>
      </w:r>
      <w:proofErr w:type="gramStart"/>
      <w:r>
        <w:t>sense</w:t>
      </w:r>
      <w:proofErr w:type="gramEnd"/>
      <w:r>
        <w:t xml:space="preserve"> I guess.  She’s a true warrior at heart.  </w:t>
      </w:r>
      <w:proofErr w:type="gramStart"/>
      <w:r>
        <w:t>Of course</w:t>
      </w:r>
      <w:proofErr w:type="gramEnd"/>
      <w:r>
        <w:t xml:space="preserve"> she’s going to be disgusted by my pansy assed whining!</w:t>
      </w:r>
    </w:p>
    <w:p w14:paraId="575BFE8F" w14:textId="77777777" w:rsidR="00F91CC8" w:rsidRDefault="00F91CC8"/>
    <w:p w14:paraId="2D5FCD50" w14:textId="77777777" w:rsidR="00F91CC8" w:rsidRDefault="00F91CC8">
      <w:r>
        <w:t>“What’s worse,” I moaned, not able to keep the emotion from my voice, “is what I did to Flames afterwards.  I assaulted her in the tub and raped her.”  After coming this far, I wasn’t going to hold anything back — even if it led to Victoria hating me!</w:t>
      </w:r>
    </w:p>
    <w:p w14:paraId="70E33E94" w14:textId="77777777" w:rsidR="00F91CC8" w:rsidRDefault="00F91CC8"/>
    <w:p w14:paraId="28D82AB9" w14:textId="77777777" w:rsidR="008236C7" w:rsidRDefault="00F91CC8">
      <w:r>
        <w:t xml:space="preserve">“I used our bond to control her body.  I ravaged and ravished her,” I admitted, crying lightly.  “I forced her to </w:t>
      </w:r>
      <w:r w:rsidR="002A1CA3">
        <w:t>be my plaything, and I played incredibly rough with her</w:t>
      </w:r>
      <w:r w:rsidR="008236C7">
        <w:t>, completely ignoring her feelings.  I was an ass and took my anger and frustrations out on her innocent body,” I admitted pitifully.  I wasn’t rubbing or caressing Victoria now.  All I was doing was clinging tightly to her and crying into her hair.</w:t>
      </w:r>
    </w:p>
    <w:p w14:paraId="785CB873" w14:textId="77777777" w:rsidR="008236C7" w:rsidRDefault="008236C7"/>
    <w:p w14:paraId="3583777C" w14:textId="77777777" w:rsidR="008236C7" w:rsidRDefault="008236C7">
      <w:r>
        <w:t>“Well good,” Victoria laughed, completely nonplussed by my confession.  “She’s truly yours,” she stated matter-of-factly.  “It’s only proper that you use her to help settle your heart.”</w:t>
      </w:r>
    </w:p>
    <w:p w14:paraId="7855456C" w14:textId="77777777" w:rsidR="008236C7" w:rsidRDefault="008236C7"/>
    <w:p w14:paraId="1E90F02D" w14:textId="77777777" w:rsidR="008236C7" w:rsidRDefault="008236C7">
      <w:r>
        <w:t>“But I’m not that type of person,” I cried, defensively!</w:t>
      </w:r>
    </w:p>
    <w:p w14:paraId="670CF5A8" w14:textId="77777777" w:rsidR="008236C7" w:rsidRDefault="008236C7"/>
    <w:p w14:paraId="1CA5198E" w14:textId="77777777" w:rsidR="008236C7" w:rsidRDefault="008236C7">
      <w:r>
        <w:t>“You were today,” Victoria laughed.  “If that’s not someone you want to be, simply don’t be that type of person ever again.  It’s not a big deal,” she shrugged.  “In fact, it’s a good thing, if your servant can help you grow as a person.  You should be proud of her and give her a nice treat,” she suggested.</w:t>
      </w:r>
    </w:p>
    <w:p w14:paraId="0A62E01E" w14:textId="77777777" w:rsidR="008236C7" w:rsidRDefault="008236C7"/>
    <w:p w14:paraId="5281A8AF" w14:textId="4ED9C981" w:rsidR="00D01096" w:rsidRDefault="008236C7">
      <w:pPr>
        <w:rPr>
          <w:caps/>
          <w:color w:val="004E6C" w:themeColor="accent2" w:themeShade="80"/>
          <w:spacing w:val="20"/>
          <w:sz w:val="28"/>
          <w:szCs w:val="28"/>
        </w:rPr>
      </w:pPr>
      <w:r>
        <w:t xml:space="preserve">Half laughing, half crying, I couldn’t figure the girls out at all.  All I could do </w:t>
      </w:r>
      <w:proofErr w:type="gramStart"/>
      <w:r>
        <w:t>at the moment</w:t>
      </w:r>
      <w:proofErr w:type="gramEnd"/>
      <w:r>
        <w:t xml:space="preserve"> is squeeze Victoria tight, sob softly into her hair, and be grateful she was there.</w:t>
      </w:r>
      <w:r w:rsidR="00D01096">
        <w:br w:type="page"/>
      </w:r>
    </w:p>
    <w:p w14:paraId="31F00E6B" w14:textId="6FF724B4" w:rsidR="00D01096" w:rsidRDefault="00D01096" w:rsidP="00D01096">
      <w:pPr>
        <w:pStyle w:val="Heading1"/>
      </w:pPr>
      <w:bookmarkStart w:id="116" w:name="_Toc532986953"/>
      <w:r>
        <w:t>Chapter 25:</w:t>
      </w:r>
      <w:r w:rsidR="00B326DF">
        <w:t xml:space="preserve"> Conspiracy</w:t>
      </w:r>
      <w:bookmarkEnd w:id="116"/>
    </w:p>
    <w:p w14:paraId="6BF3D035" w14:textId="557AB050" w:rsidR="006C0059" w:rsidRDefault="006C0059">
      <w:r>
        <w:t xml:space="preserve">Everything turned into a blur of activity as soon as Jewel and Red got back </w:t>
      </w:r>
      <w:r w:rsidR="00256191">
        <w:t>in</w:t>
      </w:r>
      <w:r>
        <w:t xml:space="preserve"> the room.  Dozens of slaves carried various pieces of furniture into the room, as the girls directed them with military-like precision on where and how to place everything.</w:t>
      </w:r>
    </w:p>
    <w:p w14:paraId="16B1A22D" w14:textId="37A76753" w:rsidR="006C0059" w:rsidRDefault="006C0059"/>
    <w:p w14:paraId="2C339FDD" w14:textId="06047F59" w:rsidR="006C0059" w:rsidRDefault="006C0059">
      <w:r>
        <w:t xml:space="preserve">Much more elaborate than the old furniture provided by the school, the new pieces were beyond opulent.  Gold and silver lined the arms and legs of the chairs and couches.  Cushions were several inches thicker and </w:t>
      </w:r>
      <w:proofErr w:type="gramStart"/>
      <w:r>
        <w:t>more plush</w:t>
      </w:r>
      <w:proofErr w:type="gramEnd"/>
      <w:r>
        <w:t>, and the couches were nearly a foot wider, giving a lot more space when laying upon them.</w:t>
      </w:r>
    </w:p>
    <w:p w14:paraId="75962097" w14:textId="1B6D47F4" w:rsidR="006C0059" w:rsidRDefault="006C0059"/>
    <w:p w14:paraId="4A6E224C" w14:textId="2D6AC435" w:rsidR="006C0059" w:rsidRDefault="006C0059">
      <w:r>
        <w:t xml:space="preserve">Ordering Veronica and me to get our asses up, Jewel unceremoniously confiscated my chair and had it </w:t>
      </w:r>
      <w:r w:rsidR="008E0AC5">
        <w:t xml:space="preserve">tossed outside like common rubbish.  </w:t>
      </w:r>
      <w:r w:rsidR="00E474FD">
        <w:t xml:space="preserve">The chair that was brought in to replace it </w:t>
      </w:r>
      <w:r w:rsidR="000F28C8">
        <w:t xml:space="preserve">seemed </w:t>
      </w:r>
      <w:r w:rsidR="008C7C42">
        <w:t>odd as heck, to me.</w:t>
      </w:r>
      <w:r w:rsidR="000F28C8">
        <w:t xml:space="preserve"> Much wider than </w:t>
      </w:r>
      <w:r w:rsidR="00A25094">
        <w:t>before</w:t>
      </w:r>
      <w:r w:rsidR="000F28C8">
        <w:t xml:space="preserve">, this </w:t>
      </w:r>
      <w:r w:rsidR="00A25094">
        <w:t>chair</w:t>
      </w:r>
      <w:r w:rsidR="000F28C8">
        <w:t xml:space="preserve"> </w:t>
      </w:r>
      <w:r w:rsidR="00843FC8">
        <w:t xml:space="preserve">had two wide gaps </w:t>
      </w:r>
      <w:r w:rsidR="00E761D8">
        <w:t xml:space="preserve">off-center along </w:t>
      </w:r>
      <w:r w:rsidR="00A25094">
        <w:t xml:space="preserve">the thick ivory cushions which formed </w:t>
      </w:r>
      <w:r w:rsidR="00D4297B">
        <w:t>its</w:t>
      </w:r>
      <w:r w:rsidR="00A25094">
        <w:t xml:space="preserve"> back and seat.</w:t>
      </w:r>
      <w:r w:rsidR="005054AD">
        <w:t xml:space="preserve">  I honestly couldn’t see any practical purpose for such an odd design.</w:t>
      </w:r>
    </w:p>
    <w:p w14:paraId="73F5F3B3" w14:textId="3D93210C" w:rsidR="005054AD" w:rsidRDefault="005054AD"/>
    <w:p w14:paraId="5067AF7C" w14:textId="0D33CCF4" w:rsidR="005054AD" w:rsidRDefault="005054AD">
      <w:r>
        <w:t xml:space="preserve">The coffee tables and end tables were solid white marble.  Designs of various flowers and vines were etched deeply into the stone, </w:t>
      </w:r>
      <w:r w:rsidR="00FF3897">
        <w:t xml:space="preserve">with </w:t>
      </w:r>
      <w:r>
        <w:t xml:space="preserve">a sheet of thick smooth glass </w:t>
      </w:r>
      <w:proofErr w:type="gramStart"/>
      <w:r w:rsidR="004E7FB4">
        <w:t>overlaid</w:t>
      </w:r>
      <w:proofErr w:type="gramEnd"/>
      <w:r w:rsidR="004E7FB4">
        <w:t xml:space="preserve"> the marble, protecting it.</w:t>
      </w:r>
      <w:r w:rsidR="00FF3897">
        <w:t xml:space="preserve">  I couldn’t imagine how much it might weig</w:t>
      </w:r>
      <w:r w:rsidR="004A1784">
        <w:t xml:space="preserve">h; </w:t>
      </w:r>
      <w:r w:rsidR="00FF3897">
        <w:t>and I sure as hell didn’t want to even fathom a haphazard guess at the cost.</w:t>
      </w:r>
    </w:p>
    <w:p w14:paraId="174A7566" w14:textId="1E868BD8" w:rsidR="004A1784" w:rsidRDefault="004A1784"/>
    <w:p w14:paraId="2AAFA361" w14:textId="70BBE378" w:rsidR="004A1784" w:rsidRDefault="00C32986">
      <w:r>
        <w:t xml:space="preserve">Baskets of various steaming hot food </w:t>
      </w:r>
      <w:proofErr w:type="gramStart"/>
      <w:r>
        <w:t>was</w:t>
      </w:r>
      <w:proofErr w:type="gramEnd"/>
      <w:r>
        <w:t xml:space="preserve"> brought in and sat upon the coffee tables — Jewel offered, “The kitchen still smells like smoke</w:t>
      </w:r>
      <w:r w:rsidR="00EA6766">
        <w:t xml:space="preserve">,” to my dubious inquiry on placement — and a </w:t>
      </w:r>
      <w:proofErr w:type="gramStart"/>
      <w:r w:rsidR="00EA6766">
        <w:t>full fledged</w:t>
      </w:r>
      <w:proofErr w:type="gramEnd"/>
      <w:r w:rsidR="00EA6766">
        <w:t xml:space="preserve"> feast was la</w:t>
      </w:r>
      <w:r w:rsidR="00C94AD1">
        <w:t xml:space="preserve">id </w:t>
      </w:r>
      <w:r w:rsidR="00EA6766">
        <w:t>out before us.</w:t>
      </w:r>
    </w:p>
    <w:p w14:paraId="41F199ED" w14:textId="6CAB0212" w:rsidR="00EA6766" w:rsidRDefault="00EA6766"/>
    <w:p w14:paraId="777B58BC" w14:textId="398DA65A" w:rsidR="00EA6766" w:rsidRDefault="00EA6766">
      <w:r>
        <w:t xml:space="preserve">Finally waking </w:t>
      </w:r>
      <w:r w:rsidR="00FA6C8B">
        <w:t xml:space="preserve">and untying </w:t>
      </w:r>
      <w:r>
        <w:t xml:space="preserve">Flames, there appeared to be some tension between her and the other girls, though I had no clue as to why.  I thought everyone was getting along nicely, </w:t>
      </w:r>
      <w:proofErr w:type="gramStart"/>
      <w:r>
        <w:t>with the exception of</w:t>
      </w:r>
      <w:proofErr w:type="gramEnd"/>
      <w:r>
        <w:t xml:space="preserve"> Jewel seeming a little possessive or jealous sometimes.  Was she upset because of all the time I’ve been spending with Flames this week?  I </w:t>
      </w:r>
      <w:r w:rsidR="00BE361B">
        <w:t xml:space="preserve">don’t </w:t>
      </w:r>
      <w:r>
        <w:t>know.</w:t>
      </w:r>
    </w:p>
    <w:p w14:paraId="79A2EFF2" w14:textId="7ADBFE29" w:rsidR="00EA6766" w:rsidRDefault="00EA6766"/>
    <w:p w14:paraId="64B276C9" w14:textId="406342C1" w:rsidR="00EA6766" w:rsidRDefault="00EA6766">
      <w:r>
        <w:t xml:space="preserve">As the slaves finally left, </w:t>
      </w:r>
      <w:r w:rsidR="00291480">
        <w:t>Jewel and Red both stripped naked</w:t>
      </w:r>
      <w:r w:rsidR="00FA6C8B">
        <w:t>, finally relaxing.</w:t>
      </w:r>
      <w:r w:rsidR="00BE361B">
        <w:t xml:space="preserve">  Red went to the kitchens for plates</w:t>
      </w:r>
      <w:r w:rsidR="00556DEA">
        <w:t xml:space="preserve"> and silverware, </w:t>
      </w:r>
      <w:r w:rsidR="0028480E">
        <w:t>while Jewel pushed me back</w:t>
      </w:r>
      <w:r w:rsidR="0075750B">
        <w:t xml:space="preserve">, all but forcing me to sit in my chair.  Straddling my lap, </w:t>
      </w:r>
      <w:r w:rsidR="008A54BA">
        <w:t xml:space="preserve">she slid her legs </w:t>
      </w:r>
      <w:r w:rsidR="00986E68">
        <w:t>through the gap between</w:t>
      </w:r>
      <w:r w:rsidR="00A838BA">
        <w:t xml:space="preserve"> the </w:t>
      </w:r>
      <w:proofErr w:type="gramStart"/>
      <w:r w:rsidR="00A838BA">
        <w:t>seat</w:t>
      </w:r>
      <w:proofErr w:type="gramEnd"/>
      <w:r w:rsidR="00D9050E">
        <w:t xml:space="preserve">, snuggling her </w:t>
      </w:r>
      <w:r w:rsidR="00A50BEE">
        <w:t xml:space="preserve">chest </w:t>
      </w:r>
      <w:r w:rsidR="00D9050E">
        <w:t xml:space="preserve">down comfortably against my </w:t>
      </w:r>
      <w:r w:rsidR="00A50BEE">
        <w:t>own</w:t>
      </w:r>
      <w:r w:rsidR="00D9050E">
        <w:t>.</w:t>
      </w:r>
    </w:p>
    <w:p w14:paraId="209C8B97" w14:textId="30A3DC8C" w:rsidR="00A50BEE" w:rsidRDefault="00A50BEE"/>
    <w:p w14:paraId="1950C5A5" w14:textId="47E87487" w:rsidR="00A50BEE" w:rsidRDefault="00A50BEE">
      <w:r>
        <w:t>At least that’s one mystery of the evening solved!</w:t>
      </w:r>
    </w:p>
    <w:p w14:paraId="3BCB4698" w14:textId="0060101C" w:rsidR="00A50BEE" w:rsidRDefault="00A50BEE"/>
    <w:p w14:paraId="0056C251" w14:textId="785BD635" w:rsidR="00A50BEE" w:rsidRDefault="00A50BEE">
      <w:r>
        <w:t>Saying nothing, I caressed and</w:t>
      </w:r>
      <w:r w:rsidR="00B25F9D">
        <w:t xml:space="preserve"> </w:t>
      </w:r>
      <w:r>
        <w:t>rubbed Jewe</w:t>
      </w:r>
      <w:r w:rsidR="00B25F9D">
        <w:t>l endlessly</w:t>
      </w:r>
      <w:r w:rsidR="0042705C">
        <w:t>,</w:t>
      </w:r>
      <w:r w:rsidR="00B25F9D">
        <w:t xml:space="preserve"> as she slowly rocked herself up and down while </w:t>
      </w:r>
      <w:r w:rsidR="00193B1B">
        <w:t>feeding me.</w:t>
      </w:r>
      <w:r w:rsidR="00C07E96">
        <w:t xml:space="preserve">  It seems I really have been neglecting her a little for the last few days, and her jealous side was acting up.</w:t>
      </w:r>
      <w:r w:rsidR="000F2CEC">
        <w:t xml:space="preserve">  Honestly, it’s a bit annoying, but also extremely endearing.</w:t>
      </w:r>
    </w:p>
    <w:p w14:paraId="1D2ED062" w14:textId="27FCF554" w:rsidR="00D01096" w:rsidRDefault="00D01096"/>
    <w:p w14:paraId="54771DA6" w14:textId="77777777" w:rsidR="00324592" w:rsidRDefault="008B673C">
      <w:r>
        <w:t xml:space="preserve">After </w:t>
      </w:r>
      <w:r w:rsidR="003349FC">
        <w:t xml:space="preserve">finishing </w:t>
      </w:r>
      <w:r>
        <w:t xml:space="preserve">our late meal, </w:t>
      </w:r>
      <w:r w:rsidR="00AD4784">
        <w:t>Jewel kissed me gently</w:t>
      </w:r>
      <w:r w:rsidR="00773C51">
        <w:t>, telling</w:t>
      </w:r>
      <w:r w:rsidR="00AD4784">
        <w:t xml:space="preserve"> me</w:t>
      </w:r>
      <w:r w:rsidR="002A7905">
        <w:t>, “Head on to bed</w:t>
      </w:r>
      <w:r w:rsidR="00FC7C4C">
        <w:t xml:space="preserve">, my lord.  </w:t>
      </w:r>
      <w:proofErr w:type="gramStart"/>
      <w:r w:rsidR="00FC7C4C">
        <w:t>Us</w:t>
      </w:r>
      <w:proofErr w:type="gramEnd"/>
      <w:r w:rsidR="00FC7C4C">
        <w:t xml:space="preserve"> ladies are going to </w:t>
      </w:r>
      <w:r w:rsidR="00135BB0">
        <w:t>have a little girl time and soak in the tub</w:t>
      </w:r>
      <w:r w:rsidR="00F844A1">
        <w:t xml:space="preserve"> f</w:t>
      </w:r>
      <w:r w:rsidR="00F64D39">
        <w:t>or a bit tonight.  We need some special time for bon</w:t>
      </w:r>
      <w:r w:rsidR="003349FC">
        <w:t>ding too.”</w:t>
      </w:r>
    </w:p>
    <w:p w14:paraId="76A2307D" w14:textId="77777777" w:rsidR="00324592" w:rsidRDefault="00324592"/>
    <w:p w14:paraId="13398504" w14:textId="77777777" w:rsidR="00564DAC" w:rsidRDefault="00324592">
      <w:r>
        <w:t>“Uhhh…  Sure.”  What the hell else could I say to something like that.</w:t>
      </w:r>
      <w:r w:rsidR="00F2213F">
        <w:t xml:space="preserve">  </w:t>
      </w:r>
      <w:r w:rsidR="00564DAC">
        <w:t>Watching the girls all wander off together, I understood Jewel’s purpose intimately.  It was her way of showing me that it hurt being left out of things.</w:t>
      </w:r>
    </w:p>
    <w:p w14:paraId="35A9E279" w14:textId="77777777" w:rsidR="00564DAC" w:rsidRDefault="00564DAC"/>
    <w:p w14:paraId="45588D5D" w14:textId="77777777" w:rsidR="00564DAC" w:rsidRDefault="00564DAC">
      <w:r>
        <w:t>Dejected and alone, I went off to bed by myself.  Not wanting to hear the echo of their laughter which was sure to come soon, I shut the bedroom door and stretched out on the bed, contemplating the darkness.</w:t>
      </w:r>
    </w:p>
    <w:p w14:paraId="711C5F67" w14:textId="77777777" w:rsidR="00564DAC" w:rsidRDefault="00564DAC">
      <w:pPr>
        <w:pBdr>
          <w:bottom w:val="dotted" w:sz="24" w:space="1" w:color="auto"/>
        </w:pBdr>
      </w:pPr>
    </w:p>
    <w:p w14:paraId="7F0FB6CF" w14:textId="77777777" w:rsidR="00564DAC" w:rsidRDefault="00564DAC"/>
    <w:p w14:paraId="3D3C3BDB" w14:textId="77777777" w:rsidR="00E32C16" w:rsidRDefault="001352AC">
      <w:pPr>
        <w:rPr>
          <w:i/>
        </w:rPr>
      </w:pPr>
      <w:r>
        <w:rPr>
          <w:i/>
        </w:rPr>
        <w:t>“Red, shut the door,” Jewel</w:t>
      </w:r>
      <w:r w:rsidR="00F76B07">
        <w:rPr>
          <w:i/>
        </w:rPr>
        <w:t xml:space="preserve"> ordered.  “We don’t want to disturb my lord w</w:t>
      </w:r>
      <w:r w:rsidR="00E32C16">
        <w:rPr>
          <w:i/>
        </w:rPr>
        <w:t>ith our conversation.  And Flames,” she snorted, “you’d best watch your ass and be on your best behavior.  I’m not in the mood for any more shit out of you tonight.”</w:t>
      </w:r>
    </w:p>
    <w:p w14:paraId="53C34328" w14:textId="77777777" w:rsidR="00E32C16" w:rsidRDefault="00E32C16"/>
    <w:p w14:paraId="119424F1" w14:textId="77777777" w:rsidR="008F592E" w:rsidRDefault="00E32C16">
      <w:pPr>
        <w:rPr>
          <w:i/>
        </w:rPr>
      </w:pPr>
      <w:r>
        <w:t>“</w:t>
      </w:r>
      <w:r w:rsidR="0059662E">
        <w:rPr>
          <w:i/>
        </w:rPr>
        <w:t>Fine.  I’ll control my temper,” Flames promised</w:t>
      </w:r>
      <w:r w:rsidR="008F592E">
        <w:rPr>
          <w:i/>
        </w:rPr>
        <w:t>.  “You didn’t have to break my glasses earlier,” she snorted disdainfully at Victoria.</w:t>
      </w:r>
    </w:p>
    <w:p w14:paraId="43CDC28A" w14:textId="77777777" w:rsidR="008F592E" w:rsidRDefault="008F592E"/>
    <w:p w14:paraId="195E61EC" w14:textId="77777777" w:rsidR="008F592E" w:rsidRDefault="008F592E">
      <w:pPr>
        <w:rPr>
          <w:i/>
        </w:rPr>
      </w:pPr>
      <w:r>
        <w:t>“</w:t>
      </w:r>
      <w:proofErr w:type="gramStart"/>
      <w:r>
        <w:rPr>
          <w:i/>
        </w:rPr>
        <w:t>Wasn’t</w:t>
      </w:r>
      <w:proofErr w:type="gramEnd"/>
      <w:r>
        <w:rPr>
          <w:i/>
        </w:rPr>
        <w:t xml:space="preserve"> your glasses I tried to break,” Victoria shrugged.  “It was your face.”</w:t>
      </w:r>
    </w:p>
    <w:p w14:paraId="177A4BC3" w14:textId="77777777" w:rsidR="008F592E" w:rsidRDefault="008F592E"/>
    <w:p w14:paraId="506C365D" w14:textId="77777777" w:rsidR="00016D41" w:rsidRDefault="008F592E">
      <w:pPr>
        <w:rPr>
          <w:i/>
        </w:rPr>
      </w:pPr>
      <w:r>
        <w:t>“</w:t>
      </w:r>
      <w:proofErr w:type="spellStart"/>
      <w:r>
        <w:rPr>
          <w:i/>
        </w:rPr>
        <w:t>Aaannnddd</w:t>
      </w:r>
      <w:proofErr w:type="spellEnd"/>
      <w:r>
        <w:rPr>
          <w:i/>
        </w:rPr>
        <w:t xml:space="preserve"> </w:t>
      </w:r>
      <w:r w:rsidR="000D59FC">
        <w:rPr>
          <w:i/>
        </w:rPr>
        <w:t xml:space="preserve">that’s all behind us,” </w:t>
      </w:r>
      <w:r w:rsidR="00A34909">
        <w:rPr>
          <w:i/>
        </w:rPr>
        <w:t xml:space="preserve">Red sighed, trying to keep the peace.  “What we all want to know,” she </w:t>
      </w:r>
      <w:r w:rsidR="00016D41">
        <w:rPr>
          <w:i/>
        </w:rPr>
        <w:t>said, while easing down into the tub, “is if Victoria found out anything while we were out.”</w:t>
      </w:r>
    </w:p>
    <w:p w14:paraId="4014731A" w14:textId="77777777" w:rsidR="00016D41" w:rsidRDefault="00016D41"/>
    <w:p w14:paraId="40491429" w14:textId="77777777" w:rsidR="00362E20" w:rsidRDefault="00016D41">
      <w:pPr>
        <w:rPr>
          <w:i/>
        </w:rPr>
      </w:pPr>
      <w:r>
        <w:t>“</w:t>
      </w:r>
      <w:r>
        <w:rPr>
          <w:i/>
        </w:rPr>
        <w:t xml:space="preserve">I don’t know,” Flames sighed, regretfully.  “Hussy had the lord put me to sleep </w:t>
      </w:r>
      <w:r w:rsidR="00362E20">
        <w:rPr>
          <w:i/>
        </w:rPr>
        <w:t>until after you got back.  I didn’t hear a thing.”</w:t>
      </w:r>
    </w:p>
    <w:p w14:paraId="1C919057" w14:textId="77777777" w:rsidR="00362E20" w:rsidRDefault="00362E20">
      <w:pPr>
        <w:rPr>
          <w:i/>
        </w:rPr>
      </w:pPr>
    </w:p>
    <w:p w14:paraId="3354400B" w14:textId="77777777" w:rsidR="00CF7865" w:rsidRDefault="008E1665">
      <w:pPr>
        <w:rPr>
          <w:i/>
        </w:rPr>
      </w:pPr>
      <w:r>
        <w:rPr>
          <w:i/>
        </w:rPr>
        <w:t xml:space="preserve">Easing down into the tub, Victoria rubbed the back of her hips </w:t>
      </w:r>
      <w:r w:rsidR="001E5B13">
        <w:rPr>
          <w:i/>
        </w:rPr>
        <w:t>lightly</w:t>
      </w:r>
      <w:r w:rsidR="00CF7865">
        <w:rPr>
          <w:i/>
        </w:rPr>
        <w:t xml:space="preserve">, and asked Jewel, </w:t>
      </w:r>
      <w:r w:rsidR="001E5B13">
        <w:rPr>
          <w:i/>
        </w:rPr>
        <w:t xml:space="preserve">“Does your ass </w:t>
      </w:r>
      <w:r w:rsidR="00CB0F0E">
        <w:rPr>
          <w:i/>
        </w:rPr>
        <w:t>hurt like this all the time?</w:t>
      </w:r>
      <w:r w:rsidR="00CF7865">
        <w:rPr>
          <w:i/>
        </w:rPr>
        <w:t>”</w:t>
      </w:r>
    </w:p>
    <w:p w14:paraId="5601EE4D" w14:textId="77777777" w:rsidR="00CF7865" w:rsidRDefault="00CF7865"/>
    <w:p w14:paraId="6E2719FF" w14:textId="77777777" w:rsidR="00F51F39" w:rsidRDefault="0029727C">
      <w:pPr>
        <w:rPr>
          <w:i/>
        </w:rPr>
      </w:pPr>
      <w:r>
        <w:rPr>
          <w:i/>
        </w:rPr>
        <w:t xml:space="preserve">Smirking from ear to ear, Jewel </w:t>
      </w:r>
      <w:r w:rsidR="00F51F39">
        <w:rPr>
          <w:i/>
        </w:rPr>
        <w:t>nodded vigorously.  “All the time.  In fact, it hurts worse, the more you do it.”  Wincing pitifully, she was a perfect example of stoic suffering.</w:t>
      </w:r>
    </w:p>
    <w:p w14:paraId="13391F60" w14:textId="77777777" w:rsidR="00F51F39" w:rsidRDefault="00F51F39"/>
    <w:p w14:paraId="5860B425" w14:textId="77777777" w:rsidR="00C101C4" w:rsidRDefault="00F51F39">
      <w:pPr>
        <w:rPr>
          <w:i/>
        </w:rPr>
      </w:pPr>
      <w:r>
        <w:t>“</w:t>
      </w:r>
      <w:r>
        <w:rPr>
          <w:i/>
        </w:rPr>
        <w:t xml:space="preserve">It does not!”  </w:t>
      </w:r>
      <w:r w:rsidR="00E12004">
        <w:rPr>
          <w:i/>
        </w:rPr>
        <w:t xml:space="preserve">Snorting, Red splashed water over </w:t>
      </w:r>
      <w:r w:rsidR="003019BD">
        <w:rPr>
          <w:i/>
        </w:rPr>
        <w:t xml:space="preserve">on Jewel.  “The more you do it, the more you </w:t>
      </w:r>
      <w:r w:rsidR="001D7C9E">
        <w:rPr>
          <w:i/>
        </w:rPr>
        <w:t xml:space="preserve">get used to it.  Besides,” Red laughed, “you had Granny Jean mix some paste together to help keep those muscles ‘tight and </w:t>
      </w:r>
      <w:r w:rsidR="00A21EAC">
        <w:rPr>
          <w:i/>
        </w:rPr>
        <w:t xml:space="preserve">elasticity’ for both of us.  </w:t>
      </w:r>
      <w:r w:rsidR="00C101C4">
        <w:rPr>
          <w:i/>
        </w:rPr>
        <w:t>It doesn’t hurt you one bit!”</w:t>
      </w:r>
    </w:p>
    <w:p w14:paraId="44DCCF8E" w14:textId="77777777" w:rsidR="00C101C4" w:rsidRDefault="00C101C4">
      <w:pPr>
        <w:rPr>
          <w:i/>
        </w:rPr>
      </w:pPr>
    </w:p>
    <w:p w14:paraId="5C5EA442" w14:textId="77777777" w:rsidR="00C101C4" w:rsidRDefault="00C101C4">
      <w:pPr>
        <w:rPr>
          <w:i/>
        </w:rPr>
      </w:pPr>
      <w:r>
        <w:rPr>
          <w:i/>
        </w:rPr>
        <w:t>“Red!”  Jewel pouted exaggeratedly.</w:t>
      </w:r>
    </w:p>
    <w:p w14:paraId="169CF10C" w14:textId="77777777" w:rsidR="00C101C4" w:rsidRDefault="00C101C4">
      <w:pPr>
        <w:rPr>
          <w:i/>
        </w:rPr>
      </w:pPr>
    </w:p>
    <w:p w14:paraId="243349DF" w14:textId="77777777" w:rsidR="00C101C4" w:rsidRDefault="00C101C4">
      <w:pPr>
        <w:rPr>
          <w:i/>
        </w:rPr>
      </w:pPr>
      <w:r>
        <w:rPr>
          <w:i/>
        </w:rPr>
        <w:t>“Jewel!”  Victoria sounded shocked that Jewel would lie to her over such a thing.</w:t>
      </w:r>
    </w:p>
    <w:p w14:paraId="143B7B8D" w14:textId="77777777" w:rsidR="00C101C4" w:rsidRDefault="00C101C4">
      <w:pPr>
        <w:rPr>
          <w:i/>
        </w:rPr>
      </w:pPr>
    </w:p>
    <w:p w14:paraId="4AB6DFA2" w14:textId="77777777" w:rsidR="00C101C4" w:rsidRDefault="00C101C4">
      <w:pPr>
        <w:rPr>
          <w:i/>
        </w:rPr>
      </w:pPr>
      <w:r>
        <w:rPr>
          <w:i/>
        </w:rPr>
        <w:t>“Ladies!”  Flames just sounded completely exasperated over the whole thing.  “Can we stay focused on what we’re in here for?  And I still don’t see why you had me put to sleep,” she mumbled, moodily.</w:t>
      </w:r>
    </w:p>
    <w:p w14:paraId="080F09CE" w14:textId="77777777" w:rsidR="00C101C4" w:rsidRDefault="00C101C4"/>
    <w:p w14:paraId="5BCB4F2B" w14:textId="77777777" w:rsidR="00EE714E" w:rsidRDefault="00C101C4">
      <w:pPr>
        <w:rPr>
          <w:i/>
        </w:rPr>
      </w:pPr>
      <w:r>
        <w:t>“</w:t>
      </w:r>
      <w:r>
        <w:rPr>
          <w:i/>
        </w:rPr>
        <w:t xml:space="preserve">It’s </w:t>
      </w:r>
      <w:r w:rsidR="00EE714E">
        <w:rPr>
          <w:i/>
        </w:rPr>
        <w:t>just easier to talk one-on-one,” Victoria stated.  Shrugging, she added, “Besides… I was still annoyed at you.”</w:t>
      </w:r>
    </w:p>
    <w:p w14:paraId="6FA91353" w14:textId="77777777" w:rsidR="00EE714E" w:rsidRDefault="00EE714E"/>
    <w:p w14:paraId="6E8BE7B8" w14:textId="77777777" w:rsidR="00AD6B65" w:rsidRDefault="00EE714E">
      <w:pPr>
        <w:rPr>
          <w:i/>
        </w:rPr>
      </w:pPr>
      <w:r>
        <w:t>“</w:t>
      </w:r>
      <w:proofErr w:type="gramStart"/>
      <w:r>
        <w:rPr>
          <w:i/>
        </w:rPr>
        <w:t>Well</w:t>
      </w:r>
      <w:proofErr w:type="gramEnd"/>
      <w:r>
        <w:rPr>
          <w:i/>
        </w:rPr>
        <w:t xml:space="preserve"> I</w:t>
      </w:r>
      <w:r w:rsidR="00AD6B65">
        <w:rPr>
          <w:i/>
        </w:rPr>
        <w:t xml:space="preserve"> said I was sorry,” Flames offered, petulantly.</w:t>
      </w:r>
    </w:p>
    <w:p w14:paraId="6AF63BA4" w14:textId="77777777" w:rsidR="00AD6B65" w:rsidRDefault="00AD6B65"/>
    <w:p w14:paraId="4E08999C" w14:textId="77777777" w:rsidR="00AD6B65" w:rsidRDefault="00AD6B65">
      <w:pPr>
        <w:rPr>
          <w:i/>
        </w:rPr>
      </w:pPr>
      <w:r>
        <w:t>“</w:t>
      </w:r>
      <w:r>
        <w:rPr>
          <w:i/>
        </w:rPr>
        <w:t>Only after I’d tied your ass up and explained we were all in different classes this afternoon.”  Victoria glared, obviously still miffed.</w:t>
      </w:r>
    </w:p>
    <w:p w14:paraId="1E2D1429" w14:textId="77777777" w:rsidR="00AD6B65" w:rsidRDefault="00AD6B65"/>
    <w:p w14:paraId="36C5FD4E" w14:textId="77777777" w:rsidR="00AD6B65" w:rsidRDefault="00AD6B65">
      <w:pPr>
        <w:rPr>
          <w:i/>
        </w:rPr>
      </w:pPr>
      <w:r>
        <w:t>“</w:t>
      </w:r>
      <w:proofErr w:type="gramStart"/>
      <w:r>
        <w:rPr>
          <w:i/>
        </w:rPr>
        <w:t>So</w:t>
      </w:r>
      <w:proofErr w:type="gramEnd"/>
      <w:r>
        <w:rPr>
          <w:i/>
        </w:rPr>
        <w:t xml:space="preserve"> what was bothering my lord?  Did you </w:t>
      </w:r>
      <w:proofErr w:type="gramStart"/>
      <w:r>
        <w:rPr>
          <w:i/>
        </w:rPr>
        <w:t>actually learn</w:t>
      </w:r>
      <w:proofErr w:type="gramEnd"/>
      <w:r>
        <w:rPr>
          <w:i/>
        </w:rPr>
        <w:t xml:space="preserve"> anything?”  Flames asked.</w:t>
      </w:r>
    </w:p>
    <w:p w14:paraId="093D456F" w14:textId="77777777" w:rsidR="00AD6B65" w:rsidRDefault="00AD6B65"/>
    <w:p w14:paraId="231241F3" w14:textId="77777777" w:rsidR="00686927" w:rsidRDefault="00AD6B65">
      <w:pPr>
        <w:rPr>
          <w:i/>
        </w:rPr>
      </w:pPr>
      <w:r>
        <w:t>“</w:t>
      </w:r>
      <w:r>
        <w:rPr>
          <w:i/>
        </w:rPr>
        <w:t>Bullshit</w:t>
      </w:r>
      <w:r w:rsidR="00B30255">
        <w:rPr>
          <w:i/>
        </w:rPr>
        <w:t>,” Victoria snorted.  “Lots of bullshit.  The little healer hussies kept pestering him for a baby.  The boys got jealous.  The trainers got overzealous seeing his gift for healing.  It all almost became more than he could bear</w:t>
      </w:r>
      <w:r w:rsidR="006F0502">
        <w:rPr>
          <w:i/>
        </w:rPr>
        <w:t xml:space="preserve">, </w:t>
      </w:r>
      <w:r w:rsidR="00883C28">
        <w:rPr>
          <w:i/>
        </w:rPr>
        <w:t>and then he felt guilty because he thought he’d hurt Flames</w:t>
      </w:r>
      <w:r w:rsidR="00686927">
        <w:rPr>
          <w:i/>
        </w:rPr>
        <w:t xml:space="preserve"> releasing his frustration.”</w:t>
      </w:r>
    </w:p>
    <w:p w14:paraId="4CDA1F28" w14:textId="77777777" w:rsidR="00686927" w:rsidRDefault="00686927"/>
    <w:p w14:paraId="05A678DE" w14:textId="77777777" w:rsidR="00493EF7" w:rsidRDefault="00686927">
      <w:pPr>
        <w:rPr>
          <w:i/>
        </w:rPr>
      </w:pPr>
      <w:r>
        <w:t>“</w:t>
      </w:r>
      <w:r>
        <w:rPr>
          <w:i/>
        </w:rPr>
        <w:t xml:space="preserve">Hurt me?”  Flames </w:t>
      </w:r>
      <w:r w:rsidR="00535363">
        <w:rPr>
          <w:i/>
        </w:rPr>
        <w:t xml:space="preserve">shook her head left and right in negatory confusion.  “I’ll admit, it was an intense </w:t>
      </w:r>
      <w:proofErr w:type="gramStart"/>
      <w:r w:rsidR="00535363">
        <w:rPr>
          <w:i/>
        </w:rPr>
        <w:t>experience</w:t>
      </w:r>
      <w:proofErr w:type="gramEnd"/>
      <w:r w:rsidR="00535363">
        <w:rPr>
          <w:i/>
        </w:rPr>
        <w:t xml:space="preserve"> and I couldn’t control my passions at all, but I never once felt pain.  Just one mind numbing</w:t>
      </w:r>
      <w:r w:rsidR="00BE57BC">
        <w:rPr>
          <w:i/>
        </w:rPr>
        <w:t xml:space="preserve"> </w:t>
      </w:r>
      <w:r w:rsidR="00AD2F6C">
        <w:rPr>
          <w:i/>
        </w:rPr>
        <w:t xml:space="preserve">ecstatic </w:t>
      </w:r>
      <w:r w:rsidR="00535363">
        <w:rPr>
          <w:i/>
        </w:rPr>
        <w:t>orgasm after</w:t>
      </w:r>
      <w:r w:rsidR="005444D2">
        <w:rPr>
          <w:i/>
        </w:rPr>
        <w:t xml:space="preserve"> another</w:t>
      </w:r>
      <w:r w:rsidR="00493EF7">
        <w:rPr>
          <w:i/>
        </w:rPr>
        <w:t>.”</w:t>
      </w:r>
    </w:p>
    <w:p w14:paraId="29E7040F" w14:textId="77777777" w:rsidR="00493EF7" w:rsidRDefault="00493EF7"/>
    <w:p w14:paraId="3E2C60CD" w14:textId="77777777" w:rsidR="00AD4C0F" w:rsidRDefault="00493EF7">
      <w:pPr>
        <w:rPr>
          <w:i/>
        </w:rPr>
      </w:pPr>
      <w:r>
        <w:t>“</w:t>
      </w:r>
      <w:r>
        <w:rPr>
          <w:i/>
        </w:rPr>
        <w:t>Honestly,” Victoria shrugged, “I don’t give a shit</w:t>
      </w:r>
      <w:r w:rsidR="00AC3B02">
        <w:rPr>
          <w:i/>
        </w:rPr>
        <w:t>,” she stated plainly, not holding anything back.</w:t>
      </w:r>
      <w:r>
        <w:rPr>
          <w:i/>
        </w:rPr>
        <w:t xml:space="preserve">  </w:t>
      </w:r>
      <w:r w:rsidR="00AC3B02">
        <w:rPr>
          <w:i/>
        </w:rPr>
        <w:t>“</w:t>
      </w:r>
      <w:r>
        <w:rPr>
          <w:i/>
        </w:rPr>
        <w:t>You’re his.  If he wants to set you on fire and</w:t>
      </w:r>
      <w:r w:rsidR="00AE6EDD">
        <w:rPr>
          <w:i/>
        </w:rPr>
        <w:t xml:space="preserve"> eat</w:t>
      </w:r>
      <w:r>
        <w:rPr>
          <w:i/>
        </w:rPr>
        <w:t xml:space="preserve"> the meat from your breasts as they cook, that’s his prerogative.  If Death can’t have you, then nobody should ever damn complain if he does</w:t>
      </w:r>
      <w:r w:rsidR="00AE6EDD">
        <w:rPr>
          <w:i/>
        </w:rPr>
        <w:t xml:space="preserve"> — least of all you.”</w:t>
      </w:r>
    </w:p>
    <w:p w14:paraId="223F7C0B" w14:textId="77777777" w:rsidR="00AD4C0F" w:rsidRDefault="00AD4C0F"/>
    <w:p w14:paraId="21D97636" w14:textId="77777777" w:rsidR="00AD4C0F" w:rsidRDefault="00AD4C0F">
      <w:pPr>
        <w:rPr>
          <w:i/>
        </w:rPr>
      </w:pPr>
      <w:r>
        <w:t>“</w:t>
      </w:r>
      <w:r>
        <w:rPr>
          <w:i/>
        </w:rPr>
        <w:t>I wouldn’t complain,” Flames assured her.  “I knew the price I might have to pay, to get the bond I wanted.  If I wasn’t true about keeping my oaths, I never would’ve made them to the Keeper himself.”</w:t>
      </w:r>
    </w:p>
    <w:p w14:paraId="3492AD40" w14:textId="77777777" w:rsidR="00AD4C0F" w:rsidRDefault="00AD4C0F"/>
    <w:p w14:paraId="62C97360" w14:textId="77777777" w:rsidR="00894552" w:rsidRDefault="00AD4C0F">
      <w:pPr>
        <w:rPr>
          <w:i/>
        </w:rPr>
      </w:pPr>
      <w:r>
        <w:t>“</w:t>
      </w:r>
      <w:r w:rsidR="00894552">
        <w:rPr>
          <w:i/>
        </w:rPr>
        <w:t>There’s that,” Victoria agreed, grudgingly.</w:t>
      </w:r>
    </w:p>
    <w:p w14:paraId="15CDD7BE" w14:textId="77777777" w:rsidR="00894552" w:rsidRDefault="00894552"/>
    <w:p w14:paraId="21D41C59" w14:textId="77777777" w:rsidR="00AA72F6" w:rsidRDefault="00894552">
      <w:pPr>
        <w:rPr>
          <w:i/>
        </w:rPr>
      </w:pPr>
      <w:r>
        <w:t>“</w:t>
      </w:r>
      <w:r>
        <w:rPr>
          <w:i/>
        </w:rPr>
        <w:t>And the question remains,</w:t>
      </w:r>
      <w:r w:rsidR="00AA72F6">
        <w:rPr>
          <w:i/>
        </w:rPr>
        <w:t>” Red interrupted.  “What are we going to do to ensure nothing happens like this again?”</w:t>
      </w:r>
    </w:p>
    <w:p w14:paraId="5EAB66AB" w14:textId="77777777" w:rsidR="00AA72F6" w:rsidRDefault="00AA72F6"/>
    <w:p w14:paraId="53C7E0D1" w14:textId="77777777" w:rsidR="00AA72F6" w:rsidRDefault="00AA72F6">
      <w:pPr>
        <w:rPr>
          <w:i/>
        </w:rPr>
      </w:pPr>
      <w:r>
        <w:rPr>
          <w:i/>
        </w:rPr>
        <w:t>Huddling close, the atmosphere got serious as the four conspired together late into the night.</w:t>
      </w:r>
    </w:p>
    <w:p w14:paraId="007974CB" w14:textId="77777777" w:rsidR="00AA72F6" w:rsidRDefault="00AA72F6">
      <w:pPr>
        <w:pBdr>
          <w:bottom w:val="dotted" w:sz="24" w:space="1" w:color="auto"/>
        </w:pBdr>
      </w:pPr>
    </w:p>
    <w:p w14:paraId="79CC3350" w14:textId="77777777" w:rsidR="00AA72F6" w:rsidRDefault="00AA72F6"/>
    <w:p w14:paraId="28F5F2A4" w14:textId="77777777" w:rsidR="00232F76" w:rsidRDefault="00AA72F6">
      <w:r>
        <w:t>W</w:t>
      </w:r>
      <w:r w:rsidR="00193803">
        <w:t>hen I awoke</w:t>
      </w:r>
      <w:r>
        <w:t xml:space="preserve"> early the next morning, Red and Flames were both still sleeping soundly.  </w:t>
      </w:r>
      <w:r w:rsidR="009E5486">
        <w:t xml:space="preserve">Feeling the warmth of Red and Jewel snuggled </w:t>
      </w:r>
      <w:r w:rsidR="00D1277E">
        <w:t xml:space="preserve">close to my sides, I couldn’t help but smile to myself.  </w:t>
      </w:r>
      <w:proofErr w:type="gramStart"/>
      <w:r w:rsidR="00D1277E">
        <w:t>As long as</w:t>
      </w:r>
      <w:proofErr w:type="gramEnd"/>
      <w:r w:rsidR="00D1277E">
        <w:t xml:space="preserve"> they were here, I’d be able to endure</w:t>
      </w:r>
      <w:r w:rsidR="00D3753B">
        <w:t xml:space="preserve"> another day in this damnable school.</w:t>
      </w:r>
      <w:r w:rsidR="00232F76">
        <w:t xml:space="preserve">  Only two days into the semester, And I’d already came to despise the place.</w:t>
      </w:r>
    </w:p>
    <w:p w14:paraId="508E96B5" w14:textId="77777777" w:rsidR="00232F76" w:rsidRDefault="00232F76"/>
    <w:p w14:paraId="5E7E22CA" w14:textId="77777777" w:rsidR="00F35856" w:rsidRDefault="00232F76">
      <w:r>
        <w:t xml:space="preserve">Sighing deeply, I didn’t want to think about </w:t>
      </w:r>
      <w:proofErr w:type="gramStart"/>
      <w:r>
        <w:t>the school</w:t>
      </w:r>
      <w:proofErr w:type="gramEnd"/>
      <w:r>
        <w:t xml:space="preserve"> this morning.  Instead, a smile crossed my face, as I softly wiggled my way down in the bed.  Squirming down between Red’s legs, I gently pushed them apart and began to help myself to ‘breakfast’ for a change.</w:t>
      </w:r>
    </w:p>
    <w:p w14:paraId="11D7CAB7" w14:textId="77777777" w:rsidR="00F35856" w:rsidRDefault="00F35856"/>
    <w:p w14:paraId="79516F8D" w14:textId="77777777" w:rsidR="000B7115" w:rsidRDefault="00F35856">
      <w:r>
        <w:t xml:space="preserve">Tired as she was, it took several moments before Red started </w:t>
      </w:r>
      <w:r w:rsidR="00E3658D">
        <w:t>squirming and moaning softly.  “</w:t>
      </w:r>
      <w:proofErr w:type="spellStart"/>
      <w:proofErr w:type="gramStart"/>
      <w:r w:rsidR="00E3658D">
        <w:t>Ooooohhh</w:t>
      </w:r>
      <w:proofErr w:type="spellEnd"/>
      <w:r w:rsidR="00E3658D">
        <w:t>..</w:t>
      </w:r>
      <w:proofErr w:type="gramEnd"/>
      <w:r w:rsidR="00E3658D">
        <w:t xml:space="preserve">  My lord?”  </w:t>
      </w:r>
      <w:r w:rsidR="004A24D4">
        <w:t xml:space="preserve">The look of confusion was priceless across her </w:t>
      </w:r>
      <w:r w:rsidR="000B7115">
        <w:t>face as she struggled to awaken.</w:t>
      </w:r>
    </w:p>
    <w:p w14:paraId="38212D36" w14:textId="77777777" w:rsidR="000B7115" w:rsidRDefault="000B7115"/>
    <w:p w14:paraId="1E7B02B4" w14:textId="77777777" w:rsidR="000B7115" w:rsidRDefault="000B7115">
      <w:r>
        <w:t>“I’m eating breakfast this morning,” I told her, reaching up to wipe the moisture from my face.  “Of course,” I teased, “I guess it’ll be more like two light snacks, since I’ve got two different dishes to sample.”  Laughing lightly, I continued my ‘snack’ until it seemed Red was ready to explode her passion everywhere — and then I turned my attention to Jewel.</w:t>
      </w:r>
    </w:p>
    <w:p w14:paraId="1D10B793" w14:textId="77777777" w:rsidR="000B7115" w:rsidRDefault="000B7115"/>
    <w:p w14:paraId="597776E1" w14:textId="77777777" w:rsidR="000B7115" w:rsidRDefault="000B7115">
      <w:r>
        <w:t xml:space="preserve">“My… my…. Mi’Lord!”  Gasping in frustration and writhing with pleasure, Red squirmed her objection loudly.  “You didn’t finish!”  She </w:t>
      </w:r>
      <w:proofErr w:type="gramStart"/>
      <w:r>
        <w:t>half pleaded,</w:t>
      </w:r>
      <w:proofErr w:type="gramEnd"/>
      <w:r>
        <w:t xml:space="preserve"> half complained.</w:t>
      </w:r>
    </w:p>
    <w:p w14:paraId="61BF1871" w14:textId="77777777" w:rsidR="000B7115" w:rsidRDefault="000B7115"/>
    <w:p w14:paraId="74D732E6" w14:textId="4B825A09" w:rsidR="000B7115" w:rsidRDefault="000B7115">
      <w:r>
        <w:t xml:space="preserve">Muffled laughter escaped from where </w:t>
      </w:r>
      <w:r w:rsidRPr="008D5E64">
        <w:t>my</w:t>
      </w:r>
      <w:r>
        <w:t xml:space="preserve"> head</w:t>
      </w:r>
      <w:r w:rsidR="008D5E64">
        <w:t xml:space="preserve"> was buried deep within</w:t>
      </w:r>
      <w:r>
        <w:t xml:space="preserve"> Jewel’s crotch.  Now to enjoy the same</w:t>
      </w:r>
      <w:r w:rsidR="001A7C52">
        <w:t>,</w:t>
      </w:r>
      <w:r>
        <w:t xml:space="preserve"> a second time.</w:t>
      </w:r>
    </w:p>
    <w:p w14:paraId="710C6B91" w14:textId="77777777" w:rsidR="000B7115" w:rsidRDefault="000B7115">
      <w:pPr>
        <w:pBdr>
          <w:bottom w:val="dotted" w:sz="24" w:space="1" w:color="auto"/>
        </w:pBdr>
      </w:pPr>
    </w:p>
    <w:p w14:paraId="11F162C9" w14:textId="77777777" w:rsidR="000B7115" w:rsidRDefault="000B7115"/>
    <w:p w14:paraId="7C8A5A8C" w14:textId="30C77327" w:rsidR="00615130" w:rsidRDefault="004E589A">
      <w:r>
        <w:t>“</w:t>
      </w:r>
      <w:proofErr w:type="spellStart"/>
      <w:r>
        <w:t>Friggin</w:t>
      </w:r>
      <w:proofErr w:type="spellEnd"/>
      <w:r>
        <w:t xml:space="preserve">’ </w:t>
      </w:r>
      <w:proofErr w:type="spellStart"/>
      <w:r>
        <w:t>sniggin</w:t>
      </w:r>
      <w:proofErr w:type="spellEnd"/>
      <w:r>
        <w:t xml:space="preserve">’ </w:t>
      </w:r>
      <w:proofErr w:type="spellStart"/>
      <w:r w:rsidR="00C6549B">
        <w:t>teasin</w:t>
      </w:r>
      <w:proofErr w:type="spellEnd"/>
      <w:r w:rsidR="00C6549B">
        <w:t xml:space="preserve">’ </w:t>
      </w:r>
      <w:proofErr w:type="gramStart"/>
      <w:r w:rsidR="00C6549B">
        <w:t>asses</w:t>
      </w:r>
      <w:proofErr w:type="gramEnd"/>
      <w:r w:rsidR="00C6549B">
        <w:t xml:space="preserve"> should all burn in Hell,” Jewel muttered moodily, following me to</w:t>
      </w:r>
      <w:r w:rsidR="00E50D61">
        <w:t xml:space="preserve"> Intro To</w:t>
      </w:r>
      <w:r w:rsidR="00C6549B">
        <w:t xml:space="preserve"> </w:t>
      </w:r>
      <w:r w:rsidR="00E50D61">
        <w:t>Heraldic Symbols</w:t>
      </w:r>
      <w:r w:rsidR="00615130">
        <w:t xml:space="preserve"> later tha</w:t>
      </w:r>
      <w:r w:rsidR="00945FB0">
        <w:t>t</w:t>
      </w:r>
      <w:r w:rsidR="00615130">
        <w:t xml:space="preserve"> morning.</w:t>
      </w:r>
    </w:p>
    <w:p w14:paraId="1571287D" w14:textId="77777777" w:rsidR="00615130" w:rsidRDefault="00615130"/>
    <w:p w14:paraId="09A73DEC" w14:textId="77777777" w:rsidR="000F6C93" w:rsidRDefault="00615130">
      <w:r>
        <w:t>“</w:t>
      </w:r>
      <w:proofErr w:type="gramStart"/>
      <w:r>
        <w:t>Didn’t  you</w:t>
      </w:r>
      <w:proofErr w:type="gramEnd"/>
      <w:r>
        <w:t xml:space="preserve"> have </w:t>
      </w:r>
      <w:r w:rsidR="00564A76">
        <w:t xml:space="preserve">Introduction To Runic Languages today?”  I sat </w:t>
      </w:r>
      <w:r w:rsidR="006E57D4">
        <w:t xml:space="preserve">down, </w:t>
      </w:r>
      <w:r w:rsidR="00564A76">
        <w:t>clai</w:t>
      </w:r>
      <w:r w:rsidR="006E57D4">
        <w:t>ming</w:t>
      </w:r>
      <w:r w:rsidR="00564A76">
        <w:t xml:space="preserve"> the seat furthest back in the classroom, and closest to the wind</w:t>
      </w:r>
      <w:r w:rsidR="006E57D4">
        <w:t>ow as my own.</w:t>
      </w:r>
    </w:p>
    <w:p w14:paraId="305179CB" w14:textId="77777777" w:rsidR="000F6C93" w:rsidRDefault="000F6C93"/>
    <w:p w14:paraId="1ACD8A6C" w14:textId="77777777" w:rsidR="00901AE0" w:rsidRDefault="000F6C93">
      <w:r>
        <w:t>“Father changed it,” Jewel sighed</w:t>
      </w:r>
      <w:r w:rsidR="00901AE0">
        <w:t>, looking pitifully.  “We got the notice yesterday evening before shopping — it’s one reason I spent so much of his money last night.”  Looking at the young boy already sitting in the seat in front of mine, Jewel unceremoniously demanded, “Move it.  That’s my seat.”</w:t>
      </w:r>
    </w:p>
    <w:p w14:paraId="033B34D4" w14:textId="77777777" w:rsidR="00901AE0" w:rsidRDefault="00901AE0"/>
    <w:p w14:paraId="39D9C27B" w14:textId="77777777" w:rsidR="00AF598B" w:rsidRDefault="00901AE0">
      <w:r>
        <w:t>First looking as if he was going to object, the youngster — he couldn’t have been much more than twelve or thirteen by the looks of him — quickly melted under Jewel’s unwavering gaze and impatiently tapping foot.  “</w:t>
      </w:r>
      <w:proofErr w:type="gramStart"/>
      <w:r>
        <w:t>S</w:t>
      </w:r>
      <w:r w:rsidR="00401402">
        <w:t>a..</w:t>
      </w:r>
      <w:proofErr w:type="gramEnd"/>
      <w:r w:rsidR="00401402">
        <w:t xml:space="preserve"> </w:t>
      </w:r>
      <w:proofErr w:type="spellStart"/>
      <w:proofErr w:type="gramStart"/>
      <w:r w:rsidR="00401402">
        <w:t>sa</w:t>
      </w:r>
      <w:proofErr w:type="spellEnd"/>
      <w:r w:rsidR="00401402">
        <w:t>..</w:t>
      </w:r>
      <w:proofErr w:type="gramEnd"/>
      <w:r w:rsidR="00401402">
        <w:t xml:space="preserve"> sorry,” he stammered, stumbling up and moving completely across the room</w:t>
      </w:r>
      <w:r w:rsidR="00AF598B">
        <w:t>, head hung low in embarrassment.</w:t>
      </w:r>
    </w:p>
    <w:p w14:paraId="0495CC11" w14:textId="77777777" w:rsidR="00AF598B" w:rsidRDefault="00AF598B"/>
    <w:p w14:paraId="0DB3111D" w14:textId="5C8D0580" w:rsidR="00AF598B" w:rsidRDefault="00AF598B">
      <w:r>
        <w:t xml:space="preserve">“That seemed a little mean,” I frowned slightly </w:t>
      </w:r>
      <w:r w:rsidR="00684190">
        <w:t>disapprovingly</w:t>
      </w:r>
      <w:r>
        <w:t xml:space="preserve"> towards Jewel.</w:t>
      </w:r>
    </w:p>
    <w:p w14:paraId="1DBB87CA" w14:textId="77777777" w:rsidR="00AF598B" w:rsidRDefault="00AF598B"/>
    <w:p w14:paraId="061C5E21" w14:textId="77777777" w:rsidR="00946E88" w:rsidRDefault="00AF598B">
      <w:r>
        <w:t xml:space="preserve">“What did?”  Smoothing her loose flowing miniskirt out, Jewel slid into the now vacant seat.  The incident, and the poor boy, no longer existed, as </w:t>
      </w:r>
      <w:r w:rsidR="00946E88">
        <w:t>far as she seemed concerned.</w:t>
      </w:r>
    </w:p>
    <w:p w14:paraId="71800591" w14:textId="77777777" w:rsidR="00946E88" w:rsidRDefault="00946E88"/>
    <w:p w14:paraId="1421379E" w14:textId="77777777" w:rsidR="0050741E" w:rsidRDefault="00B868E2">
      <w:r>
        <w:t>A beautiful young lady</w:t>
      </w:r>
      <w:r w:rsidR="0051502B">
        <w:t>, looking to be</w:t>
      </w:r>
      <w:r>
        <w:t xml:space="preserve"> </w:t>
      </w:r>
      <w:r w:rsidR="0051502B">
        <w:t xml:space="preserve">of about the same age as the boy, </w:t>
      </w:r>
      <w:r w:rsidR="00315E5B">
        <w:t>bounced over and sat down in the seat beside me.  “Hi!  I’m Catherine,” she ener</w:t>
      </w:r>
      <w:r w:rsidR="0050741E">
        <w:t>getically introduced herself.  “But my friends call my Cathy.”</w:t>
      </w:r>
    </w:p>
    <w:p w14:paraId="3A2C33DC" w14:textId="77777777" w:rsidR="0050741E" w:rsidRDefault="0050741E"/>
    <w:p w14:paraId="3F22591B" w14:textId="77777777" w:rsidR="0097590B" w:rsidRDefault="0050741E">
      <w:r>
        <w:t>“So?”  Giving her a</w:t>
      </w:r>
      <w:r w:rsidR="0097590B">
        <w:t>n unwavering gaze that would melt fire, Jewel completely dismissed her.  “Can’t you see we’re busy talking here?  Go cat around somebody else, little miss puss.”  Her voice was cold and almost hostile.</w:t>
      </w:r>
    </w:p>
    <w:p w14:paraId="475B3F52" w14:textId="77777777" w:rsidR="0097590B" w:rsidRDefault="0097590B"/>
    <w:p w14:paraId="27B47E43" w14:textId="77777777" w:rsidR="0097590B" w:rsidRDefault="0097590B">
      <w:r>
        <w:t>“Jewel!  Be nice,” I admonished.  “Sorry Cat.  Jewel’s just having a bad morning.”</w:t>
      </w:r>
    </w:p>
    <w:p w14:paraId="47EB1907" w14:textId="77777777" w:rsidR="0097590B" w:rsidRDefault="0097590B"/>
    <w:p w14:paraId="1FC9702D" w14:textId="77777777" w:rsidR="002F420E" w:rsidRDefault="0097590B">
      <w:r>
        <w:t>“</w:t>
      </w:r>
      <w:proofErr w:type="spellStart"/>
      <w:r>
        <w:t>Hmmmpfft</w:t>
      </w:r>
      <w:proofErr w:type="spellEnd"/>
      <w:r>
        <w:t xml:space="preserve">!”  Snorting loudly, </w:t>
      </w:r>
      <w:proofErr w:type="gramStart"/>
      <w:r>
        <w:t>the your</w:t>
      </w:r>
      <w:proofErr w:type="gramEnd"/>
      <w:r>
        <w:t xml:space="preserve"> girl coolly informed me, “</w:t>
      </w:r>
      <w:r>
        <w:rPr>
          <w:i/>
        </w:rPr>
        <w:t>You</w:t>
      </w:r>
      <w:r>
        <w:t xml:space="preserve"> can call my Catherine.”  </w:t>
      </w:r>
      <w:r w:rsidR="002F420E">
        <w:t>Looking over at Jewel, she informed her, “</w:t>
      </w:r>
      <w:r w:rsidR="002F420E">
        <w:rPr>
          <w:i/>
        </w:rPr>
        <w:t>You</w:t>
      </w:r>
      <w:r w:rsidR="002F420E">
        <w:t xml:space="preserve"> don’t need to call me anything at all.  I doubt we’ll even be speaking.”</w:t>
      </w:r>
    </w:p>
    <w:p w14:paraId="15A1165D" w14:textId="77777777" w:rsidR="002F420E" w:rsidRDefault="002F420E"/>
    <w:p w14:paraId="136CBF79" w14:textId="77777777" w:rsidR="00877000" w:rsidRDefault="002F420E">
      <w:r>
        <w:t xml:space="preserve">“So, as I was saying,” Jewel completely ignored Catherine as if she couldn’t even see her, “Red will be in your class tomorrow too.  </w:t>
      </w:r>
      <w:proofErr w:type="gramStart"/>
      <w:r>
        <w:t>Apparently</w:t>
      </w:r>
      <w:proofErr w:type="gramEnd"/>
      <w:r>
        <w:t xml:space="preserve"> Father wanted to adjust our schedules to include some classes he found a little more important for us.</w:t>
      </w:r>
      <w:r w:rsidR="00877000">
        <w:t>”</w:t>
      </w:r>
    </w:p>
    <w:p w14:paraId="12487807" w14:textId="77777777" w:rsidR="00877000" w:rsidRDefault="00877000"/>
    <w:p w14:paraId="7CAC72D9" w14:textId="77777777" w:rsidR="00747C96" w:rsidRDefault="00877000">
      <w:r>
        <w:t>Speaking in a whiny nasal voice, Jewel mocking stated, “</w:t>
      </w:r>
      <w:r>
        <w:rPr>
          <w:i/>
        </w:rPr>
        <w:t xml:space="preserve">Jewel, you can’t always rely on Red to know who you may be dealing with.  And Red </w:t>
      </w:r>
      <w:r w:rsidR="00747C96">
        <w:rPr>
          <w:i/>
        </w:rPr>
        <w:t>needs to start learning some means to protect you from a distance.  I’ve written your counselors and you’ll be learning Heraldry and she’ll be in Archery starting from tomorrow.”</w:t>
      </w:r>
    </w:p>
    <w:p w14:paraId="7E9FD588" w14:textId="77777777" w:rsidR="00747C96" w:rsidRDefault="00747C96"/>
    <w:p w14:paraId="36418E00" w14:textId="77777777" w:rsidR="00A309B8" w:rsidRDefault="00747C96">
      <w:r>
        <w:t xml:space="preserve">“Well, that sucks,” I laughed teasingly.  Inwardly, I was actually very happy to </w:t>
      </w:r>
      <w:r w:rsidR="00F66128">
        <w:t>hear about the changes.  At least I’d now have somebody I knew with me in half my classes.</w:t>
      </w:r>
      <w:r w:rsidR="002D223E">
        <w:t xml:space="preserve">  If you count me dropping out of Reading and</w:t>
      </w:r>
      <w:r w:rsidR="00E62DB4">
        <w:t xml:space="preserve"> Writing, and spending </w:t>
      </w:r>
      <w:proofErr w:type="spellStart"/>
      <w:r w:rsidR="00E62DB4">
        <w:t>Hisday</w:t>
      </w:r>
      <w:proofErr w:type="spellEnd"/>
      <w:r w:rsidR="00E62DB4">
        <w:t xml:space="preserve"> with Flames, that meant I only had to deal with </w:t>
      </w:r>
      <w:r w:rsidR="00A309B8">
        <w:t xml:space="preserve">fighting practice alone on </w:t>
      </w:r>
      <w:proofErr w:type="spellStart"/>
      <w:r w:rsidR="00A309B8">
        <w:t>Jewelsday</w:t>
      </w:r>
      <w:proofErr w:type="spellEnd"/>
      <w:r w:rsidR="00A309B8">
        <w:t>.</w:t>
      </w:r>
    </w:p>
    <w:p w14:paraId="4534A11E" w14:textId="77777777" w:rsidR="00A309B8" w:rsidRDefault="00A309B8"/>
    <w:p w14:paraId="1E301CEB" w14:textId="302E176C" w:rsidR="002B6E83" w:rsidRDefault="005D2600">
      <w:r>
        <w:t>As I was thinking that wouldn’t be so hard to bear, the teacher walked in and</w:t>
      </w:r>
      <w:r w:rsidR="00AF6395">
        <w:t xml:space="preserve"> attempted to</w:t>
      </w:r>
      <w:r>
        <w:t xml:space="preserve"> </w:t>
      </w:r>
      <w:r w:rsidR="0093705E">
        <w:t>call the</w:t>
      </w:r>
      <w:r>
        <w:t xml:space="preserve"> class to order.  </w:t>
      </w:r>
      <w:r w:rsidR="00092697">
        <w:t xml:space="preserve">Completely naked and shackled at the </w:t>
      </w:r>
      <w:r w:rsidR="00305C62">
        <w:t>neck, wrist</w:t>
      </w:r>
      <w:r w:rsidR="006701A8">
        <w:t>s</w:t>
      </w:r>
      <w:r w:rsidR="00305C62">
        <w:t>, and ankles</w:t>
      </w:r>
      <w:r w:rsidR="006701A8">
        <w:t>, it was my first time having a slave as an instruct</w:t>
      </w:r>
      <w:r w:rsidR="00AF6395">
        <w:t xml:space="preserve">or.  </w:t>
      </w:r>
      <w:r w:rsidR="00C215DB">
        <w:t>“</w:t>
      </w:r>
      <w:r w:rsidR="00E903A9">
        <w:t xml:space="preserve">Now now, everyone.”  Tapping the desk repeatedly with </w:t>
      </w:r>
      <w:r w:rsidR="00AF6395">
        <w:t>her fingers, the slave girl</w:t>
      </w:r>
      <w:r w:rsidR="00C215DB">
        <w:t xml:space="preserve"> sighed deeply and waited to get everyone’s attention.</w:t>
      </w:r>
    </w:p>
    <w:p w14:paraId="38722A16" w14:textId="77777777" w:rsidR="002B6E83" w:rsidRDefault="002B6E83"/>
    <w:p w14:paraId="189E1076" w14:textId="77777777" w:rsidR="009A79F7" w:rsidRDefault="000E5BB3">
      <w:r>
        <w:t xml:space="preserve">BLAAAAMMMM!!  </w:t>
      </w:r>
      <w:r w:rsidR="002B6E83">
        <w:t xml:space="preserve">Waiting a few moments, and watching her be completely ignored, </w:t>
      </w:r>
      <w:r>
        <w:t>I stood up and slammed my op</w:t>
      </w:r>
      <w:r w:rsidR="006D0EB0">
        <w:t>en fist across the top of my desk, causing several people to yelp and jump in their seats in surprise.  “SHUT THE FUCK UP AND PAY ATTENTION!</w:t>
      </w:r>
      <w:r w:rsidR="009A79F7">
        <w:t>”  Yelling, I glared around the room to make certain I had everyone’s attention.</w:t>
      </w:r>
    </w:p>
    <w:p w14:paraId="700CCF72" w14:textId="77777777" w:rsidR="009A79F7" w:rsidRDefault="009A79F7"/>
    <w:p w14:paraId="7C7B0D6B" w14:textId="77777777" w:rsidR="00C078DC" w:rsidRDefault="009A79F7">
      <w:r>
        <w:t xml:space="preserve">Jewel’s eyes were twinkling, and she looked as if she was going to laugh and say something, so I firmly rapped her across the top of her head once with my knuckles.  “The door’s over there,” I pointed, </w:t>
      </w:r>
      <w:r w:rsidR="00C078DC">
        <w:t>drawing everyone’s attention to it.  “If you’re not in here to learn, get your ass out it now and don’t disturb those of us that are.  The Lady Instructor’s here, and she’s trying to start class.”</w:t>
      </w:r>
    </w:p>
    <w:p w14:paraId="0ADAB3A8" w14:textId="77777777" w:rsidR="00C078DC" w:rsidRDefault="00C078DC"/>
    <w:p w14:paraId="09802090" w14:textId="77777777" w:rsidR="00C078DC" w:rsidRDefault="00C078DC">
      <w:r>
        <w:t>“Respect her, listen, and learn, or get the fuck out.”  Glaring intently, I did my utmost not to blink for the next several long seconds as everyone stared at me.</w:t>
      </w:r>
    </w:p>
    <w:p w14:paraId="78FAB238" w14:textId="77777777" w:rsidR="00C078DC" w:rsidRDefault="00C078DC"/>
    <w:p w14:paraId="05F0961D" w14:textId="77777777" w:rsidR="00361AE6" w:rsidRDefault="00C078DC">
      <w:r>
        <w:t>Seeing nobody was going to speak up, I took a deep breath to steady my nerves before bowing towards the slave girl.  “Sorry, my lady,” I apologized.  “</w:t>
      </w:r>
      <w:r w:rsidR="00361AE6">
        <w:t>The room is all yours now.”</w:t>
      </w:r>
    </w:p>
    <w:p w14:paraId="284BE20D" w14:textId="77777777" w:rsidR="00361AE6" w:rsidRDefault="00361AE6"/>
    <w:p w14:paraId="1D96A773" w14:textId="6ED4A9EE" w:rsidR="00D01096" w:rsidRPr="00AF6395" w:rsidRDefault="00361AE6">
      <w:r>
        <w:t>Sitting back down in my chair, I tried not to blush, as every eye in the room was still on me.</w:t>
      </w:r>
      <w:r w:rsidR="00D01096">
        <w:br w:type="page"/>
      </w:r>
    </w:p>
    <w:p w14:paraId="2711944C" w14:textId="1C5B45EB" w:rsidR="00D01096" w:rsidRDefault="00D01096" w:rsidP="00D01096">
      <w:pPr>
        <w:pStyle w:val="Heading1"/>
      </w:pPr>
      <w:bookmarkStart w:id="117" w:name="_Toc532986954"/>
      <w:r>
        <w:t>Chapter 26:</w:t>
      </w:r>
      <w:r w:rsidR="00165D3D">
        <w:t xml:space="preserve"> </w:t>
      </w:r>
      <w:r w:rsidR="00447ABF">
        <w:t>Hurricane Tori?</w:t>
      </w:r>
      <w:bookmarkEnd w:id="117"/>
    </w:p>
    <w:p w14:paraId="2E5C540F" w14:textId="7880C0C4" w:rsidR="00D01096" w:rsidRDefault="00873EFA">
      <w:r>
        <w:t>The blaring chime</w:t>
      </w:r>
      <w:r w:rsidR="0051126C">
        <w:t xml:space="preserve"> of bells</w:t>
      </w:r>
      <w:r w:rsidR="00B32199">
        <w:t xml:space="preserve"> ended </w:t>
      </w:r>
      <w:r w:rsidR="0051126C">
        <w:t xml:space="preserve">class </w:t>
      </w:r>
      <w:r w:rsidR="00B32199">
        <w:t>without any</w:t>
      </w:r>
      <w:r w:rsidR="00091CF5">
        <w:t xml:space="preserve"> other</w:t>
      </w:r>
      <w:r w:rsidR="00B32199">
        <w:t xml:space="preserve"> real </w:t>
      </w:r>
      <w:r w:rsidR="0051126C">
        <w:t xml:space="preserve">issues arising.  </w:t>
      </w:r>
      <w:r w:rsidR="000D48FC">
        <w:t>Anxious for the day to end</w:t>
      </w:r>
      <w:r w:rsidR="0051126C">
        <w:t xml:space="preserve">, Jewel bounced up with the first </w:t>
      </w:r>
      <w:r w:rsidR="0020246B">
        <w:t>sound of the bell</w:t>
      </w:r>
      <w:r w:rsidR="00242C55">
        <w:t xml:space="preserve">.  Ignoring everybody else, she </w:t>
      </w:r>
      <w:r w:rsidR="009B252D">
        <w:t xml:space="preserve">turned around, took the two steps necessary to close the distance between our chairs.  Laughing happily, </w:t>
      </w:r>
      <w:r w:rsidR="00E04CE3">
        <w:t xml:space="preserve">she stretched one </w:t>
      </w:r>
      <w:r w:rsidR="00F93023">
        <w:t>long</w:t>
      </w:r>
      <w:r w:rsidR="00B16E2D">
        <w:t xml:space="preserve"> leg across the desk</w:t>
      </w:r>
      <w:r w:rsidR="000C612F">
        <w:t xml:space="preserve"> and slid slowly down into my lap.</w:t>
      </w:r>
    </w:p>
    <w:p w14:paraId="56205149" w14:textId="77777777" w:rsidR="00CC465F" w:rsidRDefault="00CC465F"/>
    <w:p w14:paraId="648B9A3B" w14:textId="7D1FE630" w:rsidR="00CC465F" w:rsidRDefault="00CC465F">
      <w:r>
        <w:t xml:space="preserve">Wrapping her arms tightly around my neck, Jewel deeply and passionately kissed me repeatedly; oblivious to everyone staring.  “Let’s finish what you started this morning,” she moaned </w:t>
      </w:r>
      <w:proofErr w:type="gramStart"/>
      <w:r>
        <w:t>breathlessly, once</w:t>
      </w:r>
      <w:proofErr w:type="gramEnd"/>
      <w:r>
        <w:t xml:space="preserve"> she’d unlocked her lips from mine.</w:t>
      </w:r>
    </w:p>
    <w:p w14:paraId="55DFC538" w14:textId="77777777" w:rsidR="00CC465F" w:rsidRDefault="00CC465F"/>
    <w:p w14:paraId="4FCD976F" w14:textId="77777777" w:rsidR="004C7CFC" w:rsidRDefault="00CC465F">
      <w:r>
        <w:t xml:space="preserve">“Not in here!”  Gasping at her exceeding boldness, I felt like I was the pure maiden, trying to protect my chastity from </w:t>
      </w:r>
      <w:r w:rsidR="004C7CFC">
        <w:t>an evil, horny villain!</w:t>
      </w:r>
    </w:p>
    <w:p w14:paraId="6FB2F0F2" w14:textId="77777777" w:rsidR="004C7CFC" w:rsidRDefault="004C7CFC"/>
    <w:p w14:paraId="38890890" w14:textId="7892597D" w:rsidR="00CC465F" w:rsidRDefault="004C7CFC">
      <w:r>
        <w:t xml:space="preserve">“Why not?”  Pouting, Jewel tugged her loose top up over her head and off to her right.  Following its path with my eyes — unable to meet her impassioned gaze, and too embarrassed to catch anyone else’s — I watched as it lazily hit the </w:t>
      </w:r>
      <w:proofErr w:type="gramStart"/>
      <w:r>
        <w:t>window sill</w:t>
      </w:r>
      <w:proofErr w:type="gramEnd"/>
      <w:r>
        <w:t xml:space="preserve"> and then slowly slid outside.</w:t>
      </w:r>
    </w:p>
    <w:p w14:paraId="4519361A" w14:textId="77777777" w:rsidR="004C7CFC" w:rsidRDefault="004C7CFC"/>
    <w:p w14:paraId="126D3F80" w14:textId="2206D37A" w:rsidR="004C7CFC" w:rsidRDefault="004C7CFC">
      <w:r>
        <w:t xml:space="preserve">“We’ll be in the room soon,” I half pleaded with Jewel as she fumbled with my belt.  Kissing hard </w:t>
      </w:r>
      <w:proofErr w:type="gramStart"/>
      <w:r>
        <w:t>all across</w:t>
      </w:r>
      <w:proofErr w:type="gramEnd"/>
      <w:r>
        <w:t xml:space="preserve"> my neck and chest, I was certain she’d be leaving m</w:t>
      </w:r>
      <w:r w:rsidR="00B87AE1">
        <w:t>e</w:t>
      </w:r>
      <w:r>
        <w:t xml:space="preserve"> covered with dozens of hickeys, if it wasn’t for my healing ability.</w:t>
      </w:r>
    </w:p>
    <w:p w14:paraId="4F8158DB" w14:textId="77777777" w:rsidR="004C7CFC" w:rsidRDefault="004C7CFC"/>
    <w:p w14:paraId="54E32E7E" w14:textId="12DE7AE5" w:rsidR="004C7CFC" w:rsidRDefault="004C7CFC">
      <w:r>
        <w:t>“No need,” Jewel laughed, freeing my throbbing member from my pants.  Sliding up and down hard and quick upon it, she moaned while reminding me, “We’ve got waivers.”</w:t>
      </w:r>
    </w:p>
    <w:p w14:paraId="0BA6FA67" w14:textId="77777777" w:rsidR="004C7CFC" w:rsidRDefault="004C7CFC"/>
    <w:p w14:paraId="12F4D451" w14:textId="43E9C860" w:rsidR="004C7CFC" w:rsidRDefault="004C7CFC">
      <w:r>
        <w:t>“</w:t>
      </w:r>
      <w:proofErr w:type="spellStart"/>
      <w:r>
        <w:t>Uhhhhh</w:t>
      </w:r>
      <w:proofErr w:type="spellEnd"/>
      <w:r>
        <w:t xml:space="preserve"> </w:t>
      </w:r>
      <w:proofErr w:type="spellStart"/>
      <w:r>
        <w:t>huuuuh</w:t>
      </w:r>
      <w:proofErr w:type="spellEnd"/>
      <w:r>
        <w:t xml:space="preserve">…”  My lower brain took over my ability to argue after that, and I never even noticed as the room slowly cleared out of </w:t>
      </w:r>
      <w:r w:rsidR="00DA2674">
        <w:t>witnesses over the next several minutes.</w:t>
      </w:r>
    </w:p>
    <w:p w14:paraId="40EB5D72" w14:textId="77777777" w:rsidR="007B7AE3" w:rsidRDefault="007B7AE3"/>
    <w:p w14:paraId="0508113F" w14:textId="2E47DE22" w:rsidR="007B7AE3" w:rsidRDefault="007B7AE3">
      <w:r>
        <w:t xml:space="preserve">As for our teacher…. She didn’t even seem to notice us as she cleaned up the room, before leaving for the day herself.  I guess as a slave, she probably doesn’t have any sense of shame or propriety.  </w:t>
      </w:r>
      <w:proofErr w:type="gramStart"/>
      <w:r w:rsidR="006347BE">
        <w:t>A</w:t>
      </w:r>
      <w:r w:rsidR="000D73B1">
        <w:t>s long as</w:t>
      </w:r>
      <w:proofErr w:type="gramEnd"/>
      <w:r w:rsidR="000D73B1">
        <w:t xml:space="preserve"> we didn’t interfere with her chores, we weren’t any concern of hers.</w:t>
      </w:r>
    </w:p>
    <w:p w14:paraId="1FB63A0C" w14:textId="77777777" w:rsidR="000D73B1" w:rsidRDefault="000D73B1">
      <w:pPr>
        <w:pBdr>
          <w:bottom w:val="dotted" w:sz="24" w:space="1" w:color="auto"/>
        </w:pBdr>
      </w:pPr>
    </w:p>
    <w:p w14:paraId="7FDF467F" w14:textId="77777777" w:rsidR="000D73B1" w:rsidRDefault="000D73B1"/>
    <w:p w14:paraId="036EEAFF" w14:textId="77777777" w:rsidR="008A4537" w:rsidRDefault="000D73B1">
      <w:r>
        <w:t xml:space="preserve">Snuggled tightly up to my arm, Jewel was skipping happily </w:t>
      </w:r>
      <w:proofErr w:type="gramStart"/>
      <w:r>
        <w:t>a</w:t>
      </w:r>
      <w:r w:rsidR="00D07339">
        <w:t>long;</w:t>
      </w:r>
      <w:proofErr w:type="gramEnd"/>
      <w:r>
        <w:t xml:space="preserve"> face aglow</w:t>
      </w:r>
      <w:r w:rsidR="008A4537">
        <w:t>.  Nearly an hour had passed since class ended, until</w:t>
      </w:r>
      <w:r>
        <w:t xml:space="preserve"> we finally walked out of the classroom </w:t>
      </w:r>
      <w:r w:rsidR="008A4537">
        <w:t>arm-in-arm</w:t>
      </w:r>
      <w:r>
        <w:t xml:space="preserve">.  </w:t>
      </w:r>
    </w:p>
    <w:p w14:paraId="6B527567" w14:textId="77777777" w:rsidR="00310EDB" w:rsidRDefault="00310EDB"/>
    <w:p w14:paraId="462009EF" w14:textId="1AF95C31" w:rsidR="000D73B1" w:rsidRDefault="000D73B1">
      <w:r>
        <w:t>“Your top went out the window,” I told her softly, not wanting to break the gentle warmth surrounding us.</w:t>
      </w:r>
    </w:p>
    <w:p w14:paraId="17BC476E" w14:textId="77777777" w:rsidR="00310EDB" w:rsidRDefault="00310EDB"/>
    <w:p w14:paraId="6996A254" w14:textId="1022C464" w:rsidR="00310EDB" w:rsidRDefault="00310EDB">
      <w:r>
        <w:t xml:space="preserve">“I don’t care.”  Closing her eyes, she rested her head against my shoulder, trusting me to guide her as we </w:t>
      </w:r>
      <w:proofErr w:type="gramStart"/>
      <w:r>
        <w:t>walk</w:t>
      </w:r>
      <w:proofErr w:type="gramEnd"/>
      <w:r>
        <w:t>.  A look of pure angelic satisfaction was gently etched across her face.</w:t>
      </w:r>
    </w:p>
    <w:p w14:paraId="24AC8B0F" w14:textId="77777777" w:rsidR="00310EDB" w:rsidRDefault="00310EDB"/>
    <w:p w14:paraId="0CAD8B3C" w14:textId="76ACDC14" w:rsidR="00310EDB" w:rsidRDefault="00310EDB">
      <w:r>
        <w:t>Getting to the stairs, I stopped and scooped her up in my arms.  Carrying her “princess style”</w:t>
      </w:r>
      <w:r w:rsidR="00C37547">
        <w:t xml:space="preserve">, she laughed lightly and arched her </w:t>
      </w:r>
      <w:r w:rsidR="0032397C">
        <w:t>head backwards.  Long blond hair swayed freely, tips trying to kiss the floor</w:t>
      </w:r>
      <w:r w:rsidR="00992809">
        <w:t xml:space="preserve">, while her </w:t>
      </w:r>
      <w:r w:rsidR="005962C9">
        <w:t>creamy pink nipples pointed freely towards the sky.</w:t>
      </w:r>
    </w:p>
    <w:p w14:paraId="07076741" w14:textId="77777777" w:rsidR="00745E18" w:rsidRDefault="00745E18"/>
    <w:p w14:paraId="1A821F6B" w14:textId="1E2373F4" w:rsidR="00745E18" w:rsidRDefault="00745E18">
      <w:r>
        <w:t>Going outside the building, I c</w:t>
      </w:r>
      <w:r w:rsidR="00037BE4">
        <w:t xml:space="preserve">ontinued to carry her around the corner.  </w:t>
      </w:r>
      <w:r w:rsidR="00736767">
        <w:t>Ignoring all the eyes upon us, I tried to enjoy the moment as much as Jewel obviously was.  Finally stopping at my destination, I lifted my right arm, pulling her breasts up to my lips.  Sucking hard on first one nipple, then the other, I finally told her, “We’re here,” as I gently sat her down on her feet.</w:t>
      </w:r>
    </w:p>
    <w:p w14:paraId="6FFEE1BB" w14:textId="77777777" w:rsidR="00736767" w:rsidRDefault="00736767"/>
    <w:p w14:paraId="073068E3" w14:textId="6111658B" w:rsidR="00736767" w:rsidRDefault="00736767">
      <w:r>
        <w:t xml:space="preserve">“Here where?”  Opening her eyes, Jewel blinked several times in confusion.  We </w:t>
      </w:r>
      <w:proofErr w:type="gramStart"/>
      <w:r>
        <w:t>actually weren’t</w:t>
      </w:r>
      <w:proofErr w:type="gramEnd"/>
      <w:r>
        <w:t xml:space="preserve"> anywhere, except standing at the side of a building.</w:t>
      </w:r>
    </w:p>
    <w:p w14:paraId="5FC213A5" w14:textId="77777777" w:rsidR="00736767" w:rsidRDefault="00736767"/>
    <w:p w14:paraId="329A7ED8" w14:textId="42E368E5" w:rsidR="00736767" w:rsidRDefault="00736767">
      <w:r>
        <w:t>“Here outside the classroom,” I laughed.  Smacking her gently on her ass, I told her, “It’s time for another trip behind the bushes.”  Smirking at the memory, I took a moment to savor it, before clarifying.  “Not to take anything off this time,” I laughed.  “It’s so you can retrieve your shirt.”</w:t>
      </w:r>
    </w:p>
    <w:p w14:paraId="7BBF0D63" w14:textId="77777777" w:rsidR="00736767" w:rsidRDefault="00736767"/>
    <w:p w14:paraId="7BA2D7FD" w14:textId="1F9907A3" w:rsidR="00736767" w:rsidRDefault="00736767">
      <w:r>
        <w:t>“I don’t really need it,” Jewel shrugged.  “You can always just buy me another.”</w:t>
      </w:r>
    </w:p>
    <w:p w14:paraId="009AEA1A" w14:textId="77777777" w:rsidR="00736767" w:rsidRDefault="00736767"/>
    <w:p w14:paraId="5384946B" w14:textId="5A3B444A" w:rsidR="00736767" w:rsidRDefault="00736767">
      <w:r>
        <w:t>“Nope.”  Pushing her gently, I firmly told her, “Get back there and grab it.  We take care of our stuff.”  Her father wouldn’t be around replacing stuff forever for us.  I</w:t>
      </w:r>
      <w:r w:rsidR="00A84FBD">
        <w:t xml:space="preserve"> had to break her of her bad habits with </w:t>
      </w:r>
      <w:proofErr w:type="gramStart"/>
      <w:r w:rsidR="00A84FBD">
        <w:t>stuff, before</w:t>
      </w:r>
      <w:proofErr w:type="gramEnd"/>
      <w:r w:rsidR="00A84FBD">
        <w:t xml:space="preserve"> it got us into trouble later.</w:t>
      </w:r>
    </w:p>
    <w:p w14:paraId="56A739D6" w14:textId="77777777" w:rsidR="00A84FBD" w:rsidRDefault="00A84FBD"/>
    <w:p w14:paraId="298F331F" w14:textId="746251E0" w:rsidR="00A84FBD" w:rsidRDefault="00A84FBD">
      <w:r>
        <w:t>“Fine.”  Sighing, Jewel squeezed between two shrubs and disappeared behind them.  “If I get a bunch of scratches back here,” she called over, “you’re going to have to kiss them and make them better when I get out.”</w:t>
      </w:r>
    </w:p>
    <w:p w14:paraId="47FA4350" w14:textId="77777777" w:rsidR="00A84FBD" w:rsidRDefault="00A84FBD"/>
    <w:p w14:paraId="65CF5585" w14:textId="04AAE8C7" w:rsidR="00A84FBD" w:rsidRDefault="00A84FBD">
      <w:r>
        <w:t>“I will,” I promised her, as two burly looking young men came around the corner of the building.  Dressed in elaborately fancy silks, they were heatedly in the middle of a heavy conversation.</w:t>
      </w:r>
    </w:p>
    <w:p w14:paraId="39C7253F" w14:textId="77777777" w:rsidR="00A84FBD" w:rsidRDefault="00A84FBD"/>
    <w:p w14:paraId="3F18C9AF" w14:textId="5ABFB03C" w:rsidR="00A84FBD" w:rsidRDefault="00A84FBD">
      <w:r>
        <w:t xml:space="preserve">“No way!”  The </w:t>
      </w:r>
      <w:proofErr w:type="gramStart"/>
      <w:r>
        <w:t>blond haired</w:t>
      </w:r>
      <w:proofErr w:type="gramEnd"/>
      <w:r>
        <w:t xml:space="preserve"> pretty boy exclaimed in shock, as they got close to where I was waiting.</w:t>
      </w:r>
    </w:p>
    <w:p w14:paraId="46AE9B88" w14:textId="77777777" w:rsidR="00A84FBD" w:rsidRDefault="00A84FBD"/>
    <w:p w14:paraId="71D0404A" w14:textId="58588D04" w:rsidR="00A84FBD" w:rsidRDefault="00A84FBD">
      <w:r>
        <w:t>“Way, way!”  The red-haired youth laughed excitedly, waving his hands from his head to slam them towards the ground in imitation of whatever he was talking about.</w:t>
      </w:r>
    </w:p>
    <w:p w14:paraId="630218FF" w14:textId="77777777" w:rsidR="00A84FBD" w:rsidRDefault="00A84FBD"/>
    <w:p w14:paraId="446B1F55" w14:textId="0D9A42B3" w:rsidR="00A84FBD" w:rsidRDefault="00A84FBD">
      <w:r>
        <w:t>“Who was it?”  The first boy asked, as they passed by me, not even looking in my direction.</w:t>
      </w:r>
    </w:p>
    <w:p w14:paraId="277C4C6A" w14:textId="77777777" w:rsidR="00A84FBD" w:rsidRDefault="00A84FBD"/>
    <w:p w14:paraId="2D0FCF14" w14:textId="21C799FB" w:rsidR="00A84FBD" w:rsidRDefault="00A84FBD">
      <w:r>
        <w:t xml:space="preserve">“I honestly don’t know,” the second answered, “but it was </w:t>
      </w:r>
      <w:r>
        <w:rPr>
          <w:b/>
          <w:i/>
        </w:rPr>
        <w:t>awesome</w:t>
      </w:r>
      <w:r>
        <w:t>!</w:t>
      </w:r>
      <w:r w:rsidR="004D0A89">
        <w:t xml:space="preserve">  Whoever she was,” he excitedly mentioned, as they </w:t>
      </w:r>
      <w:r w:rsidR="0091418B">
        <w:t xml:space="preserve">walked away, “her hands were glowing green with magic when she walked on the field, </w:t>
      </w:r>
      <w:r w:rsidR="00CA2D63">
        <w:t>grabbed Brute up by his collar, and slammed him so hard</w:t>
      </w:r>
      <w:r w:rsidR="00166B74">
        <w:t xml:space="preserve"> onto the ground she planted him.  WHAM!  BLAM!  PLOOT!  And the slaves had to dig him out</w:t>
      </w:r>
      <w:r w:rsidR="00FE7A77">
        <w:t xml:space="preserve"> of the ground!”</w:t>
      </w:r>
    </w:p>
    <w:p w14:paraId="01FB5C64" w14:textId="77777777" w:rsidR="00FE7A77" w:rsidRDefault="00FE7A77"/>
    <w:p w14:paraId="55EE85D5" w14:textId="284342A1" w:rsidR="00FE7A77" w:rsidRDefault="00FE7A77">
      <w:r>
        <w:t>“It left a Brute-shaped impression in the field, when they got him out,” was the last thing I heard as they walked too far away for me to follow the conversation anymore.</w:t>
      </w:r>
    </w:p>
    <w:p w14:paraId="7D00D092" w14:textId="77777777" w:rsidR="00563E74" w:rsidRDefault="00563E74"/>
    <w:p w14:paraId="10A94850" w14:textId="74C4A8B9" w:rsidR="00563E74" w:rsidRDefault="00563E74">
      <w:r>
        <w:t>Brute</w:t>
      </w:r>
      <w:r w:rsidR="004D2F85">
        <w:t>..</w:t>
      </w:r>
      <w:r>
        <w:t>.  Brute</w:t>
      </w:r>
      <w:r w:rsidR="004D2F85">
        <w:t>..</w:t>
      </w:r>
      <w:r>
        <w:t xml:space="preserve">.  I wracked my brain trying to </w:t>
      </w:r>
      <w:r w:rsidR="00D03104">
        <w:t xml:space="preserve">think </w:t>
      </w:r>
      <w:r w:rsidR="004D2F85">
        <w:t>of who that was.  Wasn’t that the name they called Baldy by, yesterday?</w:t>
      </w:r>
    </w:p>
    <w:p w14:paraId="1FC8733A" w14:textId="77777777" w:rsidR="007843B9" w:rsidRDefault="007843B9"/>
    <w:p w14:paraId="5D75A69E" w14:textId="2A97F063" w:rsidR="007843B9" w:rsidRDefault="007843B9">
      <w:r>
        <w:t xml:space="preserve">“Got it!”  Waving her top triumphantly over her head, Jewel </w:t>
      </w:r>
      <w:r w:rsidR="00B1779A">
        <w:t>wiggled back between the shrubs to snuggle back up to my side.  “I got lots of little scratches too,” she pouted</w:t>
      </w:r>
      <w:r w:rsidR="002E0B1F">
        <w:t>, blinking her beautiful blue eyes at me.</w:t>
      </w:r>
    </w:p>
    <w:p w14:paraId="1EE15911" w14:textId="77777777" w:rsidR="00FA777D" w:rsidRDefault="00FA777D"/>
    <w:p w14:paraId="391AABEB" w14:textId="56D2CFEA" w:rsidR="00FA777D" w:rsidRDefault="00FA777D">
      <w:r>
        <w:t xml:space="preserve">“You poor </w:t>
      </w:r>
      <w:proofErr w:type="spellStart"/>
      <w:r>
        <w:t>wittle</w:t>
      </w:r>
      <w:proofErr w:type="spellEnd"/>
      <w:r>
        <w:t xml:space="preserve"> thang!”  Laughing, I scooped her back up in my arms and carried her towards the room.  “Try not to die on me.  I’ll patch you up soon, I promise.”</w:t>
      </w:r>
    </w:p>
    <w:p w14:paraId="582479F1" w14:textId="77777777" w:rsidR="00FA777D" w:rsidRDefault="00FA777D"/>
    <w:p w14:paraId="2BA9B16E" w14:textId="5B08E644" w:rsidR="00FA777D" w:rsidRDefault="00FA777D">
      <w:r>
        <w:t>“</w:t>
      </w:r>
      <w:proofErr w:type="spellStart"/>
      <w:proofErr w:type="gramStart"/>
      <w:r>
        <w:t>Oooohh</w:t>
      </w:r>
      <w:proofErr w:type="spellEnd"/>
      <w:r>
        <w:t>..</w:t>
      </w:r>
      <w:proofErr w:type="gramEnd"/>
      <w:r>
        <w:t>”  Pretending to groan from the pain, Jewel slumped limp in my arms, as I carried her towards the family building.</w:t>
      </w:r>
    </w:p>
    <w:p w14:paraId="08616926" w14:textId="77777777" w:rsidR="00FA777D" w:rsidRDefault="00FA777D">
      <w:pPr>
        <w:pBdr>
          <w:bottom w:val="dotted" w:sz="24" w:space="1" w:color="auto"/>
        </w:pBdr>
      </w:pPr>
    </w:p>
    <w:p w14:paraId="156BD333" w14:textId="77777777" w:rsidR="00FA777D" w:rsidRDefault="00FA777D"/>
    <w:p w14:paraId="496C5962" w14:textId="62C7C7E7" w:rsidR="00FA777D" w:rsidRDefault="00FA777D">
      <w:r>
        <w:t>Carrying Jewel into our team room, I gently laid her across the couch.  Working down her skirt</w:t>
      </w:r>
      <w:r w:rsidR="00484036">
        <w:t>, I tossed it to the side</w:t>
      </w:r>
      <w:r w:rsidR="004807FC">
        <w:t>, before untying the straps from around her lower leg, and tugging off her heeled sandals.</w:t>
      </w:r>
      <w:r w:rsidR="0014117B">
        <w:t xml:space="preserve">  Unable to hide my smirk</w:t>
      </w:r>
      <w:r w:rsidR="006A0973">
        <w:t>, I shouted for</w:t>
      </w:r>
      <w:r w:rsidR="00565DD5">
        <w:t xml:space="preserve">, “Flames!  Lady Jewel is injured </w:t>
      </w:r>
      <w:proofErr w:type="gramStart"/>
      <w:r w:rsidR="00565DD5">
        <w:t>bad</w:t>
      </w:r>
      <w:proofErr w:type="gramEnd"/>
      <w:r w:rsidR="00565DD5">
        <w:t xml:space="preserve">.  The </w:t>
      </w:r>
      <w:r w:rsidR="00BA7CFB">
        <w:t>scrubs scratched her poor titties!  You need to come magic them</w:t>
      </w:r>
      <w:r w:rsidR="009E1441">
        <w:t>.”</w:t>
      </w:r>
    </w:p>
    <w:p w14:paraId="0DF7D138" w14:textId="77777777" w:rsidR="009E1441" w:rsidRDefault="009E1441"/>
    <w:p w14:paraId="7089EDAA" w14:textId="7E855000" w:rsidR="009E1441" w:rsidRDefault="009E1441">
      <w:r>
        <w:t xml:space="preserve">Leaving Jewel laying — pouting, as she stared up at me with eyes wide </w:t>
      </w:r>
      <w:r w:rsidR="00946802">
        <w:t>in disappointment — I walked over and stripped</w:t>
      </w:r>
      <w:r w:rsidR="00BF4399">
        <w:t xml:space="preserve"> all my clothes off, before flopping back in my new chair.  </w:t>
      </w:r>
      <w:r w:rsidR="001217C6">
        <w:t>Red and Flames weren’t anywhere in sight — I assumed Red was in the kitchens</w:t>
      </w:r>
      <w:r w:rsidR="006D3BC9">
        <w:t xml:space="preserve"> doing something,</w:t>
      </w:r>
      <w:r w:rsidR="001217C6">
        <w:t xml:space="preserve"> and Flames was probably quickly finishing up whatever she was doing in </w:t>
      </w:r>
      <w:r w:rsidR="006D3BC9">
        <w:t xml:space="preserve">her study or lab, preparing to come </w:t>
      </w:r>
      <w:r w:rsidR="00081BD0">
        <w:t>‘fix’ Jewel — but Victoria was already sprawled naked on her couch, like usual.</w:t>
      </w:r>
    </w:p>
    <w:p w14:paraId="517AB630" w14:textId="77777777" w:rsidR="00081BD0" w:rsidRDefault="00081BD0"/>
    <w:p w14:paraId="490B5FB2" w14:textId="6A769A1E" w:rsidR="00081BD0" w:rsidRDefault="00081BD0">
      <w:r>
        <w:t>“Come join me, Tori?”  Patting my lap, I winked suggestively and turned my gaze suggest</w:t>
      </w:r>
      <w:r w:rsidR="00B06330">
        <w:t xml:space="preserve">ively </w:t>
      </w:r>
      <w:r>
        <w:t xml:space="preserve">towards </w:t>
      </w:r>
      <w:r w:rsidR="00367465">
        <w:t xml:space="preserve">Jewel.  Embarrass me in front of a whole classroom of students; the least I can do is have some fun snuggling someone else in my lap for a </w:t>
      </w:r>
      <w:proofErr w:type="gramStart"/>
      <w:r w:rsidR="00367465">
        <w:t>bit, and</w:t>
      </w:r>
      <w:proofErr w:type="gramEnd"/>
      <w:r w:rsidR="00367465">
        <w:t xml:space="preserve"> make her a wee bit jealous.</w:t>
      </w:r>
    </w:p>
    <w:p w14:paraId="135C438C" w14:textId="77777777" w:rsidR="00367465" w:rsidRDefault="00367465"/>
    <w:p w14:paraId="44989FD6" w14:textId="2A620468" w:rsidR="00367465" w:rsidRDefault="00367465">
      <w:r>
        <w:t>“Sure!  I apparently need practice anyway.”  Laughing merrily, Victoria stretched up, came over, and then lowered herself back down into my lap.  Ignoring the slits in the cushions for her legs, she sprawled them wide across the arm rests again, as she pushed her my man shaft deep inside her backside.</w:t>
      </w:r>
    </w:p>
    <w:p w14:paraId="4FB5D70A" w14:textId="77777777" w:rsidR="0083589C" w:rsidRDefault="0083589C"/>
    <w:p w14:paraId="51A6F9A0" w14:textId="5A8F4C9B" w:rsidR="0083589C" w:rsidRDefault="0083589C">
      <w:r>
        <w:t xml:space="preserve">“You’re getting much better at that,” I blurted, surprised by how much easier it was for her to find and ‘impale’ herself this evening.  Heck, her warm </w:t>
      </w:r>
      <w:r w:rsidR="004565FD">
        <w:t>flesh</w:t>
      </w:r>
      <w:r>
        <w:t xml:space="preserve"> even seemed t</w:t>
      </w:r>
      <w:r w:rsidR="004565FD">
        <w:t xml:space="preserve">o open and embrace me </w:t>
      </w:r>
      <w:r w:rsidR="00162184">
        <w:t xml:space="preserve">quite a bit </w:t>
      </w:r>
      <w:r w:rsidR="004565FD">
        <w:t>easier as well</w:t>
      </w:r>
      <w:r w:rsidR="00162184">
        <w:t>.  Enough so, it was a</w:t>
      </w:r>
      <w:r w:rsidR="00A56A73">
        <w:t xml:space="preserve"> very</w:t>
      </w:r>
      <w:r w:rsidR="00162184">
        <w:t xml:space="preserve"> noticeable change from yesterday</w:t>
      </w:r>
      <w:r w:rsidR="00A56A73">
        <w:t>.  “Did you get herbed, or something.”  I asked suspiciously.</w:t>
      </w:r>
    </w:p>
    <w:p w14:paraId="6F060DF8" w14:textId="77777777" w:rsidR="00A56A73" w:rsidRDefault="00A56A73"/>
    <w:p w14:paraId="43F53738" w14:textId="57B36F1E" w:rsidR="00A56A73" w:rsidRDefault="003E5222">
      <w:r>
        <w:t xml:space="preserve">“I did,” Victoria laughed.  “Red suggested them last night </w:t>
      </w:r>
      <w:r w:rsidR="00BC4328">
        <w:t>to me.”</w:t>
      </w:r>
    </w:p>
    <w:p w14:paraId="2A4F9857" w14:textId="77777777" w:rsidR="00BC4328" w:rsidRDefault="00BC4328"/>
    <w:p w14:paraId="2E1BDF87" w14:textId="61B739BE" w:rsidR="00BC4328" w:rsidRDefault="00BC4328">
      <w:r>
        <w:t>“Figures,” I muttered, disappointed at how quickly the</w:t>
      </w:r>
      <w:r w:rsidR="00404E17">
        <w:t xml:space="preserve"> girls</w:t>
      </w:r>
      <w:r w:rsidR="00A247F1">
        <w:t xml:space="preserve"> </w:t>
      </w:r>
      <w:r w:rsidR="00404E17">
        <w:t>alter themselves.  Not even Victoria was immune from the practice.</w:t>
      </w:r>
    </w:p>
    <w:p w14:paraId="288E32F6" w14:textId="77777777" w:rsidR="00E13617" w:rsidRDefault="00E13617"/>
    <w:p w14:paraId="7AB5C443" w14:textId="77D35EF6" w:rsidR="00E13617" w:rsidRDefault="00E13617">
      <w:r>
        <w:t>“Has she told you how she got arrested earlier?”  Coming into the room from the direction of her laboratory, Flames motioned towards Victoria, as she headed over to check on Jewel.</w:t>
      </w:r>
    </w:p>
    <w:p w14:paraId="253DD73D" w14:textId="77777777" w:rsidR="00E13617" w:rsidRDefault="00E13617"/>
    <w:p w14:paraId="003E4943" w14:textId="34377206" w:rsidR="00E13617" w:rsidRDefault="00E13617">
      <w:r>
        <w:t>“Not arrested,” Victoria snorted.  “Just detained for ‘excessive use of magic upon the practice field’, until my counselor could come sort the mess all out.”</w:t>
      </w:r>
    </w:p>
    <w:p w14:paraId="73C0B032" w14:textId="77777777" w:rsidR="00E13617" w:rsidRDefault="00E13617"/>
    <w:p w14:paraId="6F8968C2" w14:textId="34EF6C6C" w:rsidR="00E13617" w:rsidRDefault="00E13617">
      <w:r>
        <w:t xml:space="preserve">“Wait a minute!”  Remembering the conversation I’d overheard, I had to ask.  “Were you the crazy chick who </w:t>
      </w:r>
      <w:r w:rsidR="009F5291">
        <w:t xml:space="preserve">body slammed </w:t>
      </w:r>
      <w:r w:rsidR="00F6772E">
        <w:t>old Baldy so hard, you planted him into the ground?”</w:t>
      </w:r>
      <w:r w:rsidR="009F5291">
        <w:t xml:space="preserve"> </w:t>
      </w:r>
    </w:p>
    <w:p w14:paraId="57E2F7B5" w14:textId="77777777" w:rsidR="0081316D" w:rsidRDefault="0081316D"/>
    <w:p w14:paraId="43A68BF3" w14:textId="058BD3BF" w:rsidR="0081316D" w:rsidRDefault="0081316D">
      <w:r>
        <w:t xml:space="preserve">“That doesn’t sound like me,” Victoria laughed, stretching her neck back to nuzzle against mine.  “All I did was practice an Enhanced Immobilization Technique on the practice field with Master Warrior Brute.  I don’t think anyone named ‘Baldy’ was involved in any manner,” Victoria chuckled, “and I’m </w:t>
      </w:r>
      <w:proofErr w:type="gramStart"/>
      <w:r>
        <w:t>definitely not</w:t>
      </w:r>
      <w:proofErr w:type="gramEnd"/>
      <w:r>
        <w:t xml:space="preserve"> a ‘crazy chick’.”</w:t>
      </w:r>
    </w:p>
    <w:p w14:paraId="2064C882" w14:textId="77777777" w:rsidR="0081316D" w:rsidRDefault="0081316D"/>
    <w:p w14:paraId="4D80B186" w14:textId="16357FAC" w:rsidR="0081316D" w:rsidRDefault="0081316D">
      <w:r>
        <w:t>Yep!  My brain was screaming that she was the crazy chick the two boys were talking about.  “And just why the heck did you do that?”  I just had to ask.</w:t>
      </w:r>
    </w:p>
    <w:p w14:paraId="5D0804FF" w14:textId="77777777" w:rsidR="0081316D" w:rsidRDefault="0081316D"/>
    <w:p w14:paraId="04C95CCC" w14:textId="78761FAF" w:rsidR="0081316D" w:rsidRDefault="0081316D">
      <w:r>
        <w:t xml:space="preserve">“I was just annoyed with him for some reason,” Victoria shrugged, </w:t>
      </w:r>
      <w:r w:rsidR="00001CDC">
        <w:t xml:space="preserve">body </w:t>
      </w:r>
      <w:r>
        <w:t>visibly relaxing while I massaged and stroked freely acro</w:t>
      </w:r>
      <w:r w:rsidR="00001CDC">
        <w:t>ss her front.</w:t>
      </w:r>
    </w:p>
    <w:p w14:paraId="36C3A18E" w14:textId="77777777" w:rsidR="00001CDC" w:rsidRDefault="00001CDC"/>
    <w:p w14:paraId="14ABA417" w14:textId="34E9D3E3" w:rsidR="00001CDC" w:rsidRDefault="00001CDC">
      <w:r>
        <w:t>“T</w:t>
      </w:r>
      <w:r w:rsidR="001C3D59">
        <w:t xml:space="preserve">ori does that from time to time,” Jewel giggled, </w:t>
      </w:r>
      <w:r w:rsidR="008303AE">
        <w:t>apparently all better after a single minor heal from Flames.  “She doesn’t like to brag on herself, but she’s probably the strongest wizard born in the history of the kingdom.”</w:t>
      </w:r>
    </w:p>
    <w:p w14:paraId="0AD2631B" w14:textId="77777777" w:rsidR="008303AE" w:rsidRDefault="008303AE"/>
    <w:p w14:paraId="1A834F11" w14:textId="567126FF" w:rsidR="008303AE" w:rsidRDefault="008303AE">
      <w:r>
        <w:t>“Not yet, I’m not,” Victoria blushed, embarrassed.</w:t>
      </w:r>
    </w:p>
    <w:p w14:paraId="52CE418B" w14:textId="77777777" w:rsidR="008303AE" w:rsidRDefault="008303AE"/>
    <w:p w14:paraId="40B0218D" w14:textId="417CFB28" w:rsidR="008303AE" w:rsidRDefault="008303AE">
      <w:r>
        <w:t xml:space="preserve">“Well, you’ve got the ‘unbridled potential’ to be,” Jewel laughed.  “Right </w:t>
      </w:r>
      <w:proofErr w:type="gramStart"/>
      <w:r>
        <w:t>now</w:t>
      </w:r>
      <w:proofErr w:type="gramEnd"/>
      <w:r>
        <w:t xml:space="preserve"> she’s only categorized as a ‘town sized catastrophe’, with the potential to grow into </w:t>
      </w:r>
      <w:proofErr w:type="gramStart"/>
      <w:r>
        <w:t>a ‘</w:t>
      </w:r>
      <w:proofErr w:type="gramEnd"/>
      <w:r>
        <w:t>armageddon ranked catastrophe’ in the future.</w:t>
      </w:r>
    </w:p>
    <w:p w14:paraId="32E69403" w14:textId="77777777" w:rsidR="008303AE" w:rsidRDefault="008303AE"/>
    <w:p w14:paraId="32FD594E" w14:textId="77777777" w:rsidR="0053574E" w:rsidRDefault="008303AE">
      <w:r>
        <w:t xml:space="preserve">Gently </w:t>
      </w:r>
      <w:r w:rsidR="001F547C">
        <w:t>kneading a soft breast in each hand, I half laughed.  “Tori?</w:t>
      </w:r>
      <w:r w:rsidR="005925E8">
        <w:t xml:space="preserve">”  I could hardly believe it. </w:t>
      </w:r>
      <w:r w:rsidR="0053574E">
        <w:t xml:space="preserve"> Sure, her magic made her a powerful brawler, but I hadn’t seen her do anything with it except buff herself.  No fireballs.  No earthquakes or demonic summonings.  No calling down lightning from a clear </w:t>
      </w:r>
      <w:proofErr w:type="gramStart"/>
      <w:r w:rsidR="0053574E">
        <w:t>sky, or</w:t>
      </w:r>
      <w:proofErr w:type="gramEnd"/>
      <w:r w:rsidR="0053574E">
        <w:t xml:space="preserve"> pulling meteors out of orbit and dropping them on the enemy kingdom.  None of the truly powerful magics of the video games from my first life.</w:t>
      </w:r>
    </w:p>
    <w:p w14:paraId="0DB2C5B8" w14:textId="77777777" w:rsidR="0053574E" w:rsidRDefault="0053574E"/>
    <w:p w14:paraId="04DAE050" w14:textId="78ABE612" w:rsidR="008303AE" w:rsidRDefault="0053574E">
      <w:r>
        <w:t>“Yes, Tori.”  Jewel was happily giggling now, watching Victoria squirm a little in embarrassment.  Disinterested, Flames was heading back to the lab.  Since Red was busy cooking, we weren’t technically ‘all together’, so she didn’t feel compelled to stay and socialize with us.</w:t>
      </w:r>
    </w:p>
    <w:p w14:paraId="5A763C3E" w14:textId="77777777" w:rsidR="0053574E" w:rsidRDefault="0053574E"/>
    <w:p w14:paraId="547EA4D7" w14:textId="3C369F09" w:rsidR="0053574E" w:rsidRDefault="0053574E">
      <w:r>
        <w:t>“When</w:t>
      </w:r>
      <w:r w:rsidR="001F59B2">
        <w:t xml:space="preserve"> it comes to magical power, there’s a lot of wizards as powerful as Victoria,” Jewel explained.  “Heck, I’m even one of them.  We’re ranked ninth-circle potential, and we have the capacity to grow to the top tiers of the magic rankings — with proper study and commitment, of course.”</w:t>
      </w:r>
    </w:p>
    <w:p w14:paraId="4789F0E7" w14:textId="77777777" w:rsidR="001F59B2" w:rsidRDefault="001F59B2"/>
    <w:p w14:paraId="1813F4B6" w14:textId="76FA76F0" w:rsidR="001F59B2" w:rsidRDefault="001F59B2">
      <w:r>
        <w:t xml:space="preserve">“Where Tori bypasses </w:t>
      </w:r>
      <w:r w:rsidR="00237DD6">
        <w:t xml:space="preserve">us </w:t>
      </w:r>
      <w:r>
        <w:t xml:space="preserve">all,” Jewel sighed, a little jealously, “is her magical recovery.  If I </w:t>
      </w:r>
      <w:proofErr w:type="gramStart"/>
      <w:r>
        <w:t>use</w:t>
      </w:r>
      <w:proofErr w:type="gramEnd"/>
      <w:r>
        <w:t xml:space="preserve"> all my mana, it’d take me hours or longer to restore it all.  Tori has what’s probably the strongest natural connection to mana in the world — apart from the gods or some other divine being — and she’d recover in just a few minutes.”</w:t>
      </w:r>
    </w:p>
    <w:p w14:paraId="40420396" w14:textId="77777777" w:rsidR="001F59B2" w:rsidRDefault="001F59B2"/>
    <w:p w14:paraId="1F2DF330" w14:textId="065E4BE5" w:rsidR="001F59B2" w:rsidRDefault="001F59B2">
      <w:r>
        <w:t>“Mana flows into me like a gentle stream,” Jewel pouted wistfully.  “But it pours into her like a flood ravaged river storming relentlessly towards the ocean.  Compare the way your body heals to a normal person’s,” she offered.  “Then think of Victoria’s mana recovering like you do, unlike the rest of us.”</w:t>
      </w:r>
    </w:p>
    <w:p w14:paraId="07775197" w14:textId="77777777" w:rsidR="001F59B2" w:rsidRDefault="001F59B2"/>
    <w:p w14:paraId="1991D828" w14:textId="55895F49" w:rsidR="001F59B2" w:rsidRDefault="001F59B2">
      <w:r>
        <w:t>“</w:t>
      </w:r>
      <w:proofErr w:type="gramStart"/>
      <w:r>
        <w:t>So</w:t>
      </w:r>
      <w:proofErr w:type="gramEnd"/>
      <w:r>
        <w:t xml:space="preserve"> you’re a self-mana-healing wizard?”  Staring at Victoria, I softly started caressing her body again.</w:t>
      </w:r>
    </w:p>
    <w:p w14:paraId="6FED51C3" w14:textId="77777777" w:rsidR="001F59B2" w:rsidRDefault="001F59B2"/>
    <w:p w14:paraId="434D421F" w14:textId="4D3068CE" w:rsidR="001F59B2" w:rsidRDefault="001F59B2">
      <w:r>
        <w:t xml:space="preserve">“Yep.”  Jewel </w:t>
      </w:r>
      <w:proofErr w:type="gramStart"/>
      <w:r>
        <w:t>answered for</w:t>
      </w:r>
      <w:proofErr w:type="gramEnd"/>
      <w:r>
        <w:t xml:space="preserve"> her.  “And she’s a damn magical genius as well.  The magic she uses, she masters until she can insta-cast it.  No need for a long chant to focus the mind and shape the image.  No pattern of hand movements to draw out a desired result.  Just BIFF — magicked!”</w:t>
      </w:r>
    </w:p>
    <w:p w14:paraId="68DA0ABB" w14:textId="77777777" w:rsidR="001F59B2" w:rsidRDefault="001F59B2"/>
    <w:p w14:paraId="4FDED600" w14:textId="371D80F6" w:rsidR="001F59B2" w:rsidRDefault="001F59B2">
      <w:r>
        <w:t>“Hey!  I had to work hard to learn how to insta-cast my enhancements,” Victoria injected pensively.</w:t>
      </w:r>
    </w:p>
    <w:p w14:paraId="40B2B6F8" w14:textId="77777777" w:rsidR="00CA2DBF" w:rsidRDefault="00CA2DBF"/>
    <w:p w14:paraId="6D717708" w14:textId="29A7404D" w:rsidR="00CA2DBF" w:rsidRDefault="00CA2DBF">
      <w:r>
        <w:t xml:space="preserve">“Yep,” Jewel agreed.  “You spent almost a whole year learning what others might spend a decade </w:t>
      </w:r>
      <w:r w:rsidR="00B41AE0">
        <w:t>mastering.</w:t>
      </w:r>
      <w:r w:rsidR="00011EB1">
        <w:t xml:space="preserve">  I’ll never say you don’t work hard.  </w:t>
      </w:r>
      <w:r w:rsidR="000D1B36">
        <w:t>You work as hard as anyone — but you</w:t>
      </w:r>
      <w:r w:rsidR="00076489">
        <w:t xml:space="preserve"> </w:t>
      </w:r>
      <w:r w:rsidR="00B128EB">
        <w:t xml:space="preserve">learn </w:t>
      </w:r>
      <w:r w:rsidR="008750CD">
        <w:t xml:space="preserve">and master what you’re working on faster </w:t>
      </w:r>
      <w:r w:rsidR="00B128EB">
        <w:t>than everyone</w:t>
      </w:r>
      <w:r w:rsidR="008750CD">
        <w:t xml:space="preserve"> to boot.”</w:t>
      </w:r>
    </w:p>
    <w:p w14:paraId="263B688F" w14:textId="77777777" w:rsidR="00B41AE0" w:rsidRDefault="00B41AE0"/>
    <w:p w14:paraId="016DF9E9" w14:textId="41DF696A" w:rsidR="00B41AE0" w:rsidRDefault="00B41AE0">
      <w:r>
        <w:t>“It’s not my fault if they learn slow,” Victoria muttered defensively.</w:t>
      </w:r>
    </w:p>
    <w:p w14:paraId="085DE93F" w14:textId="77777777" w:rsidR="009B6E57" w:rsidRDefault="009B6E57"/>
    <w:p w14:paraId="79A361ED" w14:textId="1FD2EF38" w:rsidR="009B6E57" w:rsidRPr="00E66AD8" w:rsidRDefault="009B6E57">
      <w:r>
        <w:t xml:space="preserve">“See,” Jewel smirked, as if Victoria had just proven her point.  I </w:t>
      </w:r>
      <w:proofErr w:type="gramStart"/>
      <w:r>
        <w:t>have to</w:t>
      </w:r>
      <w:proofErr w:type="gramEnd"/>
      <w:r>
        <w:t xml:space="preserve"> admit, part of me finds it a little hard on the nerves, knowing </w:t>
      </w:r>
      <w:r w:rsidR="00E61A68">
        <w:t>a minor disaster was sitting sprawled b</w:t>
      </w:r>
      <w:r w:rsidR="00FB716D">
        <w:t>ack, relaxing in my lap.</w:t>
      </w:r>
      <w:r w:rsidR="00E66AD8">
        <w:t xml:space="preserve">  Note to self: </w:t>
      </w:r>
      <w:r w:rsidR="00E66AD8">
        <w:rPr>
          <w:b/>
          <w:i/>
        </w:rPr>
        <w:t>Never try and</w:t>
      </w:r>
      <w:r w:rsidR="00E1584E">
        <w:rPr>
          <w:b/>
          <w:i/>
        </w:rPr>
        <w:t xml:space="preserve"> forcibly</w:t>
      </w:r>
      <w:r w:rsidR="00E66AD8">
        <w:rPr>
          <w:b/>
          <w:i/>
        </w:rPr>
        <w:t xml:space="preserve"> manhandle Victoria.</w:t>
      </w:r>
      <w:r w:rsidR="00E1584E">
        <w:t xml:space="preserve">  I </w:t>
      </w:r>
      <w:proofErr w:type="gramStart"/>
      <w:r w:rsidR="00E1584E">
        <w:t>definitely won’t</w:t>
      </w:r>
      <w:proofErr w:type="gramEnd"/>
      <w:r w:rsidR="00E1584E">
        <w:t xml:space="preserve"> forget that one.</w:t>
      </w:r>
    </w:p>
    <w:p w14:paraId="02B03192" w14:textId="77777777" w:rsidR="0053574E" w:rsidRPr="00A84FBD" w:rsidRDefault="0053574E"/>
    <w:p w14:paraId="64A75BF0" w14:textId="77777777" w:rsidR="00447ABF" w:rsidRDefault="00BA4850">
      <w:r>
        <w:t xml:space="preserve">“Hey guys!  </w:t>
      </w:r>
      <w:proofErr w:type="gramStart"/>
      <w:r>
        <w:t>Supper’s</w:t>
      </w:r>
      <w:proofErr w:type="gramEnd"/>
      <w:r>
        <w:t xml:space="preserve"> about ready!”  Red calling out from the dining area </w:t>
      </w:r>
      <w:r w:rsidR="00216022">
        <w:t xml:space="preserve">interrupted our </w:t>
      </w:r>
      <w:proofErr w:type="gramStart"/>
      <w:r w:rsidR="00216022">
        <w:t>conversation, and</w:t>
      </w:r>
      <w:proofErr w:type="gramEnd"/>
      <w:r w:rsidR="00216022">
        <w:t xml:space="preserve"> signaled the start of our standard meal-bath-bed routine for the night.</w:t>
      </w:r>
    </w:p>
    <w:p w14:paraId="384DBCB8" w14:textId="77777777" w:rsidR="00447ABF" w:rsidRDefault="00447ABF">
      <w:r>
        <w:br w:type="page"/>
      </w:r>
    </w:p>
    <w:p w14:paraId="194DBF0E" w14:textId="739C68FF" w:rsidR="00447ABF" w:rsidRDefault="00447ABF" w:rsidP="00447ABF">
      <w:pPr>
        <w:pStyle w:val="Heading1"/>
      </w:pPr>
      <w:bookmarkStart w:id="118" w:name="_Toc532986955"/>
      <w:r>
        <w:t>Chapter 27:</w:t>
      </w:r>
      <w:bookmarkEnd w:id="118"/>
      <w:r w:rsidR="0015697A">
        <w:t xml:space="preserve"> </w:t>
      </w:r>
      <w:r w:rsidR="00374137">
        <w:t>Learning L</w:t>
      </w:r>
      <w:r w:rsidR="0080212A">
        <w:t>a</w:t>
      </w:r>
      <w:r w:rsidR="00374137">
        <w:t>rge</w:t>
      </w:r>
    </w:p>
    <w:p w14:paraId="633EAA54" w14:textId="2AABC9F0" w:rsidR="00447ABF" w:rsidRDefault="00D01AFE">
      <w:r>
        <w:t>The next morning</w:t>
      </w:r>
      <w:r w:rsidR="00C1585D">
        <w:t xml:space="preserve">, our routines were </w:t>
      </w:r>
      <w:proofErr w:type="gramStart"/>
      <w:r w:rsidR="00C1585D">
        <w:t>more or less b</w:t>
      </w:r>
      <w:r w:rsidR="00482ED3">
        <w:t>ack</w:t>
      </w:r>
      <w:proofErr w:type="gramEnd"/>
      <w:r w:rsidR="00482ED3">
        <w:t xml:space="preserve"> to normal; with the exception of me still feeling a little cautious around Victoria.  I’d known she was a talented ‘shield maiden’, as she called herself.  I just didn’t realize she was such an overpowering wizard</w:t>
      </w:r>
      <w:r w:rsidR="003F3066">
        <w:t>ly one</w:t>
      </w:r>
      <w:r w:rsidR="00482ED3">
        <w:t>.</w:t>
      </w:r>
    </w:p>
    <w:p w14:paraId="6F3948AD" w14:textId="77777777" w:rsidR="00482ED3" w:rsidRDefault="00482ED3"/>
    <w:p w14:paraId="1B424EA1" w14:textId="6E7DE2FD" w:rsidR="00EA4016" w:rsidRDefault="00482ED3">
      <w:r>
        <w:t xml:space="preserve">All magic </w:t>
      </w:r>
      <w:r w:rsidR="00432936">
        <w:t xml:space="preserve">takes a </w:t>
      </w:r>
      <w:r w:rsidR="006E2C5D">
        <w:t xml:space="preserve">recurrent mana </w:t>
      </w:r>
      <w:proofErr w:type="gramStart"/>
      <w:r w:rsidR="004B0CA8">
        <w:t>expenditure</w:t>
      </w:r>
      <w:r w:rsidR="00432936">
        <w:t>, if</w:t>
      </w:r>
      <w:proofErr w:type="gramEnd"/>
      <w:r w:rsidR="00432936">
        <w:t xml:space="preserve"> one wants to sustain it.  </w:t>
      </w:r>
      <w:r w:rsidR="004B0CA8">
        <w:t xml:space="preserve">For example, let’s say Jewel uses her magic to create a light.  If she just </w:t>
      </w:r>
      <w:r w:rsidR="00FD5E84">
        <w:t>suddenly released a fixed amount</w:t>
      </w:r>
      <w:r w:rsidR="004B0CA8">
        <w:t xml:space="preserve"> of magic</w:t>
      </w:r>
      <w:r w:rsidR="00FD5E84">
        <w:t xml:space="preserve">, she’d create an instant flash of light.  </w:t>
      </w:r>
      <w:r w:rsidR="00A00BB3">
        <w:t>FLASH and done</w:t>
      </w:r>
      <w:r w:rsidR="00EA4016">
        <w:t xml:space="preserve">.  To create a light and sustain </w:t>
      </w:r>
      <w:proofErr w:type="gramStart"/>
      <w:r w:rsidR="00EA4016">
        <w:t>it,</w:t>
      </w:r>
      <w:proofErr w:type="gramEnd"/>
      <w:r w:rsidR="00EA4016">
        <w:t xml:space="preserve"> requires that initial energy to make the light, and then a constant little trickle of mana to sustain it.</w:t>
      </w:r>
    </w:p>
    <w:p w14:paraId="44C3C425" w14:textId="77777777" w:rsidR="00447ABF" w:rsidRDefault="00447ABF"/>
    <w:p w14:paraId="68854261" w14:textId="3C86E1AF" w:rsidR="00264A7A" w:rsidRDefault="00EA4016">
      <w:r>
        <w:t xml:space="preserve">In the </w:t>
      </w:r>
      <w:proofErr w:type="gramStart"/>
      <w:r>
        <w:t>old world</w:t>
      </w:r>
      <w:proofErr w:type="gramEnd"/>
      <w:r>
        <w:t xml:space="preserve"> computer games</w:t>
      </w:r>
      <w:r w:rsidR="00937F7C">
        <w:t xml:space="preserve"> I</w:t>
      </w:r>
      <w:r w:rsidR="00013657">
        <w:t xml:space="preserve"> remember Thomas </w:t>
      </w:r>
      <w:r w:rsidR="00937F7C">
        <w:t>used to program, we called it the ‘initial cost’, and the ‘upkeep cost’.</w:t>
      </w:r>
      <w:r w:rsidR="00812FFF">
        <w:t xml:space="preserve">  In many cases, upkeep costs could become more important in the long run than the initial costs.</w:t>
      </w:r>
      <w:r w:rsidR="00264A7A">
        <w:t xml:space="preserve">  For example, let’s say there’s a game where a character has 100 mana and a recovery rate of 10 per minute.  Now, they cast 3 party buffs that each cost 10 mana and have an upkeep of 4 mana per minute.  30 mana is the initial cost, with 12 being the upkeep — that </w:t>
      </w:r>
      <w:r w:rsidR="00E40990">
        <w:t xml:space="preserve">character is going to be out of mana after </w:t>
      </w:r>
      <w:r w:rsidR="001541DC">
        <w:t>about a half hour.</w:t>
      </w:r>
    </w:p>
    <w:p w14:paraId="3F2AF15B" w14:textId="77777777" w:rsidR="001541DC" w:rsidRDefault="001541DC"/>
    <w:p w14:paraId="7F811B36" w14:textId="154C6A2B" w:rsidR="001541DC" w:rsidRDefault="001541DC">
      <w:r>
        <w:t xml:space="preserve">Now, compare Victoria to that character.  With 100 mana and a recovery rate of 100 mana per minute, she casts the same 3 party buffs.  She’s now at 70 mana, and with </w:t>
      </w:r>
      <w:r>
        <w:rPr>
          <w:i/>
        </w:rPr>
        <w:t xml:space="preserve">only </w:t>
      </w:r>
      <w:r w:rsidR="00450891">
        <w:t xml:space="preserve">88 mana per minute recovery.  Half a minute later, she’s full of magic again, and </w:t>
      </w:r>
      <w:r w:rsidR="008A49AF">
        <w:t>recasts those buffs for a second time.  In the next ten minutes, she recasts</w:t>
      </w:r>
      <w:r w:rsidR="00A12BDE">
        <w:t>, stacks, and maintains</w:t>
      </w:r>
      <w:r w:rsidR="008A49AF">
        <w:t xml:space="preserve"> </w:t>
      </w:r>
      <w:r w:rsidR="00124560">
        <w:t>all three</w:t>
      </w:r>
      <w:r w:rsidR="008A49AF">
        <w:t xml:space="preserve"> buffs</w:t>
      </w:r>
      <w:r w:rsidR="00236B9D">
        <w:t xml:space="preserve"> a total of</w:t>
      </w:r>
      <w:r w:rsidR="008A49AF">
        <w:t xml:space="preserve"> </w:t>
      </w:r>
      <w:r w:rsidR="00124560">
        <w:t xml:space="preserve">eight times — and STILL </w:t>
      </w:r>
      <w:r w:rsidR="00236B9D">
        <w:t>has a positive mana recovery rate of 4 per minute.</w:t>
      </w:r>
    </w:p>
    <w:p w14:paraId="23CA6FC5" w14:textId="77777777" w:rsidR="00A12BDE" w:rsidRDefault="00A12BDE"/>
    <w:p w14:paraId="1F1DD862" w14:textId="2BCF94A7" w:rsidR="00A12BDE" w:rsidRDefault="00A12BDE">
      <w:r>
        <w:t xml:space="preserve">It’s a complete cheat </w:t>
      </w:r>
      <w:proofErr w:type="gramStart"/>
      <w:r>
        <w:t>power, and</w:t>
      </w:r>
      <w:proofErr w:type="gramEnd"/>
      <w:r>
        <w:t xml:space="preserve"> intimidating as hell to know someone actually exists like that in real life!</w:t>
      </w:r>
      <w:r w:rsidR="0005114D">
        <w:t xml:space="preserve">  Try as I might, I’m having issues viewing her </w:t>
      </w:r>
      <w:r w:rsidR="00454B62">
        <w:t>the same as before.</w:t>
      </w:r>
      <w:r w:rsidR="00D12A81">
        <w:t xml:space="preserve">  I</w:t>
      </w:r>
      <w:r w:rsidR="00BF2A79">
        <w:t>’m a little worried that offending her may end up causing</w:t>
      </w:r>
      <w:r w:rsidR="001938BF">
        <w:t xml:space="preserve"> one to end up cracked like a dropped egg. </w:t>
      </w:r>
    </w:p>
    <w:p w14:paraId="52AC0FB3" w14:textId="77777777" w:rsidR="00832A1C" w:rsidRDefault="00832A1C"/>
    <w:p w14:paraId="7F2A63B8" w14:textId="719D9ED1" w:rsidR="00832A1C" w:rsidRDefault="00832A1C">
      <w:r>
        <w:t xml:space="preserve">Heading out to the warriors’ practice field was </w:t>
      </w:r>
      <w:r w:rsidR="00464EFD">
        <w:t xml:space="preserve">both a relief and a dread this morning.  A relief </w:t>
      </w:r>
      <w:r w:rsidR="00873ACE">
        <w:t xml:space="preserve">because it gave me a little time away from Victoria to try and sort out what I’d learned.  A dread, just because I was </w:t>
      </w:r>
      <w:proofErr w:type="gramStart"/>
      <w:r w:rsidR="00873ACE">
        <w:t>afraid</w:t>
      </w:r>
      <w:proofErr w:type="gramEnd"/>
      <w:r w:rsidR="00873ACE">
        <w:t xml:space="preserve"> I’d end up with a repeat from the other day.  Knowing Red was going to be right there with </w:t>
      </w:r>
      <w:proofErr w:type="gramStart"/>
      <w:r w:rsidR="00873ACE">
        <w:t>me,</w:t>
      </w:r>
      <w:proofErr w:type="gramEnd"/>
      <w:r w:rsidR="00873ACE">
        <w:t xml:space="preserve"> was a huge boon to my general outlook.</w:t>
      </w:r>
    </w:p>
    <w:p w14:paraId="36B04F9E" w14:textId="77777777" w:rsidR="006140EE" w:rsidRDefault="006140EE"/>
    <w:p w14:paraId="6E42F20C" w14:textId="5A5BB8B4" w:rsidR="006140EE" w:rsidRDefault="00466ABA">
      <w:r>
        <w:t xml:space="preserve">Arriving at the practice field, walking arm in arm, Red </w:t>
      </w:r>
      <w:r w:rsidR="00290941">
        <w:t xml:space="preserve">helped direct me around the corner </w:t>
      </w:r>
      <w:r w:rsidR="00F73D4B">
        <w:t xml:space="preserve">of the </w:t>
      </w:r>
      <w:r w:rsidR="00D41029">
        <w:t xml:space="preserve">old shed </w:t>
      </w:r>
      <w:r w:rsidR="00DF0BBE">
        <w:t xml:space="preserve">where the trainers would sit and watch practice on breaks.  </w:t>
      </w:r>
      <w:r w:rsidR="009E222A">
        <w:t>I call it an old shed, but it was</w:t>
      </w:r>
      <w:r w:rsidR="0087286E">
        <w:t xml:space="preserve"> really nothing more than a single wall on the backside, and a roof supported by thick </w:t>
      </w:r>
      <w:r w:rsidR="00343A7F">
        <w:t xml:space="preserve">wooden posts, to keep the rain off.  It reminded me a lot of the </w:t>
      </w:r>
      <w:r w:rsidR="005D4AF8">
        <w:t>cheap structures used back in Hone to protect a woodpile from the element, and those we called a ‘woodshed’.</w:t>
      </w:r>
    </w:p>
    <w:p w14:paraId="533C2249" w14:textId="77777777" w:rsidR="005D4AF8" w:rsidRDefault="005D4AF8"/>
    <w:p w14:paraId="18EEC4E1" w14:textId="2631EC3F" w:rsidR="005D4AF8" w:rsidRDefault="005D4AF8">
      <w:r>
        <w:t xml:space="preserve">Past the main field, and off the walking path, we finally arrived at the archery field.  Thick bales of hay stacked up in front of the school wall, </w:t>
      </w:r>
      <w:r w:rsidR="00A9175D">
        <w:t xml:space="preserve">with wooden scarecrows of various sizes </w:t>
      </w:r>
      <w:r w:rsidR="00133426">
        <w:t xml:space="preserve">forming interspaced targets before them.  “Looks like this is the place,” I told Red, showing off my keen powers of hunter’s </w:t>
      </w:r>
      <w:r w:rsidR="006B56EB">
        <w:t>observation</w:t>
      </w:r>
      <w:r w:rsidR="00133426">
        <w:t>.</w:t>
      </w:r>
    </w:p>
    <w:p w14:paraId="68ADCD0A" w14:textId="77777777" w:rsidR="00133426" w:rsidRDefault="00133426"/>
    <w:p w14:paraId="066E05B5" w14:textId="00EB9D09" w:rsidR="00133426" w:rsidRDefault="00133426">
      <w:r>
        <w:t>“Uh huh.”  Obviously, she was totally impressed.  Doubly so, since she was the one who led us out here.</w:t>
      </w:r>
    </w:p>
    <w:p w14:paraId="53EA7272" w14:textId="77777777" w:rsidR="00133426" w:rsidRDefault="00133426"/>
    <w:p w14:paraId="119F5BD1" w14:textId="77777777" w:rsidR="00422658" w:rsidRDefault="00133426">
      <w:r>
        <w:t xml:space="preserve">“Gather round!  Gather round!”  A naked male slave with thick shackles and an enormous erection yelled for everyone nearby to gather up.  Of medium height and build, I thought he looked ridiculously </w:t>
      </w:r>
      <w:r w:rsidR="005D364B">
        <w:t xml:space="preserve">disproportioned with a penis at least twice the size as mine </w:t>
      </w:r>
      <w:r w:rsidR="00C302E1">
        <w:t xml:space="preserve">waving unerringly </w:t>
      </w:r>
      <w:r w:rsidR="00422658">
        <w:t xml:space="preserve">in front of him.  Just another example of the worthless body modifications the rich and snooty indulged in — I couldn’t imagine any human being </w:t>
      </w:r>
      <w:proofErr w:type="gramStart"/>
      <w:r w:rsidR="00422658">
        <w:t>actually being</w:t>
      </w:r>
      <w:proofErr w:type="gramEnd"/>
      <w:r w:rsidR="00422658">
        <w:t xml:space="preserve"> pleasured by such a huge thing!  Maybe a horse…</w:t>
      </w:r>
    </w:p>
    <w:p w14:paraId="650B7ABE" w14:textId="77777777" w:rsidR="00422658" w:rsidRDefault="00422658"/>
    <w:p w14:paraId="712EBBEF" w14:textId="11CBC257" w:rsidR="00133426" w:rsidRDefault="00422658">
      <w:r>
        <w:t xml:space="preserve">While I was openly staring at </w:t>
      </w:r>
      <w:r w:rsidR="003C0605">
        <w:t>the enormous cock on the little fellow, Red tugged me over to where he was calling everyone to gather.  Up close, it seemed even larger and more impressive than I’d first imagined.  It’s got to be hell rounding a corner and worrying about bumping into someone with that damn thing!</w:t>
      </w:r>
    </w:p>
    <w:p w14:paraId="6E75A6B7" w14:textId="77777777" w:rsidR="003C0605" w:rsidRDefault="003C0605"/>
    <w:p w14:paraId="67924B7E" w14:textId="07A5BB8F" w:rsidR="003C0605" w:rsidRDefault="003C0605">
      <w:r>
        <w:t>“… going to be covering not just archery, but also sharing experience with various forms of ranged weaponry.  We’ll cover short and long bows, crossbows, slings…”</w:t>
      </w:r>
      <w:r w:rsidR="004C475E">
        <w:t xml:space="preserve">  While I was distracted, </w:t>
      </w:r>
      <w:proofErr w:type="spellStart"/>
      <w:r w:rsidR="004C475E">
        <w:t>Slaveprick</w:t>
      </w:r>
      <w:proofErr w:type="spellEnd"/>
      <w:r w:rsidR="004C475E">
        <w:t xml:space="preserve"> </w:t>
      </w:r>
      <w:r w:rsidR="006645E4">
        <w:t xml:space="preserve">(I don’t know what he’s </w:t>
      </w:r>
      <w:proofErr w:type="gramStart"/>
      <w:r w:rsidR="006645E4">
        <w:t>actually called</w:t>
      </w:r>
      <w:proofErr w:type="gramEnd"/>
      <w:r w:rsidR="006645E4">
        <w:t>, but he’ll forever just be ‘</w:t>
      </w:r>
      <w:proofErr w:type="spellStart"/>
      <w:r w:rsidR="006645E4">
        <w:t>Slaveprick</w:t>
      </w:r>
      <w:proofErr w:type="spellEnd"/>
      <w:r w:rsidR="006645E4">
        <w:t xml:space="preserve">’ in my mind.) had already started his introductory lecture </w:t>
      </w:r>
      <w:proofErr w:type="gramStart"/>
      <w:r w:rsidR="006645E4">
        <w:t>on</w:t>
      </w:r>
      <w:proofErr w:type="gramEnd"/>
      <w:r w:rsidR="006645E4">
        <w:t xml:space="preserve"> the class.</w:t>
      </w:r>
    </w:p>
    <w:p w14:paraId="67E5BF49" w14:textId="77777777" w:rsidR="006645E4" w:rsidRDefault="006645E4"/>
    <w:p w14:paraId="30DB4929" w14:textId="00C61697" w:rsidR="006645E4" w:rsidRDefault="006645E4">
      <w:r>
        <w:t>Apparently, we’ll practice hitting the targets</w:t>
      </w:r>
      <w:r w:rsidR="00D855EE">
        <w:t xml:space="preserve">, while also being exposed to a wide range of projectiles.  </w:t>
      </w:r>
      <w:r w:rsidR="009C0E14">
        <w:t>Personally, I’m hoping to never see how strong a projectile his ‘man gun’ can fire.  Or is that a ‘man cannon’?</w:t>
      </w:r>
    </w:p>
    <w:p w14:paraId="77EA6709" w14:textId="77777777" w:rsidR="009C0E14" w:rsidRDefault="009C0E14"/>
    <w:p w14:paraId="1AB5F4EB" w14:textId="5C60F76F" w:rsidR="009C0E14" w:rsidRDefault="009C0E14">
      <w:proofErr w:type="gramStart"/>
      <w:r>
        <w:t>Needless to say, for</w:t>
      </w:r>
      <w:proofErr w:type="gramEnd"/>
      <w:r>
        <w:t xml:space="preserve"> some large reason, I found myself constantly distracted and failing to pay attention today.  Honestly, I had to admire Red for her ability to hold her composure around such a deadly polearm.</w:t>
      </w:r>
      <w:r w:rsidR="0011038D">
        <w:t xml:space="preserve">  Apparently, she’d been exposed to seeing such extremities her whole life, and gave it absolutely no thought, whereas I was just showing off my “</w:t>
      </w:r>
      <w:proofErr w:type="spellStart"/>
      <w:r w:rsidR="0011038D">
        <w:t>Hickvilleness</w:t>
      </w:r>
      <w:proofErr w:type="spellEnd"/>
      <w:r w:rsidR="0011038D">
        <w:t>”.</w:t>
      </w:r>
    </w:p>
    <w:p w14:paraId="4A28DB9F" w14:textId="77777777" w:rsidR="006320DE" w:rsidRDefault="006320DE"/>
    <w:p w14:paraId="7FC7A0E9" w14:textId="10316414" w:rsidR="006320DE" w:rsidRDefault="006320DE">
      <w:r>
        <w:t xml:space="preserve">After class was </w:t>
      </w:r>
      <w:r w:rsidR="000E3EB7">
        <w:t xml:space="preserve">finally over — it was one of the </w:t>
      </w:r>
      <w:proofErr w:type="gramStart"/>
      <w:r w:rsidR="000E3EB7">
        <w:t>long</w:t>
      </w:r>
      <w:r w:rsidR="00AF58BC">
        <w:t>-</w:t>
      </w:r>
      <w:proofErr w:type="spellStart"/>
      <w:r w:rsidR="00AF58BC">
        <w:t>dongest</w:t>
      </w:r>
      <w:proofErr w:type="spellEnd"/>
      <w:proofErr w:type="gramEnd"/>
      <w:r w:rsidR="00AF58BC">
        <w:t xml:space="preserve"> days of my life — </w:t>
      </w:r>
      <w:proofErr w:type="spellStart"/>
      <w:r w:rsidR="000F1847">
        <w:t>Slaveprick</w:t>
      </w:r>
      <w:proofErr w:type="spellEnd"/>
      <w:r w:rsidR="000F1847">
        <w:t xml:space="preserve"> yelled at me.  “Lord Tomas, </w:t>
      </w:r>
      <w:r w:rsidR="00072D63">
        <w:t>do you have a moment?”</w:t>
      </w:r>
    </w:p>
    <w:p w14:paraId="0C8B8838" w14:textId="77777777" w:rsidR="00072D63" w:rsidRDefault="00072D63"/>
    <w:p w14:paraId="678334FA" w14:textId="3B325B31" w:rsidR="00072D63" w:rsidRDefault="00072D63">
      <w:r>
        <w:t>Heading over to where he was standing, I answered, “Yeah?  Whatcha need?”  It felt odd to me so be so informal with an instructor, but one was never supposed to call a slave ‘my lord’, or ‘my lady’.  It was considered one of the worst bre</w:t>
      </w:r>
      <w:r w:rsidR="00872E54">
        <w:t xml:space="preserve">aches of etiquette and could inflate the </w:t>
      </w:r>
      <w:proofErr w:type="gramStart"/>
      <w:r w:rsidR="00872E54">
        <w:t>slaves</w:t>
      </w:r>
      <w:proofErr w:type="gramEnd"/>
      <w:r w:rsidR="00872E54">
        <w:t xml:space="preserve"> ego, leading to them getting in trouble later.  Jewel gave me a long lecture over that, after my gaff calling the </w:t>
      </w:r>
      <w:r w:rsidR="000354BD">
        <w:t>slave teaching heraldry ‘my lady’ and bowing to her the other day.</w:t>
      </w:r>
    </w:p>
    <w:p w14:paraId="7C03F60F" w14:textId="77777777" w:rsidR="000354BD" w:rsidRDefault="000354BD"/>
    <w:p w14:paraId="087EE486" w14:textId="05475F40" w:rsidR="000354BD" w:rsidRDefault="000354BD">
      <w:r>
        <w:t xml:space="preserve">“I noticed your appreciation of Piercer,” </w:t>
      </w:r>
      <w:proofErr w:type="spellStart"/>
      <w:r>
        <w:t>Slaveprick</w:t>
      </w:r>
      <w:proofErr w:type="spellEnd"/>
      <w:r>
        <w:t xml:space="preserve"> </w:t>
      </w:r>
      <w:r w:rsidR="00BD558C">
        <w:t xml:space="preserve">smiled, </w:t>
      </w:r>
      <w:r>
        <w:t>sh</w:t>
      </w:r>
      <w:r w:rsidR="00BD558C">
        <w:t>aking</w:t>
      </w:r>
      <w:r>
        <w:t xml:space="preserve"> his hips gently to draw my attention back to his protruding extremity</w:t>
      </w:r>
      <w:r w:rsidR="00BD558C">
        <w:t xml:space="preserve">.  “If you’re </w:t>
      </w:r>
      <w:r w:rsidR="00BD558C">
        <w:rPr>
          <w:i/>
        </w:rPr>
        <w:t>really</w:t>
      </w:r>
      <w:r w:rsidR="00BD558C">
        <w:t xml:space="preserve"> interested,” he </w:t>
      </w:r>
      <w:r w:rsidR="00BA6F54">
        <w:t>whispered coyly, “I have some free time for the next few hours if you want to test it out.”</w:t>
      </w:r>
    </w:p>
    <w:p w14:paraId="69A882BA" w14:textId="77777777" w:rsidR="00A97405" w:rsidRDefault="00A97405"/>
    <w:p w14:paraId="604F6D2F" w14:textId="562CC725" w:rsidR="00A97405" w:rsidRDefault="00A97405">
      <w:r>
        <w:t xml:space="preserve">Jewel </w:t>
      </w:r>
      <w:r w:rsidR="0015697A">
        <w:t>collapsed and died on the spot</w:t>
      </w:r>
      <w:r w:rsidR="00A7159E">
        <w:t>, laughing.</w:t>
      </w:r>
    </w:p>
    <w:p w14:paraId="10362A12" w14:textId="77777777" w:rsidR="0015697A" w:rsidRDefault="0015697A"/>
    <w:p w14:paraId="48213E4E" w14:textId="381D01F3" w:rsidR="0015697A" w:rsidRPr="00BD558C" w:rsidRDefault="0015697A">
      <w:r>
        <w:t>I didn’t care.  I ran for the safety of my room.</w:t>
      </w:r>
    </w:p>
    <w:p w14:paraId="6F101B19" w14:textId="44549064" w:rsidR="00447ABF" w:rsidRDefault="00447ABF">
      <w:r>
        <w:br w:type="page"/>
      </w:r>
    </w:p>
    <w:p w14:paraId="7B341B99" w14:textId="17B37EE2" w:rsidR="00447ABF" w:rsidRDefault="00447ABF" w:rsidP="00447ABF">
      <w:pPr>
        <w:pStyle w:val="Heading1"/>
      </w:pPr>
      <w:bookmarkStart w:id="119" w:name="_Toc532986956"/>
      <w:r>
        <w:t>Chapter 28:</w:t>
      </w:r>
      <w:bookmarkEnd w:id="119"/>
      <w:r>
        <w:t xml:space="preserve"> </w:t>
      </w:r>
      <w:r w:rsidR="0020329B">
        <w:t>Flames in the Lab</w:t>
      </w:r>
    </w:p>
    <w:p w14:paraId="0278E512" w14:textId="1EE7BC14" w:rsidR="00447ABF" w:rsidRDefault="00DB2844">
      <w:r>
        <w:t xml:space="preserve">The next several days were a blur of </w:t>
      </w:r>
      <w:r w:rsidR="00E81142">
        <w:t xml:space="preserve">non-important activity.  </w:t>
      </w:r>
      <w:r w:rsidR="00337575">
        <w:t xml:space="preserve">We ate supper.  We snuggled.  We went to bed, woke up as usual.  The weekend </w:t>
      </w:r>
      <w:r w:rsidR="00BC5F8F">
        <w:t xml:space="preserve">was a rush of shopping </w:t>
      </w:r>
      <w:r w:rsidR="00CA534F">
        <w:t xml:space="preserve">and laughing, </w:t>
      </w:r>
      <w:r w:rsidR="003640C9">
        <w:t xml:space="preserve">with me </w:t>
      </w:r>
      <w:r w:rsidR="00CA534F">
        <w:t xml:space="preserve">dragged </w:t>
      </w:r>
      <w:r w:rsidR="00030466">
        <w:t xml:space="preserve">about to various places </w:t>
      </w:r>
      <w:r w:rsidR="003640C9">
        <w:t xml:space="preserve">on the arms of competing girls.  </w:t>
      </w:r>
      <w:r w:rsidR="009C70E9">
        <w:t xml:space="preserve">Hell, even Victoria took the chance to trap my arm in </w:t>
      </w:r>
      <w:proofErr w:type="gramStart"/>
      <w:r w:rsidR="009C70E9">
        <w:t>hers, and</w:t>
      </w:r>
      <w:proofErr w:type="gramEnd"/>
      <w:r w:rsidR="009C70E9">
        <w:t xml:space="preserve"> drag me off to </w:t>
      </w:r>
      <w:r w:rsidR="001A5609">
        <w:t>a fancy ass tavern for lunch</w:t>
      </w:r>
      <w:r w:rsidR="00AC1D93">
        <w:t>, with all the other girls tagging along.</w:t>
      </w:r>
      <w:r w:rsidR="004A3151">
        <w:t xml:space="preserve">  I’m just grateful they didn’t expect me to pay for it — I’d be washing dishes for a month to pay for that meal!</w:t>
      </w:r>
    </w:p>
    <w:p w14:paraId="3B2711EC" w14:textId="64E76F96" w:rsidR="004A3151" w:rsidRDefault="004A3151"/>
    <w:p w14:paraId="1DB0BA11" w14:textId="68BE07F4" w:rsidR="004A3151" w:rsidRDefault="004A3151">
      <w:r>
        <w:t xml:space="preserve">For all the noise and </w:t>
      </w:r>
      <w:proofErr w:type="gramStart"/>
      <w:r>
        <w:t>commotion</w:t>
      </w:r>
      <w:proofErr w:type="gramEnd"/>
      <w:r>
        <w:t xml:space="preserve"> the girls caused, the</w:t>
      </w:r>
      <w:r w:rsidR="00AD3C0C">
        <w:t>y</w:t>
      </w:r>
      <w:r>
        <w:t xml:space="preserve"> seemed generally well thought of wherever they went.  Several people freely stopped </w:t>
      </w:r>
      <w:r w:rsidR="009E7F70">
        <w:t>both Jewel or Victoria</w:t>
      </w:r>
      <w:r>
        <w:t xml:space="preserve"> </w:t>
      </w:r>
      <w:r w:rsidR="009E7F70">
        <w:t xml:space="preserve">as we bounced aimlessly throughout the city, just to talk about some trivial matter or another.  </w:t>
      </w:r>
      <w:r w:rsidR="006B3270">
        <w:t xml:space="preserve">Apparently the two of them are rather famous for some reason, and their new choice in </w:t>
      </w:r>
      <w:r w:rsidR="004B7015">
        <w:t xml:space="preserve">clothing </w:t>
      </w:r>
      <w:r w:rsidR="006B3270">
        <w:t>had people abuzz with curiosity.  If it wasn’t for them twirling and explaining their minimalist attire was their team uniform, I almost believe they could’ve single-handedly caused a fashion revolution!</w:t>
      </w:r>
    </w:p>
    <w:p w14:paraId="64E0FE21" w14:textId="26821906" w:rsidR="004B7015" w:rsidRDefault="004B7015"/>
    <w:p w14:paraId="6806B745" w14:textId="541DC10D" w:rsidR="004B7015" w:rsidRDefault="004B7015">
      <w:r>
        <w:t>Red and Flames weren’t bothered nearly as much by the townsfolk, but I assume that was mainly due to Red being Jewel’s servant and Flame</w:t>
      </w:r>
      <w:r w:rsidR="00924BA0">
        <w:t xml:space="preserve">s’ general disinterest.  Nobody wanted to interrupt a servant out with their </w:t>
      </w:r>
      <w:r w:rsidR="00765DD3">
        <w:t xml:space="preserve">lord or lady, and Flames was simply too distracted by her own thoughts to </w:t>
      </w:r>
      <w:r w:rsidR="00D12BBE">
        <w:t>even acknowledge the other people around us.  Honestly, I had the distinct impression that she’d rather be snuggled up with a book somewhere, than bothered with everything else.</w:t>
      </w:r>
    </w:p>
    <w:p w14:paraId="1483E1C6" w14:textId="22791870" w:rsidR="00D12BBE" w:rsidRDefault="00D12BBE"/>
    <w:p w14:paraId="1AAB3A4F" w14:textId="1BBF34CB" w:rsidR="00D12BBE" w:rsidRDefault="00D12BBE">
      <w:r>
        <w:t>I’ve got to keep a close watch on her.  Flames will become a hopeless recluse if I let her; I just know it.</w:t>
      </w:r>
    </w:p>
    <w:p w14:paraId="115901CD" w14:textId="1EA6D5D7" w:rsidR="00D12BBE" w:rsidRDefault="00D12BBE"/>
    <w:p w14:paraId="01664DB6" w14:textId="574DCE94" w:rsidR="00D12BBE" w:rsidRDefault="00D12BBE">
      <w:r>
        <w:t xml:space="preserve">As the weekend finally finished, </w:t>
      </w:r>
      <w:proofErr w:type="spellStart"/>
      <w:r>
        <w:t>Hisday</w:t>
      </w:r>
      <w:proofErr w:type="spellEnd"/>
      <w:r>
        <w:t xml:space="preserve"> rolled around again like usual, with the exception that I awoke to Flames “eating breakfast”, </w:t>
      </w:r>
      <w:r w:rsidR="00D94A7D">
        <w:t xml:space="preserve">instead of to Jewel as usual.  </w:t>
      </w:r>
      <w:r w:rsidR="00E94DA9">
        <w:t xml:space="preserve">The feel of someone’s mouth working my member, with both Red and Jewel still sleeping snuggled tight against me, put my brain in a fog.  It wasn’t until she’d </w:t>
      </w:r>
      <w:proofErr w:type="gramStart"/>
      <w:r w:rsidR="00E94DA9">
        <w:t>finished</w:t>
      </w:r>
      <w:proofErr w:type="gramEnd"/>
      <w:r w:rsidR="00E94DA9">
        <w:t xml:space="preserve"> and Flames whispered, “Good morning,” that I managed to figure out what was going on.</w:t>
      </w:r>
    </w:p>
    <w:p w14:paraId="5EFADFB3" w14:textId="5964D15C" w:rsidR="00E94DA9" w:rsidRDefault="00E94DA9"/>
    <w:p w14:paraId="0AB9194D" w14:textId="77777777" w:rsidR="00E94DA9" w:rsidRDefault="00E94DA9">
      <w:r>
        <w:t xml:space="preserve">“Mornin’,” I answered groggily.  “What’s gotten into you so early this morning?  Everything okay?”  I was a little worried; Flames is normally completely independent and not one to generally seek out others.  She’d certainly never indulged in ‘breakfast’ like the other two before!  </w:t>
      </w:r>
    </w:p>
    <w:p w14:paraId="447F0610" w14:textId="77777777" w:rsidR="00E94DA9" w:rsidRDefault="00E94DA9"/>
    <w:p w14:paraId="0BC08F84" w14:textId="745597AB" w:rsidR="00E94DA9" w:rsidRDefault="00E94DA9">
      <w:r>
        <w:t>“What time is it anyway?” I asked</w:t>
      </w:r>
      <w:r w:rsidR="005675A2">
        <w:t>, as my befuddled brain slowly began to realize Red and Jewel were still sleeping soundly.</w:t>
      </w:r>
      <w:r w:rsidR="009D5C5D">
        <w:t xml:space="preserve">  Shouldn’t they be waking up by now?  “Is everything okay?”  I asked again, beginning to realize fully just how unusual things were.  Sleep was quickly melting away, as fearful apprehension took its place.</w:t>
      </w:r>
    </w:p>
    <w:p w14:paraId="12A87E06" w14:textId="64F76C3E" w:rsidR="009D5C5D" w:rsidRDefault="009D5C5D"/>
    <w:p w14:paraId="03006BFB" w14:textId="74F2C0A8" w:rsidR="009D5C5D" w:rsidRDefault="009D5C5D">
      <w:r>
        <w:t>“I used magic to help them sleep</w:t>
      </w:r>
      <w:r w:rsidR="00CE1C1E">
        <w:t>,” Flames admitted, seeing m</w:t>
      </w:r>
      <w:r w:rsidR="00424363">
        <w:t>y worried stare</w:t>
      </w:r>
      <w:r w:rsidR="00334027">
        <w:t xml:space="preserve"> gazing</w:t>
      </w:r>
      <w:r w:rsidR="00CE1C1E">
        <w:t xml:space="preserve"> curiously towards </w:t>
      </w:r>
      <w:proofErr w:type="gramStart"/>
      <w:r w:rsidR="00334027">
        <w:t>first</w:t>
      </w:r>
      <w:proofErr w:type="gramEnd"/>
      <w:r w:rsidR="00334027">
        <w:t xml:space="preserve"> Jewel and the Red.  </w:t>
      </w:r>
      <w:proofErr w:type="gramStart"/>
      <w:r w:rsidR="00334027">
        <w:t>Both of them</w:t>
      </w:r>
      <w:proofErr w:type="gramEnd"/>
      <w:r w:rsidR="00334027">
        <w:t xml:space="preserve"> looked like beautiful angels</w:t>
      </w:r>
      <w:r w:rsidR="004B2201">
        <w:t>, sleeping as peacefully as they were.  “It’s still the middle of night,” Flames confessed.  “I just wanted a chance to talk a bit, if that’s okay.”  Surprisingly, she sounded embarrassed.  I didn’t think anything embarrassed her!</w:t>
      </w:r>
    </w:p>
    <w:p w14:paraId="62E0691C" w14:textId="562D361B" w:rsidR="004B2201" w:rsidRDefault="004B2201"/>
    <w:p w14:paraId="1F8188F8" w14:textId="2AFD9FD5" w:rsidR="004B2201" w:rsidRDefault="004B2201">
      <w:r>
        <w:t>“Sure</w:t>
      </w:r>
      <w:r w:rsidR="00860CA1">
        <w:t xml:space="preserve">.”  </w:t>
      </w:r>
      <w:r w:rsidR="00426DD3">
        <w:t xml:space="preserve">Not the most elegant of answers, but all my befuddled brain could produce </w:t>
      </w:r>
      <w:proofErr w:type="gramStart"/>
      <w:r w:rsidR="00426DD3">
        <w:t>at the moment</w:t>
      </w:r>
      <w:proofErr w:type="gramEnd"/>
      <w:r w:rsidR="00426DD3">
        <w:t xml:space="preserve">.  </w:t>
      </w:r>
      <w:r w:rsidR="000A1676">
        <w:t>“If you’ll keep them asleep,” I whispered</w:t>
      </w:r>
      <w:r w:rsidR="00C801B4">
        <w:t>, “I’ll extract myself and get up.  We’ll go relax and talk in the sitting room.”</w:t>
      </w:r>
    </w:p>
    <w:p w14:paraId="5EE97A21" w14:textId="3DFF3654" w:rsidR="00EF20A6" w:rsidRDefault="00EF20A6"/>
    <w:p w14:paraId="02D41567" w14:textId="2CBD6975" w:rsidR="00EF20A6" w:rsidRDefault="00EF20A6">
      <w:r>
        <w:t>Without saying anything, a soft white glow settl</w:t>
      </w:r>
      <w:r w:rsidR="000C71ED">
        <w:t xml:space="preserve">ed in the room, and Flames casually rolled </w:t>
      </w:r>
      <w:r w:rsidR="00615C32">
        <w:t>up off the bed.  Seeing she had no concerns over waking the others, I slowly squirmed my arms free from under both Red and Jewel</w:t>
      </w:r>
      <w:r w:rsidR="002D633A">
        <w:t>.  Rolling over Jewel, I couldn’t resist stealing a lingering kiss from her magically sleeping self, before finally easing up out of the bed myself.</w:t>
      </w:r>
    </w:p>
    <w:p w14:paraId="79838432" w14:textId="45736913" w:rsidR="00A35EF9" w:rsidRDefault="00A35EF9"/>
    <w:p w14:paraId="7792E1EE" w14:textId="0A10377A" w:rsidR="00A35EF9" w:rsidRDefault="00A35EF9">
      <w:r>
        <w:t xml:space="preserve">Neither of us saying anything, </w:t>
      </w:r>
      <w:proofErr w:type="gramStart"/>
      <w:r>
        <w:t>Flames</w:t>
      </w:r>
      <w:proofErr w:type="gramEnd"/>
      <w:r>
        <w:t xml:space="preserve"> and I both headed into the sitting room</w:t>
      </w:r>
      <w:r w:rsidR="00E53BC6">
        <w:t xml:space="preserve">, where Flames waited patiently until I was </w:t>
      </w:r>
      <w:r w:rsidR="006F675E">
        <w:t xml:space="preserve">relaxed back in my chair, before snuggling down in my lap, facing me.  </w:t>
      </w:r>
      <w:r w:rsidR="009E14D7">
        <w:t>“Is everything okay?”  I asked again, starting to sound like a broken record even to myself.</w:t>
      </w:r>
    </w:p>
    <w:p w14:paraId="2B2D0509" w14:textId="7926E935" w:rsidR="009E14D7" w:rsidRDefault="009E14D7"/>
    <w:p w14:paraId="64CD8645" w14:textId="19996957" w:rsidR="009E14D7" w:rsidRDefault="0070539E">
      <w:r>
        <w:t xml:space="preserve">Positioning her midsection perfectly center to mine, Flames slowly rocked </w:t>
      </w:r>
      <w:r w:rsidR="009E14D7">
        <w:t>her hips up and down slowly</w:t>
      </w:r>
      <w:r>
        <w:t>, while leaning forward to nuzzle her head into my neck.  “I’m sorry,” she whispered so softly, I could barely make out the words.</w:t>
      </w:r>
    </w:p>
    <w:p w14:paraId="2D6AFBA2" w14:textId="7C444533" w:rsidR="0070539E" w:rsidRDefault="0070539E"/>
    <w:p w14:paraId="621F9D14" w14:textId="089A2584" w:rsidR="0070539E" w:rsidRDefault="0070539E">
      <w:r>
        <w:t xml:space="preserve">“Sorry for what?”  I asked, confused, as I </w:t>
      </w:r>
      <w:r w:rsidR="001A2370">
        <w:t xml:space="preserve">gently wrapped my arms around her back and softly stroked her hair.  I </w:t>
      </w:r>
      <w:r w:rsidR="003C2B97">
        <w:t>had no idea what the heck she could be sorry about, and part of me was already tensing with dread over learning the answer.</w:t>
      </w:r>
      <w:r w:rsidR="007915AC">
        <w:t xml:space="preserve">  Did she blow up her lab?  Create anthrax?  Unleash a plague of man-eating eats into the sewers?  My mind was racing with possible thoughts of what she might be sorry for.</w:t>
      </w:r>
    </w:p>
    <w:p w14:paraId="1C9DF114" w14:textId="7236419D" w:rsidR="007915AC" w:rsidRDefault="007915AC"/>
    <w:p w14:paraId="26800A77" w14:textId="27C0450D" w:rsidR="007915AC" w:rsidRDefault="007915AC">
      <w:r>
        <w:t>“I’m sorry you have to escort me to class, and disrupt your own studies,” Flames admitted, shamefully.</w:t>
      </w:r>
    </w:p>
    <w:p w14:paraId="1625CBBB" w14:textId="43058DC4" w:rsidR="007915AC" w:rsidRDefault="007915AC"/>
    <w:p w14:paraId="471C60F5" w14:textId="5903214B" w:rsidR="007915AC" w:rsidRDefault="007915AC">
      <w:r>
        <w:t xml:space="preserve">“Ehhh?!”  Of all the things I was imagining, guilt over my basic reading class </w:t>
      </w:r>
      <w:r w:rsidR="00BB1614">
        <w:t>wasn’t even on the list.  I’ll never understand damn women!</w:t>
      </w:r>
    </w:p>
    <w:p w14:paraId="68211FC6" w14:textId="59CCCD7D" w:rsidR="00BB1614" w:rsidRDefault="00BB1614"/>
    <w:p w14:paraId="20F41718" w14:textId="67F468B6" w:rsidR="00BB1614" w:rsidRDefault="00BB1614">
      <w:r>
        <w:t xml:space="preserve">“I’m sorry,” Flames whispered again, sounding as if she was on the verge of crying.  “I’m </w:t>
      </w:r>
      <w:r w:rsidR="00945171">
        <w:t>supposed to</w:t>
      </w:r>
      <w:r w:rsidR="008F7869">
        <w:t xml:space="preserve"> </w:t>
      </w:r>
      <w:r w:rsidR="00945171">
        <w:t xml:space="preserve">help </w:t>
      </w:r>
      <w:r w:rsidR="008F7869">
        <w:t xml:space="preserve">and </w:t>
      </w:r>
      <w:r w:rsidR="00945171">
        <w:t xml:space="preserve">serve my lord, </w:t>
      </w:r>
      <w:r w:rsidR="008F7869">
        <w:t xml:space="preserve">not the other way around,” Flames </w:t>
      </w:r>
      <w:r w:rsidR="00AA0025">
        <w:t xml:space="preserve">whined guiltily, before </w:t>
      </w:r>
      <w:r w:rsidR="004818D0">
        <w:t>asking</w:t>
      </w:r>
      <w:r w:rsidR="00AA0025">
        <w:t>, “</w:t>
      </w:r>
      <w:r w:rsidR="004818D0">
        <w:t>I’m not a very good servant, am I</w:t>
      </w:r>
      <w:r w:rsidR="001A6CD0">
        <w:t>?”</w:t>
      </w:r>
    </w:p>
    <w:p w14:paraId="1EFD875E" w14:textId="7F3EF537" w:rsidR="001A6CD0" w:rsidRDefault="001A6CD0"/>
    <w:p w14:paraId="2D52378B" w14:textId="3A6EB4D1" w:rsidR="001A6CD0" w:rsidRDefault="001A6CD0">
      <w:r>
        <w:t xml:space="preserve">“If you’re not,” I laughed, feeling relieved over how trivial the whole issue was, “then it’s just because I must not be a very good lord,” I told her.  “After all, me skipping reading and going to your classroom was </w:t>
      </w:r>
      <w:r>
        <w:rPr>
          <w:i/>
        </w:rPr>
        <w:t>my</w:t>
      </w:r>
      <w:r>
        <w:t xml:space="preserve"> decision, not yours.</w:t>
      </w:r>
      <w:r w:rsidR="00671B45">
        <w:t xml:space="preserve">  Or are you suggesting it’s a bad thin</w:t>
      </w:r>
      <w:r w:rsidR="001B25E4">
        <w:t>g</w:t>
      </w:r>
      <w:r w:rsidR="00671B45">
        <w:t xml:space="preserve"> to let your lord do as he wants?”  Cocking an eyebrow quizzically, I tried hard to give her the stink eye, while on the verge of laughter.</w:t>
      </w:r>
    </w:p>
    <w:p w14:paraId="441B7670" w14:textId="6C9B8F96" w:rsidR="00FE11E5" w:rsidRDefault="00FE11E5"/>
    <w:p w14:paraId="26E052B9" w14:textId="35C9A999" w:rsidR="00FE11E5" w:rsidRDefault="00D20EDE">
      <w:r>
        <w:t xml:space="preserve">“No, that’s not it,” Flames sighed, snuggling up tight against me.  “Of course, you can do what you want — </w:t>
      </w:r>
      <w:r>
        <w:rPr>
          <w:i/>
        </w:rPr>
        <w:t>should</w:t>
      </w:r>
      <w:r>
        <w:t xml:space="preserve"> do what you want,” Flames corrected.  </w:t>
      </w:r>
      <w:r w:rsidR="002C6694">
        <w:t xml:space="preserve">“It’s just that you shouldn’t feel like you </w:t>
      </w:r>
      <w:proofErr w:type="gramStart"/>
      <w:r w:rsidR="002C6694">
        <w:t>have to</w:t>
      </w:r>
      <w:proofErr w:type="gramEnd"/>
      <w:r w:rsidR="002C6694">
        <w:t xml:space="preserve"> do things for </w:t>
      </w:r>
      <w:r w:rsidR="002C6694">
        <w:rPr>
          <w:i/>
        </w:rPr>
        <w:t>me.</w:t>
      </w:r>
      <w:r w:rsidR="002C6694">
        <w:t xml:space="preserve">  You’ve already given me more than I ever could’ve dreamed of,” Flames lamented.</w:t>
      </w:r>
    </w:p>
    <w:p w14:paraId="147C30EB" w14:textId="7B6D7525" w:rsidR="002C6694" w:rsidRDefault="002C6694"/>
    <w:p w14:paraId="3133FB1D" w14:textId="45A76C7A" w:rsidR="002C6694" w:rsidRDefault="002C6694">
      <w:r>
        <w:t>“Well,” I whispered, nibbling lightly on her ear, “What would you say if admitted to just using you for an excuse to do what I wanted</w:t>
      </w:r>
      <w:r w:rsidR="007A11E0">
        <w:t xml:space="preserve"> to do</w:t>
      </w:r>
      <w:r>
        <w:t xml:space="preserve"> anyway?”</w:t>
      </w:r>
    </w:p>
    <w:p w14:paraId="42F95146" w14:textId="71AFB2CF" w:rsidR="007A11E0" w:rsidRDefault="007A11E0"/>
    <w:p w14:paraId="7C6B9ADE" w14:textId="75264D76" w:rsidR="007A11E0" w:rsidRDefault="007A11E0">
      <w:r>
        <w:t>“I’d have to wonder if you were lying to just make me feel better,” Flames admitted, stubbornly.</w:t>
      </w:r>
    </w:p>
    <w:p w14:paraId="5976B029" w14:textId="395109DC" w:rsidR="00CB0159" w:rsidRDefault="00CB0159"/>
    <w:p w14:paraId="74F40526" w14:textId="0A276756" w:rsidR="00CB0159" w:rsidRDefault="00CB0159">
      <w:r>
        <w:t xml:space="preserve">“No lie,” I laughed softly, </w:t>
      </w:r>
      <w:proofErr w:type="gramStart"/>
      <w:r>
        <w:t>so as to</w:t>
      </w:r>
      <w:proofErr w:type="gramEnd"/>
      <w:r>
        <w:t xml:space="preserve"> not wake any of the others.  “Honestly, I hated the reading class last week.  </w:t>
      </w:r>
      <w:r w:rsidR="00404257">
        <w:t>I felt like a giant freak surrounded by all the kiddies in there</w:t>
      </w:r>
      <w:r w:rsidR="00D21653">
        <w:t>, and the teacher was a midget who wasn’t much better.  I enjoyed it almost as much as I would’ve enjoyed getting a blowjob from a porcupine.  Actually,” I admitted softly into her ear, “I’m happy as hell to go with you today, just so I don’t have to go back there.”</w:t>
      </w:r>
    </w:p>
    <w:p w14:paraId="24B41653" w14:textId="2BC93DF4" w:rsidR="00D21653" w:rsidRDefault="00D21653"/>
    <w:p w14:paraId="625A7E46" w14:textId="7CEA04D4" w:rsidR="00D21653" w:rsidRDefault="00D21653">
      <w:r>
        <w:t>“Honestly?”  Leaning back in my lap, Flames stared directly into my eyes.</w:t>
      </w:r>
    </w:p>
    <w:p w14:paraId="38C83BD8" w14:textId="74AC9206" w:rsidR="00D21653" w:rsidRDefault="00D21653"/>
    <w:p w14:paraId="1B6AF81A" w14:textId="563BB1F9" w:rsidR="00D21653" w:rsidRDefault="00D21653">
      <w:r>
        <w:t xml:space="preserve">“Honest,” I assured her, half laughing as she seriously studied my expression for signs I was lying.  </w:t>
      </w:r>
      <w:proofErr w:type="gramStart"/>
      <w:r>
        <w:t>As long as</w:t>
      </w:r>
      <w:proofErr w:type="gramEnd"/>
      <w:r>
        <w:t xml:space="preserve"> I’m being honest, I’ve got to admit — if just to myself</w:t>
      </w:r>
      <w:r w:rsidR="008F4845">
        <w:t xml:space="preserve"> — </w:t>
      </w:r>
      <w:r>
        <w:t xml:space="preserve">I never would’ve pictured Flames to be one to actually care if she took advantage of me.  I thought all she cared about was her own research and learning.  </w:t>
      </w:r>
      <w:r w:rsidR="0026490E">
        <w:t>I may need to reevaluate my thinking; s</w:t>
      </w:r>
      <w:r>
        <w:t>he might be a better servant than I was giving her credit for.</w:t>
      </w:r>
    </w:p>
    <w:p w14:paraId="4B277E0A" w14:textId="451B24A4" w:rsidR="00C365E5" w:rsidRDefault="00C365E5"/>
    <w:p w14:paraId="3D598DB5" w14:textId="0D68A3D4" w:rsidR="00C365E5" w:rsidRDefault="00C365E5">
      <w:r>
        <w:t xml:space="preserve">“Then all’s good,” Flames </w:t>
      </w:r>
      <w:r w:rsidR="00EB05EB">
        <w:t xml:space="preserve">finally decided, after staring unblinkingly into my eyes for several </w:t>
      </w:r>
      <w:r w:rsidR="00583523">
        <w:t xml:space="preserve">long, judgmental moments.  Leaning forward, she passionately wrapped her mouth around mine and tried to suck out my tonsils with her tongue.  Rocking up and down wildly passionately in my lap, her hands </w:t>
      </w:r>
      <w:r w:rsidR="00A34BF7">
        <w:t>greedily rubbed and caressed</w:t>
      </w:r>
      <w:r w:rsidR="00583523">
        <w:t xml:space="preserve"> all over my bod</w:t>
      </w:r>
      <w:r w:rsidR="003009F2">
        <w:t>y,</w:t>
      </w:r>
      <w:r w:rsidR="00583523">
        <w:t xml:space="preserve"> and her mouth hungrily </w:t>
      </w:r>
      <w:r w:rsidR="00274B88">
        <w:t xml:space="preserve">sucked and </w:t>
      </w:r>
      <w:r w:rsidR="003009F2">
        <w:t>nibbled</w:t>
      </w:r>
      <w:r w:rsidR="00274B88">
        <w:t xml:space="preserve"> all </w:t>
      </w:r>
      <w:r w:rsidR="00F21AC7">
        <w:t>over me.</w:t>
      </w:r>
      <w:r w:rsidR="00583523">
        <w:t xml:space="preserve"> </w:t>
      </w:r>
      <w:r w:rsidR="003009F2">
        <w:t>If it wasn’t for my healing gift, I</w:t>
      </w:r>
      <w:r w:rsidR="00010AEB">
        <w:t xml:space="preserve"> would’ve </w:t>
      </w:r>
      <w:proofErr w:type="gramStart"/>
      <w:r w:rsidR="00010AEB">
        <w:t>became</w:t>
      </w:r>
      <w:proofErr w:type="gramEnd"/>
      <w:r w:rsidR="003009F2">
        <w:t xml:space="preserve"> ‘The Man of a Million </w:t>
      </w:r>
      <w:proofErr w:type="spellStart"/>
      <w:r w:rsidR="003009F2">
        <w:t>Hickies</w:t>
      </w:r>
      <w:proofErr w:type="spellEnd"/>
      <w:r w:rsidR="003009F2">
        <w:t>”</w:t>
      </w:r>
      <w:r w:rsidR="00010AEB">
        <w:t xml:space="preserve"> by the time she finished ravishing me</w:t>
      </w:r>
      <w:r w:rsidR="000E375D">
        <w:t xml:space="preserve"> what felt like hours later.</w:t>
      </w:r>
    </w:p>
    <w:p w14:paraId="0261AB4D" w14:textId="77F54DAF" w:rsidR="008C6B0D" w:rsidRDefault="008C6B0D"/>
    <w:p w14:paraId="18B232EE" w14:textId="6579654C" w:rsidR="008C6B0D" w:rsidRDefault="008C6B0D">
      <w:r>
        <w:t xml:space="preserve">Drifting off to exhausted slumber, I couldn’t help but think, “I just got </w:t>
      </w:r>
      <w:proofErr w:type="gramStart"/>
      <w:r>
        <w:t>man-raped</w:t>
      </w:r>
      <w:proofErr w:type="gramEnd"/>
      <w:r>
        <w:t xml:space="preserve">.”  Oddly enough, I can’t say I </w:t>
      </w:r>
      <w:proofErr w:type="gramStart"/>
      <w:r>
        <w:t>actually had</w:t>
      </w:r>
      <w:proofErr w:type="gramEnd"/>
      <w:r>
        <w:t xml:space="preserve"> any real objections to the experience though.</w:t>
      </w:r>
    </w:p>
    <w:p w14:paraId="7D3009B8" w14:textId="36F1D460" w:rsidR="008C6B0D" w:rsidRDefault="008C6B0D">
      <w:pPr>
        <w:pBdr>
          <w:bottom w:val="dotted" w:sz="24" w:space="1" w:color="auto"/>
        </w:pBdr>
      </w:pPr>
    </w:p>
    <w:p w14:paraId="1F7593CB" w14:textId="0712D32E" w:rsidR="008C6B0D" w:rsidRDefault="008C6B0D"/>
    <w:p w14:paraId="471FEFA3" w14:textId="77777777" w:rsidR="00E52888" w:rsidRDefault="00D8291E">
      <w:r>
        <w:t xml:space="preserve">Waking the next morning, </w:t>
      </w:r>
      <w:r w:rsidR="00B9077A">
        <w:t>Flames still snuggled possessively in my lap, rocking up and down gently</w:t>
      </w:r>
      <w:r w:rsidR="00E0326B">
        <w:t>.</w:t>
      </w:r>
      <w:r w:rsidR="0090766F">
        <w:t xml:space="preserve">  </w:t>
      </w:r>
      <w:r w:rsidR="00F40B48">
        <w:t>Yawning widely proved to be a mistake, as Flames once again half gagged me</w:t>
      </w:r>
      <w:r w:rsidR="0067642E">
        <w:t>;</w:t>
      </w:r>
      <w:r w:rsidR="00F40B48">
        <w:t xml:space="preserve"> trying to suck my tonsils out with her tongue</w:t>
      </w:r>
      <w:r w:rsidR="00A13BF9">
        <w:t xml:space="preserve">.  Where the hell </w:t>
      </w:r>
      <w:proofErr w:type="gramStart"/>
      <w:r w:rsidR="00A13BF9">
        <w:t>did</w:t>
      </w:r>
      <w:proofErr w:type="gramEnd"/>
      <w:r w:rsidR="00A13BF9">
        <w:t xml:space="preserve"> she ever learn to kiss at?!!</w:t>
      </w:r>
      <w:r w:rsidR="00E52888">
        <w:t xml:space="preserve">  </w:t>
      </w:r>
      <w:r w:rsidR="00485ED0">
        <w:t xml:space="preserve"> I</w:t>
      </w:r>
      <w:r w:rsidR="00E52888">
        <w:t xml:space="preserve"> sincerely </w:t>
      </w:r>
      <w:r w:rsidR="00485ED0">
        <w:t xml:space="preserve">hope she </w:t>
      </w:r>
      <w:r w:rsidR="009355F2">
        <w:t>wasn’t taking her ritual ceremony as</w:t>
      </w:r>
      <w:r w:rsidR="00737E7F">
        <w:t xml:space="preserve"> some sort of standard for what I </w:t>
      </w:r>
      <w:proofErr w:type="gramStart"/>
      <w:r w:rsidR="00737E7F">
        <w:t>actually enjoyed</w:t>
      </w:r>
      <w:proofErr w:type="gramEnd"/>
      <w:r w:rsidR="00737E7F">
        <w:t xml:space="preserve"> and expected from her</w:t>
      </w:r>
      <w:r w:rsidR="00A45B77">
        <w:t>.</w:t>
      </w:r>
      <w:r w:rsidR="00E52888">
        <w:t xml:space="preserve">  </w:t>
      </w:r>
    </w:p>
    <w:p w14:paraId="3BFA04A6" w14:textId="77777777" w:rsidR="00E52888" w:rsidRDefault="00E52888"/>
    <w:p w14:paraId="783C4554" w14:textId="62F5021E" w:rsidR="008C6B0D" w:rsidRDefault="00E52888">
      <w:r>
        <w:t>I’d truly forced myself roughly upon her then, like an utter asshole.  Then I’d been just as wild and demanding in the tub a few days ago</w:t>
      </w:r>
      <w:r w:rsidR="00225171">
        <w:t xml:space="preserve">.  When you think about it, it’s no real mystery why she’s </w:t>
      </w:r>
      <w:r w:rsidR="005E4FBC">
        <w:t>as rough and aggressive a lover as she is.  I’ll have to teach her better, sometime soon.</w:t>
      </w:r>
    </w:p>
    <w:p w14:paraId="6C5F2BFC" w14:textId="1A2762C0" w:rsidR="00E16A6B" w:rsidRDefault="00E16A6B"/>
    <w:p w14:paraId="7404317E" w14:textId="68C3B4BF" w:rsidR="00E16A6B" w:rsidRDefault="00164D37">
      <w:r>
        <w:t>“If you two are going to class,” Victoria laughed, as she headed out the door with Jewel and Red, “you’d better hurry up.  The last bell rung just a few minutes ago.”</w:t>
      </w:r>
    </w:p>
    <w:p w14:paraId="36F9EF10" w14:textId="2D5503F8" w:rsidR="004502BB" w:rsidRDefault="004502BB"/>
    <w:p w14:paraId="3185FBB0" w14:textId="1981EA5F" w:rsidR="004502BB" w:rsidRDefault="004502BB">
      <w:r>
        <w:t>“Wait a moment…”  Blinking confusedly several times, I pushed Flames back slightly so I could get a better look around.  The ma</w:t>
      </w:r>
      <w:r w:rsidR="004E2E8B">
        <w:t>gic lamp</w:t>
      </w:r>
      <w:r w:rsidR="00006E21">
        <w:t>s in the room</w:t>
      </w:r>
      <w:r>
        <w:t xml:space="preserve"> streamed</w:t>
      </w:r>
      <w:r w:rsidR="004E2E8B">
        <w:t xml:space="preserve"> bright yellow light</w:t>
      </w:r>
      <w:r>
        <w:t xml:space="preserve"> boldly</w:t>
      </w:r>
      <w:r w:rsidR="00006E21">
        <w:t xml:space="preserve"> all </w:t>
      </w:r>
      <w:proofErr w:type="gramStart"/>
      <w:r w:rsidR="00006E21">
        <w:t>abou</w:t>
      </w:r>
      <w:r w:rsidR="00800876">
        <w:t xml:space="preserve">t, </w:t>
      </w:r>
      <w:r w:rsidR="00006E21">
        <w:t xml:space="preserve"> </w:t>
      </w:r>
      <w:r w:rsidR="006B01B9">
        <w:t>a</w:t>
      </w:r>
      <w:proofErr w:type="gramEnd"/>
      <w:r w:rsidR="006B01B9">
        <w:t xml:space="preserve"> prime indication that the sun had already proudly risen</w:t>
      </w:r>
      <w:r w:rsidR="00800876">
        <w:t xml:space="preserve"> quite some time ago.  </w:t>
      </w:r>
      <w:r w:rsidR="0086609A">
        <w:t xml:space="preserve">The smell of bacon and eggs drifted </w:t>
      </w:r>
      <w:r w:rsidR="0028546C">
        <w:t xml:space="preserve">gently from the kitchens, </w:t>
      </w:r>
      <w:r w:rsidR="00A055C6">
        <w:t xml:space="preserve">and all three of the girls had just left </w:t>
      </w:r>
      <w:r w:rsidR="00687CD6">
        <w:t>the room together</w:t>
      </w:r>
      <w:r w:rsidR="008400B8">
        <w:t xml:space="preserve">, fully dressed in their </w:t>
      </w:r>
      <w:r w:rsidR="00F01153">
        <w:t xml:space="preserve">provocative </w:t>
      </w:r>
      <w:r w:rsidR="008400B8">
        <w:t xml:space="preserve">little </w:t>
      </w:r>
      <w:r w:rsidR="00F01153">
        <w:t>outfits.</w:t>
      </w:r>
    </w:p>
    <w:p w14:paraId="2808ECE5" w14:textId="7974E860" w:rsidR="00C202AB" w:rsidRDefault="00C202AB"/>
    <w:p w14:paraId="1503AD41" w14:textId="5C6F6007" w:rsidR="00C202AB" w:rsidRDefault="00C202AB">
      <w:r>
        <w:t xml:space="preserve">“Shit!” </w:t>
      </w:r>
      <w:r w:rsidR="00887B25">
        <w:t xml:space="preserve"> Leaping up, I half tossed Flames over onto Victoria’s couch as I rushed to the bedroom.  “Grab whatever you need!”  I shouted to Flames as I rushed to slide on my pants as quickly as possible.  “We’re going to be late!”  Dashing to grab</w:t>
      </w:r>
      <w:r w:rsidR="0064729B">
        <w:t xml:space="preserve"> </w:t>
      </w:r>
      <w:r w:rsidR="007831C7">
        <w:t xml:space="preserve">the </w:t>
      </w:r>
      <w:r w:rsidR="00887B25">
        <w:t>book</w:t>
      </w:r>
      <w:r w:rsidR="0064729B">
        <w:t xml:space="preserve">, quill, and ink for </w:t>
      </w:r>
      <w:r w:rsidR="007831C7">
        <w:t xml:space="preserve">my reading class, I </w:t>
      </w:r>
      <w:r w:rsidR="008E6A2D">
        <w:t>hurried back into the sitting room without bothering to put on any shirt or shoes.</w:t>
      </w:r>
    </w:p>
    <w:p w14:paraId="37C3D080" w14:textId="6E227DD0" w:rsidR="003D254B" w:rsidRDefault="003D254B"/>
    <w:p w14:paraId="3C41810F" w14:textId="7461E864" w:rsidR="003D254B" w:rsidRDefault="003D254B">
      <w:r>
        <w:t>Flames laughed freely as I grabbed her hands and tugged her madly out the door</w:t>
      </w:r>
      <w:r w:rsidR="00FE16E6">
        <w:t>.  Together, we ran breakneck towards the Alchemy building just as fast as we could.</w:t>
      </w:r>
    </w:p>
    <w:p w14:paraId="6B1D4221" w14:textId="5C7EEB4A" w:rsidR="00FE16E6" w:rsidRDefault="00FE16E6">
      <w:pPr>
        <w:pBdr>
          <w:bottom w:val="dotted" w:sz="24" w:space="1" w:color="auto"/>
        </w:pBdr>
      </w:pPr>
    </w:p>
    <w:p w14:paraId="394CBC58" w14:textId="5274F3AD" w:rsidR="00FE16E6" w:rsidRDefault="00FE16E6"/>
    <w:p w14:paraId="6BB50332" w14:textId="7BAEC9A5" w:rsidR="0080212A" w:rsidRDefault="0080212A">
      <w:r>
        <w:t>Rushing into the laboratory where Flames’ class was held, there was only a total of three young ladies in the room before the bell signaling the start of class rang</w:t>
      </w:r>
      <w:r w:rsidR="00480B91">
        <w:t xml:space="preserve"> – a young woman looking to be in her early twenties, which I assumed was the teacher, and two other young ladies who appeared to be around the same age as Flame and me.</w:t>
      </w:r>
    </w:p>
    <w:p w14:paraId="7B7AB82C" w14:textId="2DF86C4B" w:rsidR="00480B91" w:rsidRDefault="00480B91"/>
    <w:p w14:paraId="2E5F39E9" w14:textId="0301E6D1" w:rsidR="00480B91" w:rsidRDefault="00480B91">
      <w:r>
        <w:t>“Nice to see you made it on time, Flames,” the one I assumed to be the instructor nodded in our direction.  “And I assume this one is your Lord?”  Wrinkling her nose as she stared at me, I had the distinct impression that this woman held her mice in higher regard than she did me.</w:t>
      </w:r>
    </w:p>
    <w:p w14:paraId="7B00822A" w14:textId="5D8E85D6" w:rsidR="00480B91" w:rsidRDefault="00480B91"/>
    <w:p w14:paraId="292F76B3" w14:textId="77777777" w:rsidR="00480B91" w:rsidRDefault="00480B91">
      <w:r>
        <w:t xml:space="preserve">“He is,” Flames verified, sliding behind a </w:t>
      </w:r>
      <w:proofErr w:type="gramStart"/>
      <w:r>
        <w:t>table</w:t>
      </w:r>
      <w:proofErr w:type="gramEnd"/>
      <w:r>
        <w:t xml:space="preserve"> and standing in front of a tall stool.  I wasn’t certain why she didn’t sit down, but the other girls were all standing as well.</w:t>
      </w:r>
    </w:p>
    <w:p w14:paraId="439B99B0" w14:textId="77777777" w:rsidR="00480B91" w:rsidRDefault="00480B91"/>
    <w:p w14:paraId="0A6072D1" w14:textId="77777777" w:rsidR="00480B91" w:rsidRDefault="00480B91">
      <w:r>
        <w:t>“Then I’ll need to talk to you about what’s appropriate dress for your slave in this room later,” the instructor snorted, glaring at me harshly.</w:t>
      </w:r>
    </w:p>
    <w:p w14:paraId="6C8D3F23" w14:textId="77777777" w:rsidR="00480B91" w:rsidRDefault="00480B91"/>
    <w:p w14:paraId="3FB147F8" w14:textId="72A6D8D2" w:rsidR="00480B91" w:rsidRDefault="00480B91">
      <w:r>
        <w:t xml:space="preserve">“These clothes </w:t>
      </w:r>
      <w:r>
        <w:rPr>
          <w:i/>
        </w:rPr>
        <w:t>are</w:t>
      </w:r>
      <w:r>
        <w:t xml:space="preserve"> appropriate,” Flames replied </w:t>
      </w:r>
      <w:proofErr w:type="gramStart"/>
      <w:r>
        <w:t>for</w:t>
      </w:r>
      <w:proofErr w:type="gramEnd"/>
      <w:r>
        <w:t xml:space="preserve"> me.  “My lord dresses me as he wishes, and as I explained to you last time, you and the stupid school regulations can just piss off.  </w:t>
      </w:r>
      <w:proofErr w:type="gramStart"/>
      <w:r>
        <w:t>Unless,</w:t>
      </w:r>
      <w:proofErr w:type="gramEnd"/>
      <w:r>
        <w:t>” Flames half laughed, “you want to take the issue up with The Keeper of Oaths, that is.”</w:t>
      </w:r>
    </w:p>
    <w:p w14:paraId="05D8ED59" w14:textId="6E1628F3" w:rsidR="00480B91" w:rsidRDefault="00480B91"/>
    <w:p w14:paraId="632DE644" w14:textId="36345615" w:rsidR="00480B91" w:rsidRDefault="00480B91">
      <w:r>
        <w:t>“I’m not telling you how to dress,” the instructor snapped, moodily.  “But I do want him to understand the risks and dangers which he’s exposing everybody here to, by flaunting his lust over the regulations.”</w:t>
      </w:r>
    </w:p>
    <w:p w14:paraId="10D735AE" w14:textId="2B3303B8" w:rsidR="00480B91" w:rsidRDefault="00480B91"/>
    <w:p w14:paraId="647C38C1" w14:textId="58BC06D7" w:rsidR="00993273" w:rsidRDefault="00480B91">
      <w:r>
        <w:t xml:space="preserve">Seeing the tit-for-tat being exchanged back and forth between Flames and the teacher, I </w:t>
      </w:r>
      <w:r w:rsidR="00021BA8">
        <w:t xml:space="preserve">coughed and shrugged my shoulders casually.  “There’s no risk,” I assured the teacher, hoping I was right, while sniffing my nose in the air with the image of utmost confidence in my words.  “I’ll dress – or not dress -- Flames however I desire.  Unless, of course,” I sniffed disdainfully, trying hard to imitate the snootiest </w:t>
      </w:r>
      <w:r w:rsidR="00F76BEA">
        <w:t xml:space="preserve">person I could, “you want to inform His Majesty, the temple, and the knights that their waivers don’t happen to apply in </w:t>
      </w:r>
      <w:r w:rsidR="00F76BEA" w:rsidRPr="00F76BEA">
        <w:rPr>
          <w:i/>
        </w:rPr>
        <w:t>your</w:t>
      </w:r>
      <w:r w:rsidR="00F76BEA">
        <w:t xml:space="preserve"> classroom for some reason?”</w:t>
      </w:r>
      <w:r w:rsidR="002622C7">
        <w:t xml:space="preserve">  </w:t>
      </w:r>
      <w:r w:rsidR="00993273">
        <w:t>I’m not normally a hateful</w:t>
      </w:r>
      <w:r w:rsidR="00E970D5">
        <w:t xml:space="preserve"> </w:t>
      </w:r>
      <w:r w:rsidR="00993273">
        <w:t xml:space="preserve">or </w:t>
      </w:r>
      <w:proofErr w:type="gramStart"/>
      <w:r w:rsidR="00993273">
        <w:t>snooty</w:t>
      </w:r>
      <w:r w:rsidR="00E970D5">
        <w:t xml:space="preserve">  person</w:t>
      </w:r>
      <w:proofErr w:type="gramEnd"/>
      <w:r w:rsidR="00E970D5">
        <w:t>, but I felt I had to support Flames</w:t>
      </w:r>
      <w:r w:rsidR="00816785">
        <w:t xml:space="preserve"> after her worried confession this morning.  </w:t>
      </w:r>
    </w:p>
    <w:p w14:paraId="245B139A" w14:textId="77777777" w:rsidR="002622C7" w:rsidRDefault="002622C7"/>
    <w:p w14:paraId="3DB62552" w14:textId="3D52FA3D" w:rsidR="002622C7" w:rsidRDefault="002622C7">
      <w:r>
        <w:t>“</w:t>
      </w:r>
      <w:proofErr w:type="gramStart"/>
      <w:r>
        <w:t>Of course</w:t>
      </w:r>
      <w:proofErr w:type="gramEnd"/>
      <w:r>
        <w:t xml:space="preserve"> they apply</w:t>
      </w:r>
      <w:r w:rsidR="009F52E3">
        <w:t xml:space="preserve"> here,” the instructor snipped.  Stomping up to the front of the classroom, she proceeded to completely </w:t>
      </w:r>
      <w:proofErr w:type="gramStart"/>
      <w:r w:rsidR="009F52E3">
        <w:t>ignor</w:t>
      </w:r>
      <w:r w:rsidR="00F746B1">
        <w:t>ing</w:t>
      </w:r>
      <w:proofErr w:type="gramEnd"/>
      <w:r w:rsidR="009F52E3">
        <w:t xml:space="preserve"> </w:t>
      </w:r>
      <w:r w:rsidR="00653550">
        <w:t>me and Flames now.  “</w:t>
      </w:r>
      <w:r w:rsidR="00871705">
        <w:t xml:space="preserve">Today, we’re going to discuss the properties of </w:t>
      </w:r>
      <w:proofErr w:type="spellStart"/>
      <w:r w:rsidR="003A4167">
        <w:t>ankle</w:t>
      </w:r>
      <w:r w:rsidR="005767FC">
        <w:t>weed</w:t>
      </w:r>
      <w:proofErr w:type="spellEnd"/>
      <w:r w:rsidR="005767FC">
        <w:t xml:space="preserve">, </w:t>
      </w:r>
      <w:proofErr w:type="spellStart"/>
      <w:r w:rsidR="005767FC">
        <w:t>thornberry</w:t>
      </w:r>
      <w:proofErr w:type="spellEnd"/>
      <w:r w:rsidR="005767FC">
        <w:t>,</w:t>
      </w:r>
      <w:r w:rsidR="000A4F63">
        <w:t xml:space="preserve"> various</w:t>
      </w:r>
      <w:r w:rsidR="005767FC">
        <w:t xml:space="preserve"> river</w:t>
      </w:r>
      <w:r w:rsidR="000A4F63">
        <w:t xml:space="preserve"> moss, and </w:t>
      </w:r>
      <w:proofErr w:type="spellStart"/>
      <w:r w:rsidR="00AB2923">
        <w:t>doombloom</w:t>
      </w:r>
      <w:proofErr w:type="spellEnd"/>
      <w:r w:rsidR="00AB2923">
        <w:t>.”</w:t>
      </w:r>
    </w:p>
    <w:p w14:paraId="432330C2" w14:textId="77777777" w:rsidR="004B455D" w:rsidRDefault="004B455D"/>
    <w:p w14:paraId="31B774C2" w14:textId="748EF04D" w:rsidR="004B455D" w:rsidRDefault="004B455D">
      <w:r>
        <w:t xml:space="preserve">Since it was </w:t>
      </w:r>
      <w:proofErr w:type="gramStart"/>
      <w:r>
        <w:t>obvious</w:t>
      </w:r>
      <w:proofErr w:type="gramEnd"/>
      <w:r>
        <w:t xml:space="preserve"> she wasn’t going to bother any more with me and Flames — </w:t>
      </w:r>
      <w:r w:rsidR="001D571D">
        <w:t xml:space="preserve">it actually appeared that she wasn’t even going to acknowledge we were even present anymore — I relaxed and sat down cross-legged </w:t>
      </w:r>
      <w:proofErr w:type="gramStart"/>
      <w:r w:rsidR="001D571D">
        <w:t>in</w:t>
      </w:r>
      <w:proofErr w:type="gramEnd"/>
      <w:r w:rsidR="001D571D">
        <w:t xml:space="preserve"> the floor beside Flames.  Hopefully being out of sight would help me become out of mind, and things would calm back down and return to normal for Flames.</w:t>
      </w:r>
    </w:p>
    <w:p w14:paraId="01657583" w14:textId="77777777" w:rsidR="0096482E" w:rsidRDefault="0096482E"/>
    <w:p w14:paraId="0B23169F" w14:textId="663F1C72" w:rsidR="0096482E" w:rsidRDefault="0096482E">
      <w:r>
        <w:t xml:space="preserve">Pulling open my book, I leaned my head up against Flames’ leg and </w:t>
      </w:r>
      <w:r w:rsidR="006B39E9">
        <w:t>tried to focus on my own studies as much as possible.</w:t>
      </w:r>
    </w:p>
    <w:p w14:paraId="635DA63D" w14:textId="77777777" w:rsidR="00C74B79" w:rsidRDefault="00C74B79">
      <w:pPr>
        <w:pBdr>
          <w:bottom w:val="dotted" w:sz="24" w:space="1" w:color="auto"/>
        </w:pBdr>
      </w:pPr>
    </w:p>
    <w:p w14:paraId="0400FAE8" w14:textId="77777777" w:rsidR="00C74B79" w:rsidRDefault="00C74B79"/>
    <w:p w14:paraId="05CF91B1" w14:textId="77777777" w:rsidR="00C02AD5" w:rsidRDefault="00C74B79">
      <w:r>
        <w:t xml:space="preserve">With the morning turning into </w:t>
      </w:r>
      <w:r w:rsidR="006F5B99">
        <w:t xml:space="preserve">afternoon, the teacher never stopped class to </w:t>
      </w:r>
      <w:r w:rsidR="008F1DBB">
        <w:t>tak</w:t>
      </w:r>
      <w:r w:rsidR="006F5B99">
        <w:t>e</w:t>
      </w:r>
      <w:r w:rsidR="008F1DBB">
        <w:t xml:space="preserve"> a break for lunch</w:t>
      </w:r>
      <w:r w:rsidR="0038202F">
        <w:t xml:space="preserve">.  From the </w:t>
      </w:r>
      <w:r w:rsidR="0047703C">
        <w:t xml:space="preserve">soft grumbles coming from the other two </w:t>
      </w:r>
      <w:proofErr w:type="gramStart"/>
      <w:r w:rsidR="0047703C">
        <w:t>girl’s</w:t>
      </w:r>
      <w:proofErr w:type="gramEnd"/>
      <w:r w:rsidR="0047703C">
        <w:t xml:space="preserve"> stomachs, I was certain this wasn’t the usual experience they expected</w:t>
      </w:r>
      <w:r w:rsidR="0099653E">
        <w:t xml:space="preserve">, and assumed it was meant </w:t>
      </w:r>
      <w:proofErr w:type="gramStart"/>
      <w:r w:rsidR="0099653E">
        <w:t>as a means to</w:t>
      </w:r>
      <w:proofErr w:type="gramEnd"/>
      <w:r w:rsidR="0099653E">
        <w:t xml:space="preserve"> annoy me and Flames.  I suppose she thought </w:t>
      </w:r>
      <w:proofErr w:type="gramStart"/>
      <w:r w:rsidR="00C02AD5">
        <w:t>it she</w:t>
      </w:r>
      <w:proofErr w:type="gramEnd"/>
      <w:r w:rsidR="00C02AD5">
        <w:t xml:space="preserve"> was </w:t>
      </w:r>
      <w:proofErr w:type="gramStart"/>
      <w:r w:rsidR="00C02AD5">
        <w:t>difficult,</w:t>
      </w:r>
      <w:proofErr w:type="gramEnd"/>
      <w:r w:rsidR="00C02AD5">
        <w:t xml:space="preserve"> we might transfer out to become someone else’s problem.</w:t>
      </w:r>
    </w:p>
    <w:p w14:paraId="470E9BAA" w14:textId="77777777" w:rsidR="00C02AD5" w:rsidRDefault="00C02AD5"/>
    <w:p w14:paraId="409193C4" w14:textId="19F7CE92" w:rsidR="004F2532" w:rsidRDefault="00C02AD5">
      <w:r>
        <w:t>Gently rubbing my hands up the inside of Flames’ leg, I softly pinched her tender woman parts to get her attention.  “You’re not hungry,” I assured her, as she glanced down at me, quizzically.  “And you’re not tired from standing</w:t>
      </w:r>
      <w:r w:rsidR="0047703C">
        <w:t xml:space="preserve"> </w:t>
      </w:r>
      <w:r w:rsidR="003F0501">
        <w:t>either.  In fact,” I smirked, “with this kiss, you’re full, well rested, and your body feels perfectly contented, much like it would after eating a full breakfast and getting a perfect night’s sleep.”  Leaning forward, I gently kissed her on the knee.</w:t>
      </w:r>
    </w:p>
    <w:p w14:paraId="2434BA43" w14:textId="77777777" w:rsidR="003F0501" w:rsidRDefault="003F0501"/>
    <w:p w14:paraId="74C7447D" w14:textId="64DFA858" w:rsidR="003F0501" w:rsidRDefault="003F0501">
      <w:r>
        <w:t xml:space="preserve">Her whole body </w:t>
      </w:r>
      <w:r w:rsidR="0009744D">
        <w:t xml:space="preserve">quivered </w:t>
      </w:r>
      <w:r>
        <w:t>lightly</w:t>
      </w:r>
      <w:r w:rsidR="0009744D">
        <w:t xml:space="preserve"> at the touch of my lips</w:t>
      </w:r>
      <w:r>
        <w:t xml:space="preserve">, </w:t>
      </w:r>
      <w:r w:rsidR="00AC7B53">
        <w:t xml:space="preserve">causing </w:t>
      </w:r>
      <w:r>
        <w:t>Flames</w:t>
      </w:r>
      <w:r w:rsidR="00AC7B53">
        <w:t xml:space="preserve"> to</w:t>
      </w:r>
      <w:r>
        <w:t xml:space="preserve"> half giggle.  “Thank you, my lord,” she whispered softly.</w:t>
      </w:r>
    </w:p>
    <w:p w14:paraId="0E7EDD81" w14:textId="77777777" w:rsidR="003F0501" w:rsidRDefault="003F0501"/>
    <w:p w14:paraId="1E1E7B60" w14:textId="77777777" w:rsidR="00BC79A5" w:rsidRDefault="003F0501">
      <w:r>
        <w:t>“Always</w:t>
      </w:r>
      <w:r w:rsidR="00755E2E">
        <w:t xml:space="preserve">.”  Trying to hide my own smirk, I </w:t>
      </w:r>
      <w:r w:rsidR="008D7922">
        <w:t xml:space="preserve">turned my attention back to my own studies.  Missing lunch wasn’t a big deal for me — most common people seldom take time from their work for a midday break, and I was </w:t>
      </w:r>
      <w:proofErr w:type="gramStart"/>
      <w:r w:rsidR="008D7922">
        <w:t>definitely raised</w:t>
      </w:r>
      <w:proofErr w:type="gramEnd"/>
      <w:r w:rsidR="008D7922">
        <w:t xml:space="preserve"> the son of a common lumberjack.  Sitting on the ground was pretty much normal for me as well, so if the idiot teacher thought she was inconveniencing me and Flames, she was sadly mistaken.  </w:t>
      </w:r>
    </w:p>
    <w:p w14:paraId="67264604" w14:textId="77777777" w:rsidR="00BC79A5" w:rsidRDefault="00BC79A5"/>
    <w:p w14:paraId="2612D85F" w14:textId="38FA5E24" w:rsidR="003F0501" w:rsidRDefault="008D7922">
      <w:r>
        <w:t>Honestly, I was rather happy with the whole turn of events as it simply meant the woman had to spend more time teaching the girls and going into better detail of things for them, to cover the extra class time.</w:t>
      </w:r>
    </w:p>
    <w:p w14:paraId="58F36017" w14:textId="77777777" w:rsidR="000B1ACC" w:rsidRDefault="000B1ACC">
      <w:pPr>
        <w:pBdr>
          <w:bottom w:val="dotted" w:sz="24" w:space="1" w:color="auto"/>
        </w:pBdr>
      </w:pPr>
    </w:p>
    <w:p w14:paraId="5AF7B1E1" w14:textId="77777777" w:rsidR="000B1ACC" w:rsidRDefault="000B1ACC"/>
    <w:p w14:paraId="7BD59052" w14:textId="28B7F703" w:rsidR="000B1ACC" w:rsidRPr="002C6694" w:rsidRDefault="00AA1F89">
      <w:r>
        <w:t xml:space="preserve">As soon as the bell rang signaling the end of class, the other two </w:t>
      </w:r>
      <w:r w:rsidR="009E641B">
        <w:t xml:space="preserve">young beauties quickly rushed out of the room.  Stubbornly refusing to </w:t>
      </w:r>
      <w:r w:rsidR="00551637">
        <w:t>show even the slightest discomfort, I stretched and forced a giant yawn.  Rubbing my eyes as if I was rubbing the sleep out of them, I lazily asked, “Class over already?  I was resting so well.”</w:t>
      </w:r>
    </w:p>
    <w:p w14:paraId="0C406F85" w14:textId="1F02F4F2" w:rsidR="00671B45" w:rsidRDefault="00671B45"/>
    <w:p w14:paraId="4F7BA129" w14:textId="5B21FBDB" w:rsidR="00671B45" w:rsidRDefault="006C311C">
      <w:r>
        <w:t xml:space="preserve">“It </w:t>
      </w:r>
      <w:proofErr w:type="gramStart"/>
      <w:r>
        <w:t>is,</w:t>
      </w:r>
      <w:proofErr w:type="gramEnd"/>
      <w:r>
        <w:t xml:space="preserve"> my lord.”  </w:t>
      </w:r>
      <w:r w:rsidR="003728F0">
        <w:t xml:space="preserve">Not even trying to hide her smirk, Flames held out a hand to help me to my feet. </w:t>
      </w:r>
    </w:p>
    <w:p w14:paraId="2BB3457C" w14:textId="77777777" w:rsidR="003728F0" w:rsidRDefault="003728F0"/>
    <w:p w14:paraId="4477BAF3" w14:textId="4DD865DD" w:rsidR="003728F0" w:rsidRDefault="00302DB3">
      <w:r>
        <w:t>The instructor — I don’t think I ever actually got her name — pretended as if we didn’t even exist as Flames and I walked out of the laboratory hand in hand.</w:t>
      </w:r>
      <w:r w:rsidR="006C41E4">
        <w:t xml:space="preserve">  Honestly, I </w:t>
      </w:r>
      <w:proofErr w:type="gramStart"/>
      <w:r w:rsidR="006C41E4">
        <w:t>actua</w:t>
      </w:r>
      <w:r w:rsidR="0020329B">
        <w:t>lly felt</w:t>
      </w:r>
      <w:proofErr w:type="gramEnd"/>
      <w:r w:rsidR="0020329B">
        <w:t xml:space="preserve"> a little sorry for her, as I could understand where she </w:t>
      </w:r>
      <w:proofErr w:type="gramStart"/>
      <w:r w:rsidR="0020329B">
        <w:t>was coming</w:t>
      </w:r>
      <w:proofErr w:type="gramEnd"/>
      <w:r w:rsidR="0020329B">
        <w:t xml:space="preserve"> from.  The safety of all her students was dependent upon her as a teacher, and Flames was completely flaunting the safety rules.  </w:t>
      </w:r>
    </w:p>
    <w:p w14:paraId="01C8B81D" w14:textId="0C4BE86F" w:rsidR="0020329B" w:rsidRDefault="0020329B"/>
    <w:p w14:paraId="5720B122" w14:textId="6CA3020F" w:rsidR="0020329B" w:rsidRDefault="0020329B">
      <w:r>
        <w:t xml:space="preserve">Unfortunately for her though, when it came to a choice between her concerns and Flames’ dismissal of them, I had to side with my servant.  I trusted that Flames knew what her bond protected her from, better than anyone else, and I didn’t think she was the type to put innocent people at risk.  If she said it was fine to practice alchemy naked, then it’s fine for her to practice alchemy naked – end of argument, as far as I was concerned.  </w:t>
      </w:r>
    </w:p>
    <w:p w14:paraId="102DCDC9" w14:textId="483C5F34" w:rsidR="001A5609" w:rsidRDefault="001A5609"/>
    <w:p w14:paraId="474774CC" w14:textId="77777777" w:rsidR="00447ABF" w:rsidRDefault="00447ABF"/>
    <w:p w14:paraId="30B6A205" w14:textId="77777777" w:rsidR="00447ABF" w:rsidRDefault="00447ABF"/>
    <w:p w14:paraId="6276379F" w14:textId="77777777" w:rsidR="00447ABF" w:rsidRDefault="00447ABF">
      <w:r>
        <w:br w:type="page"/>
      </w:r>
    </w:p>
    <w:p w14:paraId="6C40B9FB" w14:textId="588BA353" w:rsidR="00447ABF" w:rsidRDefault="00447ABF" w:rsidP="00447ABF">
      <w:pPr>
        <w:pStyle w:val="Heading1"/>
      </w:pPr>
      <w:bookmarkStart w:id="120" w:name="_Toc532986957"/>
      <w:r>
        <w:t>Chapter 29:</w:t>
      </w:r>
      <w:bookmarkEnd w:id="120"/>
    </w:p>
    <w:p w14:paraId="702936E3" w14:textId="697256BB" w:rsidR="00D01096" w:rsidRDefault="00D01096">
      <w:r>
        <w:br w:type="page"/>
      </w:r>
    </w:p>
    <w:p w14:paraId="5403A7BF" w14:textId="07F71CE0" w:rsidR="00F762BB" w:rsidRDefault="00F762BB" w:rsidP="00F762BB">
      <w:pPr>
        <w:pStyle w:val="Heading1"/>
      </w:pPr>
      <w:bookmarkStart w:id="121" w:name="_Toc531835149"/>
      <w:bookmarkStart w:id="122" w:name="_Toc532986958"/>
      <w:r>
        <w:t>Index</w:t>
      </w:r>
      <w:bookmarkEnd w:id="101"/>
      <w:bookmarkEnd w:id="102"/>
      <w:bookmarkEnd w:id="103"/>
      <w:bookmarkEnd w:id="104"/>
      <w:bookmarkEnd w:id="121"/>
      <w:bookmarkEnd w:id="122"/>
      <w:r>
        <w:t xml:space="preserve"> </w:t>
      </w:r>
    </w:p>
    <w:p w14:paraId="70A0B503" w14:textId="3A5B91AD" w:rsidR="00C67DA7" w:rsidRPr="00F762BB" w:rsidRDefault="00F762BB" w:rsidP="00F762BB">
      <w:pPr>
        <w:pStyle w:val="NoSpacing"/>
        <w:rPr>
          <w:b/>
          <w:i/>
        </w:rPr>
      </w:pPr>
      <w:r w:rsidRPr="00F762BB">
        <w:rPr>
          <w:b/>
          <w:i/>
        </w:rPr>
        <w:t>Important People (First Life):</w:t>
      </w:r>
    </w:p>
    <w:p w14:paraId="734A5B6E" w14:textId="2AD6415E" w:rsidR="00F762BB" w:rsidRDefault="00F762BB" w:rsidP="00F762BB">
      <w:pPr>
        <w:pStyle w:val="NoSpacing"/>
      </w:pPr>
      <w:r>
        <w:t>Thomas Edward Faraday (character’s first life)</w:t>
      </w:r>
    </w:p>
    <w:p w14:paraId="7A2BCFD5" w14:textId="1DC2C17F" w:rsidR="00F762BB" w:rsidRDefault="00F762BB" w:rsidP="00F762BB">
      <w:pPr>
        <w:pStyle w:val="NoSpacing"/>
      </w:pPr>
      <w:r>
        <w:t>Thomas Faraday (father)</w:t>
      </w:r>
    </w:p>
    <w:p w14:paraId="5385E640" w14:textId="14B90AC3" w:rsidR="00F762BB" w:rsidRDefault="00F762BB" w:rsidP="00F762BB">
      <w:pPr>
        <w:pStyle w:val="NoSpacing"/>
      </w:pPr>
      <w:r>
        <w:t>Sarah Faraday (mother)</w:t>
      </w:r>
    </w:p>
    <w:p w14:paraId="198EAD8C" w14:textId="501A5820" w:rsidR="00F762BB" w:rsidRDefault="00F762BB" w:rsidP="00F762BB">
      <w:pPr>
        <w:pStyle w:val="NoSpacing"/>
      </w:pPr>
      <w:r>
        <w:t>?? (brother)</w:t>
      </w:r>
    </w:p>
    <w:p w14:paraId="1DB39A2C" w14:textId="4D2C9A0E" w:rsidR="00F762BB" w:rsidRDefault="00F762BB" w:rsidP="00F762BB">
      <w:pPr>
        <w:pStyle w:val="NoSpacing"/>
      </w:pPr>
      <w:r>
        <w:t>?? (sister)</w:t>
      </w:r>
    </w:p>
    <w:p w14:paraId="431EECA5" w14:textId="7ED73BD5" w:rsidR="00F762BB" w:rsidRDefault="00F762BB" w:rsidP="00F762BB">
      <w:pPr>
        <w:pStyle w:val="NoSpacing"/>
      </w:pPr>
      <w:r>
        <w:t>Julie (wife)</w:t>
      </w:r>
    </w:p>
    <w:p w14:paraId="71B50088" w14:textId="65F06F7D" w:rsidR="00F762BB" w:rsidRDefault="00F762BB" w:rsidP="00F762BB">
      <w:pPr>
        <w:pStyle w:val="NoSpacing"/>
      </w:pPr>
      <w:r>
        <w:t>Julianna (daughter)</w:t>
      </w:r>
    </w:p>
    <w:p w14:paraId="53F1FFDA" w14:textId="05F12830" w:rsidR="00F762BB" w:rsidRDefault="00F762BB" w:rsidP="00F762BB">
      <w:pPr>
        <w:pStyle w:val="NoSpacing"/>
      </w:pPr>
    </w:p>
    <w:p w14:paraId="1843F65F" w14:textId="1A1906F5" w:rsidR="00F762BB" w:rsidRPr="00F762BB" w:rsidRDefault="00F762BB" w:rsidP="00F762BB">
      <w:pPr>
        <w:pStyle w:val="NoSpacing"/>
        <w:rPr>
          <w:b/>
          <w:i/>
        </w:rPr>
      </w:pPr>
      <w:r w:rsidRPr="00F762BB">
        <w:rPr>
          <w:b/>
          <w:i/>
        </w:rPr>
        <w:t>Important People (Second Life):</w:t>
      </w:r>
    </w:p>
    <w:p w14:paraId="4A441C86" w14:textId="344BBB5B" w:rsidR="00C70DDC" w:rsidRDefault="00C70DDC" w:rsidP="00F762BB">
      <w:pPr>
        <w:pStyle w:val="NoSpacing"/>
      </w:pPr>
      <w:r>
        <w:t>Tomas Freeman (character)</w:t>
      </w:r>
    </w:p>
    <w:p w14:paraId="74BAF050" w14:textId="000BEA97" w:rsidR="00C70DDC" w:rsidRDefault="00C70DDC" w:rsidP="00F762BB">
      <w:pPr>
        <w:pStyle w:val="NoSpacing"/>
      </w:pPr>
      <w:r>
        <w:t>Douglass Freeman (father/lumberjack)</w:t>
      </w:r>
    </w:p>
    <w:p w14:paraId="0F9F72B0" w14:textId="585F612F" w:rsidR="00F762BB" w:rsidRDefault="00C70DDC" w:rsidP="00F762BB">
      <w:pPr>
        <w:pStyle w:val="NoSpacing"/>
      </w:pPr>
      <w:r>
        <w:t>Maria Freeman (mother/midwife)</w:t>
      </w:r>
    </w:p>
    <w:p w14:paraId="5E201AB8" w14:textId="221D736A" w:rsidR="00C70DDC" w:rsidRDefault="00C70DDC" w:rsidP="00F762BB">
      <w:pPr>
        <w:pStyle w:val="NoSpacing"/>
      </w:pPr>
      <w:r>
        <w:t>The Conners (old farmer couple who passed away a few years back.  House is deserted and west of town, with several natural ponds on their abandoned property.)</w:t>
      </w:r>
    </w:p>
    <w:p w14:paraId="6AAA0F0E" w14:textId="4EF755B4" w:rsidR="00701518" w:rsidRDefault="00701518" w:rsidP="00F762BB">
      <w:pPr>
        <w:pStyle w:val="NoSpacing"/>
      </w:pPr>
      <w:r>
        <w:t>Marilyn Anastasia Moonweaver</w:t>
      </w:r>
      <w:r w:rsidR="00566591">
        <w:t xml:space="preserve"> (lady rescued)</w:t>
      </w:r>
      <w:r w:rsidR="002B7F13">
        <w:t xml:space="preserve"> (Jewel)</w:t>
      </w:r>
    </w:p>
    <w:p w14:paraId="79AAF367" w14:textId="562E8213" w:rsidR="002100E8" w:rsidRPr="002100E8" w:rsidRDefault="005D520E" w:rsidP="002100E8">
      <w:pPr>
        <w:pStyle w:val="NoSpacing"/>
      </w:pPr>
      <w:proofErr w:type="gramStart"/>
      <w:r>
        <w:t>Rosalyn  du</w:t>
      </w:r>
      <w:proofErr w:type="gramEnd"/>
      <w:r>
        <w:t>-Moonweaver (lady rescued)</w:t>
      </w:r>
      <w:r w:rsidR="002B7F13">
        <w:t xml:space="preserve"> (Red Rose)</w:t>
      </w:r>
    </w:p>
    <w:p w14:paraId="69CE937F" w14:textId="05D8926C" w:rsidR="002B3F4E" w:rsidRDefault="002B3F4E" w:rsidP="00F762BB">
      <w:pPr>
        <w:pStyle w:val="NoSpacing"/>
      </w:pPr>
      <w:r>
        <w:t>Han (crazy old bat</w:t>
      </w:r>
      <w:r w:rsidR="00DD10AE">
        <w:t>.  “Child of spirits”.  Weather witch/fortune teller.</w:t>
      </w:r>
    </w:p>
    <w:p w14:paraId="6075E73D" w14:textId="7E61CC4F" w:rsidR="00033B48" w:rsidRDefault="00033B48" w:rsidP="00F762BB">
      <w:pPr>
        <w:pStyle w:val="NoSpacing"/>
      </w:pPr>
      <w:r>
        <w:t>Granny Jean – old healer/priestess.</w:t>
      </w:r>
    </w:p>
    <w:p w14:paraId="08E7DE26" w14:textId="0BD29179" w:rsidR="00033B48" w:rsidRDefault="00033B48" w:rsidP="00F762BB">
      <w:pPr>
        <w:pStyle w:val="NoSpacing"/>
      </w:pPr>
      <w:r>
        <w:t>One-Eye – bandit/volunteer</w:t>
      </w:r>
    </w:p>
    <w:p w14:paraId="28237732" w14:textId="015FA33F" w:rsidR="00033B48" w:rsidRDefault="00033B48" w:rsidP="00F762BB">
      <w:pPr>
        <w:pStyle w:val="NoSpacing"/>
      </w:pPr>
      <w:r>
        <w:t>Old Man Garn – owner of Garn’s General Store.</w:t>
      </w:r>
    </w:p>
    <w:p w14:paraId="1D680C9D" w14:textId="63BBB237" w:rsidR="00566591" w:rsidRDefault="00033B48" w:rsidP="00F762BB">
      <w:pPr>
        <w:pStyle w:val="NoSpacing"/>
      </w:pPr>
      <w:r>
        <w:t>Joseph -- tavernkeeper</w:t>
      </w:r>
    </w:p>
    <w:p w14:paraId="0AF4B077" w14:textId="77777777" w:rsidR="00C70DDC" w:rsidRDefault="00C70DDC" w:rsidP="00C70DDC">
      <w:pPr>
        <w:pStyle w:val="NoSpacing"/>
      </w:pPr>
    </w:p>
    <w:p w14:paraId="68228B83" w14:textId="189CDA8E" w:rsidR="00C70DDC" w:rsidRPr="00F762BB" w:rsidRDefault="00C70DDC" w:rsidP="00C70DDC">
      <w:pPr>
        <w:pStyle w:val="NoSpacing"/>
        <w:rPr>
          <w:b/>
          <w:i/>
        </w:rPr>
      </w:pPr>
      <w:r w:rsidRPr="00F762BB">
        <w:rPr>
          <w:b/>
          <w:i/>
        </w:rPr>
        <w:t>Important P</w:t>
      </w:r>
      <w:r>
        <w:rPr>
          <w:b/>
          <w:i/>
        </w:rPr>
        <w:t>laces</w:t>
      </w:r>
      <w:r w:rsidRPr="00F762BB">
        <w:rPr>
          <w:b/>
          <w:i/>
        </w:rPr>
        <w:t xml:space="preserve"> (Second Life):</w:t>
      </w:r>
    </w:p>
    <w:p w14:paraId="5EE1793B" w14:textId="7501439C" w:rsidR="00C70DDC" w:rsidRDefault="00C70DDC" w:rsidP="00F762BB">
      <w:pPr>
        <w:pStyle w:val="NoSpacing"/>
      </w:pPr>
      <w:r>
        <w:t xml:space="preserve">Hone – the small village where Tomas was </w:t>
      </w:r>
      <w:proofErr w:type="gramStart"/>
      <w:r>
        <w:t>born</w:t>
      </w:r>
      <w:proofErr w:type="gramEnd"/>
    </w:p>
    <w:p w14:paraId="4C8BA36B" w14:textId="5EF7FA29" w:rsidR="005022BE" w:rsidRPr="005022BE" w:rsidRDefault="00C70DDC" w:rsidP="005022BE">
      <w:pPr>
        <w:pStyle w:val="NoSpacing"/>
      </w:pPr>
      <w:r>
        <w:t xml:space="preserve">Burkshire – large town southeast </w:t>
      </w:r>
      <w:proofErr w:type="gramStart"/>
      <w:r>
        <w:t>from</w:t>
      </w:r>
      <w:proofErr w:type="gramEnd"/>
      <w:r>
        <w:t xml:space="preserve"> Hone; about 3-days walk from town.</w:t>
      </w:r>
    </w:p>
    <w:p w14:paraId="0BD3A059" w14:textId="21F74D45" w:rsidR="008C0529" w:rsidRPr="008C0529" w:rsidRDefault="005A6401" w:rsidP="008C0529">
      <w:pPr>
        <w:pStyle w:val="NoSpacing"/>
      </w:pPr>
      <w:r>
        <w:t>Bandit encampment/ Hunter shack</w:t>
      </w:r>
      <w:r w:rsidR="002F4E07">
        <w:t xml:space="preserve"> – where the rescue took place</w:t>
      </w:r>
      <w:r>
        <w:t>.</w:t>
      </w:r>
    </w:p>
    <w:p w14:paraId="15533FDF" w14:textId="7E181453" w:rsidR="002F4E07" w:rsidRDefault="002F4E07" w:rsidP="00F762BB">
      <w:pPr>
        <w:pStyle w:val="NoSpacing"/>
      </w:pPr>
      <w:r>
        <w:t xml:space="preserve">The cave </w:t>
      </w:r>
      <w:r w:rsidR="00C26003">
        <w:t>–</w:t>
      </w:r>
      <w:r>
        <w:t xml:space="preserve"> </w:t>
      </w:r>
      <w:r w:rsidR="00C26003">
        <w:t>hidden cubbyhole in the hill.  Where the group hid for seve</w:t>
      </w:r>
      <w:r w:rsidR="002B7F13">
        <w:t>ral days.</w:t>
      </w:r>
    </w:p>
    <w:p w14:paraId="60BB0B78" w14:textId="77777777" w:rsidR="00055055" w:rsidRDefault="00055055" w:rsidP="00F762BB">
      <w:pPr>
        <w:pStyle w:val="NoSpacing"/>
      </w:pPr>
    </w:p>
    <w:p w14:paraId="4B05B42C" w14:textId="2BA0CF84" w:rsidR="00055055" w:rsidRDefault="00055055" w:rsidP="00F762BB">
      <w:pPr>
        <w:pStyle w:val="NoSpacing"/>
      </w:pPr>
      <w:r>
        <w:rPr>
          <w:b/>
          <w:i/>
        </w:rPr>
        <w:t>Important Things</w:t>
      </w:r>
    </w:p>
    <w:p w14:paraId="0461C34B" w14:textId="6CB8DBE9" w:rsidR="001B2A9C" w:rsidRPr="001B2A9C" w:rsidRDefault="001B2A9C" w:rsidP="00F762BB">
      <w:pPr>
        <w:pStyle w:val="NoSpacing"/>
      </w:pPr>
      <w:proofErr w:type="spellStart"/>
      <w:r>
        <w:t>clohander</w:t>
      </w:r>
      <w:proofErr w:type="spellEnd"/>
      <w:r>
        <w:t xml:space="preserve">, </w:t>
      </w:r>
      <w:proofErr w:type="spellStart"/>
      <w:r>
        <w:t>grimvine</w:t>
      </w:r>
      <w:proofErr w:type="spellEnd"/>
      <w:r>
        <w:t xml:space="preserve">, </w:t>
      </w:r>
      <w:proofErr w:type="spellStart"/>
      <w:r>
        <w:t>dain’s</w:t>
      </w:r>
      <w:proofErr w:type="spellEnd"/>
      <w:r>
        <w:t xml:space="preserve"> folly, and </w:t>
      </w:r>
      <w:proofErr w:type="spellStart"/>
      <w:r>
        <w:t>wrengrass</w:t>
      </w:r>
      <w:proofErr w:type="spellEnd"/>
      <w:r>
        <w:t xml:space="preserve"> – medicinal herbs to remove “horny </w:t>
      </w:r>
      <w:proofErr w:type="gramStart"/>
      <w:r>
        <w:t>herbs</w:t>
      </w:r>
      <w:proofErr w:type="gramEnd"/>
      <w:r>
        <w:t>”</w:t>
      </w:r>
    </w:p>
    <w:p w14:paraId="5D295D03" w14:textId="77777777" w:rsidR="0098490B" w:rsidRDefault="0098490B" w:rsidP="006C41E4">
      <w:proofErr w:type="spellStart"/>
      <w:r>
        <w:t>Hisday</w:t>
      </w:r>
      <w:proofErr w:type="spellEnd"/>
      <w:r>
        <w:t xml:space="preserve">, </w:t>
      </w:r>
      <w:proofErr w:type="spellStart"/>
      <w:r>
        <w:t>Redsday</w:t>
      </w:r>
      <w:proofErr w:type="spellEnd"/>
      <w:r>
        <w:t xml:space="preserve">, </w:t>
      </w:r>
      <w:proofErr w:type="spellStart"/>
      <w:r>
        <w:t>Jewelsday</w:t>
      </w:r>
      <w:proofErr w:type="spellEnd"/>
      <w:r>
        <w:t xml:space="preserve">, </w:t>
      </w:r>
      <w:proofErr w:type="spellStart"/>
      <w:r>
        <w:t>Flamesday</w:t>
      </w:r>
      <w:proofErr w:type="spellEnd"/>
      <w:r>
        <w:t xml:space="preserve">, </w:t>
      </w:r>
      <w:proofErr w:type="spellStart"/>
      <w:r>
        <w:t>Torisday</w:t>
      </w:r>
      <w:proofErr w:type="spellEnd"/>
      <w:r>
        <w:t xml:space="preserve">, </w:t>
      </w:r>
      <w:proofErr w:type="spellStart"/>
      <w:r>
        <w:t>Noday</w:t>
      </w:r>
      <w:proofErr w:type="spellEnd"/>
    </w:p>
    <w:p w14:paraId="054C8A8C" w14:textId="77777777" w:rsidR="00F762BB" w:rsidRDefault="00F762BB" w:rsidP="00F762BB">
      <w:pPr>
        <w:pStyle w:val="NoSpacing"/>
      </w:pPr>
    </w:p>
    <w:p w14:paraId="566F393E" w14:textId="1B8AE5FD" w:rsidR="00F33B4E" w:rsidRPr="00F33B4E" w:rsidRDefault="00F33B4E" w:rsidP="00F33B4E">
      <w:pPr>
        <w:spacing w:before="100" w:beforeAutospacing="1" w:after="100" w:afterAutospacing="1" w:line="240" w:lineRule="auto"/>
        <w:jc w:val="center"/>
        <w:rPr>
          <w:rFonts w:ascii="Times New Roman" w:eastAsia="Times New Roman" w:hAnsi="Times New Roman" w:cs="Times New Roman"/>
          <w:sz w:val="24"/>
          <w:szCs w:val="24"/>
        </w:rPr>
      </w:pPr>
    </w:p>
    <w:p w14:paraId="03F3DDCA" w14:textId="77777777" w:rsidR="00F33B4E" w:rsidRPr="00F33B4E" w:rsidRDefault="00F33B4E" w:rsidP="00F33B4E">
      <w:pPr>
        <w:spacing w:before="100" w:beforeAutospacing="1" w:after="100" w:afterAutospacing="1" w:line="240" w:lineRule="auto"/>
        <w:rPr>
          <w:rFonts w:ascii="Times New Roman" w:eastAsia="Times New Roman" w:hAnsi="Times New Roman" w:cs="Times New Roman"/>
          <w:sz w:val="24"/>
          <w:szCs w:val="24"/>
        </w:rPr>
      </w:pPr>
      <w:r w:rsidRPr="00F33B4E">
        <w:rPr>
          <w:rFonts w:ascii="Times New Roman" w:eastAsia="Times New Roman" w:hAnsi="Times New Roman" w:cs="Times New Roman"/>
          <w:sz w:val="24"/>
          <w:szCs w:val="24"/>
        </w:rPr>
        <w:t> </w:t>
      </w:r>
    </w:p>
    <w:p w14:paraId="5018AA07" w14:textId="77777777" w:rsidR="00F762BB" w:rsidRDefault="00F762BB" w:rsidP="00C53CB9"/>
    <w:p w14:paraId="67ABF205" w14:textId="77777777" w:rsidR="00482C61" w:rsidRDefault="00482C61" w:rsidP="00C53CB9"/>
    <w:p w14:paraId="4A70A440" w14:textId="77777777" w:rsidR="00482C61" w:rsidRDefault="00482C61" w:rsidP="00C53CB9"/>
    <w:p w14:paraId="5E59FD72" w14:textId="77777777" w:rsidR="00482C61" w:rsidRPr="00C53CB9" w:rsidRDefault="00482C61" w:rsidP="00C53CB9"/>
    <w:sectPr w:rsidR="00482C61" w:rsidRPr="00C53CB9" w:rsidSect="00955B57">
      <w:headerReference w:type="default" r:id="rId9"/>
      <w:pgSz w:w="8640" w:h="12960" w:code="1"/>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C409" w14:textId="77777777" w:rsidR="003A583B" w:rsidRDefault="003A583B" w:rsidP="001B524B">
      <w:pPr>
        <w:spacing w:after="0" w:line="240" w:lineRule="auto"/>
      </w:pPr>
      <w:r>
        <w:separator/>
      </w:r>
    </w:p>
  </w:endnote>
  <w:endnote w:type="continuationSeparator" w:id="0">
    <w:p w14:paraId="66A6D9D7" w14:textId="77777777" w:rsidR="003A583B" w:rsidRDefault="003A583B" w:rsidP="001B524B">
      <w:pPr>
        <w:spacing w:after="0" w:line="240" w:lineRule="auto"/>
      </w:pPr>
      <w:r>
        <w:continuationSeparator/>
      </w:r>
    </w:p>
  </w:endnote>
  <w:endnote w:type="continuationNotice" w:id="1">
    <w:p w14:paraId="5A769622" w14:textId="77777777" w:rsidR="003A583B" w:rsidRDefault="003A58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B334D" w14:textId="77777777" w:rsidR="003A583B" w:rsidRDefault="003A583B" w:rsidP="001B524B">
      <w:pPr>
        <w:spacing w:after="0" w:line="240" w:lineRule="auto"/>
      </w:pPr>
      <w:r>
        <w:separator/>
      </w:r>
    </w:p>
  </w:footnote>
  <w:footnote w:type="continuationSeparator" w:id="0">
    <w:p w14:paraId="09C287FA" w14:textId="77777777" w:rsidR="003A583B" w:rsidRDefault="003A583B" w:rsidP="001B524B">
      <w:pPr>
        <w:spacing w:after="0" w:line="240" w:lineRule="auto"/>
      </w:pPr>
      <w:r>
        <w:continuationSeparator/>
      </w:r>
    </w:p>
  </w:footnote>
  <w:footnote w:type="continuationNotice" w:id="1">
    <w:p w14:paraId="6DF4A1CA" w14:textId="77777777" w:rsidR="003A583B" w:rsidRDefault="003A58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C33C" w14:textId="33278B0B" w:rsidR="006C41E4" w:rsidRDefault="006C41E4">
    <w:pPr>
      <w:pStyle w:val="Header"/>
    </w:pPr>
    <w:r>
      <w:rPr>
        <w:noProof/>
      </w:rPr>
      <w:fldChar w:fldCharType="begin"/>
    </w:r>
    <w:r>
      <w:rPr>
        <w:noProof/>
      </w:rPr>
      <w:instrText xml:space="preserve"> AUTHOR   \* MERGEFORMAT </w:instrText>
    </w:r>
    <w:r>
      <w:rPr>
        <w:noProof/>
      </w:rPr>
      <w:fldChar w:fldCharType="separate"/>
    </w:r>
    <w:r>
      <w:rPr>
        <w:noProof/>
      </w:rPr>
      <w:t>Steve McNeill</w:t>
    </w:r>
    <w:r>
      <w:rPr>
        <w:noProof/>
      </w:rPr>
      <w:fldChar w:fldCharType="end"/>
    </w:r>
    <w:r>
      <w:ptab w:relativeTo="margin" w:alignment="center" w:leader="none"/>
    </w:r>
    <w:sdt>
      <w:sdtPr>
        <w:alias w:val="Title"/>
        <w:tag w:val=""/>
        <w:id w:val="-305864178"/>
        <w:dataBinding w:prefixMappings="xmlns:ns0='http://purl.org/dc/elements/1.1/' xmlns:ns1='http://schemas.openxmlformats.org/package/2006/metadata/core-properties' " w:xpath="/ns1:coreProperties[1]/ns0:title[1]" w:storeItemID="{6C3C8BC8-F283-45AE-878A-BAB7291924A1}"/>
        <w:text/>
      </w:sdtPr>
      <w:sdtContent>
        <w:r>
          <w:t>Two Times Perfect</w:t>
        </w:r>
      </w:sdtContent>
    </w:sdt>
    <w:r>
      <w:ptab w:relativeTo="margin" w:alignment="right" w:leader="none"/>
    </w:r>
    <w:r>
      <w:t xml:space="preserve">Page </w:t>
    </w:r>
    <w:r>
      <w:fldChar w:fldCharType="begin"/>
    </w:r>
    <w:r>
      <w:instrText xml:space="preserve"> PAGE  \* Arabic  \* MERGEFORMAT </w:instrText>
    </w:r>
    <w:r>
      <w:fldChar w:fldCharType="separate"/>
    </w:r>
    <w:r>
      <w:rPr>
        <w:noProof/>
      </w:rPr>
      <w:t>2</w:t>
    </w:r>
    <w:r>
      <w:fldChar w:fldCharType="end"/>
    </w:r>
  </w:p>
  <w:p w14:paraId="56ACB1EF" w14:textId="77777777" w:rsidR="006C41E4" w:rsidRDefault="006C4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EFFC" w14:textId="310ABAE5" w:rsidR="006C41E4" w:rsidRDefault="006C41E4">
    <w:pPr>
      <w:pStyle w:val="Header"/>
    </w:pPr>
    <w:r>
      <w:rPr>
        <w:noProof/>
      </w:rPr>
      <w:fldChar w:fldCharType="begin"/>
    </w:r>
    <w:r>
      <w:rPr>
        <w:noProof/>
      </w:rPr>
      <w:instrText xml:space="preserve"> AUTHOR   \* MERGEFORMAT </w:instrText>
    </w:r>
    <w:r>
      <w:rPr>
        <w:noProof/>
      </w:rPr>
      <w:fldChar w:fldCharType="separate"/>
    </w:r>
    <w:r>
      <w:rPr>
        <w:noProof/>
      </w:rPr>
      <w:t>Steve McNeill</w:t>
    </w:r>
    <w:r>
      <w:rPr>
        <w:noProof/>
      </w:rPr>
      <w:fldChar w:fldCharType="end"/>
    </w:r>
    <w:r>
      <w:ptab w:relativeTo="margin" w:alignment="center" w:leader="none"/>
    </w:r>
    <w:sdt>
      <w:sdtPr>
        <w:alias w:val="Title"/>
        <w:tag w:val=""/>
        <w:id w:val="1110327526"/>
        <w:dataBinding w:prefixMappings="xmlns:ns0='http://purl.org/dc/elements/1.1/' xmlns:ns1='http://schemas.openxmlformats.org/package/2006/metadata/core-properties' " w:xpath="/ns1:coreProperties[1]/ns0:title[1]" w:storeItemID="{6C3C8BC8-F283-45AE-878A-BAB7291924A1}"/>
        <w:text/>
      </w:sdtPr>
      <w:sdtContent>
        <w:r>
          <w:t>Two Times Perfect</w:t>
        </w:r>
      </w:sdtContent>
    </w:sdt>
    <w:r>
      <w:ptab w:relativeTo="margin" w:alignment="right" w:leader="none"/>
    </w:r>
    <w:r>
      <w:t xml:space="preserve">Page </w:t>
    </w:r>
    <w:r>
      <w:fldChar w:fldCharType="begin"/>
    </w:r>
    <w:r>
      <w:instrText xml:space="preserve"> PAGE  \* Arabic  \* MERGEFORMAT </w:instrText>
    </w:r>
    <w:r>
      <w:fldChar w:fldCharType="separate"/>
    </w:r>
    <w:r>
      <w:rPr>
        <w:noProof/>
      </w:rPr>
      <w:t>2</w:t>
    </w:r>
    <w:r>
      <w:fldChar w:fldCharType="end"/>
    </w:r>
  </w:p>
  <w:p w14:paraId="3FF7C9C8" w14:textId="77777777" w:rsidR="006C41E4" w:rsidRDefault="006C41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Lc0NzAxsLSwNLQ0tzBV0lEKTi0uzszPAymwrAUAJJS8rywAAAA="/>
  </w:docVars>
  <w:rsids>
    <w:rsidRoot w:val="00E13D43"/>
    <w:rsid w:val="000005FD"/>
    <w:rsid w:val="00000641"/>
    <w:rsid w:val="0000096B"/>
    <w:rsid w:val="00000C8A"/>
    <w:rsid w:val="00000F84"/>
    <w:rsid w:val="00000FF6"/>
    <w:rsid w:val="00001009"/>
    <w:rsid w:val="0000100D"/>
    <w:rsid w:val="000014F2"/>
    <w:rsid w:val="00001702"/>
    <w:rsid w:val="00001CDC"/>
    <w:rsid w:val="00001FA0"/>
    <w:rsid w:val="0000216D"/>
    <w:rsid w:val="00002472"/>
    <w:rsid w:val="000029CF"/>
    <w:rsid w:val="00002BFF"/>
    <w:rsid w:val="00002CA3"/>
    <w:rsid w:val="00002D65"/>
    <w:rsid w:val="00002F7B"/>
    <w:rsid w:val="00003112"/>
    <w:rsid w:val="00003429"/>
    <w:rsid w:val="00003452"/>
    <w:rsid w:val="0000351D"/>
    <w:rsid w:val="000035FB"/>
    <w:rsid w:val="00003632"/>
    <w:rsid w:val="00003792"/>
    <w:rsid w:val="00003E14"/>
    <w:rsid w:val="00003F3C"/>
    <w:rsid w:val="000042DF"/>
    <w:rsid w:val="00004A99"/>
    <w:rsid w:val="00004AA5"/>
    <w:rsid w:val="000054DA"/>
    <w:rsid w:val="000062F2"/>
    <w:rsid w:val="0000631A"/>
    <w:rsid w:val="0000657A"/>
    <w:rsid w:val="00006D47"/>
    <w:rsid w:val="00006E21"/>
    <w:rsid w:val="00007032"/>
    <w:rsid w:val="00007147"/>
    <w:rsid w:val="000071B6"/>
    <w:rsid w:val="00007577"/>
    <w:rsid w:val="00007740"/>
    <w:rsid w:val="00007757"/>
    <w:rsid w:val="00007810"/>
    <w:rsid w:val="0001001E"/>
    <w:rsid w:val="000100E7"/>
    <w:rsid w:val="00010282"/>
    <w:rsid w:val="00010774"/>
    <w:rsid w:val="00010A0A"/>
    <w:rsid w:val="00010AB8"/>
    <w:rsid w:val="00010AEB"/>
    <w:rsid w:val="00010E4E"/>
    <w:rsid w:val="00011681"/>
    <w:rsid w:val="00011ADF"/>
    <w:rsid w:val="00011AEB"/>
    <w:rsid w:val="00011EB1"/>
    <w:rsid w:val="00012266"/>
    <w:rsid w:val="000122EB"/>
    <w:rsid w:val="00012482"/>
    <w:rsid w:val="000125B1"/>
    <w:rsid w:val="00012654"/>
    <w:rsid w:val="00012739"/>
    <w:rsid w:val="00012969"/>
    <w:rsid w:val="00012E85"/>
    <w:rsid w:val="0001362F"/>
    <w:rsid w:val="00013657"/>
    <w:rsid w:val="0001368E"/>
    <w:rsid w:val="00013925"/>
    <w:rsid w:val="0001399B"/>
    <w:rsid w:val="00013A01"/>
    <w:rsid w:val="00013C31"/>
    <w:rsid w:val="000142B3"/>
    <w:rsid w:val="000147A3"/>
    <w:rsid w:val="000148FD"/>
    <w:rsid w:val="0001497D"/>
    <w:rsid w:val="000153F0"/>
    <w:rsid w:val="00015569"/>
    <w:rsid w:val="00015584"/>
    <w:rsid w:val="000155CB"/>
    <w:rsid w:val="0001575B"/>
    <w:rsid w:val="000159A2"/>
    <w:rsid w:val="00015B5E"/>
    <w:rsid w:val="00015B60"/>
    <w:rsid w:val="00015C47"/>
    <w:rsid w:val="00016683"/>
    <w:rsid w:val="00016D41"/>
    <w:rsid w:val="00016F61"/>
    <w:rsid w:val="00017180"/>
    <w:rsid w:val="00017485"/>
    <w:rsid w:val="000176DD"/>
    <w:rsid w:val="00017706"/>
    <w:rsid w:val="00017773"/>
    <w:rsid w:val="00020019"/>
    <w:rsid w:val="00020765"/>
    <w:rsid w:val="00020A1F"/>
    <w:rsid w:val="00020DA7"/>
    <w:rsid w:val="00021200"/>
    <w:rsid w:val="00021371"/>
    <w:rsid w:val="00021697"/>
    <w:rsid w:val="00021731"/>
    <w:rsid w:val="00021BA8"/>
    <w:rsid w:val="00021C4A"/>
    <w:rsid w:val="00021D43"/>
    <w:rsid w:val="00022009"/>
    <w:rsid w:val="00022137"/>
    <w:rsid w:val="0002217A"/>
    <w:rsid w:val="00022200"/>
    <w:rsid w:val="00022309"/>
    <w:rsid w:val="0002242D"/>
    <w:rsid w:val="000224B5"/>
    <w:rsid w:val="00022746"/>
    <w:rsid w:val="00022BF5"/>
    <w:rsid w:val="00023AEA"/>
    <w:rsid w:val="0002425A"/>
    <w:rsid w:val="00024375"/>
    <w:rsid w:val="0002479A"/>
    <w:rsid w:val="000247DA"/>
    <w:rsid w:val="00024BAD"/>
    <w:rsid w:val="00024DED"/>
    <w:rsid w:val="00024FE6"/>
    <w:rsid w:val="00025908"/>
    <w:rsid w:val="00025C22"/>
    <w:rsid w:val="000260C2"/>
    <w:rsid w:val="000268D8"/>
    <w:rsid w:val="00026E40"/>
    <w:rsid w:val="00026FB1"/>
    <w:rsid w:val="00027250"/>
    <w:rsid w:val="000276A7"/>
    <w:rsid w:val="00027A5A"/>
    <w:rsid w:val="00030097"/>
    <w:rsid w:val="00030365"/>
    <w:rsid w:val="00030466"/>
    <w:rsid w:val="000308B0"/>
    <w:rsid w:val="00030902"/>
    <w:rsid w:val="00030C12"/>
    <w:rsid w:val="00030DD6"/>
    <w:rsid w:val="00031032"/>
    <w:rsid w:val="000312B6"/>
    <w:rsid w:val="0003198F"/>
    <w:rsid w:val="00031B6A"/>
    <w:rsid w:val="00031C3C"/>
    <w:rsid w:val="00031D5C"/>
    <w:rsid w:val="00031FCB"/>
    <w:rsid w:val="000321A1"/>
    <w:rsid w:val="000321C7"/>
    <w:rsid w:val="0003232B"/>
    <w:rsid w:val="0003278B"/>
    <w:rsid w:val="00032B84"/>
    <w:rsid w:val="00032BB0"/>
    <w:rsid w:val="0003392B"/>
    <w:rsid w:val="00033A79"/>
    <w:rsid w:val="00033B48"/>
    <w:rsid w:val="00034465"/>
    <w:rsid w:val="000347BA"/>
    <w:rsid w:val="00034918"/>
    <w:rsid w:val="00034D7E"/>
    <w:rsid w:val="00034FA5"/>
    <w:rsid w:val="00035129"/>
    <w:rsid w:val="00035448"/>
    <w:rsid w:val="000354BD"/>
    <w:rsid w:val="00035620"/>
    <w:rsid w:val="00035926"/>
    <w:rsid w:val="00035E4D"/>
    <w:rsid w:val="00035FC6"/>
    <w:rsid w:val="00036447"/>
    <w:rsid w:val="0003678E"/>
    <w:rsid w:val="00037269"/>
    <w:rsid w:val="00037BE4"/>
    <w:rsid w:val="000400FC"/>
    <w:rsid w:val="00040246"/>
    <w:rsid w:val="000402E0"/>
    <w:rsid w:val="0004046A"/>
    <w:rsid w:val="000407F2"/>
    <w:rsid w:val="000409EE"/>
    <w:rsid w:val="00040BC4"/>
    <w:rsid w:val="00040C2A"/>
    <w:rsid w:val="000410BF"/>
    <w:rsid w:val="00041113"/>
    <w:rsid w:val="00041310"/>
    <w:rsid w:val="0004161B"/>
    <w:rsid w:val="000416D0"/>
    <w:rsid w:val="00041859"/>
    <w:rsid w:val="00041958"/>
    <w:rsid w:val="00041FEB"/>
    <w:rsid w:val="000420A4"/>
    <w:rsid w:val="00042230"/>
    <w:rsid w:val="000428B0"/>
    <w:rsid w:val="00042945"/>
    <w:rsid w:val="000431C2"/>
    <w:rsid w:val="00043540"/>
    <w:rsid w:val="0004362E"/>
    <w:rsid w:val="0004363D"/>
    <w:rsid w:val="00043650"/>
    <w:rsid w:val="0004377A"/>
    <w:rsid w:val="00043B61"/>
    <w:rsid w:val="00043C82"/>
    <w:rsid w:val="00043C93"/>
    <w:rsid w:val="0004402E"/>
    <w:rsid w:val="000445FB"/>
    <w:rsid w:val="000446D7"/>
    <w:rsid w:val="00044CD8"/>
    <w:rsid w:val="00044D2C"/>
    <w:rsid w:val="0004518B"/>
    <w:rsid w:val="00045978"/>
    <w:rsid w:val="00046183"/>
    <w:rsid w:val="0004650E"/>
    <w:rsid w:val="0004651B"/>
    <w:rsid w:val="00046B09"/>
    <w:rsid w:val="00047041"/>
    <w:rsid w:val="000473CC"/>
    <w:rsid w:val="000475BD"/>
    <w:rsid w:val="0004763A"/>
    <w:rsid w:val="000477B2"/>
    <w:rsid w:val="0004790E"/>
    <w:rsid w:val="00047A21"/>
    <w:rsid w:val="00047AAF"/>
    <w:rsid w:val="00047B7C"/>
    <w:rsid w:val="00047CB1"/>
    <w:rsid w:val="0005050B"/>
    <w:rsid w:val="00050A5D"/>
    <w:rsid w:val="0005114D"/>
    <w:rsid w:val="000511BA"/>
    <w:rsid w:val="000512AA"/>
    <w:rsid w:val="00051377"/>
    <w:rsid w:val="000519E9"/>
    <w:rsid w:val="00051A2E"/>
    <w:rsid w:val="0005214F"/>
    <w:rsid w:val="000523F8"/>
    <w:rsid w:val="00052460"/>
    <w:rsid w:val="000525F2"/>
    <w:rsid w:val="000528B0"/>
    <w:rsid w:val="000528B5"/>
    <w:rsid w:val="000529DB"/>
    <w:rsid w:val="00052B65"/>
    <w:rsid w:val="00052F83"/>
    <w:rsid w:val="0005342D"/>
    <w:rsid w:val="00053888"/>
    <w:rsid w:val="00053F6A"/>
    <w:rsid w:val="000544D7"/>
    <w:rsid w:val="00054807"/>
    <w:rsid w:val="00054B2D"/>
    <w:rsid w:val="00054E9A"/>
    <w:rsid w:val="00055055"/>
    <w:rsid w:val="000550BD"/>
    <w:rsid w:val="000563D6"/>
    <w:rsid w:val="00056456"/>
    <w:rsid w:val="0005669A"/>
    <w:rsid w:val="00056735"/>
    <w:rsid w:val="00056DD1"/>
    <w:rsid w:val="000577E0"/>
    <w:rsid w:val="000578F0"/>
    <w:rsid w:val="000579FB"/>
    <w:rsid w:val="00057A29"/>
    <w:rsid w:val="00057AFC"/>
    <w:rsid w:val="00057BB8"/>
    <w:rsid w:val="00057F44"/>
    <w:rsid w:val="0006000C"/>
    <w:rsid w:val="000602ED"/>
    <w:rsid w:val="0006072F"/>
    <w:rsid w:val="00060D04"/>
    <w:rsid w:val="00061881"/>
    <w:rsid w:val="00061B75"/>
    <w:rsid w:val="0006223A"/>
    <w:rsid w:val="000622B0"/>
    <w:rsid w:val="000625A7"/>
    <w:rsid w:val="0006268C"/>
    <w:rsid w:val="0006281B"/>
    <w:rsid w:val="000631C9"/>
    <w:rsid w:val="000633FE"/>
    <w:rsid w:val="000636A6"/>
    <w:rsid w:val="00063BC2"/>
    <w:rsid w:val="00063CEB"/>
    <w:rsid w:val="000640F2"/>
    <w:rsid w:val="00064398"/>
    <w:rsid w:val="00064B1A"/>
    <w:rsid w:val="0006503B"/>
    <w:rsid w:val="00065144"/>
    <w:rsid w:val="000652C3"/>
    <w:rsid w:val="00065A65"/>
    <w:rsid w:val="0006602C"/>
    <w:rsid w:val="0006605B"/>
    <w:rsid w:val="000665BA"/>
    <w:rsid w:val="0006676C"/>
    <w:rsid w:val="0006687B"/>
    <w:rsid w:val="00066918"/>
    <w:rsid w:val="00066929"/>
    <w:rsid w:val="000669B4"/>
    <w:rsid w:val="0006727B"/>
    <w:rsid w:val="000675CE"/>
    <w:rsid w:val="00067A0B"/>
    <w:rsid w:val="00067CF7"/>
    <w:rsid w:val="00070357"/>
    <w:rsid w:val="00070811"/>
    <w:rsid w:val="00070AF7"/>
    <w:rsid w:val="00070B2B"/>
    <w:rsid w:val="000713D5"/>
    <w:rsid w:val="00071AD1"/>
    <w:rsid w:val="00071AD4"/>
    <w:rsid w:val="00071B04"/>
    <w:rsid w:val="00071B94"/>
    <w:rsid w:val="00072189"/>
    <w:rsid w:val="0007234C"/>
    <w:rsid w:val="000723EC"/>
    <w:rsid w:val="00072629"/>
    <w:rsid w:val="0007262C"/>
    <w:rsid w:val="000727B6"/>
    <w:rsid w:val="00072A34"/>
    <w:rsid w:val="00072D63"/>
    <w:rsid w:val="00073423"/>
    <w:rsid w:val="00073D7C"/>
    <w:rsid w:val="00074245"/>
    <w:rsid w:val="0007432B"/>
    <w:rsid w:val="000743C1"/>
    <w:rsid w:val="0007444E"/>
    <w:rsid w:val="000748FC"/>
    <w:rsid w:val="00074D10"/>
    <w:rsid w:val="00074FC8"/>
    <w:rsid w:val="00074FD1"/>
    <w:rsid w:val="00074FEF"/>
    <w:rsid w:val="00075248"/>
    <w:rsid w:val="000752A0"/>
    <w:rsid w:val="000753BB"/>
    <w:rsid w:val="00075F0C"/>
    <w:rsid w:val="000760D6"/>
    <w:rsid w:val="00076489"/>
    <w:rsid w:val="00076777"/>
    <w:rsid w:val="00076850"/>
    <w:rsid w:val="000768B1"/>
    <w:rsid w:val="00076D78"/>
    <w:rsid w:val="00076F61"/>
    <w:rsid w:val="00077306"/>
    <w:rsid w:val="000773E9"/>
    <w:rsid w:val="0007746A"/>
    <w:rsid w:val="0007793D"/>
    <w:rsid w:val="00077B0B"/>
    <w:rsid w:val="00077BCC"/>
    <w:rsid w:val="00077CB5"/>
    <w:rsid w:val="00080081"/>
    <w:rsid w:val="000800B7"/>
    <w:rsid w:val="000803CD"/>
    <w:rsid w:val="000806EF"/>
    <w:rsid w:val="000806F6"/>
    <w:rsid w:val="00080CF3"/>
    <w:rsid w:val="00080FDF"/>
    <w:rsid w:val="00081000"/>
    <w:rsid w:val="00081069"/>
    <w:rsid w:val="00081979"/>
    <w:rsid w:val="00081A27"/>
    <w:rsid w:val="00081A8E"/>
    <w:rsid w:val="00081ADA"/>
    <w:rsid w:val="00081B0D"/>
    <w:rsid w:val="00081BD0"/>
    <w:rsid w:val="00081DA4"/>
    <w:rsid w:val="00081E7D"/>
    <w:rsid w:val="00081ED5"/>
    <w:rsid w:val="00081ED8"/>
    <w:rsid w:val="0008200C"/>
    <w:rsid w:val="0008240A"/>
    <w:rsid w:val="00082DEE"/>
    <w:rsid w:val="00083005"/>
    <w:rsid w:val="00083286"/>
    <w:rsid w:val="0008338A"/>
    <w:rsid w:val="000835E2"/>
    <w:rsid w:val="00083755"/>
    <w:rsid w:val="0008394A"/>
    <w:rsid w:val="00083BD9"/>
    <w:rsid w:val="00083D48"/>
    <w:rsid w:val="00084026"/>
    <w:rsid w:val="00084528"/>
    <w:rsid w:val="00084C6A"/>
    <w:rsid w:val="00084C95"/>
    <w:rsid w:val="000850F6"/>
    <w:rsid w:val="00085540"/>
    <w:rsid w:val="000855A7"/>
    <w:rsid w:val="00085CA6"/>
    <w:rsid w:val="00085E3E"/>
    <w:rsid w:val="00086331"/>
    <w:rsid w:val="00086502"/>
    <w:rsid w:val="00087245"/>
    <w:rsid w:val="00087533"/>
    <w:rsid w:val="000875B3"/>
    <w:rsid w:val="000877F2"/>
    <w:rsid w:val="000878A5"/>
    <w:rsid w:val="000879DD"/>
    <w:rsid w:val="00087BFA"/>
    <w:rsid w:val="00087F0B"/>
    <w:rsid w:val="00090039"/>
    <w:rsid w:val="000902E3"/>
    <w:rsid w:val="0009089D"/>
    <w:rsid w:val="00090B5A"/>
    <w:rsid w:val="00090F12"/>
    <w:rsid w:val="0009102F"/>
    <w:rsid w:val="0009119B"/>
    <w:rsid w:val="00091322"/>
    <w:rsid w:val="00091AE4"/>
    <w:rsid w:val="00091CF5"/>
    <w:rsid w:val="00091E2C"/>
    <w:rsid w:val="00092078"/>
    <w:rsid w:val="00092681"/>
    <w:rsid w:val="00092697"/>
    <w:rsid w:val="000934FA"/>
    <w:rsid w:val="000936DF"/>
    <w:rsid w:val="000937D7"/>
    <w:rsid w:val="0009383F"/>
    <w:rsid w:val="00093952"/>
    <w:rsid w:val="00093CA2"/>
    <w:rsid w:val="00093D50"/>
    <w:rsid w:val="00093F9C"/>
    <w:rsid w:val="00094E60"/>
    <w:rsid w:val="000958A3"/>
    <w:rsid w:val="00095BFE"/>
    <w:rsid w:val="00095FAB"/>
    <w:rsid w:val="00095FCF"/>
    <w:rsid w:val="00096040"/>
    <w:rsid w:val="000964C0"/>
    <w:rsid w:val="00096C99"/>
    <w:rsid w:val="00096DAE"/>
    <w:rsid w:val="00096F98"/>
    <w:rsid w:val="00097196"/>
    <w:rsid w:val="0009740E"/>
    <w:rsid w:val="0009744A"/>
    <w:rsid w:val="0009744D"/>
    <w:rsid w:val="0009746F"/>
    <w:rsid w:val="000974BF"/>
    <w:rsid w:val="000974E1"/>
    <w:rsid w:val="00097515"/>
    <w:rsid w:val="000978BC"/>
    <w:rsid w:val="00097D64"/>
    <w:rsid w:val="00097F2B"/>
    <w:rsid w:val="000A01A0"/>
    <w:rsid w:val="000A0208"/>
    <w:rsid w:val="000A03B6"/>
    <w:rsid w:val="000A049E"/>
    <w:rsid w:val="000A0819"/>
    <w:rsid w:val="000A0882"/>
    <w:rsid w:val="000A0A54"/>
    <w:rsid w:val="000A0BE4"/>
    <w:rsid w:val="000A0D39"/>
    <w:rsid w:val="000A0DBB"/>
    <w:rsid w:val="000A0FFD"/>
    <w:rsid w:val="000A14BF"/>
    <w:rsid w:val="000A15F6"/>
    <w:rsid w:val="000A1676"/>
    <w:rsid w:val="000A1742"/>
    <w:rsid w:val="000A179C"/>
    <w:rsid w:val="000A1B27"/>
    <w:rsid w:val="000A1D72"/>
    <w:rsid w:val="000A1E5B"/>
    <w:rsid w:val="000A1EB3"/>
    <w:rsid w:val="000A1FB7"/>
    <w:rsid w:val="000A21D9"/>
    <w:rsid w:val="000A2239"/>
    <w:rsid w:val="000A2C39"/>
    <w:rsid w:val="000A302A"/>
    <w:rsid w:val="000A3090"/>
    <w:rsid w:val="000A375A"/>
    <w:rsid w:val="000A39D1"/>
    <w:rsid w:val="000A39F3"/>
    <w:rsid w:val="000A3A3E"/>
    <w:rsid w:val="000A3D6F"/>
    <w:rsid w:val="000A42D4"/>
    <w:rsid w:val="000A43BB"/>
    <w:rsid w:val="000A477B"/>
    <w:rsid w:val="000A4785"/>
    <w:rsid w:val="000A4F63"/>
    <w:rsid w:val="000A5979"/>
    <w:rsid w:val="000A5BD5"/>
    <w:rsid w:val="000A5C96"/>
    <w:rsid w:val="000A5CA9"/>
    <w:rsid w:val="000A60BD"/>
    <w:rsid w:val="000A630A"/>
    <w:rsid w:val="000A6527"/>
    <w:rsid w:val="000A652A"/>
    <w:rsid w:val="000A67CB"/>
    <w:rsid w:val="000A6B0A"/>
    <w:rsid w:val="000A6E7A"/>
    <w:rsid w:val="000A7062"/>
    <w:rsid w:val="000A71D5"/>
    <w:rsid w:val="000A7808"/>
    <w:rsid w:val="000A7B07"/>
    <w:rsid w:val="000A7BE4"/>
    <w:rsid w:val="000B01A6"/>
    <w:rsid w:val="000B066D"/>
    <w:rsid w:val="000B0BFE"/>
    <w:rsid w:val="000B0DAF"/>
    <w:rsid w:val="000B0E60"/>
    <w:rsid w:val="000B1ACC"/>
    <w:rsid w:val="000B1AF4"/>
    <w:rsid w:val="000B1BEE"/>
    <w:rsid w:val="000B1C47"/>
    <w:rsid w:val="000B1FB5"/>
    <w:rsid w:val="000B1FFE"/>
    <w:rsid w:val="000B2032"/>
    <w:rsid w:val="000B23FD"/>
    <w:rsid w:val="000B2C2A"/>
    <w:rsid w:val="000B3266"/>
    <w:rsid w:val="000B36F1"/>
    <w:rsid w:val="000B371C"/>
    <w:rsid w:val="000B42B5"/>
    <w:rsid w:val="000B43A3"/>
    <w:rsid w:val="000B47B1"/>
    <w:rsid w:val="000B4CD3"/>
    <w:rsid w:val="000B4EE7"/>
    <w:rsid w:val="000B4FB1"/>
    <w:rsid w:val="000B5683"/>
    <w:rsid w:val="000B56C7"/>
    <w:rsid w:val="000B5A76"/>
    <w:rsid w:val="000B5DDA"/>
    <w:rsid w:val="000B5F5B"/>
    <w:rsid w:val="000B66E7"/>
    <w:rsid w:val="000B6919"/>
    <w:rsid w:val="000B6D5D"/>
    <w:rsid w:val="000B6EC0"/>
    <w:rsid w:val="000B706D"/>
    <w:rsid w:val="000B7115"/>
    <w:rsid w:val="000B7118"/>
    <w:rsid w:val="000B71C9"/>
    <w:rsid w:val="000B74E6"/>
    <w:rsid w:val="000B7DAB"/>
    <w:rsid w:val="000B7F8F"/>
    <w:rsid w:val="000C022A"/>
    <w:rsid w:val="000C0A14"/>
    <w:rsid w:val="000C0D24"/>
    <w:rsid w:val="000C0FD4"/>
    <w:rsid w:val="000C12BF"/>
    <w:rsid w:val="000C1393"/>
    <w:rsid w:val="000C13D5"/>
    <w:rsid w:val="000C15A9"/>
    <w:rsid w:val="000C189C"/>
    <w:rsid w:val="000C1A33"/>
    <w:rsid w:val="000C258F"/>
    <w:rsid w:val="000C2F38"/>
    <w:rsid w:val="000C3436"/>
    <w:rsid w:val="000C3834"/>
    <w:rsid w:val="000C393B"/>
    <w:rsid w:val="000C3DDB"/>
    <w:rsid w:val="000C3E6C"/>
    <w:rsid w:val="000C4169"/>
    <w:rsid w:val="000C4221"/>
    <w:rsid w:val="000C432A"/>
    <w:rsid w:val="000C443C"/>
    <w:rsid w:val="000C5136"/>
    <w:rsid w:val="000C612F"/>
    <w:rsid w:val="000C641D"/>
    <w:rsid w:val="000C65B8"/>
    <w:rsid w:val="000C672C"/>
    <w:rsid w:val="000C69FC"/>
    <w:rsid w:val="000C6A19"/>
    <w:rsid w:val="000C6C25"/>
    <w:rsid w:val="000C6F5C"/>
    <w:rsid w:val="000C71ED"/>
    <w:rsid w:val="000C744C"/>
    <w:rsid w:val="000C74E0"/>
    <w:rsid w:val="000C784A"/>
    <w:rsid w:val="000C7975"/>
    <w:rsid w:val="000C7C1C"/>
    <w:rsid w:val="000C7EF4"/>
    <w:rsid w:val="000D0038"/>
    <w:rsid w:val="000D075F"/>
    <w:rsid w:val="000D0826"/>
    <w:rsid w:val="000D090C"/>
    <w:rsid w:val="000D09D5"/>
    <w:rsid w:val="000D0B5A"/>
    <w:rsid w:val="000D0F37"/>
    <w:rsid w:val="000D110F"/>
    <w:rsid w:val="000D1421"/>
    <w:rsid w:val="000D1575"/>
    <w:rsid w:val="000D1B36"/>
    <w:rsid w:val="000D2061"/>
    <w:rsid w:val="000D22FD"/>
    <w:rsid w:val="000D2936"/>
    <w:rsid w:val="000D2BCE"/>
    <w:rsid w:val="000D30C4"/>
    <w:rsid w:val="000D32A0"/>
    <w:rsid w:val="000D3634"/>
    <w:rsid w:val="000D3C87"/>
    <w:rsid w:val="000D3E65"/>
    <w:rsid w:val="000D3F2B"/>
    <w:rsid w:val="000D3FF3"/>
    <w:rsid w:val="000D41C6"/>
    <w:rsid w:val="000D4489"/>
    <w:rsid w:val="000D48FC"/>
    <w:rsid w:val="000D4A86"/>
    <w:rsid w:val="000D4AD0"/>
    <w:rsid w:val="000D4B0D"/>
    <w:rsid w:val="000D4BF2"/>
    <w:rsid w:val="000D52BB"/>
    <w:rsid w:val="000D5520"/>
    <w:rsid w:val="000D5657"/>
    <w:rsid w:val="000D572B"/>
    <w:rsid w:val="000D578E"/>
    <w:rsid w:val="000D59FC"/>
    <w:rsid w:val="000D5A3C"/>
    <w:rsid w:val="000D5B7C"/>
    <w:rsid w:val="000D5CED"/>
    <w:rsid w:val="000D61DA"/>
    <w:rsid w:val="000D6BE4"/>
    <w:rsid w:val="000D6F82"/>
    <w:rsid w:val="000D73B1"/>
    <w:rsid w:val="000D7742"/>
    <w:rsid w:val="000D7750"/>
    <w:rsid w:val="000D7AB5"/>
    <w:rsid w:val="000E0A8B"/>
    <w:rsid w:val="000E0B9F"/>
    <w:rsid w:val="000E0E96"/>
    <w:rsid w:val="000E113D"/>
    <w:rsid w:val="000E1303"/>
    <w:rsid w:val="000E13BC"/>
    <w:rsid w:val="000E146B"/>
    <w:rsid w:val="000E1991"/>
    <w:rsid w:val="000E2473"/>
    <w:rsid w:val="000E25F9"/>
    <w:rsid w:val="000E2775"/>
    <w:rsid w:val="000E2926"/>
    <w:rsid w:val="000E2B21"/>
    <w:rsid w:val="000E2E4C"/>
    <w:rsid w:val="000E2F02"/>
    <w:rsid w:val="000E30C5"/>
    <w:rsid w:val="000E325F"/>
    <w:rsid w:val="000E3676"/>
    <w:rsid w:val="000E375D"/>
    <w:rsid w:val="000E37DB"/>
    <w:rsid w:val="000E3894"/>
    <w:rsid w:val="000E39CC"/>
    <w:rsid w:val="000E3C79"/>
    <w:rsid w:val="000E3C7A"/>
    <w:rsid w:val="000E3DEB"/>
    <w:rsid w:val="000E3EB7"/>
    <w:rsid w:val="000E4037"/>
    <w:rsid w:val="000E41D0"/>
    <w:rsid w:val="000E4497"/>
    <w:rsid w:val="000E4667"/>
    <w:rsid w:val="000E4ECC"/>
    <w:rsid w:val="000E547C"/>
    <w:rsid w:val="000E5484"/>
    <w:rsid w:val="000E57EE"/>
    <w:rsid w:val="000E596F"/>
    <w:rsid w:val="000E5BB3"/>
    <w:rsid w:val="000E5E31"/>
    <w:rsid w:val="000E5FF4"/>
    <w:rsid w:val="000E611E"/>
    <w:rsid w:val="000E63A4"/>
    <w:rsid w:val="000E6AA0"/>
    <w:rsid w:val="000E7165"/>
    <w:rsid w:val="000E72C2"/>
    <w:rsid w:val="000E7831"/>
    <w:rsid w:val="000E78D6"/>
    <w:rsid w:val="000E7996"/>
    <w:rsid w:val="000E7D38"/>
    <w:rsid w:val="000F0206"/>
    <w:rsid w:val="000F04C1"/>
    <w:rsid w:val="000F0637"/>
    <w:rsid w:val="000F06F6"/>
    <w:rsid w:val="000F077A"/>
    <w:rsid w:val="000F0BBA"/>
    <w:rsid w:val="000F0E85"/>
    <w:rsid w:val="000F11F4"/>
    <w:rsid w:val="000F14E2"/>
    <w:rsid w:val="000F1847"/>
    <w:rsid w:val="000F19A1"/>
    <w:rsid w:val="000F1AC1"/>
    <w:rsid w:val="000F1AE0"/>
    <w:rsid w:val="000F1BB7"/>
    <w:rsid w:val="000F1E9B"/>
    <w:rsid w:val="000F22D0"/>
    <w:rsid w:val="000F2360"/>
    <w:rsid w:val="000F28C8"/>
    <w:rsid w:val="000F2A2C"/>
    <w:rsid w:val="000F2CEC"/>
    <w:rsid w:val="000F2F24"/>
    <w:rsid w:val="000F3752"/>
    <w:rsid w:val="000F3933"/>
    <w:rsid w:val="000F3C3C"/>
    <w:rsid w:val="000F3DFC"/>
    <w:rsid w:val="000F403B"/>
    <w:rsid w:val="000F41A4"/>
    <w:rsid w:val="000F48AE"/>
    <w:rsid w:val="000F4B4C"/>
    <w:rsid w:val="000F4D18"/>
    <w:rsid w:val="000F4FBE"/>
    <w:rsid w:val="000F530E"/>
    <w:rsid w:val="000F5462"/>
    <w:rsid w:val="000F5CA9"/>
    <w:rsid w:val="000F627A"/>
    <w:rsid w:val="000F62F8"/>
    <w:rsid w:val="000F657F"/>
    <w:rsid w:val="000F66C9"/>
    <w:rsid w:val="000F6C93"/>
    <w:rsid w:val="000F70B2"/>
    <w:rsid w:val="000F781D"/>
    <w:rsid w:val="000F7CB5"/>
    <w:rsid w:val="000F7EC2"/>
    <w:rsid w:val="00100708"/>
    <w:rsid w:val="001007F7"/>
    <w:rsid w:val="00100B9C"/>
    <w:rsid w:val="00100E30"/>
    <w:rsid w:val="00101117"/>
    <w:rsid w:val="001019A1"/>
    <w:rsid w:val="00101A13"/>
    <w:rsid w:val="00101B25"/>
    <w:rsid w:val="00101B56"/>
    <w:rsid w:val="00101BB9"/>
    <w:rsid w:val="001025DB"/>
    <w:rsid w:val="0010269B"/>
    <w:rsid w:val="001029F9"/>
    <w:rsid w:val="00103446"/>
    <w:rsid w:val="001035E2"/>
    <w:rsid w:val="00103888"/>
    <w:rsid w:val="001038DE"/>
    <w:rsid w:val="00103DCF"/>
    <w:rsid w:val="001040CC"/>
    <w:rsid w:val="001044D0"/>
    <w:rsid w:val="00104746"/>
    <w:rsid w:val="00104881"/>
    <w:rsid w:val="001048A3"/>
    <w:rsid w:val="001049CB"/>
    <w:rsid w:val="0010530B"/>
    <w:rsid w:val="001053CA"/>
    <w:rsid w:val="0010569D"/>
    <w:rsid w:val="001058DE"/>
    <w:rsid w:val="00105C0F"/>
    <w:rsid w:val="00105EA9"/>
    <w:rsid w:val="00105EBA"/>
    <w:rsid w:val="001064AA"/>
    <w:rsid w:val="0010696C"/>
    <w:rsid w:val="00106D11"/>
    <w:rsid w:val="00106F37"/>
    <w:rsid w:val="00107249"/>
    <w:rsid w:val="001072E4"/>
    <w:rsid w:val="0010782B"/>
    <w:rsid w:val="001078F2"/>
    <w:rsid w:val="00107B59"/>
    <w:rsid w:val="00107C53"/>
    <w:rsid w:val="00107D65"/>
    <w:rsid w:val="00110187"/>
    <w:rsid w:val="0011038D"/>
    <w:rsid w:val="00110463"/>
    <w:rsid w:val="001104AC"/>
    <w:rsid w:val="0011064E"/>
    <w:rsid w:val="00110669"/>
    <w:rsid w:val="001107C9"/>
    <w:rsid w:val="001109C4"/>
    <w:rsid w:val="0011106F"/>
    <w:rsid w:val="001112B8"/>
    <w:rsid w:val="00111372"/>
    <w:rsid w:val="00111752"/>
    <w:rsid w:val="00111844"/>
    <w:rsid w:val="00111CB2"/>
    <w:rsid w:val="0011222A"/>
    <w:rsid w:val="001123C8"/>
    <w:rsid w:val="00112660"/>
    <w:rsid w:val="001126AC"/>
    <w:rsid w:val="00112BDF"/>
    <w:rsid w:val="00112CB1"/>
    <w:rsid w:val="00112EF5"/>
    <w:rsid w:val="00113D65"/>
    <w:rsid w:val="00113FC2"/>
    <w:rsid w:val="0011402D"/>
    <w:rsid w:val="00114153"/>
    <w:rsid w:val="001145DE"/>
    <w:rsid w:val="00114E3D"/>
    <w:rsid w:val="001153A4"/>
    <w:rsid w:val="001155DE"/>
    <w:rsid w:val="00115DF9"/>
    <w:rsid w:val="00115E0A"/>
    <w:rsid w:val="00115E42"/>
    <w:rsid w:val="00115EFA"/>
    <w:rsid w:val="001162D4"/>
    <w:rsid w:val="001164E0"/>
    <w:rsid w:val="00116640"/>
    <w:rsid w:val="00116770"/>
    <w:rsid w:val="00117348"/>
    <w:rsid w:val="0011751C"/>
    <w:rsid w:val="001176B8"/>
    <w:rsid w:val="001178C1"/>
    <w:rsid w:val="001178F5"/>
    <w:rsid w:val="00117B87"/>
    <w:rsid w:val="00117FD5"/>
    <w:rsid w:val="001204BB"/>
    <w:rsid w:val="00120896"/>
    <w:rsid w:val="00120A47"/>
    <w:rsid w:val="001210A3"/>
    <w:rsid w:val="0012147A"/>
    <w:rsid w:val="001215C2"/>
    <w:rsid w:val="001215F7"/>
    <w:rsid w:val="00121787"/>
    <w:rsid w:val="001217C6"/>
    <w:rsid w:val="00121884"/>
    <w:rsid w:val="0012199B"/>
    <w:rsid w:val="00121D55"/>
    <w:rsid w:val="00121DA6"/>
    <w:rsid w:val="0012205E"/>
    <w:rsid w:val="00122349"/>
    <w:rsid w:val="00122DA5"/>
    <w:rsid w:val="00122E39"/>
    <w:rsid w:val="00123285"/>
    <w:rsid w:val="00123605"/>
    <w:rsid w:val="00124560"/>
    <w:rsid w:val="0012456C"/>
    <w:rsid w:val="00124596"/>
    <w:rsid w:val="00124C48"/>
    <w:rsid w:val="0012591C"/>
    <w:rsid w:val="00125C6A"/>
    <w:rsid w:val="001260C9"/>
    <w:rsid w:val="001262DF"/>
    <w:rsid w:val="0012665A"/>
    <w:rsid w:val="00126720"/>
    <w:rsid w:val="001268D2"/>
    <w:rsid w:val="001269B3"/>
    <w:rsid w:val="001273F6"/>
    <w:rsid w:val="0012773C"/>
    <w:rsid w:val="00127899"/>
    <w:rsid w:val="00127AE6"/>
    <w:rsid w:val="00127C53"/>
    <w:rsid w:val="001302D0"/>
    <w:rsid w:val="0013065D"/>
    <w:rsid w:val="00130937"/>
    <w:rsid w:val="00130CBD"/>
    <w:rsid w:val="00131123"/>
    <w:rsid w:val="001312C0"/>
    <w:rsid w:val="00131412"/>
    <w:rsid w:val="001314F7"/>
    <w:rsid w:val="00131C79"/>
    <w:rsid w:val="00132014"/>
    <w:rsid w:val="00132020"/>
    <w:rsid w:val="00132256"/>
    <w:rsid w:val="001322F3"/>
    <w:rsid w:val="001325D7"/>
    <w:rsid w:val="00132899"/>
    <w:rsid w:val="00132BA9"/>
    <w:rsid w:val="00132D19"/>
    <w:rsid w:val="00132EF1"/>
    <w:rsid w:val="00132F83"/>
    <w:rsid w:val="00133426"/>
    <w:rsid w:val="001334A5"/>
    <w:rsid w:val="00133512"/>
    <w:rsid w:val="001336E9"/>
    <w:rsid w:val="00133C62"/>
    <w:rsid w:val="00134199"/>
    <w:rsid w:val="001342C6"/>
    <w:rsid w:val="001348D8"/>
    <w:rsid w:val="00134AE0"/>
    <w:rsid w:val="001350F4"/>
    <w:rsid w:val="001352AC"/>
    <w:rsid w:val="00135755"/>
    <w:rsid w:val="0013587A"/>
    <w:rsid w:val="00135BB0"/>
    <w:rsid w:val="00135E59"/>
    <w:rsid w:val="00135FA8"/>
    <w:rsid w:val="0013645B"/>
    <w:rsid w:val="001368B9"/>
    <w:rsid w:val="001369D7"/>
    <w:rsid w:val="00136FBC"/>
    <w:rsid w:val="00137220"/>
    <w:rsid w:val="001375DE"/>
    <w:rsid w:val="00137747"/>
    <w:rsid w:val="00137B5A"/>
    <w:rsid w:val="00137C18"/>
    <w:rsid w:val="0014028B"/>
    <w:rsid w:val="00140826"/>
    <w:rsid w:val="00140A41"/>
    <w:rsid w:val="0014117B"/>
    <w:rsid w:val="00141498"/>
    <w:rsid w:val="00141556"/>
    <w:rsid w:val="00141B17"/>
    <w:rsid w:val="00141F08"/>
    <w:rsid w:val="0014204F"/>
    <w:rsid w:val="001422CC"/>
    <w:rsid w:val="00142460"/>
    <w:rsid w:val="00142A89"/>
    <w:rsid w:val="001436CF"/>
    <w:rsid w:val="00143EB6"/>
    <w:rsid w:val="00143F0F"/>
    <w:rsid w:val="00143F35"/>
    <w:rsid w:val="0014426C"/>
    <w:rsid w:val="00144374"/>
    <w:rsid w:val="00144793"/>
    <w:rsid w:val="00144E59"/>
    <w:rsid w:val="001452F0"/>
    <w:rsid w:val="001453DC"/>
    <w:rsid w:val="00145558"/>
    <w:rsid w:val="00145660"/>
    <w:rsid w:val="00145DF8"/>
    <w:rsid w:val="001463AE"/>
    <w:rsid w:val="00146D75"/>
    <w:rsid w:val="00146E2A"/>
    <w:rsid w:val="00147093"/>
    <w:rsid w:val="0014760F"/>
    <w:rsid w:val="0014767A"/>
    <w:rsid w:val="00150090"/>
    <w:rsid w:val="001501C7"/>
    <w:rsid w:val="001506EE"/>
    <w:rsid w:val="00150BE4"/>
    <w:rsid w:val="00150CC2"/>
    <w:rsid w:val="0015100D"/>
    <w:rsid w:val="001511A6"/>
    <w:rsid w:val="0015128C"/>
    <w:rsid w:val="00151307"/>
    <w:rsid w:val="00151AF1"/>
    <w:rsid w:val="00151CB1"/>
    <w:rsid w:val="00151CD5"/>
    <w:rsid w:val="00151EB0"/>
    <w:rsid w:val="00151FD5"/>
    <w:rsid w:val="00152317"/>
    <w:rsid w:val="00153348"/>
    <w:rsid w:val="00153407"/>
    <w:rsid w:val="00153D69"/>
    <w:rsid w:val="00153EB6"/>
    <w:rsid w:val="00154116"/>
    <w:rsid w:val="001541DC"/>
    <w:rsid w:val="00154BC0"/>
    <w:rsid w:val="00154F25"/>
    <w:rsid w:val="0015509C"/>
    <w:rsid w:val="0015565A"/>
    <w:rsid w:val="00155932"/>
    <w:rsid w:val="00156928"/>
    <w:rsid w:val="0015697A"/>
    <w:rsid w:val="00156A0F"/>
    <w:rsid w:val="00156B12"/>
    <w:rsid w:val="00156CD7"/>
    <w:rsid w:val="001570D6"/>
    <w:rsid w:val="00157209"/>
    <w:rsid w:val="00157CDF"/>
    <w:rsid w:val="00157DA4"/>
    <w:rsid w:val="0016071B"/>
    <w:rsid w:val="0016085C"/>
    <w:rsid w:val="00160885"/>
    <w:rsid w:val="00160890"/>
    <w:rsid w:val="00160BE4"/>
    <w:rsid w:val="00161747"/>
    <w:rsid w:val="00161781"/>
    <w:rsid w:val="0016181C"/>
    <w:rsid w:val="00161888"/>
    <w:rsid w:val="00161AA5"/>
    <w:rsid w:val="00161E10"/>
    <w:rsid w:val="001620A5"/>
    <w:rsid w:val="00162184"/>
    <w:rsid w:val="00162D31"/>
    <w:rsid w:val="00163184"/>
    <w:rsid w:val="0016378F"/>
    <w:rsid w:val="0016384D"/>
    <w:rsid w:val="00163A03"/>
    <w:rsid w:val="00163B59"/>
    <w:rsid w:val="00164356"/>
    <w:rsid w:val="001644C0"/>
    <w:rsid w:val="001645CE"/>
    <w:rsid w:val="0016480A"/>
    <w:rsid w:val="00164AEE"/>
    <w:rsid w:val="00164D37"/>
    <w:rsid w:val="00164DC6"/>
    <w:rsid w:val="00165163"/>
    <w:rsid w:val="00165B70"/>
    <w:rsid w:val="00165D3D"/>
    <w:rsid w:val="0016621B"/>
    <w:rsid w:val="0016673F"/>
    <w:rsid w:val="001667C9"/>
    <w:rsid w:val="00166838"/>
    <w:rsid w:val="00166AFD"/>
    <w:rsid w:val="00166B74"/>
    <w:rsid w:val="00167032"/>
    <w:rsid w:val="001675F6"/>
    <w:rsid w:val="001677BA"/>
    <w:rsid w:val="001679C1"/>
    <w:rsid w:val="0017019A"/>
    <w:rsid w:val="0017073D"/>
    <w:rsid w:val="00170C9F"/>
    <w:rsid w:val="00170DAD"/>
    <w:rsid w:val="00170DB6"/>
    <w:rsid w:val="00171706"/>
    <w:rsid w:val="00171759"/>
    <w:rsid w:val="0017195F"/>
    <w:rsid w:val="00171A23"/>
    <w:rsid w:val="00172109"/>
    <w:rsid w:val="001726DB"/>
    <w:rsid w:val="0017281E"/>
    <w:rsid w:val="001728C4"/>
    <w:rsid w:val="00172A79"/>
    <w:rsid w:val="001734E1"/>
    <w:rsid w:val="00173605"/>
    <w:rsid w:val="00173A2A"/>
    <w:rsid w:val="00174132"/>
    <w:rsid w:val="0017473C"/>
    <w:rsid w:val="00174745"/>
    <w:rsid w:val="00174996"/>
    <w:rsid w:val="0017590B"/>
    <w:rsid w:val="00175F42"/>
    <w:rsid w:val="001761EB"/>
    <w:rsid w:val="00176AA3"/>
    <w:rsid w:val="00176DB4"/>
    <w:rsid w:val="00176EB8"/>
    <w:rsid w:val="001772C3"/>
    <w:rsid w:val="0017746E"/>
    <w:rsid w:val="001776FA"/>
    <w:rsid w:val="0017771F"/>
    <w:rsid w:val="001777AF"/>
    <w:rsid w:val="00177D45"/>
    <w:rsid w:val="00177D66"/>
    <w:rsid w:val="0018009A"/>
    <w:rsid w:val="00180334"/>
    <w:rsid w:val="001803E8"/>
    <w:rsid w:val="0018063B"/>
    <w:rsid w:val="00180A68"/>
    <w:rsid w:val="00180AAA"/>
    <w:rsid w:val="00180D94"/>
    <w:rsid w:val="00180E29"/>
    <w:rsid w:val="001811FA"/>
    <w:rsid w:val="00181B09"/>
    <w:rsid w:val="0018231B"/>
    <w:rsid w:val="00182797"/>
    <w:rsid w:val="00182B18"/>
    <w:rsid w:val="0018311A"/>
    <w:rsid w:val="0018362F"/>
    <w:rsid w:val="001839BF"/>
    <w:rsid w:val="00184215"/>
    <w:rsid w:val="001845E7"/>
    <w:rsid w:val="00185197"/>
    <w:rsid w:val="001852F1"/>
    <w:rsid w:val="001854FD"/>
    <w:rsid w:val="00185BD6"/>
    <w:rsid w:val="00186016"/>
    <w:rsid w:val="0018655C"/>
    <w:rsid w:val="0018667F"/>
    <w:rsid w:val="001866EF"/>
    <w:rsid w:val="001869CD"/>
    <w:rsid w:val="00186A2E"/>
    <w:rsid w:val="00186B5F"/>
    <w:rsid w:val="001870EC"/>
    <w:rsid w:val="0018750B"/>
    <w:rsid w:val="00187995"/>
    <w:rsid w:val="00187C92"/>
    <w:rsid w:val="00187E7D"/>
    <w:rsid w:val="00187FF6"/>
    <w:rsid w:val="00190D85"/>
    <w:rsid w:val="001914D1"/>
    <w:rsid w:val="001918F3"/>
    <w:rsid w:val="00191998"/>
    <w:rsid w:val="00192357"/>
    <w:rsid w:val="00192392"/>
    <w:rsid w:val="00192821"/>
    <w:rsid w:val="00192A87"/>
    <w:rsid w:val="00193246"/>
    <w:rsid w:val="00193371"/>
    <w:rsid w:val="001937D2"/>
    <w:rsid w:val="00193803"/>
    <w:rsid w:val="001938BF"/>
    <w:rsid w:val="0019390F"/>
    <w:rsid w:val="00193B1B"/>
    <w:rsid w:val="00193C39"/>
    <w:rsid w:val="00193CB9"/>
    <w:rsid w:val="00193E40"/>
    <w:rsid w:val="00193FA0"/>
    <w:rsid w:val="00194059"/>
    <w:rsid w:val="00194158"/>
    <w:rsid w:val="001941E7"/>
    <w:rsid w:val="001950E6"/>
    <w:rsid w:val="0019539D"/>
    <w:rsid w:val="00195875"/>
    <w:rsid w:val="001958DF"/>
    <w:rsid w:val="00195C28"/>
    <w:rsid w:val="00195D8D"/>
    <w:rsid w:val="00195FD0"/>
    <w:rsid w:val="00196207"/>
    <w:rsid w:val="00196E0B"/>
    <w:rsid w:val="001971CD"/>
    <w:rsid w:val="001971DA"/>
    <w:rsid w:val="001972BA"/>
    <w:rsid w:val="00197513"/>
    <w:rsid w:val="001977BC"/>
    <w:rsid w:val="00197E6F"/>
    <w:rsid w:val="001A022E"/>
    <w:rsid w:val="001A0299"/>
    <w:rsid w:val="001A0A22"/>
    <w:rsid w:val="001A1254"/>
    <w:rsid w:val="001A22F7"/>
    <w:rsid w:val="001A2314"/>
    <w:rsid w:val="001A2370"/>
    <w:rsid w:val="001A2491"/>
    <w:rsid w:val="001A2A11"/>
    <w:rsid w:val="001A2FF3"/>
    <w:rsid w:val="001A310B"/>
    <w:rsid w:val="001A3499"/>
    <w:rsid w:val="001A3535"/>
    <w:rsid w:val="001A359B"/>
    <w:rsid w:val="001A3698"/>
    <w:rsid w:val="001A3732"/>
    <w:rsid w:val="001A3769"/>
    <w:rsid w:val="001A37AE"/>
    <w:rsid w:val="001A3F08"/>
    <w:rsid w:val="001A40FE"/>
    <w:rsid w:val="001A420B"/>
    <w:rsid w:val="001A4CD4"/>
    <w:rsid w:val="001A4FD5"/>
    <w:rsid w:val="001A526A"/>
    <w:rsid w:val="001A5609"/>
    <w:rsid w:val="001A56CC"/>
    <w:rsid w:val="001A5769"/>
    <w:rsid w:val="001A5C13"/>
    <w:rsid w:val="001A5C63"/>
    <w:rsid w:val="001A5DB8"/>
    <w:rsid w:val="001A6756"/>
    <w:rsid w:val="001A6C31"/>
    <w:rsid w:val="001A6CD0"/>
    <w:rsid w:val="001A70DC"/>
    <w:rsid w:val="001A783E"/>
    <w:rsid w:val="001A7875"/>
    <w:rsid w:val="001A7BAE"/>
    <w:rsid w:val="001A7C14"/>
    <w:rsid w:val="001A7C52"/>
    <w:rsid w:val="001A7D08"/>
    <w:rsid w:val="001A7FDE"/>
    <w:rsid w:val="001B0600"/>
    <w:rsid w:val="001B06E5"/>
    <w:rsid w:val="001B079E"/>
    <w:rsid w:val="001B07CC"/>
    <w:rsid w:val="001B0A99"/>
    <w:rsid w:val="001B0BFF"/>
    <w:rsid w:val="001B0D0F"/>
    <w:rsid w:val="001B1157"/>
    <w:rsid w:val="001B1648"/>
    <w:rsid w:val="001B2342"/>
    <w:rsid w:val="001B247D"/>
    <w:rsid w:val="001B25E4"/>
    <w:rsid w:val="001B2639"/>
    <w:rsid w:val="001B2890"/>
    <w:rsid w:val="001B28A7"/>
    <w:rsid w:val="001B28C9"/>
    <w:rsid w:val="001B29F0"/>
    <w:rsid w:val="001B2A07"/>
    <w:rsid w:val="001B2A9C"/>
    <w:rsid w:val="001B2E3F"/>
    <w:rsid w:val="001B31F1"/>
    <w:rsid w:val="001B32E9"/>
    <w:rsid w:val="001B33FE"/>
    <w:rsid w:val="001B3483"/>
    <w:rsid w:val="001B384F"/>
    <w:rsid w:val="001B3CE4"/>
    <w:rsid w:val="001B3EAE"/>
    <w:rsid w:val="001B4899"/>
    <w:rsid w:val="001B493B"/>
    <w:rsid w:val="001B4F85"/>
    <w:rsid w:val="001B5021"/>
    <w:rsid w:val="001B524B"/>
    <w:rsid w:val="001B5AB2"/>
    <w:rsid w:val="001B5BC9"/>
    <w:rsid w:val="001B5D54"/>
    <w:rsid w:val="001B6236"/>
    <w:rsid w:val="001B69F9"/>
    <w:rsid w:val="001B6E82"/>
    <w:rsid w:val="001B741D"/>
    <w:rsid w:val="001B741F"/>
    <w:rsid w:val="001B75ED"/>
    <w:rsid w:val="001B761C"/>
    <w:rsid w:val="001B79C1"/>
    <w:rsid w:val="001B7A96"/>
    <w:rsid w:val="001B7CC2"/>
    <w:rsid w:val="001B7F7A"/>
    <w:rsid w:val="001C03BD"/>
    <w:rsid w:val="001C0568"/>
    <w:rsid w:val="001C107E"/>
    <w:rsid w:val="001C1481"/>
    <w:rsid w:val="001C1A99"/>
    <w:rsid w:val="001C1CAE"/>
    <w:rsid w:val="001C287D"/>
    <w:rsid w:val="001C29B4"/>
    <w:rsid w:val="001C2C19"/>
    <w:rsid w:val="001C2DF3"/>
    <w:rsid w:val="001C2FDD"/>
    <w:rsid w:val="001C333A"/>
    <w:rsid w:val="001C3ABD"/>
    <w:rsid w:val="001C3D59"/>
    <w:rsid w:val="001C3E4A"/>
    <w:rsid w:val="001C48F4"/>
    <w:rsid w:val="001C4AE1"/>
    <w:rsid w:val="001C4C1D"/>
    <w:rsid w:val="001C4C84"/>
    <w:rsid w:val="001C4CB2"/>
    <w:rsid w:val="001C4EDC"/>
    <w:rsid w:val="001C53EF"/>
    <w:rsid w:val="001C557E"/>
    <w:rsid w:val="001C60FA"/>
    <w:rsid w:val="001C6194"/>
    <w:rsid w:val="001C66AB"/>
    <w:rsid w:val="001C6A27"/>
    <w:rsid w:val="001C7241"/>
    <w:rsid w:val="001C750E"/>
    <w:rsid w:val="001C753B"/>
    <w:rsid w:val="001C7762"/>
    <w:rsid w:val="001C79F3"/>
    <w:rsid w:val="001C7E77"/>
    <w:rsid w:val="001D012F"/>
    <w:rsid w:val="001D0191"/>
    <w:rsid w:val="001D0851"/>
    <w:rsid w:val="001D0D71"/>
    <w:rsid w:val="001D0EFD"/>
    <w:rsid w:val="001D117C"/>
    <w:rsid w:val="001D12AE"/>
    <w:rsid w:val="001D13CC"/>
    <w:rsid w:val="001D13E6"/>
    <w:rsid w:val="001D159A"/>
    <w:rsid w:val="001D1DB3"/>
    <w:rsid w:val="001D3169"/>
    <w:rsid w:val="001D3474"/>
    <w:rsid w:val="001D40AC"/>
    <w:rsid w:val="001D4CE5"/>
    <w:rsid w:val="001D561E"/>
    <w:rsid w:val="001D571D"/>
    <w:rsid w:val="001D581F"/>
    <w:rsid w:val="001D5993"/>
    <w:rsid w:val="001D5B1B"/>
    <w:rsid w:val="001D64DF"/>
    <w:rsid w:val="001D65A6"/>
    <w:rsid w:val="001D6EA9"/>
    <w:rsid w:val="001D6EC9"/>
    <w:rsid w:val="001D6EE8"/>
    <w:rsid w:val="001D7594"/>
    <w:rsid w:val="001D7C9E"/>
    <w:rsid w:val="001D7EF9"/>
    <w:rsid w:val="001E0279"/>
    <w:rsid w:val="001E055B"/>
    <w:rsid w:val="001E0A56"/>
    <w:rsid w:val="001E100D"/>
    <w:rsid w:val="001E14AB"/>
    <w:rsid w:val="001E161C"/>
    <w:rsid w:val="001E165D"/>
    <w:rsid w:val="001E1AC4"/>
    <w:rsid w:val="001E1ADE"/>
    <w:rsid w:val="001E2807"/>
    <w:rsid w:val="001E2809"/>
    <w:rsid w:val="001E29EE"/>
    <w:rsid w:val="001E2D2B"/>
    <w:rsid w:val="001E2E32"/>
    <w:rsid w:val="001E31E8"/>
    <w:rsid w:val="001E37FC"/>
    <w:rsid w:val="001E3BF7"/>
    <w:rsid w:val="001E3CFA"/>
    <w:rsid w:val="001E47B7"/>
    <w:rsid w:val="001E4C1B"/>
    <w:rsid w:val="001E4DC7"/>
    <w:rsid w:val="001E4FEC"/>
    <w:rsid w:val="001E5578"/>
    <w:rsid w:val="001E5B13"/>
    <w:rsid w:val="001E5C5A"/>
    <w:rsid w:val="001E69F9"/>
    <w:rsid w:val="001E6E65"/>
    <w:rsid w:val="001E6ED7"/>
    <w:rsid w:val="001E6F7F"/>
    <w:rsid w:val="001E72CD"/>
    <w:rsid w:val="001E7786"/>
    <w:rsid w:val="001E7BEB"/>
    <w:rsid w:val="001E7CC8"/>
    <w:rsid w:val="001F009D"/>
    <w:rsid w:val="001F01E8"/>
    <w:rsid w:val="001F0233"/>
    <w:rsid w:val="001F04D8"/>
    <w:rsid w:val="001F0CE7"/>
    <w:rsid w:val="001F198D"/>
    <w:rsid w:val="001F22DE"/>
    <w:rsid w:val="001F235A"/>
    <w:rsid w:val="001F2368"/>
    <w:rsid w:val="001F2640"/>
    <w:rsid w:val="001F287D"/>
    <w:rsid w:val="001F28A0"/>
    <w:rsid w:val="001F2918"/>
    <w:rsid w:val="001F29FC"/>
    <w:rsid w:val="001F2C5B"/>
    <w:rsid w:val="001F2EC8"/>
    <w:rsid w:val="001F2F7E"/>
    <w:rsid w:val="001F33CC"/>
    <w:rsid w:val="001F354F"/>
    <w:rsid w:val="001F359C"/>
    <w:rsid w:val="001F3604"/>
    <w:rsid w:val="001F3C90"/>
    <w:rsid w:val="001F3F3F"/>
    <w:rsid w:val="001F4148"/>
    <w:rsid w:val="001F46E7"/>
    <w:rsid w:val="001F4792"/>
    <w:rsid w:val="001F4A1A"/>
    <w:rsid w:val="001F4DC5"/>
    <w:rsid w:val="001F4DF6"/>
    <w:rsid w:val="001F4EBE"/>
    <w:rsid w:val="001F4F50"/>
    <w:rsid w:val="001F5296"/>
    <w:rsid w:val="001F532C"/>
    <w:rsid w:val="001F53D8"/>
    <w:rsid w:val="001F547C"/>
    <w:rsid w:val="001F54D6"/>
    <w:rsid w:val="001F586D"/>
    <w:rsid w:val="001F59B2"/>
    <w:rsid w:val="001F5C43"/>
    <w:rsid w:val="001F612E"/>
    <w:rsid w:val="001F6223"/>
    <w:rsid w:val="001F62DE"/>
    <w:rsid w:val="001F6588"/>
    <w:rsid w:val="001F66A3"/>
    <w:rsid w:val="001F6754"/>
    <w:rsid w:val="001F68A8"/>
    <w:rsid w:val="001F6A83"/>
    <w:rsid w:val="001F6F47"/>
    <w:rsid w:val="001F71AC"/>
    <w:rsid w:val="001F76EB"/>
    <w:rsid w:val="001F7AFF"/>
    <w:rsid w:val="001F7C9B"/>
    <w:rsid w:val="001F7F75"/>
    <w:rsid w:val="0020022F"/>
    <w:rsid w:val="002002B8"/>
    <w:rsid w:val="002005D4"/>
    <w:rsid w:val="00200B82"/>
    <w:rsid w:val="00200B8A"/>
    <w:rsid w:val="00200DD0"/>
    <w:rsid w:val="00200F71"/>
    <w:rsid w:val="00201456"/>
    <w:rsid w:val="00201A34"/>
    <w:rsid w:val="0020246B"/>
    <w:rsid w:val="0020329B"/>
    <w:rsid w:val="0020372B"/>
    <w:rsid w:val="002037D2"/>
    <w:rsid w:val="002037FF"/>
    <w:rsid w:val="00203D66"/>
    <w:rsid w:val="00203FFB"/>
    <w:rsid w:val="002043DD"/>
    <w:rsid w:val="00204703"/>
    <w:rsid w:val="0020472E"/>
    <w:rsid w:val="00204839"/>
    <w:rsid w:val="00204915"/>
    <w:rsid w:val="002049EA"/>
    <w:rsid w:val="00204AA3"/>
    <w:rsid w:val="00204DCE"/>
    <w:rsid w:val="00204EEA"/>
    <w:rsid w:val="002055CF"/>
    <w:rsid w:val="00206027"/>
    <w:rsid w:val="002063F4"/>
    <w:rsid w:val="00206C19"/>
    <w:rsid w:val="00206C54"/>
    <w:rsid w:val="0020713D"/>
    <w:rsid w:val="00207627"/>
    <w:rsid w:val="00207F68"/>
    <w:rsid w:val="002100E8"/>
    <w:rsid w:val="0021021E"/>
    <w:rsid w:val="00210294"/>
    <w:rsid w:val="00210374"/>
    <w:rsid w:val="0021102A"/>
    <w:rsid w:val="00211564"/>
    <w:rsid w:val="00211921"/>
    <w:rsid w:val="00211C22"/>
    <w:rsid w:val="00211FB9"/>
    <w:rsid w:val="00212196"/>
    <w:rsid w:val="002128BD"/>
    <w:rsid w:val="002129AE"/>
    <w:rsid w:val="00212F28"/>
    <w:rsid w:val="00212FB4"/>
    <w:rsid w:val="0021313D"/>
    <w:rsid w:val="002131B3"/>
    <w:rsid w:val="002136FC"/>
    <w:rsid w:val="00213A6E"/>
    <w:rsid w:val="00213E47"/>
    <w:rsid w:val="00213EFA"/>
    <w:rsid w:val="00214172"/>
    <w:rsid w:val="00214C95"/>
    <w:rsid w:val="00215066"/>
    <w:rsid w:val="0021544A"/>
    <w:rsid w:val="002155EF"/>
    <w:rsid w:val="002157E2"/>
    <w:rsid w:val="0021582B"/>
    <w:rsid w:val="00215859"/>
    <w:rsid w:val="00215939"/>
    <w:rsid w:val="00215F2B"/>
    <w:rsid w:val="00215FEF"/>
    <w:rsid w:val="00216022"/>
    <w:rsid w:val="002166AB"/>
    <w:rsid w:val="002169A8"/>
    <w:rsid w:val="00216CF6"/>
    <w:rsid w:val="00216E16"/>
    <w:rsid w:val="00217093"/>
    <w:rsid w:val="0021743A"/>
    <w:rsid w:val="00217620"/>
    <w:rsid w:val="0021781A"/>
    <w:rsid w:val="00217B30"/>
    <w:rsid w:val="00220171"/>
    <w:rsid w:val="002201BC"/>
    <w:rsid w:val="00220CB0"/>
    <w:rsid w:val="002211C6"/>
    <w:rsid w:val="0022154F"/>
    <w:rsid w:val="0022178B"/>
    <w:rsid w:val="0022183D"/>
    <w:rsid w:val="002218C3"/>
    <w:rsid w:val="00221996"/>
    <w:rsid w:val="002219A7"/>
    <w:rsid w:val="0022231B"/>
    <w:rsid w:val="00222361"/>
    <w:rsid w:val="002223A7"/>
    <w:rsid w:val="00222462"/>
    <w:rsid w:val="002224DB"/>
    <w:rsid w:val="0022264B"/>
    <w:rsid w:val="00222A95"/>
    <w:rsid w:val="00222DC0"/>
    <w:rsid w:val="00223198"/>
    <w:rsid w:val="00223288"/>
    <w:rsid w:val="0022330F"/>
    <w:rsid w:val="00223813"/>
    <w:rsid w:val="002238C6"/>
    <w:rsid w:val="002239FD"/>
    <w:rsid w:val="00223E1D"/>
    <w:rsid w:val="00223EC7"/>
    <w:rsid w:val="00223F9A"/>
    <w:rsid w:val="00223FCC"/>
    <w:rsid w:val="0022415D"/>
    <w:rsid w:val="0022435B"/>
    <w:rsid w:val="0022494A"/>
    <w:rsid w:val="002249DF"/>
    <w:rsid w:val="00225171"/>
    <w:rsid w:val="002252F2"/>
    <w:rsid w:val="002257C7"/>
    <w:rsid w:val="00225AD1"/>
    <w:rsid w:val="00225B7D"/>
    <w:rsid w:val="00225C8D"/>
    <w:rsid w:val="00225F9D"/>
    <w:rsid w:val="002261E2"/>
    <w:rsid w:val="00226432"/>
    <w:rsid w:val="00226C87"/>
    <w:rsid w:val="00226EBE"/>
    <w:rsid w:val="0022707D"/>
    <w:rsid w:val="00227292"/>
    <w:rsid w:val="00227897"/>
    <w:rsid w:val="00227ADC"/>
    <w:rsid w:val="00230122"/>
    <w:rsid w:val="002301DB"/>
    <w:rsid w:val="00230524"/>
    <w:rsid w:val="00230841"/>
    <w:rsid w:val="002309BF"/>
    <w:rsid w:val="002315C1"/>
    <w:rsid w:val="00231AFD"/>
    <w:rsid w:val="00231FE9"/>
    <w:rsid w:val="00232035"/>
    <w:rsid w:val="0023213C"/>
    <w:rsid w:val="0023220D"/>
    <w:rsid w:val="002327C0"/>
    <w:rsid w:val="00232E76"/>
    <w:rsid w:val="00232F76"/>
    <w:rsid w:val="0023304B"/>
    <w:rsid w:val="00233377"/>
    <w:rsid w:val="002334B0"/>
    <w:rsid w:val="002334DF"/>
    <w:rsid w:val="0023378F"/>
    <w:rsid w:val="002338A4"/>
    <w:rsid w:val="002338C8"/>
    <w:rsid w:val="00233D7D"/>
    <w:rsid w:val="00234C40"/>
    <w:rsid w:val="00235455"/>
    <w:rsid w:val="002354E1"/>
    <w:rsid w:val="002358D3"/>
    <w:rsid w:val="0023611F"/>
    <w:rsid w:val="0023615A"/>
    <w:rsid w:val="002361BF"/>
    <w:rsid w:val="002363A9"/>
    <w:rsid w:val="002364CA"/>
    <w:rsid w:val="002366F2"/>
    <w:rsid w:val="0023692D"/>
    <w:rsid w:val="00236AF1"/>
    <w:rsid w:val="00236B9D"/>
    <w:rsid w:val="00236CE2"/>
    <w:rsid w:val="0023766E"/>
    <w:rsid w:val="00237846"/>
    <w:rsid w:val="00237DD6"/>
    <w:rsid w:val="0024007C"/>
    <w:rsid w:val="002408A0"/>
    <w:rsid w:val="002408A3"/>
    <w:rsid w:val="00240D04"/>
    <w:rsid w:val="00240E63"/>
    <w:rsid w:val="00240F25"/>
    <w:rsid w:val="00240FDE"/>
    <w:rsid w:val="00241051"/>
    <w:rsid w:val="00241565"/>
    <w:rsid w:val="00241570"/>
    <w:rsid w:val="00241E88"/>
    <w:rsid w:val="0024237D"/>
    <w:rsid w:val="00242833"/>
    <w:rsid w:val="002429BB"/>
    <w:rsid w:val="00242AF8"/>
    <w:rsid w:val="00242B20"/>
    <w:rsid w:val="00242C55"/>
    <w:rsid w:val="00242E1F"/>
    <w:rsid w:val="00242FB2"/>
    <w:rsid w:val="00243206"/>
    <w:rsid w:val="00243291"/>
    <w:rsid w:val="002434C1"/>
    <w:rsid w:val="00243694"/>
    <w:rsid w:val="0024395B"/>
    <w:rsid w:val="00243C18"/>
    <w:rsid w:val="00243FD0"/>
    <w:rsid w:val="0024408F"/>
    <w:rsid w:val="0024477E"/>
    <w:rsid w:val="00244FE1"/>
    <w:rsid w:val="0024503A"/>
    <w:rsid w:val="00245468"/>
    <w:rsid w:val="00245550"/>
    <w:rsid w:val="00245B49"/>
    <w:rsid w:val="00245F4B"/>
    <w:rsid w:val="0024622D"/>
    <w:rsid w:val="002462D4"/>
    <w:rsid w:val="00246E3D"/>
    <w:rsid w:val="0024740F"/>
    <w:rsid w:val="00247CA6"/>
    <w:rsid w:val="00247DFE"/>
    <w:rsid w:val="002501E0"/>
    <w:rsid w:val="00250216"/>
    <w:rsid w:val="00250507"/>
    <w:rsid w:val="002507F2"/>
    <w:rsid w:val="00250BE3"/>
    <w:rsid w:val="002510D5"/>
    <w:rsid w:val="00251180"/>
    <w:rsid w:val="002513EB"/>
    <w:rsid w:val="00251718"/>
    <w:rsid w:val="00251742"/>
    <w:rsid w:val="00251E94"/>
    <w:rsid w:val="00252670"/>
    <w:rsid w:val="002529EF"/>
    <w:rsid w:val="00253392"/>
    <w:rsid w:val="00253548"/>
    <w:rsid w:val="00253818"/>
    <w:rsid w:val="0025395E"/>
    <w:rsid w:val="002539C2"/>
    <w:rsid w:val="002539ED"/>
    <w:rsid w:val="00253FD3"/>
    <w:rsid w:val="00253FDD"/>
    <w:rsid w:val="00254864"/>
    <w:rsid w:val="002549B1"/>
    <w:rsid w:val="00254BF5"/>
    <w:rsid w:val="00254CBD"/>
    <w:rsid w:val="00254E2F"/>
    <w:rsid w:val="0025513B"/>
    <w:rsid w:val="0025571B"/>
    <w:rsid w:val="0025591E"/>
    <w:rsid w:val="00256178"/>
    <w:rsid w:val="00256191"/>
    <w:rsid w:val="002568F9"/>
    <w:rsid w:val="0025699A"/>
    <w:rsid w:val="00256F16"/>
    <w:rsid w:val="00256FF1"/>
    <w:rsid w:val="00257463"/>
    <w:rsid w:val="002574B3"/>
    <w:rsid w:val="002574DB"/>
    <w:rsid w:val="0025790F"/>
    <w:rsid w:val="00257AC2"/>
    <w:rsid w:val="00257B6C"/>
    <w:rsid w:val="0026019C"/>
    <w:rsid w:val="002603F0"/>
    <w:rsid w:val="00260499"/>
    <w:rsid w:val="002605C2"/>
    <w:rsid w:val="00260806"/>
    <w:rsid w:val="0026151F"/>
    <w:rsid w:val="002616EB"/>
    <w:rsid w:val="00261E71"/>
    <w:rsid w:val="00261E7A"/>
    <w:rsid w:val="00262138"/>
    <w:rsid w:val="0026215C"/>
    <w:rsid w:val="00262180"/>
    <w:rsid w:val="0026220C"/>
    <w:rsid w:val="002622C7"/>
    <w:rsid w:val="0026236F"/>
    <w:rsid w:val="0026269A"/>
    <w:rsid w:val="00262C42"/>
    <w:rsid w:val="002630C8"/>
    <w:rsid w:val="0026344A"/>
    <w:rsid w:val="00263799"/>
    <w:rsid w:val="00263C50"/>
    <w:rsid w:val="002643AB"/>
    <w:rsid w:val="00264485"/>
    <w:rsid w:val="002644EE"/>
    <w:rsid w:val="002645D3"/>
    <w:rsid w:val="00264629"/>
    <w:rsid w:val="0026490E"/>
    <w:rsid w:val="00264985"/>
    <w:rsid w:val="00264A7A"/>
    <w:rsid w:val="00264BEE"/>
    <w:rsid w:val="00264E8F"/>
    <w:rsid w:val="00264EDA"/>
    <w:rsid w:val="0026577C"/>
    <w:rsid w:val="00265A81"/>
    <w:rsid w:val="00265EEE"/>
    <w:rsid w:val="00266107"/>
    <w:rsid w:val="002661DB"/>
    <w:rsid w:val="002661E8"/>
    <w:rsid w:val="00266A45"/>
    <w:rsid w:val="00266B9F"/>
    <w:rsid w:val="00266BA0"/>
    <w:rsid w:val="00266F09"/>
    <w:rsid w:val="002672D5"/>
    <w:rsid w:val="002673AE"/>
    <w:rsid w:val="002677D2"/>
    <w:rsid w:val="002677F6"/>
    <w:rsid w:val="002678E6"/>
    <w:rsid w:val="0027023F"/>
    <w:rsid w:val="002705EC"/>
    <w:rsid w:val="002706A4"/>
    <w:rsid w:val="0027075A"/>
    <w:rsid w:val="0027078F"/>
    <w:rsid w:val="00270BF8"/>
    <w:rsid w:val="00270D79"/>
    <w:rsid w:val="00271786"/>
    <w:rsid w:val="002719BC"/>
    <w:rsid w:val="002722E3"/>
    <w:rsid w:val="002725FB"/>
    <w:rsid w:val="00272894"/>
    <w:rsid w:val="00272B65"/>
    <w:rsid w:val="00272D27"/>
    <w:rsid w:val="0027314F"/>
    <w:rsid w:val="002732E6"/>
    <w:rsid w:val="002735C1"/>
    <w:rsid w:val="00273A24"/>
    <w:rsid w:val="00273AC6"/>
    <w:rsid w:val="00274700"/>
    <w:rsid w:val="00274762"/>
    <w:rsid w:val="002749F8"/>
    <w:rsid w:val="00274B88"/>
    <w:rsid w:val="00274C66"/>
    <w:rsid w:val="00275182"/>
    <w:rsid w:val="0027525A"/>
    <w:rsid w:val="00275360"/>
    <w:rsid w:val="0027578D"/>
    <w:rsid w:val="002758CD"/>
    <w:rsid w:val="0027591E"/>
    <w:rsid w:val="00275AFF"/>
    <w:rsid w:val="00275F0C"/>
    <w:rsid w:val="002760C0"/>
    <w:rsid w:val="0027623C"/>
    <w:rsid w:val="00276420"/>
    <w:rsid w:val="00276505"/>
    <w:rsid w:val="002768A6"/>
    <w:rsid w:val="00276DB6"/>
    <w:rsid w:val="00276E3D"/>
    <w:rsid w:val="00277173"/>
    <w:rsid w:val="00277310"/>
    <w:rsid w:val="00277348"/>
    <w:rsid w:val="00277722"/>
    <w:rsid w:val="0027782A"/>
    <w:rsid w:val="0028018A"/>
    <w:rsid w:val="002802DE"/>
    <w:rsid w:val="00280402"/>
    <w:rsid w:val="002805CB"/>
    <w:rsid w:val="00280812"/>
    <w:rsid w:val="00280A87"/>
    <w:rsid w:val="00280AC4"/>
    <w:rsid w:val="002815F2"/>
    <w:rsid w:val="0028171A"/>
    <w:rsid w:val="0028185E"/>
    <w:rsid w:val="00281BF2"/>
    <w:rsid w:val="0028211B"/>
    <w:rsid w:val="0028307A"/>
    <w:rsid w:val="00283107"/>
    <w:rsid w:val="00283806"/>
    <w:rsid w:val="00283846"/>
    <w:rsid w:val="00283890"/>
    <w:rsid w:val="00283BD6"/>
    <w:rsid w:val="00283EDE"/>
    <w:rsid w:val="0028480E"/>
    <w:rsid w:val="002848AF"/>
    <w:rsid w:val="00284AA2"/>
    <w:rsid w:val="00284E3A"/>
    <w:rsid w:val="00284F29"/>
    <w:rsid w:val="00285223"/>
    <w:rsid w:val="0028532D"/>
    <w:rsid w:val="0028546C"/>
    <w:rsid w:val="002856D5"/>
    <w:rsid w:val="00285A8D"/>
    <w:rsid w:val="00285ACF"/>
    <w:rsid w:val="00285BF6"/>
    <w:rsid w:val="0028663B"/>
    <w:rsid w:val="002866B6"/>
    <w:rsid w:val="00286C72"/>
    <w:rsid w:val="00286CA3"/>
    <w:rsid w:val="00286CC8"/>
    <w:rsid w:val="00286DEC"/>
    <w:rsid w:val="00286FC8"/>
    <w:rsid w:val="00287788"/>
    <w:rsid w:val="0028784C"/>
    <w:rsid w:val="00287E44"/>
    <w:rsid w:val="00287FA2"/>
    <w:rsid w:val="002904D4"/>
    <w:rsid w:val="0029056C"/>
    <w:rsid w:val="0029088B"/>
    <w:rsid w:val="00290941"/>
    <w:rsid w:val="00290ED7"/>
    <w:rsid w:val="0029120D"/>
    <w:rsid w:val="002912C1"/>
    <w:rsid w:val="00291480"/>
    <w:rsid w:val="00291503"/>
    <w:rsid w:val="002918E0"/>
    <w:rsid w:val="0029190A"/>
    <w:rsid w:val="00291D9D"/>
    <w:rsid w:val="00291FC3"/>
    <w:rsid w:val="00291FE4"/>
    <w:rsid w:val="0029231F"/>
    <w:rsid w:val="002924C0"/>
    <w:rsid w:val="002925AB"/>
    <w:rsid w:val="002926DE"/>
    <w:rsid w:val="00292E8A"/>
    <w:rsid w:val="00293215"/>
    <w:rsid w:val="002933F4"/>
    <w:rsid w:val="0029360B"/>
    <w:rsid w:val="00293A27"/>
    <w:rsid w:val="00293A59"/>
    <w:rsid w:val="00293AA5"/>
    <w:rsid w:val="00293B0A"/>
    <w:rsid w:val="00293C94"/>
    <w:rsid w:val="00293D6B"/>
    <w:rsid w:val="00293E6F"/>
    <w:rsid w:val="0029480F"/>
    <w:rsid w:val="00295C81"/>
    <w:rsid w:val="00296959"/>
    <w:rsid w:val="00296D6A"/>
    <w:rsid w:val="00296EDB"/>
    <w:rsid w:val="0029727C"/>
    <w:rsid w:val="002976C8"/>
    <w:rsid w:val="0029783C"/>
    <w:rsid w:val="002979ED"/>
    <w:rsid w:val="00297DC1"/>
    <w:rsid w:val="00297DEF"/>
    <w:rsid w:val="00297E87"/>
    <w:rsid w:val="00297F58"/>
    <w:rsid w:val="002A03C8"/>
    <w:rsid w:val="002A070A"/>
    <w:rsid w:val="002A0E03"/>
    <w:rsid w:val="002A0E6A"/>
    <w:rsid w:val="002A14E9"/>
    <w:rsid w:val="002A1634"/>
    <w:rsid w:val="002A1662"/>
    <w:rsid w:val="002A1664"/>
    <w:rsid w:val="002A16E3"/>
    <w:rsid w:val="002A17A5"/>
    <w:rsid w:val="002A19F8"/>
    <w:rsid w:val="002A1CA3"/>
    <w:rsid w:val="002A1D4A"/>
    <w:rsid w:val="002A2088"/>
    <w:rsid w:val="002A23E9"/>
    <w:rsid w:val="002A23F4"/>
    <w:rsid w:val="002A29D4"/>
    <w:rsid w:val="002A2C00"/>
    <w:rsid w:val="002A2FF6"/>
    <w:rsid w:val="002A3154"/>
    <w:rsid w:val="002A31C9"/>
    <w:rsid w:val="002A34FB"/>
    <w:rsid w:val="002A352B"/>
    <w:rsid w:val="002A3719"/>
    <w:rsid w:val="002A3A3D"/>
    <w:rsid w:val="002A3B5B"/>
    <w:rsid w:val="002A3BD6"/>
    <w:rsid w:val="002A3C56"/>
    <w:rsid w:val="002A3CFC"/>
    <w:rsid w:val="002A3DA9"/>
    <w:rsid w:val="002A419F"/>
    <w:rsid w:val="002A4616"/>
    <w:rsid w:val="002A506D"/>
    <w:rsid w:val="002A5256"/>
    <w:rsid w:val="002A5260"/>
    <w:rsid w:val="002A53B1"/>
    <w:rsid w:val="002A5CF3"/>
    <w:rsid w:val="002A5FF1"/>
    <w:rsid w:val="002A64FF"/>
    <w:rsid w:val="002A67D6"/>
    <w:rsid w:val="002A6CB4"/>
    <w:rsid w:val="002A6FED"/>
    <w:rsid w:val="002A7314"/>
    <w:rsid w:val="002A73B5"/>
    <w:rsid w:val="002A7511"/>
    <w:rsid w:val="002A7905"/>
    <w:rsid w:val="002A79D2"/>
    <w:rsid w:val="002A7AC6"/>
    <w:rsid w:val="002A7CF7"/>
    <w:rsid w:val="002A7DF4"/>
    <w:rsid w:val="002A7DFC"/>
    <w:rsid w:val="002B02E0"/>
    <w:rsid w:val="002B0404"/>
    <w:rsid w:val="002B0425"/>
    <w:rsid w:val="002B0501"/>
    <w:rsid w:val="002B0535"/>
    <w:rsid w:val="002B0B48"/>
    <w:rsid w:val="002B0FC7"/>
    <w:rsid w:val="002B143B"/>
    <w:rsid w:val="002B1620"/>
    <w:rsid w:val="002B16C0"/>
    <w:rsid w:val="002B17D2"/>
    <w:rsid w:val="002B1A02"/>
    <w:rsid w:val="002B26C3"/>
    <w:rsid w:val="002B26D6"/>
    <w:rsid w:val="002B2B2C"/>
    <w:rsid w:val="002B2B9B"/>
    <w:rsid w:val="002B2C8B"/>
    <w:rsid w:val="002B304D"/>
    <w:rsid w:val="002B315C"/>
    <w:rsid w:val="002B344E"/>
    <w:rsid w:val="002B361F"/>
    <w:rsid w:val="002B39F6"/>
    <w:rsid w:val="002B3A36"/>
    <w:rsid w:val="002B3A77"/>
    <w:rsid w:val="002B3B39"/>
    <w:rsid w:val="002B3B8C"/>
    <w:rsid w:val="002B3D04"/>
    <w:rsid w:val="002B3F4E"/>
    <w:rsid w:val="002B420B"/>
    <w:rsid w:val="002B4373"/>
    <w:rsid w:val="002B4438"/>
    <w:rsid w:val="002B460B"/>
    <w:rsid w:val="002B49D9"/>
    <w:rsid w:val="002B4A8C"/>
    <w:rsid w:val="002B4CC7"/>
    <w:rsid w:val="002B55B4"/>
    <w:rsid w:val="002B55FC"/>
    <w:rsid w:val="002B569B"/>
    <w:rsid w:val="002B57E5"/>
    <w:rsid w:val="002B5802"/>
    <w:rsid w:val="002B5B5E"/>
    <w:rsid w:val="002B5EBE"/>
    <w:rsid w:val="002B65BA"/>
    <w:rsid w:val="002B6682"/>
    <w:rsid w:val="002B6E83"/>
    <w:rsid w:val="002B7001"/>
    <w:rsid w:val="002B71AF"/>
    <w:rsid w:val="002B73CB"/>
    <w:rsid w:val="002B74CC"/>
    <w:rsid w:val="002B7897"/>
    <w:rsid w:val="002B7C04"/>
    <w:rsid w:val="002B7DE5"/>
    <w:rsid w:val="002B7DF4"/>
    <w:rsid w:val="002B7F13"/>
    <w:rsid w:val="002C0109"/>
    <w:rsid w:val="002C01B9"/>
    <w:rsid w:val="002C026A"/>
    <w:rsid w:val="002C02DC"/>
    <w:rsid w:val="002C030D"/>
    <w:rsid w:val="002C068F"/>
    <w:rsid w:val="002C0735"/>
    <w:rsid w:val="002C0B06"/>
    <w:rsid w:val="002C13CF"/>
    <w:rsid w:val="002C201B"/>
    <w:rsid w:val="002C204E"/>
    <w:rsid w:val="002C2314"/>
    <w:rsid w:val="002C23C6"/>
    <w:rsid w:val="002C2866"/>
    <w:rsid w:val="002C2B67"/>
    <w:rsid w:val="002C2FCB"/>
    <w:rsid w:val="002C3651"/>
    <w:rsid w:val="002C370C"/>
    <w:rsid w:val="002C38AB"/>
    <w:rsid w:val="002C39C9"/>
    <w:rsid w:val="002C4348"/>
    <w:rsid w:val="002C4561"/>
    <w:rsid w:val="002C481F"/>
    <w:rsid w:val="002C48C9"/>
    <w:rsid w:val="002C4AD7"/>
    <w:rsid w:val="002C4CFD"/>
    <w:rsid w:val="002C4E05"/>
    <w:rsid w:val="002C4E32"/>
    <w:rsid w:val="002C4F3E"/>
    <w:rsid w:val="002C51BC"/>
    <w:rsid w:val="002C5224"/>
    <w:rsid w:val="002C581C"/>
    <w:rsid w:val="002C5A69"/>
    <w:rsid w:val="002C5AA9"/>
    <w:rsid w:val="002C5B77"/>
    <w:rsid w:val="002C5D51"/>
    <w:rsid w:val="002C5F2A"/>
    <w:rsid w:val="002C6694"/>
    <w:rsid w:val="002C66DE"/>
    <w:rsid w:val="002C693B"/>
    <w:rsid w:val="002C6949"/>
    <w:rsid w:val="002C69A7"/>
    <w:rsid w:val="002C6B71"/>
    <w:rsid w:val="002C6FEA"/>
    <w:rsid w:val="002C71E6"/>
    <w:rsid w:val="002C7309"/>
    <w:rsid w:val="002C76B7"/>
    <w:rsid w:val="002C7963"/>
    <w:rsid w:val="002C79BF"/>
    <w:rsid w:val="002C7EC8"/>
    <w:rsid w:val="002D0091"/>
    <w:rsid w:val="002D01A1"/>
    <w:rsid w:val="002D0698"/>
    <w:rsid w:val="002D084B"/>
    <w:rsid w:val="002D0A3B"/>
    <w:rsid w:val="002D0D53"/>
    <w:rsid w:val="002D0F8A"/>
    <w:rsid w:val="002D111A"/>
    <w:rsid w:val="002D1585"/>
    <w:rsid w:val="002D1691"/>
    <w:rsid w:val="002D176F"/>
    <w:rsid w:val="002D199D"/>
    <w:rsid w:val="002D1AC7"/>
    <w:rsid w:val="002D223E"/>
    <w:rsid w:val="002D24D9"/>
    <w:rsid w:val="002D266A"/>
    <w:rsid w:val="002D286E"/>
    <w:rsid w:val="002D2A51"/>
    <w:rsid w:val="002D2CA6"/>
    <w:rsid w:val="002D2FB5"/>
    <w:rsid w:val="002D31B1"/>
    <w:rsid w:val="002D3590"/>
    <w:rsid w:val="002D3798"/>
    <w:rsid w:val="002D3853"/>
    <w:rsid w:val="002D39B8"/>
    <w:rsid w:val="002D3A5D"/>
    <w:rsid w:val="002D3CD0"/>
    <w:rsid w:val="002D3D3D"/>
    <w:rsid w:val="002D3DA3"/>
    <w:rsid w:val="002D40B0"/>
    <w:rsid w:val="002D42ED"/>
    <w:rsid w:val="002D468A"/>
    <w:rsid w:val="002D4B18"/>
    <w:rsid w:val="002D4D81"/>
    <w:rsid w:val="002D5117"/>
    <w:rsid w:val="002D528E"/>
    <w:rsid w:val="002D532C"/>
    <w:rsid w:val="002D5404"/>
    <w:rsid w:val="002D55EA"/>
    <w:rsid w:val="002D5A53"/>
    <w:rsid w:val="002D5C7C"/>
    <w:rsid w:val="002D5E03"/>
    <w:rsid w:val="002D5F46"/>
    <w:rsid w:val="002D6283"/>
    <w:rsid w:val="002D62AC"/>
    <w:rsid w:val="002D633A"/>
    <w:rsid w:val="002D6379"/>
    <w:rsid w:val="002D63EF"/>
    <w:rsid w:val="002D6D26"/>
    <w:rsid w:val="002D6E30"/>
    <w:rsid w:val="002D76A1"/>
    <w:rsid w:val="002D7A35"/>
    <w:rsid w:val="002D7B2F"/>
    <w:rsid w:val="002E0580"/>
    <w:rsid w:val="002E0784"/>
    <w:rsid w:val="002E08F5"/>
    <w:rsid w:val="002E0B1F"/>
    <w:rsid w:val="002E101E"/>
    <w:rsid w:val="002E1069"/>
    <w:rsid w:val="002E1508"/>
    <w:rsid w:val="002E1548"/>
    <w:rsid w:val="002E1A2C"/>
    <w:rsid w:val="002E1F01"/>
    <w:rsid w:val="002E1FC2"/>
    <w:rsid w:val="002E20A8"/>
    <w:rsid w:val="002E24AF"/>
    <w:rsid w:val="002E25D4"/>
    <w:rsid w:val="002E274B"/>
    <w:rsid w:val="002E29F5"/>
    <w:rsid w:val="002E2F89"/>
    <w:rsid w:val="002E32E4"/>
    <w:rsid w:val="002E33D1"/>
    <w:rsid w:val="002E3473"/>
    <w:rsid w:val="002E3630"/>
    <w:rsid w:val="002E3694"/>
    <w:rsid w:val="002E369C"/>
    <w:rsid w:val="002E3CDA"/>
    <w:rsid w:val="002E409A"/>
    <w:rsid w:val="002E4A60"/>
    <w:rsid w:val="002E4C4A"/>
    <w:rsid w:val="002E4DE5"/>
    <w:rsid w:val="002E4EA7"/>
    <w:rsid w:val="002E516D"/>
    <w:rsid w:val="002E5ADA"/>
    <w:rsid w:val="002E5C8C"/>
    <w:rsid w:val="002E5D29"/>
    <w:rsid w:val="002E61F3"/>
    <w:rsid w:val="002E6949"/>
    <w:rsid w:val="002E6AE4"/>
    <w:rsid w:val="002E6DEC"/>
    <w:rsid w:val="002E7271"/>
    <w:rsid w:val="002E7518"/>
    <w:rsid w:val="002F0073"/>
    <w:rsid w:val="002F0276"/>
    <w:rsid w:val="002F02C4"/>
    <w:rsid w:val="002F0768"/>
    <w:rsid w:val="002F09B2"/>
    <w:rsid w:val="002F0CC9"/>
    <w:rsid w:val="002F1C8C"/>
    <w:rsid w:val="002F295D"/>
    <w:rsid w:val="002F298C"/>
    <w:rsid w:val="002F29E8"/>
    <w:rsid w:val="002F2A6E"/>
    <w:rsid w:val="002F2AF8"/>
    <w:rsid w:val="002F2FC3"/>
    <w:rsid w:val="002F359E"/>
    <w:rsid w:val="002F383B"/>
    <w:rsid w:val="002F3AB6"/>
    <w:rsid w:val="002F3B9A"/>
    <w:rsid w:val="002F420E"/>
    <w:rsid w:val="002F423E"/>
    <w:rsid w:val="002F489E"/>
    <w:rsid w:val="002F4E07"/>
    <w:rsid w:val="002F5279"/>
    <w:rsid w:val="002F5483"/>
    <w:rsid w:val="002F5AC5"/>
    <w:rsid w:val="002F5AC8"/>
    <w:rsid w:val="002F5AE2"/>
    <w:rsid w:val="002F5B8C"/>
    <w:rsid w:val="002F5DA6"/>
    <w:rsid w:val="002F61A9"/>
    <w:rsid w:val="002F62AC"/>
    <w:rsid w:val="002F64A3"/>
    <w:rsid w:val="002F6587"/>
    <w:rsid w:val="002F68FA"/>
    <w:rsid w:val="002F6C90"/>
    <w:rsid w:val="002F730D"/>
    <w:rsid w:val="002F750C"/>
    <w:rsid w:val="0030098A"/>
    <w:rsid w:val="003009F2"/>
    <w:rsid w:val="00300C62"/>
    <w:rsid w:val="00300F59"/>
    <w:rsid w:val="0030197B"/>
    <w:rsid w:val="003019BD"/>
    <w:rsid w:val="00301DA8"/>
    <w:rsid w:val="00301FBF"/>
    <w:rsid w:val="00302399"/>
    <w:rsid w:val="00302776"/>
    <w:rsid w:val="0030294F"/>
    <w:rsid w:val="00302DB3"/>
    <w:rsid w:val="00302FBF"/>
    <w:rsid w:val="003038E4"/>
    <w:rsid w:val="003040B4"/>
    <w:rsid w:val="003047DA"/>
    <w:rsid w:val="00304997"/>
    <w:rsid w:val="00304E76"/>
    <w:rsid w:val="00304E8B"/>
    <w:rsid w:val="00304EA4"/>
    <w:rsid w:val="00305058"/>
    <w:rsid w:val="003053CD"/>
    <w:rsid w:val="003054CA"/>
    <w:rsid w:val="003055BA"/>
    <w:rsid w:val="00305857"/>
    <w:rsid w:val="00305C62"/>
    <w:rsid w:val="00305FF4"/>
    <w:rsid w:val="003060FE"/>
    <w:rsid w:val="003067E2"/>
    <w:rsid w:val="00306967"/>
    <w:rsid w:val="00306C89"/>
    <w:rsid w:val="00306F5E"/>
    <w:rsid w:val="00306FAB"/>
    <w:rsid w:val="0030701A"/>
    <w:rsid w:val="0030767A"/>
    <w:rsid w:val="00307C9B"/>
    <w:rsid w:val="003102C9"/>
    <w:rsid w:val="00310400"/>
    <w:rsid w:val="00310968"/>
    <w:rsid w:val="00310CBB"/>
    <w:rsid w:val="00310E03"/>
    <w:rsid w:val="00310E5F"/>
    <w:rsid w:val="00310EDB"/>
    <w:rsid w:val="00310FF6"/>
    <w:rsid w:val="0031118C"/>
    <w:rsid w:val="003115BE"/>
    <w:rsid w:val="00311728"/>
    <w:rsid w:val="0031190D"/>
    <w:rsid w:val="00311D64"/>
    <w:rsid w:val="00311E41"/>
    <w:rsid w:val="00311F4B"/>
    <w:rsid w:val="00312695"/>
    <w:rsid w:val="00313025"/>
    <w:rsid w:val="00313343"/>
    <w:rsid w:val="00313587"/>
    <w:rsid w:val="00313ACD"/>
    <w:rsid w:val="00313B16"/>
    <w:rsid w:val="0031411F"/>
    <w:rsid w:val="0031430A"/>
    <w:rsid w:val="0031471C"/>
    <w:rsid w:val="00314805"/>
    <w:rsid w:val="003149D2"/>
    <w:rsid w:val="0031515F"/>
    <w:rsid w:val="00315618"/>
    <w:rsid w:val="00315809"/>
    <w:rsid w:val="0031583D"/>
    <w:rsid w:val="00315E5B"/>
    <w:rsid w:val="00315F93"/>
    <w:rsid w:val="00316C45"/>
    <w:rsid w:val="00316ECC"/>
    <w:rsid w:val="0031760B"/>
    <w:rsid w:val="00317E97"/>
    <w:rsid w:val="003206F1"/>
    <w:rsid w:val="00320819"/>
    <w:rsid w:val="00320944"/>
    <w:rsid w:val="00320E88"/>
    <w:rsid w:val="00321191"/>
    <w:rsid w:val="00321192"/>
    <w:rsid w:val="00321276"/>
    <w:rsid w:val="0032147F"/>
    <w:rsid w:val="003217DF"/>
    <w:rsid w:val="003219B3"/>
    <w:rsid w:val="00321B94"/>
    <w:rsid w:val="00321CD2"/>
    <w:rsid w:val="00321DC1"/>
    <w:rsid w:val="00322474"/>
    <w:rsid w:val="00322BFE"/>
    <w:rsid w:val="00322E85"/>
    <w:rsid w:val="00322F96"/>
    <w:rsid w:val="00323116"/>
    <w:rsid w:val="0032316B"/>
    <w:rsid w:val="003231F9"/>
    <w:rsid w:val="003238BB"/>
    <w:rsid w:val="0032397C"/>
    <w:rsid w:val="00323E00"/>
    <w:rsid w:val="00324592"/>
    <w:rsid w:val="0032471F"/>
    <w:rsid w:val="00324B8B"/>
    <w:rsid w:val="00324C92"/>
    <w:rsid w:val="00325079"/>
    <w:rsid w:val="0032511F"/>
    <w:rsid w:val="003253BE"/>
    <w:rsid w:val="003255FF"/>
    <w:rsid w:val="00325675"/>
    <w:rsid w:val="003256B5"/>
    <w:rsid w:val="0032574D"/>
    <w:rsid w:val="00325E80"/>
    <w:rsid w:val="00325E94"/>
    <w:rsid w:val="003263F2"/>
    <w:rsid w:val="0032650B"/>
    <w:rsid w:val="00326672"/>
    <w:rsid w:val="003276B2"/>
    <w:rsid w:val="00327B42"/>
    <w:rsid w:val="00327C80"/>
    <w:rsid w:val="00327EDE"/>
    <w:rsid w:val="0033014C"/>
    <w:rsid w:val="00330BCD"/>
    <w:rsid w:val="00331034"/>
    <w:rsid w:val="003313B4"/>
    <w:rsid w:val="00331C96"/>
    <w:rsid w:val="00331DEC"/>
    <w:rsid w:val="00332088"/>
    <w:rsid w:val="00332237"/>
    <w:rsid w:val="0033230E"/>
    <w:rsid w:val="00332DAE"/>
    <w:rsid w:val="00332EBC"/>
    <w:rsid w:val="003332CF"/>
    <w:rsid w:val="00333592"/>
    <w:rsid w:val="00333599"/>
    <w:rsid w:val="0033359D"/>
    <w:rsid w:val="0033362F"/>
    <w:rsid w:val="003336BC"/>
    <w:rsid w:val="00333803"/>
    <w:rsid w:val="00334027"/>
    <w:rsid w:val="0033404E"/>
    <w:rsid w:val="00334722"/>
    <w:rsid w:val="003347AE"/>
    <w:rsid w:val="003347F0"/>
    <w:rsid w:val="00334999"/>
    <w:rsid w:val="003349FC"/>
    <w:rsid w:val="00334B44"/>
    <w:rsid w:val="00334F90"/>
    <w:rsid w:val="00335C62"/>
    <w:rsid w:val="00335CB8"/>
    <w:rsid w:val="00335F61"/>
    <w:rsid w:val="00336F73"/>
    <w:rsid w:val="0033718A"/>
    <w:rsid w:val="00337575"/>
    <w:rsid w:val="00337B7D"/>
    <w:rsid w:val="00337D36"/>
    <w:rsid w:val="00337ECD"/>
    <w:rsid w:val="003401DD"/>
    <w:rsid w:val="0034025B"/>
    <w:rsid w:val="003403E9"/>
    <w:rsid w:val="00340BEA"/>
    <w:rsid w:val="00340D88"/>
    <w:rsid w:val="00341365"/>
    <w:rsid w:val="003413AD"/>
    <w:rsid w:val="00341484"/>
    <w:rsid w:val="003414F7"/>
    <w:rsid w:val="00341A4E"/>
    <w:rsid w:val="00341C89"/>
    <w:rsid w:val="00341E32"/>
    <w:rsid w:val="0034201C"/>
    <w:rsid w:val="003420AF"/>
    <w:rsid w:val="003422BE"/>
    <w:rsid w:val="00342A48"/>
    <w:rsid w:val="00342B2F"/>
    <w:rsid w:val="00342E56"/>
    <w:rsid w:val="00343117"/>
    <w:rsid w:val="00343270"/>
    <w:rsid w:val="003432B4"/>
    <w:rsid w:val="00343A7F"/>
    <w:rsid w:val="00343AB8"/>
    <w:rsid w:val="00343C65"/>
    <w:rsid w:val="0034424D"/>
    <w:rsid w:val="003444DA"/>
    <w:rsid w:val="00344542"/>
    <w:rsid w:val="00344F20"/>
    <w:rsid w:val="00344F61"/>
    <w:rsid w:val="003451B5"/>
    <w:rsid w:val="003454E4"/>
    <w:rsid w:val="003457C9"/>
    <w:rsid w:val="00345856"/>
    <w:rsid w:val="00345E53"/>
    <w:rsid w:val="0034610A"/>
    <w:rsid w:val="0034698E"/>
    <w:rsid w:val="00346F98"/>
    <w:rsid w:val="00347A70"/>
    <w:rsid w:val="00347ACC"/>
    <w:rsid w:val="00347C27"/>
    <w:rsid w:val="00347D26"/>
    <w:rsid w:val="00350030"/>
    <w:rsid w:val="00350CEE"/>
    <w:rsid w:val="00351219"/>
    <w:rsid w:val="0035122E"/>
    <w:rsid w:val="00351356"/>
    <w:rsid w:val="00351C1E"/>
    <w:rsid w:val="00352261"/>
    <w:rsid w:val="00352486"/>
    <w:rsid w:val="00352A16"/>
    <w:rsid w:val="00352A59"/>
    <w:rsid w:val="00352BA3"/>
    <w:rsid w:val="003530E1"/>
    <w:rsid w:val="00353197"/>
    <w:rsid w:val="00353307"/>
    <w:rsid w:val="00353483"/>
    <w:rsid w:val="00353A05"/>
    <w:rsid w:val="00353D11"/>
    <w:rsid w:val="00354401"/>
    <w:rsid w:val="0035473C"/>
    <w:rsid w:val="0035475F"/>
    <w:rsid w:val="00354D09"/>
    <w:rsid w:val="00354DF8"/>
    <w:rsid w:val="00354E6F"/>
    <w:rsid w:val="0035512D"/>
    <w:rsid w:val="00355476"/>
    <w:rsid w:val="0035550B"/>
    <w:rsid w:val="00355805"/>
    <w:rsid w:val="00355919"/>
    <w:rsid w:val="00355E3B"/>
    <w:rsid w:val="003561A6"/>
    <w:rsid w:val="00356315"/>
    <w:rsid w:val="00356861"/>
    <w:rsid w:val="00356CAA"/>
    <w:rsid w:val="00357105"/>
    <w:rsid w:val="003571B9"/>
    <w:rsid w:val="00357202"/>
    <w:rsid w:val="0035737A"/>
    <w:rsid w:val="0035738C"/>
    <w:rsid w:val="003574A7"/>
    <w:rsid w:val="003575DE"/>
    <w:rsid w:val="003577B0"/>
    <w:rsid w:val="00357DE9"/>
    <w:rsid w:val="003602B8"/>
    <w:rsid w:val="003607B6"/>
    <w:rsid w:val="00360C08"/>
    <w:rsid w:val="00360D12"/>
    <w:rsid w:val="00361054"/>
    <w:rsid w:val="00361116"/>
    <w:rsid w:val="00361481"/>
    <w:rsid w:val="0036158D"/>
    <w:rsid w:val="003615CF"/>
    <w:rsid w:val="00361753"/>
    <w:rsid w:val="00361AE6"/>
    <w:rsid w:val="00361BB4"/>
    <w:rsid w:val="00361DED"/>
    <w:rsid w:val="00361E29"/>
    <w:rsid w:val="00361EFD"/>
    <w:rsid w:val="0036250F"/>
    <w:rsid w:val="0036265E"/>
    <w:rsid w:val="00362D70"/>
    <w:rsid w:val="00362E20"/>
    <w:rsid w:val="00363B2D"/>
    <w:rsid w:val="00363C0C"/>
    <w:rsid w:val="003640C9"/>
    <w:rsid w:val="00364133"/>
    <w:rsid w:val="003642E9"/>
    <w:rsid w:val="003643BD"/>
    <w:rsid w:val="0036518E"/>
    <w:rsid w:val="00365420"/>
    <w:rsid w:val="003657DC"/>
    <w:rsid w:val="00365917"/>
    <w:rsid w:val="00365939"/>
    <w:rsid w:val="00365D9A"/>
    <w:rsid w:val="00365DF5"/>
    <w:rsid w:val="00365EC0"/>
    <w:rsid w:val="003663C0"/>
    <w:rsid w:val="00366A5C"/>
    <w:rsid w:val="00366B88"/>
    <w:rsid w:val="00366BD0"/>
    <w:rsid w:val="00366BDF"/>
    <w:rsid w:val="00366FCE"/>
    <w:rsid w:val="00367009"/>
    <w:rsid w:val="00367465"/>
    <w:rsid w:val="00367FAB"/>
    <w:rsid w:val="00370165"/>
    <w:rsid w:val="003708C2"/>
    <w:rsid w:val="003710F8"/>
    <w:rsid w:val="00371B8C"/>
    <w:rsid w:val="00371F3F"/>
    <w:rsid w:val="00372063"/>
    <w:rsid w:val="003728F0"/>
    <w:rsid w:val="00372E8D"/>
    <w:rsid w:val="0037339E"/>
    <w:rsid w:val="00373607"/>
    <w:rsid w:val="003738DB"/>
    <w:rsid w:val="00373C79"/>
    <w:rsid w:val="00373DD2"/>
    <w:rsid w:val="00373FF0"/>
    <w:rsid w:val="00374137"/>
    <w:rsid w:val="003741D6"/>
    <w:rsid w:val="003744A8"/>
    <w:rsid w:val="003745ED"/>
    <w:rsid w:val="0037466B"/>
    <w:rsid w:val="00374DF1"/>
    <w:rsid w:val="00374FF8"/>
    <w:rsid w:val="003750F1"/>
    <w:rsid w:val="0037538D"/>
    <w:rsid w:val="003757A9"/>
    <w:rsid w:val="003757CD"/>
    <w:rsid w:val="00375816"/>
    <w:rsid w:val="00375AAB"/>
    <w:rsid w:val="00375BA5"/>
    <w:rsid w:val="00375F4E"/>
    <w:rsid w:val="0037605C"/>
    <w:rsid w:val="0037622E"/>
    <w:rsid w:val="003762C7"/>
    <w:rsid w:val="00376B25"/>
    <w:rsid w:val="00377269"/>
    <w:rsid w:val="003773A9"/>
    <w:rsid w:val="003774C6"/>
    <w:rsid w:val="0037792E"/>
    <w:rsid w:val="00377B4F"/>
    <w:rsid w:val="003803F2"/>
    <w:rsid w:val="003806FC"/>
    <w:rsid w:val="00380890"/>
    <w:rsid w:val="00380AA8"/>
    <w:rsid w:val="00380C44"/>
    <w:rsid w:val="00380D6A"/>
    <w:rsid w:val="00380E65"/>
    <w:rsid w:val="00380ED7"/>
    <w:rsid w:val="00381078"/>
    <w:rsid w:val="00381148"/>
    <w:rsid w:val="00381224"/>
    <w:rsid w:val="00381949"/>
    <w:rsid w:val="0038199E"/>
    <w:rsid w:val="00381DDF"/>
    <w:rsid w:val="0038202F"/>
    <w:rsid w:val="00382434"/>
    <w:rsid w:val="00382560"/>
    <w:rsid w:val="00382A6D"/>
    <w:rsid w:val="00382B0B"/>
    <w:rsid w:val="00382C47"/>
    <w:rsid w:val="00382DD6"/>
    <w:rsid w:val="003832B5"/>
    <w:rsid w:val="003833D2"/>
    <w:rsid w:val="003839D5"/>
    <w:rsid w:val="003839ED"/>
    <w:rsid w:val="00383DE3"/>
    <w:rsid w:val="00383E55"/>
    <w:rsid w:val="00384057"/>
    <w:rsid w:val="00384AF4"/>
    <w:rsid w:val="00384DA9"/>
    <w:rsid w:val="003852D3"/>
    <w:rsid w:val="00385381"/>
    <w:rsid w:val="003854CC"/>
    <w:rsid w:val="00386074"/>
    <w:rsid w:val="00386A20"/>
    <w:rsid w:val="00386F14"/>
    <w:rsid w:val="003870D3"/>
    <w:rsid w:val="0038732C"/>
    <w:rsid w:val="00387413"/>
    <w:rsid w:val="00387580"/>
    <w:rsid w:val="003876B5"/>
    <w:rsid w:val="003877C7"/>
    <w:rsid w:val="00387BB3"/>
    <w:rsid w:val="00387C42"/>
    <w:rsid w:val="00387FF4"/>
    <w:rsid w:val="00390101"/>
    <w:rsid w:val="003901A2"/>
    <w:rsid w:val="00390352"/>
    <w:rsid w:val="00390577"/>
    <w:rsid w:val="0039082B"/>
    <w:rsid w:val="00390DDD"/>
    <w:rsid w:val="00391049"/>
    <w:rsid w:val="00391225"/>
    <w:rsid w:val="00391568"/>
    <w:rsid w:val="0039157C"/>
    <w:rsid w:val="003915A9"/>
    <w:rsid w:val="0039170A"/>
    <w:rsid w:val="003919CD"/>
    <w:rsid w:val="00391BFA"/>
    <w:rsid w:val="00391EDA"/>
    <w:rsid w:val="0039224F"/>
    <w:rsid w:val="00392409"/>
    <w:rsid w:val="00392B33"/>
    <w:rsid w:val="00392F22"/>
    <w:rsid w:val="0039331F"/>
    <w:rsid w:val="00393737"/>
    <w:rsid w:val="0039396D"/>
    <w:rsid w:val="00393A38"/>
    <w:rsid w:val="00393A92"/>
    <w:rsid w:val="00393CC3"/>
    <w:rsid w:val="00393D68"/>
    <w:rsid w:val="00394100"/>
    <w:rsid w:val="00394216"/>
    <w:rsid w:val="00394332"/>
    <w:rsid w:val="0039489F"/>
    <w:rsid w:val="00394E5D"/>
    <w:rsid w:val="00394F20"/>
    <w:rsid w:val="0039522B"/>
    <w:rsid w:val="003955DE"/>
    <w:rsid w:val="00395935"/>
    <w:rsid w:val="00395DAA"/>
    <w:rsid w:val="00395DB5"/>
    <w:rsid w:val="00396499"/>
    <w:rsid w:val="00396555"/>
    <w:rsid w:val="00396B5B"/>
    <w:rsid w:val="00396D0B"/>
    <w:rsid w:val="00397343"/>
    <w:rsid w:val="003974B0"/>
    <w:rsid w:val="00397703"/>
    <w:rsid w:val="00397895"/>
    <w:rsid w:val="00397A57"/>
    <w:rsid w:val="003A02AD"/>
    <w:rsid w:val="003A0904"/>
    <w:rsid w:val="003A09C3"/>
    <w:rsid w:val="003A0AC3"/>
    <w:rsid w:val="003A0F17"/>
    <w:rsid w:val="003A1134"/>
    <w:rsid w:val="003A11EB"/>
    <w:rsid w:val="003A127F"/>
    <w:rsid w:val="003A13AC"/>
    <w:rsid w:val="003A16A2"/>
    <w:rsid w:val="003A1824"/>
    <w:rsid w:val="003A1851"/>
    <w:rsid w:val="003A1928"/>
    <w:rsid w:val="003A1A68"/>
    <w:rsid w:val="003A1B3A"/>
    <w:rsid w:val="003A21EB"/>
    <w:rsid w:val="003A244F"/>
    <w:rsid w:val="003A3436"/>
    <w:rsid w:val="003A38EA"/>
    <w:rsid w:val="003A3FAC"/>
    <w:rsid w:val="003A410F"/>
    <w:rsid w:val="003A4167"/>
    <w:rsid w:val="003A48C0"/>
    <w:rsid w:val="003A4A65"/>
    <w:rsid w:val="003A4B05"/>
    <w:rsid w:val="003A4BA2"/>
    <w:rsid w:val="003A4C1F"/>
    <w:rsid w:val="003A4E0B"/>
    <w:rsid w:val="003A4FFC"/>
    <w:rsid w:val="003A5533"/>
    <w:rsid w:val="003A583B"/>
    <w:rsid w:val="003A5A8D"/>
    <w:rsid w:val="003A5B0F"/>
    <w:rsid w:val="003A5D88"/>
    <w:rsid w:val="003A61D6"/>
    <w:rsid w:val="003A6764"/>
    <w:rsid w:val="003A689C"/>
    <w:rsid w:val="003A6951"/>
    <w:rsid w:val="003A6D0F"/>
    <w:rsid w:val="003A6D90"/>
    <w:rsid w:val="003A6FE5"/>
    <w:rsid w:val="003A70EC"/>
    <w:rsid w:val="003A73AD"/>
    <w:rsid w:val="003A74C9"/>
    <w:rsid w:val="003A75BA"/>
    <w:rsid w:val="003A7823"/>
    <w:rsid w:val="003A79A3"/>
    <w:rsid w:val="003A7C89"/>
    <w:rsid w:val="003A7F21"/>
    <w:rsid w:val="003B008A"/>
    <w:rsid w:val="003B04AA"/>
    <w:rsid w:val="003B0724"/>
    <w:rsid w:val="003B077C"/>
    <w:rsid w:val="003B07C4"/>
    <w:rsid w:val="003B08A6"/>
    <w:rsid w:val="003B0A1B"/>
    <w:rsid w:val="003B0D5E"/>
    <w:rsid w:val="003B0EE9"/>
    <w:rsid w:val="003B10D3"/>
    <w:rsid w:val="003B11D4"/>
    <w:rsid w:val="003B145A"/>
    <w:rsid w:val="003B1542"/>
    <w:rsid w:val="003B166C"/>
    <w:rsid w:val="003B18CB"/>
    <w:rsid w:val="003B1991"/>
    <w:rsid w:val="003B1A38"/>
    <w:rsid w:val="003B1B90"/>
    <w:rsid w:val="003B1C1A"/>
    <w:rsid w:val="003B219E"/>
    <w:rsid w:val="003B2296"/>
    <w:rsid w:val="003B26C2"/>
    <w:rsid w:val="003B28F3"/>
    <w:rsid w:val="003B2AB9"/>
    <w:rsid w:val="003B2DCD"/>
    <w:rsid w:val="003B2FFC"/>
    <w:rsid w:val="003B3296"/>
    <w:rsid w:val="003B33ED"/>
    <w:rsid w:val="003B3574"/>
    <w:rsid w:val="003B36EE"/>
    <w:rsid w:val="003B3CF7"/>
    <w:rsid w:val="003B3EF6"/>
    <w:rsid w:val="003B3F08"/>
    <w:rsid w:val="003B4289"/>
    <w:rsid w:val="003B436A"/>
    <w:rsid w:val="003B4A3B"/>
    <w:rsid w:val="003B4DEB"/>
    <w:rsid w:val="003B4E55"/>
    <w:rsid w:val="003B506B"/>
    <w:rsid w:val="003B51FF"/>
    <w:rsid w:val="003B5435"/>
    <w:rsid w:val="003B5441"/>
    <w:rsid w:val="003B56C4"/>
    <w:rsid w:val="003B60DC"/>
    <w:rsid w:val="003B65FC"/>
    <w:rsid w:val="003B68D9"/>
    <w:rsid w:val="003B696C"/>
    <w:rsid w:val="003B6D0B"/>
    <w:rsid w:val="003B7050"/>
    <w:rsid w:val="003B735B"/>
    <w:rsid w:val="003B766C"/>
    <w:rsid w:val="003B7BBC"/>
    <w:rsid w:val="003B7CEB"/>
    <w:rsid w:val="003C0119"/>
    <w:rsid w:val="003C0442"/>
    <w:rsid w:val="003C0605"/>
    <w:rsid w:val="003C06C9"/>
    <w:rsid w:val="003C0B83"/>
    <w:rsid w:val="003C0D52"/>
    <w:rsid w:val="003C0DA1"/>
    <w:rsid w:val="003C1089"/>
    <w:rsid w:val="003C123C"/>
    <w:rsid w:val="003C156D"/>
    <w:rsid w:val="003C18A1"/>
    <w:rsid w:val="003C1A7A"/>
    <w:rsid w:val="003C1F04"/>
    <w:rsid w:val="003C216F"/>
    <w:rsid w:val="003C265E"/>
    <w:rsid w:val="003C272B"/>
    <w:rsid w:val="003C2B22"/>
    <w:rsid w:val="003C2B55"/>
    <w:rsid w:val="003C2B97"/>
    <w:rsid w:val="003C319A"/>
    <w:rsid w:val="003C3428"/>
    <w:rsid w:val="003C3652"/>
    <w:rsid w:val="003C3E89"/>
    <w:rsid w:val="003C3F19"/>
    <w:rsid w:val="003C3F55"/>
    <w:rsid w:val="003C4401"/>
    <w:rsid w:val="003C4675"/>
    <w:rsid w:val="003C49C5"/>
    <w:rsid w:val="003C49C9"/>
    <w:rsid w:val="003C4ACF"/>
    <w:rsid w:val="003C4E17"/>
    <w:rsid w:val="003C4E9A"/>
    <w:rsid w:val="003C528F"/>
    <w:rsid w:val="003C54A1"/>
    <w:rsid w:val="003C5502"/>
    <w:rsid w:val="003C5763"/>
    <w:rsid w:val="003C5923"/>
    <w:rsid w:val="003C5AA3"/>
    <w:rsid w:val="003C6153"/>
    <w:rsid w:val="003C62AB"/>
    <w:rsid w:val="003C676D"/>
    <w:rsid w:val="003C6BE5"/>
    <w:rsid w:val="003C6EAA"/>
    <w:rsid w:val="003C7207"/>
    <w:rsid w:val="003C748E"/>
    <w:rsid w:val="003C7BCE"/>
    <w:rsid w:val="003C7CB3"/>
    <w:rsid w:val="003C7CB5"/>
    <w:rsid w:val="003C7EBB"/>
    <w:rsid w:val="003D00E8"/>
    <w:rsid w:val="003D0356"/>
    <w:rsid w:val="003D0464"/>
    <w:rsid w:val="003D04EF"/>
    <w:rsid w:val="003D07B3"/>
    <w:rsid w:val="003D0C0A"/>
    <w:rsid w:val="003D0DD8"/>
    <w:rsid w:val="003D0FE0"/>
    <w:rsid w:val="003D14FE"/>
    <w:rsid w:val="003D1C4D"/>
    <w:rsid w:val="003D1FEF"/>
    <w:rsid w:val="003D2088"/>
    <w:rsid w:val="003D23D9"/>
    <w:rsid w:val="003D254B"/>
    <w:rsid w:val="003D3045"/>
    <w:rsid w:val="003D3866"/>
    <w:rsid w:val="003D388F"/>
    <w:rsid w:val="003D3A97"/>
    <w:rsid w:val="003D3AB9"/>
    <w:rsid w:val="003D3B3D"/>
    <w:rsid w:val="003D3DE5"/>
    <w:rsid w:val="003D3E07"/>
    <w:rsid w:val="003D3F56"/>
    <w:rsid w:val="003D3FEC"/>
    <w:rsid w:val="003D451F"/>
    <w:rsid w:val="003D4A30"/>
    <w:rsid w:val="003D4AAC"/>
    <w:rsid w:val="003D5030"/>
    <w:rsid w:val="003D5589"/>
    <w:rsid w:val="003D55FA"/>
    <w:rsid w:val="003D5A53"/>
    <w:rsid w:val="003D5BD8"/>
    <w:rsid w:val="003D60A8"/>
    <w:rsid w:val="003D665E"/>
    <w:rsid w:val="003D67A7"/>
    <w:rsid w:val="003D69B0"/>
    <w:rsid w:val="003D6D64"/>
    <w:rsid w:val="003D6EF1"/>
    <w:rsid w:val="003D7278"/>
    <w:rsid w:val="003D7830"/>
    <w:rsid w:val="003D7CB3"/>
    <w:rsid w:val="003D7CB4"/>
    <w:rsid w:val="003E0106"/>
    <w:rsid w:val="003E0111"/>
    <w:rsid w:val="003E0145"/>
    <w:rsid w:val="003E019C"/>
    <w:rsid w:val="003E02B4"/>
    <w:rsid w:val="003E03CF"/>
    <w:rsid w:val="003E055D"/>
    <w:rsid w:val="003E089C"/>
    <w:rsid w:val="003E1198"/>
    <w:rsid w:val="003E13E7"/>
    <w:rsid w:val="003E155B"/>
    <w:rsid w:val="003E174D"/>
    <w:rsid w:val="003E17CC"/>
    <w:rsid w:val="003E19BB"/>
    <w:rsid w:val="003E1A09"/>
    <w:rsid w:val="003E1F68"/>
    <w:rsid w:val="003E222E"/>
    <w:rsid w:val="003E2508"/>
    <w:rsid w:val="003E2735"/>
    <w:rsid w:val="003E2D38"/>
    <w:rsid w:val="003E31E7"/>
    <w:rsid w:val="003E36A6"/>
    <w:rsid w:val="003E36BD"/>
    <w:rsid w:val="003E3E2A"/>
    <w:rsid w:val="003E3E60"/>
    <w:rsid w:val="003E3F7E"/>
    <w:rsid w:val="003E4650"/>
    <w:rsid w:val="003E4669"/>
    <w:rsid w:val="003E4A1F"/>
    <w:rsid w:val="003E4E52"/>
    <w:rsid w:val="003E5129"/>
    <w:rsid w:val="003E51E1"/>
    <w:rsid w:val="003E5222"/>
    <w:rsid w:val="003E573D"/>
    <w:rsid w:val="003E5F33"/>
    <w:rsid w:val="003E5F3C"/>
    <w:rsid w:val="003E668A"/>
    <w:rsid w:val="003E69AC"/>
    <w:rsid w:val="003E6C64"/>
    <w:rsid w:val="003E7027"/>
    <w:rsid w:val="003E7844"/>
    <w:rsid w:val="003E797A"/>
    <w:rsid w:val="003E7DBC"/>
    <w:rsid w:val="003F0197"/>
    <w:rsid w:val="003F0200"/>
    <w:rsid w:val="003F02FE"/>
    <w:rsid w:val="003F0319"/>
    <w:rsid w:val="003F0501"/>
    <w:rsid w:val="003F07C4"/>
    <w:rsid w:val="003F0C78"/>
    <w:rsid w:val="003F123F"/>
    <w:rsid w:val="003F140E"/>
    <w:rsid w:val="003F1BAB"/>
    <w:rsid w:val="003F1E37"/>
    <w:rsid w:val="003F1E84"/>
    <w:rsid w:val="003F232F"/>
    <w:rsid w:val="003F3066"/>
    <w:rsid w:val="003F358C"/>
    <w:rsid w:val="003F37B2"/>
    <w:rsid w:val="003F381C"/>
    <w:rsid w:val="003F389B"/>
    <w:rsid w:val="003F3D27"/>
    <w:rsid w:val="003F3D29"/>
    <w:rsid w:val="003F41E2"/>
    <w:rsid w:val="003F426B"/>
    <w:rsid w:val="003F45A7"/>
    <w:rsid w:val="003F45E9"/>
    <w:rsid w:val="003F47B3"/>
    <w:rsid w:val="003F4811"/>
    <w:rsid w:val="003F491A"/>
    <w:rsid w:val="003F4AC1"/>
    <w:rsid w:val="003F4DE8"/>
    <w:rsid w:val="003F4F31"/>
    <w:rsid w:val="003F55D4"/>
    <w:rsid w:val="003F5D8A"/>
    <w:rsid w:val="003F5F04"/>
    <w:rsid w:val="003F62FE"/>
    <w:rsid w:val="003F6646"/>
    <w:rsid w:val="003F6795"/>
    <w:rsid w:val="003F6C3A"/>
    <w:rsid w:val="003F6C8D"/>
    <w:rsid w:val="003F6EBE"/>
    <w:rsid w:val="003F70CA"/>
    <w:rsid w:val="003F784C"/>
    <w:rsid w:val="0040031B"/>
    <w:rsid w:val="00400588"/>
    <w:rsid w:val="00400D48"/>
    <w:rsid w:val="00400D85"/>
    <w:rsid w:val="004010E2"/>
    <w:rsid w:val="0040135B"/>
    <w:rsid w:val="00401402"/>
    <w:rsid w:val="0040140C"/>
    <w:rsid w:val="00401873"/>
    <w:rsid w:val="00401F36"/>
    <w:rsid w:val="00402085"/>
    <w:rsid w:val="004021B9"/>
    <w:rsid w:val="0040222A"/>
    <w:rsid w:val="0040242B"/>
    <w:rsid w:val="0040249F"/>
    <w:rsid w:val="004025A5"/>
    <w:rsid w:val="00402B8A"/>
    <w:rsid w:val="00403AAA"/>
    <w:rsid w:val="00403AAB"/>
    <w:rsid w:val="00403BAC"/>
    <w:rsid w:val="00403DC7"/>
    <w:rsid w:val="00403E44"/>
    <w:rsid w:val="00404257"/>
    <w:rsid w:val="00404495"/>
    <w:rsid w:val="00404694"/>
    <w:rsid w:val="00404E17"/>
    <w:rsid w:val="00404E44"/>
    <w:rsid w:val="004051D0"/>
    <w:rsid w:val="00405D46"/>
    <w:rsid w:val="00405F16"/>
    <w:rsid w:val="00406060"/>
    <w:rsid w:val="004064B8"/>
    <w:rsid w:val="00406638"/>
    <w:rsid w:val="00406B75"/>
    <w:rsid w:val="00406E7B"/>
    <w:rsid w:val="00406F90"/>
    <w:rsid w:val="00407557"/>
    <w:rsid w:val="00407A97"/>
    <w:rsid w:val="00407B8C"/>
    <w:rsid w:val="004109E6"/>
    <w:rsid w:val="00410BF9"/>
    <w:rsid w:val="00411659"/>
    <w:rsid w:val="004116A4"/>
    <w:rsid w:val="004117B2"/>
    <w:rsid w:val="004118BE"/>
    <w:rsid w:val="00411920"/>
    <w:rsid w:val="00411A56"/>
    <w:rsid w:val="00411AAC"/>
    <w:rsid w:val="00411B1C"/>
    <w:rsid w:val="00411BC1"/>
    <w:rsid w:val="004125BF"/>
    <w:rsid w:val="004127E3"/>
    <w:rsid w:val="00412CA7"/>
    <w:rsid w:val="004133E8"/>
    <w:rsid w:val="0041348E"/>
    <w:rsid w:val="00413AB8"/>
    <w:rsid w:val="00413BCA"/>
    <w:rsid w:val="00413C20"/>
    <w:rsid w:val="00413F24"/>
    <w:rsid w:val="0041401E"/>
    <w:rsid w:val="00414832"/>
    <w:rsid w:val="00414C4D"/>
    <w:rsid w:val="00415358"/>
    <w:rsid w:val="00415359"/>
    <w:rsid w:val="004153C8"/>
    <w:rsid w:val="0041548D"/>
    <w:rsid w:val="00415508"/>
    <w:rsid w:val="004159F3"/>
    <w:rsid w:val="00415A01"/>
    <w:rsid w:val="004160B8"/>
    <w:rsid w:val="00416294"/>
    <w:rsid w:val="0041653B"/>
    <w:rsid w:val="0041680A"/>
    <w:rsid w:val="004174C8"/>
    <w:rsid w:val="004174FA"/>
    <w:rsid w:val="00417577"/>
    <w:rsid w:val="00417FD8"/>
    <w:rsid w:val="004202D2"/>
    <w:rsid w:val="0042067B"/>
    <w:rsid w:val="00420713"/>
    <w:rsid w:val="0042108C"/>
    <w:rsid w:val="00421607"/>
    <w:rsid w:val="00421747"/>
    <w:rsid w:val="0042198A"/>
    <w:rsid w:val="00421A8A"/>
    <w:rsid w:val="00422261"/>
    <w:rsid w:val="00422658"/>
    <w:rsid w:val="00422A24"/>
    <w:rsid w:val="0042312B"/>
    <w:rsid w:val="00423BB4"/>
    <w:rsid w:val="00423D55"/>
    <w:rsid w:val="0042415F"/>
    <w:rsid w:val="00424363"/>
    <w:rsid w:val="004246D0"/>
    <w:rsid w:val="00424822"/>
    <w:rsid w:val="00424976"/>
    <w:rsid w:val="00424BC5"/>
    <w:rsid w:val="00424DDE"/>
    <w:rsid w:val="004250CC"/>
    <w:rsid w:val="004252D5"/>
    <w:rsid w:val="004253F5"/>
    <w:rsid w:val="004256CD"/>
    <w:rsid w:val="00425926"/>
    <w:rsid w:val="00425C98"/>
    <w:rsid w:val="00425D25"/>
    <w:rsid w:val="00425D33"/>
    <w:rsid w:val="00425E43"/>
    <w:rsid w:val="00425EDA"/>
    <w:rsid w:val="00425F9C"/>
    <w:rsid w:val="0042602F"/>
    <w:rsid w:val="004260A3"/>
    <w:rsid w:val="00426630"/>
    <w:rsid w:val="00426D57"/>
    <w:rsid w:val="00426DD3"/>
    <w:rsid w:val="00426E2F"/>
    <w:rsid w:val="0042700C"/>
    <w:rsid w:val="0042705C"/>
    <w:rsid w:val="0042734A"/>
    <w:rsid w:val="00427B48"/>
    <w:rsid w:val="00427CB5"/>
    <w:rsid w:val="00427D92"/>
    <w:rsid w:val="00430395"/>
    <w:rsid w:val="004303F1"/>
    <w:rsid w:val="004304A1"/>
    <w:rsid w:val="004306BE"/>
    <w:rsid w:val="004307E2"/>
    <w:rsid w:val="0043083F"/>
    <w:rsid w:val="00430AE4"/>
    <w:rsid w:val="00430B51"/>
    <w:rsid w:val="00430B78"/>
    <w:rsid w:val="00430BCA"/>
    <w:rsid w:val="00430EA8"/>
    <w:rsid w:val="0043101F"/>
    <w:rsid w:val="0043148E"/>
    <w:rsid w:val="004316DB"/>
    <w:rsid w:val="0043182D"/>
    <w:rsid w:val="00431A2E"/>
    <w:rsid w:val="00431E7A"/>
    <w:rsid w:val="00431FAE"/>
    <w:rsid w:val="004328EB"/>
    <w:rsid w:val="00432936"/>
    <w:rsid w:val="00432AD7"/>
    <w:rsid w:val="0043317C"/>
    <w:rsid w:val="00434206"/>
    <w:rsid w:val="0043476B"/>
    <w:rsid w:val="00434978"/>
    <w:rsid w:val="00434AF7"/>
    <w:rsid w:val="00434C04"/>
    <w:rsid w:val="00434ED2"/>
    <w:rsid w:val="0043512C"/>
    <w:rsid w:val="004352A2"/>
    <w:rsid w:val="004358EE"/>
    <w:rsid w:val="00435AA0"/>
    <w:rsid w:val="00436168"/>
    <w:rsid w:val="0043657E"/>
    <w:rsid w:val="00436585"/>
    <w:rsid w:val="004365B5"/>
    <w:rsid w:val="00437696"/>
    <w:rsid w:val="00437A2C"/>
    <w:rsid w:val="00437A2F"/>
    <w:rsid w:val="00437A4C"/>
    <w:rsid w:val="00437C59"/>
    <w:rsid w:val="00437E4D"/>
    <w:rsid w:val="004401E5"/>
    <w:rsid w:val="00440286"/>
    <w:rsid w:val="00440313"/>
    <w:rsid w:val="004406AA"/>
    <w:rsid w:val="004408B3"/>
    <w:rsid w:val="004409ED"/>
    <w:rsid w:val="00440DFB"/>
    <w:rsid w:val="00440EEC"/>
    <w:rsid w:val="004410B0"/>
    <w:rsid w:val="00441208"/>
    <w:rsid w:val="004419E4"/>
    <w:rsid w:val="0044214C"/>
    <w:rsid w:val="00442675"/>
    <w:rsid w:val="004428F7"/>
    <w:rsid w:val="00442CB4"/>
    <w:rsid w:val="00442D34"/>
    <w:rsid w:val="00442F3B"/>
    <w:rsid w:val="0044339F"/>
    <w:rsid w:val="004433C5"/>
    <w:rsid w:val="004435A1"/>
    <w:rsid w:val="004435B3"/>
    <w:rsid w:val="00443B4D"/>
    <w:rsid w:val="00443E8A"/>
    <w:rsid w:val="0044418B"/>
    <w:rsid w:val="004443A1"/>
    <w:rsid w:val="0044473F"/>
    <w:rsid w:val="00444C04"/>
    <w:rsid w:val="00445072"/>
    <w:rsid w:val="004452E9"/>
    <w:rsid w:val="0044533A"/>
    <w:rsid w:val="00445863"/>
    <w:rsid w:val="004458FC"/>
    <w:rsid w:val="00445C00"/>
    <w:rsid w:val="00445F19"/>
    <w:rsid w:val="004460A0"/>
    <w:rsid w:val="004464B9"/>
    <w:rsid w:val="00446652"/>
    <w:rsid w:val="00446E9E"/>
    <w:rsid w:val="00447269"/>
    <w:rsid w:val="00447317"/>
    <w:rsid w:val="0044740B"/>
    <w:rsid w:val="0044790D"/>
    <w:rsid w:val="00447ABF"/>
    <w:rsid w:val="00447BBB"/>
    <w:rsid w:val="00447C5C"/>
    <w:rsid w:val="004502BB"/>
    <w:rsid w:val="004504F9"/>
    <w:rsid w:val="004505EB"/>
    <w:rsid w:val="004506A9"/>
    <w:rsid w:val="00450891"/>
    <w:rsid w:val="00450D69"/>
    <w:rsid w:val="00450F23"/>
    <w:rsid w:val="0045156E"/>
    <w:rsid w:val="004515CC"/>
    <w:rsid w:val="004517C4"/>
    <w:rsid w:val="00451CAC"/>
    <w:rsid w:val="00451E0C"/>
    <w:rsid w:val="004524A9"/>
    <w:rsid w:val="0045251C"/>
    <w:rsid w:val="00452887"/>
    <w:rsid w:val="00452AC7"/>
    <w:rsid w:val="00452E9A"/>
    <w:rsid w:val="00453593"/>
    <w:rsid w:val="00453C44"/>
    <w:rsid w:val="0045437B"/>
    <w:rsid w:val="004543C4"/>
    <w:rsid w:val="004545C1"/>
    <w:rsid w:val="004545E6"/>
    <w:rsid w:val="0045465B"/>
    <w:rsid w:val="00454919"/>
    <w:rsid w:val="00454B62"/>
    <w:rsid w:val="00454C86"/>
    <w:rsid w:val="004550AD"/>
    <w:rsid w:val="004550E5"/>
    <w:rsid w:val="0045585B"/>
    <w:rsid w:val="0045586C"/>
    <w:rsid w:val="00455EF4"/>
    <w:rsid w:val="00455F9D"/>
    <w:rsid w:val="0045600B"/>
    <w:rsid w:val="00456228"/>
    <w:rsid w:val="004565FD"/>
    <w:rsid w:val="00456763"/>
    <w:rsid w:val="0045692D"/>
    <w:rsid w:val="004569EB"/>
    <w:rsid w:val="00456ECC"/>
    <w:rsid w:val="00457037"/>
    <w:rsid w:val="004573EC"/>
    <w:rsid w:val="00457741"/>
    <w:rsid w:val="00457A27"/>
    <w:rsid w:val="004601E8"/>
    <w:rsid w:val="0046049F"/>
    <w:rsid w:val="0046084D"/>
    <w:rsid w:val="004608F3"/>
    <w:rsid w:val="00460B16"/>
    <w:rsid w:val="00461C13"/>
    <w:rsid w:val="00461C1D"/>
    <w:rsid w:val="00462380"/>
    <w:rsid w:val="00462678"/>
    <w:rsid w:val="004626E8"/>
    <w:rsid w:val="00462870"/>
    <w:rsid w:val="00463528"/>
    <w:rsid w:val="00463CD1"/>
    <w:rsid w:val="00463D2F"/>
    <w:rsid w:val="0046414E"/>
    <w:rsid w:val="00464200"/>
    <w:rsid w:val="00464305"/>
    <w:rsid w:val="0046477C"/>
    <w:rsid w:val="00464D37"/>
    <w:rsid w:val="00464E29"/>
    <w:rsid w:val="00464E5A"/>
    <w:rsid w:val="00464EFD"/>
    <w:rsid w:val="00464F8F"/>
    <w:rsid w:val="0046524F"/>
    <w:rsid w:val="004653BA"/>
    <w:rsid w:val="004654CE"/>
    <w:rsid w:val="00465DEB"/>
    <w:rsid w:val="00465E9A"/>
    <w:rsid w:val="00466469"/>
    <w:rsid w:val="004666EE"/>
    <w:rsid w:val="00466927"/>
    <w:rsid w:val="00466ABA"/>
    <w:rsid w:val="00466C68"/>
    <w:rsid w:val="004675D4"/>
    <w:rsid w:val="004675E9"/>
    <w:rsid w:val="00467A22"/>
    <w:rsid w:val="0047009B"/>
    <w:rsid w:val="00470260"/>
    <w:rsid w:val="004704FF"/>
    <w:rsid w:val="004706C9"/>
    <w:rsid w:val="00470AFE"/>
    <w:rsid w:val="00470D21"/>
    <w:rsid w:val="00471062"/>
    <w:rsid w:val="00471985"/>
    <w:rsid w:val="00471BAE"/>
    <w:rsid w:val="00471BCB"/>
    <w:rsid w:val="0047207F"/>
    <w:rsid w:val="004720C5"/>
    <w:rsid w:val="0047248F"/>
    <w:rsid w:val="004724C5"/>
    <w:rsid w:val="00472729"/>
    <w:rsid w:val="00472D03"/>
    <w:rsid w:val="00472DF0"/>
    <w:rsid w:val="00472E4C"/>
    <w:rsid w:val="00473285"/>
    <w:rsid w:val="004734BB"/>
    <w:rsid w:val="0047355D"/>
    <w:rsid w:val="00473965"/>
    <w:rsid w:val="00473C02"/>
    <w:rsid w:val="00473C19"/>
    <w:rsid w:val="00473DCC"/>
    <w:rsid w:val="00473FC2"/>
    <w:rsid w:val="00474386"/>
    <w:rsid w:val="00474514"/>
    <w:rsid w:val="0047474A"/>
    <w:rsid w:val="00474963"/>
    <w:rsid w:val="0047499A"/>
    <w:rsid w:val="00474E09"/>
    <w:rsid w:val="0047541D"/>
    <w:rsid w:val="0047541F"/>
    <w:rsid w:val="004754B0"/>
    <w:rsid w:val="00475522"/>
    <w:rsid w:val="004756DB"/>
    <w:rsid w:val="00475911"/>
    <w:rsid w:val="00475A35"/>
    <w:rsid w:val="004767C3"/>
    <w:rsid w:val="004767F9"/>
    <w:rsid w:val="00476B8B"/>
    <w:rsid w:val="00476CE5"/>
    <w:rsid w:val="0047703C"/>
    <w:rsid w:val="00477641"/>
    <w:rsid w:val="00477E0A"/>
    <w:rsid w:val="0048012B"/>
    <w:rsid w:val="004801A8"/>
    <w:rsid w:val="004802CE"/>
    <w:rsid w:val="004803B9"/>
    <w:rsid w:val="0048065E"/>
    <w:rsid w:val="004807FC"/>
    <w:rsid w:val="00480ACC"/>
    <w:rsid w:val="00480B91"/>
    <w:rsid w:val="00480BA9"/>
    <w:rsid w:val="00480E39"/>
    <w:rsid w:val="0048111C"/>
    <w:rsid w:val="0048116E"/>
    <w:rsid w:val="0048186F"/>
    <w:rsid w:val="004818D0"/>
    <w:rsid w:val="00481BD8"/>
    <w:rsid w:val="00482559"/>
    <w:rsid w:val="00482A74"/>
    <w:rsid w:val="00482C61"/>
    <w:rsid w:val="00482ED3"/>
    <w:rsid w:val="00482FBE"/>
    <w:rsid w:val="004835DC"/>
    <w:rsid w:val="00483681"/>
    <w:rsid w:val="004836D4"/>
    <w:rsid w:val="00483965"/>
    <w:rsid w:val="00483DA6"/>
    <w:rsid w:val="00483DAF"/>
    <w:rsid w:val="00483E11"/>
    <w:rsid w:val="00483F30"/>
    <w:rsid w:val="00484036"/>
    <w:rsid w:val="0048404B"/>
    <w:rsid w:val="00484631"/>
    <w:rsid w:val="00484B8C"/>
    <w:rsid w:val="00484D07"/>
    <w:rsid w:val="00485094"/>
    <w:rsid w:val="00485357"/>
    <w:rsid w:val="0048539C"/>
    <w:rsid w:val="004854A2"/>
    <w:rsid w:val="00485570"/>
    <w:rsid w:val="00485CCE"/>
    <w:rsid w:val="00485ED0"/>
    <w:rsid w:val="0048607C"/>
    <w:rsid w:val="004862E4"/>
    <w:rsid w:val="00486CF8"/>
    <w:rsid w:val="0048700B"/>
    <w:rsid w:val="00487248"/>
    <w:rsid w:val="004872AB"/>
    <w:rsid w:val="004872BA"/>
    <w:rsid w:val="00487414"/>
    <w:rsid w:val="00487439"/>
    <w:rsid w:val="0048746A"/>
    <w:rsid w:val="0048749E"/>
    <w:rsid w:val="0048773D"/>
    <w:rsid w:val="00487882"/>
    <w:rsid w:val="00487C0A"/>
    <w:rsid w:val="00490901"/>
    <w:rsid w:val="00490BFE"/>
    <w:rsid w:val="00490EA7"/>
    <w:rsid w:val="00491105"/>
    <w:rsid w:val="004912B6"/>
    <w:rsid w:val="00491541"/>
    <w:rsid w:val="00491930"/>
    <w:rsid w:val="00491C5B"/>
    <w:rsid w:val="00492532"/>
    <w:rsid w:val="00492600"/>
    <w:rsid w:val="00492608"/>
    <w:rsid w:val="00492B1D"/>
    <w:rsid w:val="00492B50"/>
    <w:rsid w:val="00492CC8"/>
    <w:rsid w:val="00493557"/>
    <w:rsid w:val="004938AC"/>
    <w:rsid w:val="00493A6D"/>
    <w:rsid w:val="00493C3A"/>
    <w:rsid w:val="00493EF7"/>
    <w:rsid w:val="004943B5"/>
    <w:rsid w:val="00494DA6"/>
    <w:rsid w:val="00494F80"/>
    <w:rsid w:val="00495002"/>
    <w:rsid w:val="004950CC"/>
    <w:rsid w:val="0049511B"/>
    <w:rsid w:val="0049518B"/>
    <w:rsid w:val="0049535B"/>
    <w:rsid w:val="004956F6"/>
    <w:rsid w:val="00495B0E"/>
    <w:rsid w:val="00495B9C"/>
    <w:rsid w:val="00495F4C"/>
    <w:rsid w:val="004960C1"/>
    <w:rsid w:val="0049636B"/>
    <w:rsid w:val="00496564"/>
    <w:rsid w:val="004966E7"/>
    <w:rsid w:val="004966FA"/>
    <w:rsid w:val="00496A00"/>
    <w:rsid w:val="00496B2C"/>
    <w:rsid w:val="00497654"/>
    <w:rsid w:val="00497722"/>
    <w:rsid w:val="00497A8D"/>
    <w:rsid w:val="00497B2E"/>
    <w:rsid w:val="00497BFE"/>
    <w:rsid w:val="004A01DD"/>
    <w:rsid w:val="004A02A5"/>
    <w:rsid w:val="004A04F3"/>
    <w:rsid w:val="004A0779"/>
    <w:rsid w:val="004A08D8"/>
    <w:rsid w:val="004A1007"/>
    <w:rsid w:val="004A125A"/>
    <w:rsid w:val="004A127F"/>
    <w:rsid w:val="004A144D"/>
    <w:rsid w:val="004A1784"/>
    <w:rsid w:val="004A1EAD"/>
    <w:rsid w:val="004A1FF5"/>
    <w:rsid w:val="004A24D4"/>
    <w:rsid w:val="004A26F9"/>
    <w:rsid w:val="004A2AA4"/>
    <w:rsid w:val="004A2DB0"/>
    <w:rsid w:val="004A3151"/>
    <w:rsid w:val="004A319B"/>
    <w:rsid w:val="004A32F6"/>
    <w:rsid w:val="004A35BB"/>
    <w:rsid w:val="004A385D"/>
    <w:rsid w:val="004A40E7"/>
    <w:rsid w:val="004A4588"/>
    <w:rsid w:val="004A4702"/>
    <w:rsid w:val="004A4B98"/>
    <w:rsid w:val="004A4BD8"/>
    <w:rsid w:val="004A4E63"/>
    <w:rsid w:val="004A4FA6"/>
    <w:rsid w:val="004A55B9"/>
    <w:rsid w:val="004A5D11"/>
    <w:rsid w:val="004A5F4F"/>
    <w:rsid w:val="004A645E"/>
    <w:rsid w:val="004A6621"/>
    <w:rsid w:val="004A678D"/>
    <w:rsid w:val="004A6CD0"/>
    <w:rsid w:val="004A6E53"/>
    <w:rsid w:val="004A703C"/>
    <w:rsid w:val="004A738E"/>
    <w:rsid w:val="004A742A"/>
    <w:rsid w:val="004A75C2"/>
    <w:rsid w:val="004A7D1B"/>
    <w:rsid w:val="004B0046"/>
    <w:rsid w:val="004B01F8"/>
    <w:rsid w:val="004B06D9"/>
    <w:rsid w:val="004B0AAD"/>
    <w:rsid w:val="004B0B98"/>
    <w:rsid w:val="004B0CA8"/>
    <w:rsid w:val="004B0CE7"/>
    <w:rsid w:val="004B0DA0"/>
    <w:rsid w:val="004B0E8F"/>
    <w:rsid w:val="004B103F"/>
    <w:rsid w:val="004B147A"/>
    <w:rsid w:val="004B1A4B"/>
    <w:rsid w:val="004B1AEB"/>
    <w:rsid w:val="004B1E41"/>
    <w:rsid w:val="004B1EE2"/>
    <w:rsid w:val="004B2201"/>
    <w:rsid w:val="004B27FF"/>
    <w:rsid w:val="004B2940"/>
    <w:rsid w:val="004B33E9"/>
    <w:rsid w:val="004B3642"/>
    <w:rsid w:val="004B377D"/>
    <w:rsid w:val="004B379E"/>
    <w:rsid w:val="004B37F3"/>
    <w:rsid w:val="004B3B9A"/>
    <w:rsid w:val="004B3C57"/>
    <w:rsid w:val="004B424B"/>
    <w:rsid w:val="004B455D"/>
    <w:rsid w:val="004B4C42"/>
    <w:rsid w:val="004B503F"/>
    <w:rsid w:val="004B540B"/>
    <w:rsid w:val="004B59F9"/>
    <w:rsid w:val="004B5A06"/>
    <w:rsid w:val="004B5A87"/>
    <w:rsid w:val="004B62CA"/>
    <w:rsid w:val="004B64C5"/>
    <w:rsid w:val="004B6A35"/>
    <w:rsid w:val="004B6B26"/>
    <w:rsid w:val="004B6B5C"/>
    <w:rsid w:val="004B6C05"/>
    <w:rsid w:val="004B6F20"/>
    <w:rsid w:val="004B7015"/>
    <w:rsid w:val="004B7039"/>
    <w:rsid w:val="004B723D"/>
    <w:rsid w:val="004B74E1"/>
    <w:rsid w:val="004B763C"/>
    <w:rsid w:val="004B7A00"/>
    <w:rsid w:val="004B7BEF"/>
    <w:rsid w:val="004B7F81"/>
    <w:rsid w:val="004C0990"/>
    <w:rsid w:val="004C0BAF"/>
    <w:rsid w:val="004C1130"/>
    <w:rsid w:val="004C12E0"/>
    <w:rsid w:val="004C1320"/>
    <w:rsid w:val="004C1558"/>
    <w:rsid w:val="004C19C4"/>
    <w:rsid w:val="004C1AB6"/>
    <w:rsid w:val="004C1BA3"/>
    <w:rsid w:val="004C2170"/>
    <w:rsid w:val="004C2620"/>
    <w:rsid w:val="004C27CB"/>
    <w:rsid w:val="004C2AFA"/>
    <w:rsid w:val="004C3182"/>
    <w:rsid w:val="004C3306"/>
    <w:rsid w:val="004C33F5"/>
    <w:rsid w:val="004C39D6"/>
    <w:rsid w:val="004C3D8C"/>
    <w:rsid w:val="004C3F63"/>
    <w:rsid w:val="004C4047"/>
    <w:rsid w:val="004C44DB"/>
    <w:rsid w:val="004C454D"/>
    <w:rsid w:val="004C45DA"/>
    <w:rsid w:val="004C46FA"/>
    <w:rsid w:val="004C475E"/>
    <w:rsid w:val="004C4E42"/>
    <w:rsid w:val="004C4FBC"/>
    <w:rsid w:val="004C58DA"/>
    <w:rsid w:val="004C60D7"/>
    <w:rsid w:val="004C6706"/>
    <w:rsid w:val="004C67B4"/>
    <w:rsid w:val="004C6A94"/>
    <w:rsid w:val="004C6C5E"/>
    <w:rsid w:val="004C6DC3"/>
    <w:rsid w:val="004C6F05"/>
    <w:rsid w:val="004C7331"/>
    <w:rsid w:val="004C74FC"/>
    <w:rsid w:val="004C7C82"/>
    <w:rsid w:val="004C7CFC"/>
    <w:rsid w:val="004D04C6"/>
    <w:rsid w:val="004D057E"/>
    <w:rsid w:val="004D0A89"/>
    <w:rsid w:val="004D0AED"/>
    <w:rsid w:val="004D0BD2"/>
    <w:rsid w:val="004D0F8E"/>
    <w:rsid w:val="004D11F7"/>
    <w:rsid w:val="004D16C1"/>
    <w:rsid w:val="004D17CF"/>
    <w:rsid w:val="004D1BA7"/>
    <w:rsid w:val="004D1FCB"/>
    <w:rsid w:val="004D242D"/>
    <w:rsid w:val="004D262F"/>
    <w:rsid w:val="004D279B"/>
    <w:rsid w:val="004D2EA1"/>
    <w:rsid w:val="004D2F85"/>
    <w:rsid w:val="004D359F"/>
    <w:rsid w:val="004D363D"/>
    <w:rsid w:val="004D38D3"/>
    <w:rsid w:val="004D3921"/>
    <w:rsid w:val="004D393B"/>
    <w:rsid w:val="004D3B6D"/>
    <w:rsid w:val="004D417F"/>
    <w:rsid w:val="004D4237"/>
    <w:rsid w:val="004D4A51"/>
    <w:rsid w:val="004D4D14"/>
    <w:rsid w:val="004D4E87"/>
    <w:rsid w:val="004D4F56"/>
    <w:rsid w:val="004D53A7"/>
    <w:rsid w:val="004D53BF"/>
    <w:rsid w:val="004D5487"/>
    <w:rsid w:val="004D58DE"/>
    <w:rsid w:val="004D5BBE"/>
    <w:rsid w:val="004D5BD7"/>
    <w:rsid w:val="004D5DD8"/>
    <w:rsid w:val="004D60C7"/>
    <w:rsid w:val="004D6534"/>
    <w:rsid w:val="004D6C2E"/>
    <w:rsid w:val="004D6C3A"/>
    <w:rsid w:val="004D6D3A"/>
    <w:rsid w:val="004D7318"/>
    <w:rsid w:val="004D751D"/>
    <w:rsid w:val="004D7587"/>
    <w:rsid w:val="004D7AE6"/>
    <w:rsid w:val="004E01E4"/>
    <w:rsid w:val="004E05A5"/>
    <w:rsid w:val="004E0DCC"/>
    <w:rsid w:val="004E0F3A"/>
    <w:rsid w:val="004E10F8"/>
    <w:rsid w:val="004E11BA"/>
    <w:rsid w:val="004E1312"/>
    <w:rsid w:val="004E1773"/>
    <w:rsid w:val="004E18F9"/>
    <w:rsid w:val="004E1C28"/>
    <w:rsid w:val="004E1CEB"/>
    <w:rsid w:val="004E1D18"/>
    <w:rsid w:val="004E21D4"/>
    <w:rsid w:val="004E26B8"/>
    <w:rsid w:val="004E29E6"/>
    <w:rsid w:val="004E2C20"/>
    <w:rsid w:val="004E2E8A"/>
    <w:rsid w:val="004E2E8B"/>
    <w:rsid w:val="004E32A4"/>
    <w:rsid w:val="004E3606"/>
    <w:rsid w:val="004E3893"/>
    <w:rsid w:val="004E3B71"/>
    <w:rsid w:val="004E3CD7"/>
    <w:rsid w:val="004E41FA"/>
    <w:rsid w:val="004E49B2"/>
    <w:rsid w:val="004E4A74"/>
    <w:rsid w:val="004E4B68"/>
    <w:rsid w:val="004E5189"/>
    <w:rsid w:val="004E52E0"/>
    <w:rsid w:val="004E56DA"/>
    <w:rsid w:val="004E571A"/>
    <w:rsid w:val="004E5785"/>
    <w:rsid w:val="004E589A"/>
    <w:rsid w:val="004E58C1"/>
    <w:rsid w:val="004E62C7"/>
    <w:rsid w:val="004E6514"/>
    <w:rsid w:val="004E67F0"/>
    <w:rsid w:val="004E695D"/>
    <w:rsid w:val="004E6CB7"/>
    <w:rsid w:val="004E70C8"/>
    <w:rsid w:val="004E76CE"/>
    <w:rsid w:val="004E7FB4"/>
    <w:rsid w:val="004F02A1"/>
    <w:rsid w:val="004F02EB"/>
    <w:rsid w:val="004F06E5"/>
    <w:rsid w:val="004F08E0"/>
    <w:rsid w:val="004F0C80"/>
    <w:rsid w:val="004F0D8C"/>
    <w:rsid w:val="004F1085"/>
    <w:rsid w:val="004F1373"/>
    <w:rsid w:val="004F20FC"/>
    <w:rsid w:val="004F235E"/>
    <w:rsid w:val="004F2532"/>
    <w:rsid w:val="004F2603"/>
    <w:rsid w:val="004F29AF"/>
    <w:rsid w:val="004F2B11"/>
    <w:rsid w:val="004F2B2B"/>
    <w:rsid w:val="004F2D88"/>
    <w:rsid w:val="004F2DB0"/>
    <w:rsid w:val="004F2FBF"/>
    <w:rsid w:val="004F40A0"/>
    <w:rsid w:val="004F4407"/>
    <w:rsid w:val="004F44F1"/>
    <w:rsid w:val="004F44FE"/>
    <w:rsid w:val="004F453D"/>
    <w:rsid w:val="004F46F7"/>
    <w:rsid w:val="004F47C0"/>
    <w:rsid w:val="004F4833"/>
    <w:rsid w:val="004F4D72"/>
    <w:rsid w:val="004F4DA6"/>
    <w:rsid w:val="004F4E37"/>
    <w:rsid w:val="004F4E7D"/>
    <w:rsid w:val="004F5070"/>
    <w:rsid w:val="004F54E4"/>
    <w:rsid w:val="004F565E"/>
    <w:rsid w:val="004F5B76"/>
    <w:rsid w:val="004F5BFC"/>
    <w:rsid w:val="004F6238"/>
    <w:rsid w:val="004F63AC"/>
    <w:rsid w:val="004F6805"/>
    <w:rsid w:val="004F6BFF"/>
    <w:rsid w:val="004F6C8E"/>
    <w:rsid w:val="004F6CC2"/>
    <w:rsid w:val="004F7528"/>
    <w:rsid w:val="004F777D"/>
    <w:rsid w:val="004F7CF4"/>
    <w:rsid w:val="004F7D6B"/>
    <w:rsid w:val="004F7E51"/>
    <w:rsid w:val="004F7FF9"/>
    <w:rsid w:val="00500729"/>
    <w:rsid w:val="00500981"/>
    <w:rsid w:val="00500A91"/>
    <w:rsid w:val="00500B9A"/>
    <w:rsid w:val="00500CB9"/>
    <w:rsid w:val="00501468"/>
    <w:rsid w:val="00501597"/>
    <w:rsid w:val="005016C4"/>
    <w:rsid w:val="005022BE"/>
    <w:rsid w:val="00502448"/>
    <w:rsid w:val="00502ACF"/>
    <w:rsid w:val="00502C69"/>
    <w:rsid w:val="00502D5E"/>
    <w:rsid w:val="005034A1"/>
    <w:rsid w:val="0050355D"/>
    <w:rsid w:val="005039C6"/>
    <w:rsid w:val="00503AF5"/>
    <w:rsid w:val="00503E53"/>
    <w:rsid w:val="00503FFA"/>
    <w:rsid w:val="005041CE"/>
    <w:rsid w:val="005044DD"/>
    <w:rsid w:val="00504810"/>
    <w:rsid w:val="00504A1D"/>
    <w:rsid w:val="00504A78"/>
    <w:rsid w:val="00504C36"/>
    <w:rsid w:val="005052FB"/>
    <w:rsid w:val="00505329"/>
    <w:rsid w:val="0050546A"/>
    <w:rsid w:val="005054AD"/>
    <w:rsid w:val="005054EE"/>
    <w:rsid w:val="005055FE"/>
    <w:rsid w:val="00505705"/>
    <w:rsid w:val="00505807"/>
    <w:rsid w:val="00505D94"/>
    <w:rsid w:val="00505FDE"/>
    <w:rsid w:val="005063AB"/>
    <w:rsid w:val="00506750"/>
    <w:rsid w:val="00506A36"/>
    <w:rsid w:val="00506B3D"/>
    <w:rsid w:val="00506C57"/>
    <w:rsid w:val="00506F33"/>
    <w:rsid w:val="0050741E"/>
    <w:rsid w:val="005076DB"/>
    <w:rsid w:val="00507AC2"/>
    <w:rsid w:val="00507D84"/>
    <w:rsid w:val="00507E79"/>
    <w:rsid w:val="0051029F"/>
    <w:rsid w:val="005107E2"/>
    <w:rsid w:val="0051106D"/>
    <w:rsid w:val="0051126C"/>
    <w:rsid w:val="005118A6"/>
    <w:rsid w:val="00511CBA"/>
    <w:rsid w:val="00511D4B"/>
    <w:rsid w:val="00511EA4"/>
    <w:rsid w:val="0051250D"/>
    <w:rsid w:val="00512662"/>
    <w:rsid w:val="00512DEE"/>
    <w:rsid w:val="005130FA"/>
    <w:rsid w:val="00513E1B"/>
    <w:rsid w:val="0051403E"/>
    <w:rsid w:val="00514272"/>
    <w:rsid w:val="00514FD0"/>
    <w:rsid w:val="0051502B"/>
    <w:rsid w:val="005156D3"/>
    <w:rsid w:val="0051590A"/>
    <w:rsid w:val="00516A9B"/>
    <w:rsid w:val="00516D70"/>
    <w:rsid w:val="00516D8C"/>
    <w:rsid w:val="005172D1"/>
    <w:rsid w:val="005175D1"/>
    <w:rsid w:val="00517665"/>
    <w:rsid w:val="00517B84"/>
    <w:rsid w:val="00517D2A"/>
    <w:rsid w:val="00517D4E"/>
    <w:rsid w:val="00517F3A"/>
    <w:rsid w:val="00517FBF"/>
    <w:rsid w:val="005200B8"/>
    <w:rsid w:val="00520289"/>
    <w:rsid w:val="005205F9"/>
    <w:rsid w:val="00520A1C"/>
    <w:rsid w:val="00520A3F"/>
    <w:rsid w:val="0052129A"/>
    <w:rsid w:val="005212E8"/>
    <w:rsid w:val="00521569"/>
    <w:rsid w:val="00521A73"/>
    <w:rsid w:val="00521B3E"/>
    <w:rsid w:val="00521FEA"/>
    <w:rsid w:val="0052202C"/>
    <w:rsid w:val="0052270F"/>
    <w:rsid w:val="00522A6A"/>
    <w:rsid w:val="00522F72"/>
    <w:rsid w:val="00523254"/>
    <w:rsid w:val="005232FE"/>
    <w:rsid w:val="00523349"/>
    <w:rsid w:val="00523770"/>
    <w:rsid w:val="00523E38"/>
    <w:rsid w:val="00524359"/>
    <w:rsid w:val="00524366"/>
    <w:rsid w:val="00524819"/>
    <w:rsid w:val="0052497F"/>
    <w:rsid w:val="00524E7A"/>
    <w:rsid w:val="00525121"/>
    <w:rsid w:val="0052536F"/>
    <w:rsid w:val="005254A3"/>
    <w:rsid w:val="00525B63"/>
    <w:rsid w:val="00525FB9"/>
    <w:rsid w:val="00526453"/>
    <w:rsid w:val="00526AAF"/>
    <w:rsid w:val="00526BB6"/>
    <w:rsid w:val="005270CD"/>
    <w:rsid w:val="00527139"/>
    <w:rsid w:val="00527F28"/>
    <w:rsid w:val="005302FF"/>
    <w:rsid w:val="0053045F"/>
    <w:rsid w:val="00530531"/>
    <w:rsid w:val="00530571"/>
    <w:rsid w:val="0053083C"/>
    <w:rsid w:val="00530D5A"/>
    <w:rsid w:val="00530D74"/>
    <w:rsid w:val="0053104C"/>
    <w:rsid w:val="005314A5"/>
    <w:rsid w:val="005316B5"/>
    <w:rsid w:val="00531BD7"/>
    <w:rsid w:val="00531D1A"/>
    <w:rsid w:val="00531EC3"/>
    <w:rsid w:val="00531FA0"/>
    <w:rsid w:val="005320ED"/>
    <w:rsid w:val="005324FF"/>
    <w:rsid w:val="00532AF2"/>
    <w:rsid w:val="00532B4B"/>
    <w:rsid w:val="00532D55"/>
    <w:rsid w:val="00532EE1"/>
    <w:rsid w:val="00533298"/>
    <w:rsid w:val="00533552"/>
    <w:rsid w:val="005338C9"/>
    <w:rsid w:val="00533E7F"/>
    <w:rsid w:val="00534335"/>
    <w:rsid w:val="005344DF"/>
    <w:rsid w:val="0053492D"/>
    <w:rsid w:val="0053519A"/>
    <w:rsid w:val="00535363"/>
    <w:rsid w:val="005356BF"/>
    <w:rsid w:val="0053574E"/>
    <w:rsid w:val="0053581A"/>
    <w:rsid w:val="00535A19"/>
    <w:rsid w:val="00535B1F"/>
    <w:rsid w:val="00535DDD"/>
    <w:rsid w:val="00535F51"/>
    <w:rsid w:val="00536215"/>
    <w:rsid w:val="00536F0A"/>
    <w:rsid w:val="00537110"/>
    <w:rsid w:val="00537138"/>
    <w:rsid w:val="00537322"/>
    <w:rsid w:val="0053734C"/>
    <w:rsid w:val="00537662"/>
    <w:rsid w:val="00537B5D"/>
    <w:rsid w:val="00537CFF"/>
    <w:rsid w:val="00537F6B"/>
    <w:rsid w:val="00537F7D"/>
    <w:rsid w:val="00540225"/>
    <w:rsid w:val="005402D0"/>
    <w:rsid w:val="005404D5"/>
    <w:rsid w:val="00540681"/>
    <w:rsid w:val="005408BA"/>
    <w:rsid w:val="00540BCB"/>
    <w:rsid w:val="00540E02"/>
    <w:rsid w:val="00540E08"/>
    <w:rsid w:val="00540FD5"/>
    <w:rsid w:val="00541148"/>
    <w:rsid w:val="005411F8"/>
    <w:rsid w:val="005412A5"/>
    <w:rsid w:val="005414A2"/>
    <w:rsid w:val="005415F3"/>
    <w:rsid w:val="005419D9"/>
    <w:rsid w:val="00541ABE"/>
    <w:rsid w:val="00541B01"/>
    <w:rsid w:val="00541C27"/>
    <w:rsid w:val="00541E45"/>
    <w:rsid w:val="00542196"/>
    <w:rsid w:val="005426DC"/>
    <w:rsid w:val="00542A91"/>
    <w:rsid w:val="00542ACB"/>
    <w:rsid w:val="00543503"/>
    <w:rsid w:val="0054366C"/>
    <w:rsid w:val="00543675"/>
    <w:rsid w:val="0054384F"/>
    <w:rsid w:val="0054385A"/>
    <w:rsid w:val="00543894"/>
    <w:rsid w:val="00543C6D"/>
    <w:rsid w:val="00543D73"/>
    <w:rsid w:val="005444D2"/>
    <w:rsid w:val="00544691"/>
    <w:rsid w:val="00544A52"/>
    <w:rsid w:val="00544BA3"/>
    <w:rsid w:val="00544BF1"/>
    <w:rsid w:val="00544C05"/>
    <w:rsid w:val="00545003"/>
    <w:rsid w:val="00545BBF"/>
    <w:rsid w:val="00545C7F"/>
    <w:rsid w:val="0054620A"/>
    <w:rsid w:val="00546C51"/>
    <w:rsid w:val="00546DEA"/>
    <w:rsid w:val="00546F1A"/>
    <w:rsid w:val="00547162"/>
    <w:rsid w:val="00547669"/>
    <w:rsid w:val="00547949"/>
    <w:rsid w:val="00547C03"/>
    <w:rsid w:val="00547DF5"/>
    <w:rsid w:val="00547FE0"/>
    <w:rsid w:val="005500A9"/>
    <w:rsid w:val="0055013B"/>
    <w:rsid w:val="005503E6"/>
    <w:rsid w:val="0055052E"/>
    <w:rsid w:val="0055053A"/>
    <w:rsid w:val="00550636"/>
    <w:rsid w:val="00550689"/>
    <w:rsid w:val="0055075D"/>
    <w:rsid w:val="00550778"/>
    <w:rsid w:val="00550B16"/>
    <w:rsid w:val="00550BEA"/>
    <w:rsid w:val="00551442"/>
    <w:rsid w:val="00551637"/>
    <w:rsid w:val="00551EF2"/>
    <w:rsid w:val="0055227E"/>
    <w:rsid w:val="00552300"/>
    <w:rsid w:val="00552D28"/>
    <w:rsid w:val="00552F9C"/>
    <w:rsid w:val="00553215"/>
    <w:rsid w:val="0055363D"/>
    <w:rsid w:val="00553E08"/>
    <w:rsid w:val="00554751"/>
    <w:rsid w:val="00554E14"/>
    <w:rsid w:val="00554FCF"/>
    <w:rsid w:val="00555407"/>
    <w:rsid w:val="00555F63"/>
    <w:rsid w:val="0055615F"/>
    <w:rsid w:val="005561AB"/>
    <w:rsid w:val="00556804"/>
    <w:rsid w:val="00556DEA"/>
    <w:rsid w:val="005570FF"/>
    <w:rsid w:val="005575B5"/>
    <w:rsid w:val="005575C9"/>
    <w:rsid w:val="0055760E"/>
    <w:rsid w:val="005577CD"/>
    <w:rsid w:val="00557E91"/>
    <w:rsid w:val="00560179"/>
    <w:rsid w:val="005601B2"/>
    <w:rsid w:val="00560253"/>
    <w:rsid w:val="00560308"/>
    <w:rsid w:val="0056033B"/>
    <w:rsid w:val="005603A1"/>
    <w:rsid w:val="005607D1"/>
    <w:rsid w:val="00560AA9"/>
    <w:rsid w:val="005613D6"/>
    <w:rsid w:val="0056161E"/>
    <w:rsid w:val="00561712"/>
    <w:rsid w:val="00561B2B"/>
    <w:rsid w:val="00561D71"/>
    <w:rsid w:val="005621AC"/>
    <w:rsid w:val="00562224"/>
    <w:rsid w:val="005623D6"/>
    <w:rsid w:val="005628A4"/>
    <w:rsid w:val="00562FA4"/>
    <w:rsid w:val="00563212"/>
    <w:rsid w:val="00563935"/>
    <w:rsid w:val="00563D30"/>
    <w:rsid w:val="00563E74"/>
    <w:rsid w:val="00563E9A"/>
    <w:rsid w:val="00563FF8"/>
    <w:rsid w:val="0056424F"/>
    <w:rsid w:val="0056433F"/>
    <w:rsid w:val="00564A76"/>
    <w:rsid w:val="00564DAC"/>
    <w:rsid w:val="00564EF7"/>
    <w:rsid w:val="005651E9"/>
    <w:rsid w:val="005652A1"/>
    <w:rsid w:val="005656B2"/>
    <w:rsid w:val="0056576B"/>
    <w:rsid w:val="00565D74"/>
    <w:rsid w:val="00565DD5"/>
    <w:rsid w:val="00565E4E"/>
    <w:rsid w:val="0056619E"/>
    <w:rsid w:val="005662AF"/>
    <w:rsid w:val="00566591"/>
    <w:rsid w:val="0056665F"/>
    <w:rsid w:val="00566669"/>
    <w:rsid w:val="0056684E"/>
    <w:rsid w:val="00566C22"/>
    <w:rsid w:val="0056704B"/>
    <w:rsid w:val="005675A2"/>
    <w:rsid w:val="005676F3"/>
    <w:rsid w:val="00567A86"/>
    <w:rsid w:val="00567B17"/>
    <w:rsid w:val="005701FD"/>
    <w:rsid w:val="00570B28"/>
    <w:rsid w:val="00570FAB"/>
    <w:rsid w:val="00570FFA"/>
    <w:rsid w:val="00571042"/>
    <w:rsid w:val="00571150"/>
    <w:rsid w:val="005713C2"/>
    <w:rsid w:val="0057142C"/>
    <w:rsid w:val="0057148F"/>
    <w:rsid w:val="005716DD"/>
    <w:rsid w:val="0057171A"/>
    <w:rsid w:val="00571A7B"/>
    <w:rsid w:val="00571B49"/>
    <w:rsid w:val="00571E99"/>
    <w:rsid w:val="00571EAE"/>
    <w:rsid w:val="00571F92"/>
    <w:rsid w:val="00572540"/>
    <w:rsid w:val="005726A7"/>
    <w:rsid w:val="005728F9"/>
    <w:rsid w:val="00572DEC"/>
    <w:rsid w:val="005731AA"/>
    <w:rsid w:val="0057327B"/>
    <w:rsid w:val="005735E1"/>
    <w:rsid w:val="005739B5"/>
    <w:rsid w:val="00573D7B"/>
    <w:rsid w:val="00573F09"/>
    <w:rsid w:val="005742BE"/>
    <w:rsid w:val="005746D9"/>
    <w:rsid w:val="005746DC"/>
    <w:rsid w:val="00574A2B"/>
    <w:rsid w:val="00574B97"/>
    <w:rsid w:val="00574CF4"/>
    <w:rsid w:val="00574F5E"/>
    <w:rsid w:val="0057502C"/>
    <w:rsid w:val="0057548E"/>
    <w:rsid w:val="00575552"/>
    <w:rsid w:val="0057596D"/>
    <w:rsid w:val="00575CA6"/>
    <w:rsid w:val="0057635E"/>
    <w:rsid w:val="00576595"/>
    <w:rsid w:val="00576705"/>
    <w:rsid w:val="0057671A"/>
    <w:rsid w:val="005767FC"/>
    <w:rsid w:val="00576803"/>
    <w:rsid w:val="00577B24"/>
    <w:rsid w:val="005801A0"/>
    <w:rsid w:val="005802AE"/>
    <w:rsid w:val="00580987"/>
    <w:rsid w:val="00580B3F"/>
    <w:rsid w:val="00580CDB"/>
    <w:rsid w:val="00580D89"/>
    <w:rsid w:val="00580DED"/>
    <w:rsid w:val="00581036"/>
    <w:rsid w:val="00581372"/>
    <w:rsid w:val="005817FB"/>
    <w:rsid w:val="00581827"/>
    <w:rsid w:val="005819B8"/>
    <w:rsid w:val="00581BA5"/>
    <w:rsid w:val="00582008"/>
    <w:rsid w:val="00582B4B"/>
    <w:rsid w:val="0058338F"/>
    <w:rsid w:val="00583523"/>
    <w:rsid w:val="00583A90"/>
    <w:rsid w:val="00583B6C"/>
    <w:rsid w:val="00583DCF"/>
    <w:rsid w:val="00583EA9"/>
    <w:rsid w:val="00584176"/>
    <w:rsid w:val="005844C4"/>
    <w:rsid w:val="00584530"/>
    <w:rsid w:val="00584620"/>
    <w:rsid w:val="00584E67"/>
    <w:rsid w:val="005850D4"/>
    <w:rsid w:val="0058530D"/>
    <w:rsid w:val="005858F8"/>
    <w:rsid w:val="0058592A"/>
    <w:rsid w:val="00585D7E"/>
    <w:rsid w:val="00585FCD"/>
    <w:rsid w:val="00586009"/>
    <w:rsid w:val="005864D7"/>
    <w:rsid w:val="005864F7"/>
    <w:rsid w:val="00586739"/>
    <w:rsid w:val="00586A5A"/>
    <w:rsid w:val="00586B95"/>
    <w:rsid w:val="00586CDF"/>
    <w:rsid w:val="0058701D"/>
    <w:rsid w:val="00587074"/>
    <w:rsid w:val="0058728B"/>
    <w:rsid w:val="0058740F"/>
    <w:rsid w:val="00587465"/>
    <w:rsid w:val="005874AF"/>
    <w:rsid w:val="00587A1C"/>
    <w:rsid w:val="00587ACB"/>
    <w:rsid w:val="00587AD7"/>
    <w:rsid w:val="00587C9C"/>
    <w:rsid w:val="00590022"/>
    <w:rsid w:val="00590698"/>
    <w:rsid w:val="0059084F"/>
    <w:rsid w:val="0059091F"/>
    <w:rsid w:val="00590D1E"/>
    <w:rsid w:val="00590DD7"/>
    <w:rsid w:val="00590E6B"/>
    <w:rsid w:val="005912EF"/>
    <w:rsid w:val="0059161C"/>
    <w:rsid w:val="00591866"/>
    <w:rsid w:val="0059198D"/>
    <w:rsid w:val="00591A2F"/>
    <w:rsid w:val="00591B2C"/>
    <w:rsid w:val="00591C2B"/>
    <w:rsid w:val="00591DB9"/>
    <w:rsid w:val="00591EEB"/>
    <w:rsid w:val="005925E8"/>
    <w:rsid w:val="00592775"/>
    <w:rsid w:val="00592869"/>
    <w:rsid w:val="0059290C"/>
    <w:rsid w:val="0059376D"/>
    <w:rsid w:val="005937C0"/>
    <w:rsid w:val="00593A92"/>
    <w:rsid w:val="00593D51"/>
    <w:rsid w:val="00593ED3"/>
    <w:rsid w:val="005940A0"/>
    <w:rsid w:val="00594735"/>
    <w:rsid w:val="00594AC7"/>
    <w:rsid w:val="00594E21"/>
    <w:rsid w:val="0059514C"/>
    <w:rsid w:val="0059528F"/>
    <w:rsid w:val="00595976"/>
    <w:rsid w:val="00595CDC"/>
    <w:rsid w:val="0059601E"/>
    <w:rsid w:val="005961C4"/>
    <w:rsid w:val="00596257"/>
    <w:rsid w:val="005962C9"/>
    <w:rsid w:val="0059632C"/>
    <w:rsid w:val="005964C8"/>
    <w:rsid w:val="0059658C"/>
    <w:rsid w:val="0059662E"/>
    <w:rsid w:val="00596D05"/>
    <w:rsid w:val="00596E08"/>
    <w:rsid w:val="005972EF"/>
    <w:rsid w:val="005974FB"/>
    <w:rsid w:val="00597508"/>
    <w:rsid w:val="005976D6"/>
    <w:rsid w:val="0059775C"/>
    <w:rsid w:val="005977A4"/>
    <w:rsid w:val="00597890"/>
    <w:rsid w:val="00597EAD"/>
    <w:rsid w:val="00597F36"/>
    <w:rsid w:val="00597F5B"/>
    <w:rsid w:val="005A017B"/>
    <w:rsid w:val="005A02E6"/>
    <w:rsid w:val="005A0460"/>
    <w:rsid w:val="005A05D7"/>
    <w:rsid w:val="005A07F6"/>
    <w:rsid w:val="005A0EF9"/>
    <w:rsid w:val="005A1003"/>
    <w:rsid w:val="005A10D3"/>
    <w:rsid w:val="005A121F"/>
    <w:rsid w:val="005A15B8"/>
    <w:rsid w:val="005A17DB"/>
    <w:rsid w:val="005A1C10"/>
    <w:rsid w:val="005A1DBA"/>
    <w:rsid w:val="005A1E19"/>
    <w:rsid w:val="005A1FD2"/>
    <w:rsid w:val="005A2300"/>
    <w:rsid w:val="005A2874"/>
    <w:rsid w:val="005A2F07"/>
    <w:rsid w:val="005A2FBE"/>
    <w:rsid w:val="005A30E8"/>
    <w:rsid w:val="005A31EB"/>
    <w:rsid w:val="005A339C"/>
    <w:rsid w:val="005A3549"/>
    <w:rsid w:val="005A371B"/>
    <w:rsid w:val="005A3FCD"/>
    <w:rsid w:val="005A468E"/>
    <w:rsid w:val="005A487C"/>
    <w:rsid w:val="005A4AA7"/>
    <w:rsid w:val="005A4EB4"/>
    <w:rsid w:val="005A55B7"/>
    <w:rsid w:val="005A5B3B"/>
    <w:rsid w:val="005A5BAA"/>
    <w:rsid w:val="005A5CC5"/>
    <w:rsid w:val="005A5CD1"/>
    <w:rsid w:val="005A6401"/>
    <w:rsid w:val="005A68A0"/>
    <w:rsid w:val="005A68AB"/>
    <w:rsid w:val="005A6B19"/>
    <w:rsid w:val="005A73F3"/>
    <w:rsid w:val="005A7652"/>
    <w:rsid w:val="005A77D0"/>
    <w:rsid w:val="005A7CCE"/>
    <w:rsid w:val="005A7E32"/>
    <w:rsid w:val="005A7ECA"/>
    <w:rsid w:val="005B0B27"/>
    <w:rsid w:val="005B0B74"/>
    <w:rsid w:val="005B0F7C"/>
    <w:rsid w:val="005B11FA"/>
    <w:rsid w:val="005B1954"/>
    <w:rsid w:val="005B1F3E"/>
    <w:rsid w:val="005B20A5"/>
    <w:rsid w:val="005B23D5"/>
    <w:rsid w:val="005B24E4"/>
    <w:rsid w:val="005B293D"/>
    <w:rsid w:val="005B3299"/>
    <w:rsid w:val="005B331F"/>
    <w:rsid w:val="005B38F1"/>
    <w:rsid w:val="005B43D7"/>
    <w:rsid w:val="005B447C"/>
    <w:rsid w:val="005B4F8F"/>
    <w:rsid w:val="005B4FDF"/>
    <w:rsid w:val="005B52D1"/>
    <w:rsid w:val="005B5835"/>
    <w:rsid w:val="005B5E0B"/>
    <w:rsid w:val="005B61EF"/>
    <w:rsid w:val="005B65D1"/>
    <w:rsid w:val="005B6B94"/>
    <w:rsid w:val="005B7913"/>
    <w:rsid w:val="005B7DD5"/>
    <w:rsid w:val="005B7EFF"/>
    <w:rsid w:val="005C046A"/>
    <w:rsid w:val="005C0643"/>
    <w:rsid w:val="005C06C0"/>
    <w:rsid w:val="005C070A"/>
    <w:rsid w:val="005C0A55"/>
    <w:rsid w:val="005C10C1"/>
    <w:rsid w:val="005C1229"/>
    <w:rsid w:val="005C1475"/>
    <w:rsid w:val="005C1930"/>
    <w:rsid w:val="005C1938"/>
    <w:rsid w:val="005C1948"/>
    <w:rsid w:val="005C1CD9"/>
    <w:rsid w:val="005C222E"/>
    <w:rsid w:val="005C26E6"/>
    <w:rsid w:val="005C281F"/>
    <w:rsid w:val="005C3235"/>
    <w:rsid w:val="005C3528"/>
    <w:rsid w:val="005C360D"/>
    <w:rsid w:val="005C3892"/>
    <w:rsid w:val="005C4216"/>
    <w:rsid w:val="005C4271"/>
    <w:rsid w:val="005C44BD"/>
    <w:rsid w:val="005C4A09"/>
    <w:rsid w:val="005C4E99"/>
    <w:rsid w:val="005C5489"/>
    <w:rsid w:val="005C5A95"/>
    <w:rsid w:val="005C5BF2"/>
    <w:rsid w:val="005C5D36"/>
    <w:rsid w:val="005C5D57"/>
    <w:rsid w:val="005C5D74"/>
    <w:rsid w:val="005C5FB4"/>
    <w:rsid w:val="005C6130"/>
    <w:rsid w:val="005C6317"/>
    <w:rsid w:val="005C6391"/>
    <w:rsid w:val="005C649F"/>
    <w:rsid w:val="005C66A0"/>
    <w:rsid w:val="005C6736"/>
    <w:rsid w:val="005C67A8"/>
    <w:rsid w:val="005C7580"/>
    <w:rsid w:val="005C7841"/>
    <w:rsid w:val="005C7C9A"/>
    <w:rsid w:val="005D064F"/>
    <w:rsid w:val="005D0CB1"/>
    <w:rsid w:val="005D0ECE"/>
    <w:rsid w:val="005D100D"/>
    <w:rsid w:val="005D15B3"/>
    <w:rsid w:val="005D1B65"/>
    <w:rsid w:val="005D23C3"/>
    <w:rsid w:val="005D258C"/>
    <w:rsid w:val="005D2600"/>
    <w:rsid w:val="005D28D6"/>
    <w:rsid w:val="005D2C15"/>
    <w:rsid w:val="005D2CAB"/>
    <w:rsid w:val="005D2E6B"/>
    <w:rsid w:val="005D3027"/>
    <w:rsid w:val="005D31E1"/>
    <w:rsid w:val="005D32CE"/>
    <w:rsid w:val="005D3585"/>
    <w:rsid w:val="005D364B"/>
    <w:rsid w:val="005D3852"/>
    <w:rsid w:val="005D3A7D"/>
    <w:rsid w:val="005D3F8A"/>
    <w:rsid w:val="005D4498"/>
    <w:rsid w:val="005D4947"/>
    <w:rsid w:val="005D49BF"/>
    <w:rsid w:val="005D4AF8"/>
    <w:rsid w:val="005D520E"/>
    <w:rsid w:val="005D5CE6"/>
    <w:rsid w:val="005D5DA7"/>
    <w:rsid w:val="005D67B0"/>
    <w:rsid w:val="005D7538"/>
    <w:rsid w:val="005D7707"/>
    <w:rsid w:val="005D7821"/>
    <w:rsid w:val="005D79E3"/>
    <w:rsid w:val="005D7B49"/>
    <w:rsid w:val="005D7CFD"/>
    <w:rsid w:val="005E0265"/>
    <w:rsid w:val="005E050C"/>
    <w:rsid w:val="005E06E9"/>
    <w:rsid w:val="005E0BB6"/>
    <w:rsid w:val="005E0BCA"/>
    <w:rsid w:val="005E0BD9"/>
    <w:rsid w:val="005E10BA"/>
    <w:rsid w:val="005E1767"/>
    <w:rsid w:val="005E1BBE"/>
    <w:rsid w:val="005E202D"/>
    <w:rsid w:val="005E23BF"/>
    <w:rsid w:val="005E257B"/>
    <w:rsid w:val="005E25A5"/>
    <w:rsid w:val="005E282A"/>
    <w:rsid w:val="005E2EA5"/>
    <w:rsid w:val="005E35C1"/>
    <w:rsid w:val="005E39F1"/>
    <w:rsid w:val="005E3EC6"/>
    <w:rsid w:val="005E4152"/>
    <w:rsid w:val="005E416D"/>
    <w:rsid w:val="005E4378"/>
    <w:rsid w:val="005E476B"/>
    <w:rsid w:val="005E49A1"/>
    <w:rsid w:val="005E4AF1"/>
    <w:rsid w:val="005E4FBC"/>
    <w:rsid w:val="005E52BA"/>
    <w:rsid w:val="005E5FF4"/>
    <w:rsid w:val="005E64C6"/>
    <w:rsid w:val="005E6858"/>
    <w:rsid w:val="005E6AF6"/>
    <w:rsid w:val="005E6FCE"/>
    <w:rsid w:val="005E73CB"/>
    <w:rsid w:val="005E7776"/>
    <w:rsid w:val="005E7D67"/>
    <w:rsid w:val="005F0035"/>
    <w:rsid w:val="005F0292"/>
    <w:rsid w:val="005F038F"/>
    <w:rsid w:val="005F0440"/>
    <w:rsid w:val="005F04B0"/>
    <w:rsid w:val="005F078F"/>
    <w:rsid w:val="005F0ABA"/>
    <w:rsid w:val="005F0D24"/>
    <w:rsid w:val="005F1355"/>
    <w:rsid w:val="005F2136"/>
    <w:rsid w:val="005F2268"/>
    <w:rsid w:val="005F2493"/>
    <w:rsid w:val="005F2800"/>
    <w:rsid w:val="005F2C95"/>
    <w:rsid w:val="005F2E34"/>
    <w:rsid w:val="005F325F"/>
    <w:rsid w:val="005F326F"/>
    <w:rsid w:val="005F3390"/>
    <w:rsid w:val="005F351E"/>
    <w:rsid w:val="005F367E"/>
    <w:rsid w:val="005F371A"/>
    <w:rsid w:val="005F38A2"/>
    <w:rsid w:val="005F38E0"/>
    <w:rsid w:val="005F3CAF"/>
    <w:rsid w:val="005F3D36"/>
    <w:rsid w:val="005F406B"/>
    <w:rsid w:val="005F414C"/>
    <w:rsid w:val="005F4204"/>
    <w:rsid w:val="005F423C"/>
    <w:rsid w:val="005F49C2"/>
    <w:rsid w:val="005F4FE5"/>
    <w:rsid w:val="005F52EF"/>
    <w:rsid w:val="005F549D"/>
    <w:rsid w:val="005F5CEE"/>
    <w:rsid w:val="005F5D0A"/>
    <w:rsid w:val="005F60C4"/>
    <w:rsid w:val="005F6131"/>
    <w:rsid w:val="005F640B"/>
    <w:rsid w:val="005F6675"/>
    <w:rsid w:val="005F716C"/>
    <w:rsid w:val="005F735B"/>
    <w:rsid w:val="005F76FA"/>
    <w:rsid w:val="005F78E5"/>
    <w:rsid w:val="005F7C7F"/>
    <w:rsid w:val="005F7F21"/>
    <w:rsid w:val="006008FB"/>
    <w:rsid w:val="0060145E"/>
    <w:rsid w:val="00601B7F"/>
    <w:rsid w:val="00601B90"/>
    <w:rsid w:val="00601DE5"/>
    <w:rsid w:val="0060221E"/>
    <w:rsid w:val="0060273E"/>
    <w:rsid w:val="00602854"/>
    <w:rsid w:val="00602F7C"/>
    <w:rsid w:val="00603355"/>
    <w:rsid w:val="00603815"/>
    <w:rsid w:val="00603CBF"/>
    <w:rsid w:val="00603E87"/>
    <w:rsid w:val="00603F9D"/>
    <w:rsid w:val="0060420D"/>
    <w:rsid w:val="00604C38"/>
    <w:rsid w:val="00605523"/>
    <w:rsid w:val="00605832"/>
    <w:rsid w:val="00605A74"/>
    <w:rsid w:val="00605C0A"/>
    <w:rsid w:val="00605C18"/>
    <w:rsid w:val="00605FC9"/>
    <w:rsid w:val="0060632F"/>
    <w:rsid w:val="006069C2"/>
    <w:rsid w:val="00606F5C"/>
    <w:rsid w:val="0060700A"/>
    <w:rsid w:val="00607705"/>
    <w:rsid w:val="00607CBA"/>
    <w:rsid w:val="00607D2F"/>
    <w:rsid w:val="00607FD2"/>
    <w:rsid w:val="00607FF8"/>
    <w:rsid w:val="00610025"/>
    <w:rsid w:val="0061059B"/>
    <w:rsid w:val="0061089A"/>
    <w:rsid w:val="00610980"/>
    <w:rsid w:val="00610AD3"/>
    <w:rsid w:val="00610C26"/>
    <w:rsid w:val="00610D99"/>
    <w:rsid w:val="00610DAC"/>
    <w:rsid w:val="00610FAA"/>
    <w:rsid w:val="006110E2"/>
    <w:rsid w:val="00611150"/>
    <w:rsid w:val="006115C9"/>
    <w:rsid w:val="00611860"/>
    <w:rsid w:val="00611D98"/>
    <w:rsid w:val="006120CB"/>
    <w:rsid w:val="006128A8"/>
    <w:rsid w:val="006129E6"/>
    <w:rsid w:val="00612AD3"/>
    <w:rsid w:val="00612B90"/>
    <w:rsid w:val="00613AA1"/>
    <w:rsid w:val="006140EE"/>
    <w:rsid w:val="0061466E"/>
    <w:rsid w:val="006147E7"/>
    <w:rsid w:val="00614C57"/>
    <w:rsid w:val="00614E9E"/>
    <w:rsid w:val="00615130"/>
    <w:rsid w:val="00615139"/>
    <w:rsid w:val="0061526B"/>
    <w:rsid w:val="006156CE"/>
    <w:rsid w:val="0061587E"/>
    <w:rsid w:val="00615915"/>
    <w:rsid w:val="00615A4D"/>
    <w:rsid w:val="00615C32"/>
    <w:rsid w:val="00615C3A"/>
    <w:rsid w:val="00615F59"/>
    <w:rsid w:val="006161EB"/>
    <w:rsid w:val="0061647C"/>
    <w:rsid w:val="00616B0B"/>
    <w:rsid w:val="00616C3C"/>
    <w:rsid w:val="00616E7F"/>
    <w:rsid w:val="00616F99"/>
    <w:rsid w:val="006170C0"/>
    <w:rsid w:val="006172DC"/>
    <w:rsid w:val="0061775F"/>
    <w:rsid w:val="006178FF"/>
    <w:rsid w:val="00617D68"/>
    <w:rsid w:val="00620227"/>
    <w:rsid w:val="00620A25"/>
    <w:rsid w:val="00620DF4"/>
    <w:rsid w:val="00621DA7"/>
    <w:rsid w:val="006222AC"/>
    <w:rsid w:val="006224DC"/>
    <w:rsid w:val="0062269C"/>
    <w:rsid w:val="00622834"/>
    <w:rsid w:val="00622A7A"/>
    <w:rsid w:val="00622AF8"/>
    <w:rsid w:val="00622DCE"/>
    <w:rsid w:val="0062300F"/>
    <w:rsid w:val="006239BF"/>
    <w:rsid w:val="00623B65"/>
    <w:rsid w:val="00623DCD"/>
    <w:rsid w:val="00623F95"/>
    <w:rsid w:val="006240B5"/>
    <w:rsid w:val="00624D07"/>
    <w:rsid w:val="00624F47"/>
    <w:rsid w:val="006253D5"/>
    <w:rsid w:val="00625C29"/>
    <w:rsid w:val="00625FDB"/>
    <w:rsid w:val="006264D2"/>
    <w:rsid w:val="00626505"/>
    <w:rsid w:val="00626B26"/>
    <w:rsid w:val="00627876"/>
    <w:rsid w:val="00627A79"/>
    <w:rsid w:val="00627AFF"/>
    <w:rsid w:val="00627CC4"/>
    <w:rsid w:val="00627DDF"/>
    <w:rsid w:val="006300A1"/>
    <w:rsid w:val="0063019D"/>
    <w:rsid w:val="006303A0"/>
    <w:rsid w:val="0063058A"/>
    <w:rsid w:val="006306EF"/>
    <w:rsid w:val="00630CBB"/>
    <w:rsid w:val="006310F0"/>
    <w:rsid w:val="00631216"/>
    <w:rsid w:val="00631802"/>
    <w:rsid w:val="00631CDA"/>
    <w:rsid w:val="00631FAA"/>
    <w:rsid w:val="006320DE"/>
    <w:rsid w:val="00632144"/>
    <w:rsid w:val="006321B3"/>
    <w:rsid w:val="006321F3"/>
    <w:rsid w:val="00632331"/>
    <w:rsid w:val="0063253F"/>
    <w:rsid w:val="0063255D"/>
    <w:rsid w:val="00632584"/>
    <w:rsid w:val="00632792"/>
    <w:rsid w:val="006328A4"/>
    <w:rsid w:val="00632B5E"/>
    <w:rsid w:val="00632B9C"/>
    <w:rsid w:val="00632CF7"/>
    <w:rsid w:val="00632E02"/>
    <w:rsid w:val="00632F0B"/>
    <w:rsid w:val="0063338E"/>
    <w:rsid w:val="00633455"/>
    <w:rsid w:val="006335AE"/>
    <w:rsid w:val="00633745"/>
    <w:rsid w:val="006339C0"/>
    <w:rsid w:val="00633D5A"/>
    <w:rsid w:val="00633FC7"/>
    <w:rsid w:val="006341EF"/>
    <w:rsid w:val="00634576"/>
    <w:rsid w:val="006347BE"/>
    <w:rsid w:val="00634834"/>
    <w:rsid w:val="00634A69"/>
    <w:rsid w:val="0063511C"/>
    <w:rsid w:val="00635422"/>
    <w:rsid w:val="00635482"/>
    <w:rsid w:val="00635716"/>
    <w:rsid w:val="006363BF"/>
    <w:rsid w:val="0063660F"/>
    <w:rsid w:val="006367A5"/>
    <w:rsid w:val="00636A69"/>
    <w:rsid w:val="00636D82"/>
    <w:rsid w:val="0063727F"/>
    <w:rsid w:val="006373D2"/>
    <w:rsid w:val="00637471"/>
    <w:rsid w:val="0063757B"/>
    <w:rsid w:val="00637674"/>
    <w:rsid w:val="006377E2"/>
    <w:rsid w:val="00637AB2"/>
    <w:rsid w:val="00637EA4"/>
    <w:rsid w:val="00640363"/>
    <w:rsid w:val="006403AE"/>
    <w:rsid w:val="006403DA"/>
    <w:rsid w:val="0064049F"/>
    <w:rsid w:val="00640A40"/>
    <w:rsid w:val="00640CD1"/>
    <w:rsid w:val="006412BA"/>
    <w:rsid w:val="006413A5"/>
    <w:rsid w:val="00641775"/>
    <w:rsid w:val="00642022"/>
    <w:rsid w:val="006420EC"/>
    <w:rsid w:val="006423BF"/>
    <w:rsid w:val="0064258B"/>
    <w:rsid w:val="00642623"/>
    <w:rsid w:val="00642A93"/>
    <w:rsid w:val="00643048"/>
    <w:rsid w:val="00643303"/>
    <w:rsid w:val="0064335F"/>
    <w:rsid w:val="00643404"/>
    <w:rsid w:val="006434C7"/>
    <w:rsid w:val="006436F7"/>
    <w:rsid w:val="006437D5"/>
    <w:rsid w:val="00643A52"/>
    <w:rsid w:val="00643C93"/>
    <w:rsid w:val="006443CE"/>
    <w:rsid w:val="00644713"/>
    <w:rsid w:val="00644809"/>
    <w:rsid w:val="00644881"/>
    <w:rsid w:val="00644A44"/>
    <w:rsid w:val="00644BBF"/>
    <w:rsid w:val="0064501F"/>
    <w:rsid w:val="0064561A"/>
    <w:rsid w:val="00645AB2"/>
    <w:rsid w:val="00645BCB"/>
    <w:rsid w:val="00645DF3"/>
    <w:rsid w:val="00645E46"/>
    <w:rsid w:val="006463E0"/>
    <w:rsid w:val="006466E0"/>
    <w:rsid w:val="00646901"/>
    <w:rsid w:val="00647033"/>
    <w:rsid w:val="0064729B"/>
    <w:rsid w:val="00647788"/>
    <w:rsid w:val="0064794F"/>
    <w:rsid w:val="00647A45"/>
    <w:rsid w:val="00650053"/>
    <w:rsid w:val="0065009C"/>
    <w:rsid w:val="006502F4"/>
    <w:rsid w:val="00650749"/>
    <w:rsid w:val="006508E0"/>
    <w:rsid w:val="00650A05"/>
    <w:rsid w:val="00650ADA"/>
    <w:rsid w:val="00650C4A"/>
    <w:rsid w:val="00650EBA"/>
    <w:rsid w:val="00650FDE"/>
    <w:rsid w:val="006514B5"/>
    <w:rsid w:val="00651B6B"/>
    <w:rsid w:val="00651D77"/>
    <w:rsid w:val="0065218B"/>
    <w:rsid w:val="006521A4"/>
    <w:rsid w:val="006526C4"/>
    <w:rsid w:val="0065293B"/>
    <w:rsid w:val="00652A39"/>
    <w:rsid w:val="00652E3C"/>
    <w:rsid w:val="0065330D"/>
    <w:rsid w:val="00653550"/>
    <w:rsid w:val="00653A26"/>
    <w:rsid w:val="00653E51"/>
    <w:rsid w:val="00654542"/>
    <w:rsid w:val="0065465F"/>
    <w:rsid w:val="006549DE"/>
    <w:rsid w:val="00654A5B"/>
    <w:rsid w:val="00654CF9"/>
    <w:rsid w:val="00654E0D"/>
    <w:rsid w:val="00654F92"/>
    <w:rsid w:val="006551A7"/>
    <w:rsid w:val="006559E4"/>
    <w:rsid w:val="00655ADF"/>
    <w:rsid w:val="00655AEF"/>
    <w:rsid w:val="00655D7D"/>
    <w:rsid w:val="00656002"/>
    <w:rsid w:val="0065605C"/>
    <w:rsid w:val="006563B7"/>
    <w:rsid w:val="006563DE"/>
    <w:rsid w:val="00656572"/>
    <w:rsid w:val="00656852"/>
    <w:rsid w:val="00656AC8"/>
    <w:rsid w:val="006575F9"/>
    <w:rsid w:val="00657C99"/>
    <w:rsid w:val="00657DF9"/>
    <w:rsid w:val="006603F9"/>
    <w:rsid w:val="006605CB"/>
    <w:rsid w:val="006606B7"/>
    <w:rsid w:val="00660A34"/>
    <w:rsid w:val="00660CBC"/>
    <w:rsid w:val="00660F8D"/>
    <w:rsid w:val="00660FD0"/>
    <w:rsid w:val="0066123E"/>
    <w:rsid w:val="006614C9"/>
    <w:rsid w:val="00661508"/>
    <w:rsid w:val="006615D2"/>
    <w:rsid w:val="006615D8"/>
    <w:rsid w:val="00661892"/>
    <w:rsid w:val="00661A28"/>
    <w:rsid w:val="00661A49"/>
    <w:rsid w:val="00662898"/>
    <w:rsid w:val="00662CA1"/>
    <w:rsid w:val="00662F6B"/>
    <w:rsid w:val="00663011"/>
    <w:rsid w:val="006630EF"/>
    <w:rsid w:val="00663213"/>
    <w:rsid w:val="00663328"/>
    <w:rsid w:val="0066350A"/>
    <w:rsid w:val="00663749"/>
    <w:rsid w:val="00664366"/>
    <w:rsid w:val="006643C5"/>
    <w:rsid w:val="00664475"/>
    <w:rsid w:val="006645E4"/>
    <w:rsid w:val="00664904"/>
    <w:rsid w:val="00664DC5"/>
    <w:rsid w:val="00664F07"/>
    <w:rsid w:val="0066557E"/>
    <w:rsid w:val="0066560C"/>
    <w:rsid w:val="006656A4"/>
    <w:rsid w:val="00665AA6"/>
    <w:rsid w:val="00665B93"/>
    <w:rsid w:val="0066613E"/>
    <w:rsid w:val="006662D1"/>
    <w:rsid w:val="006663A9"/>
    <w:rsid w:val="00666CB1"/>
    <w:rsid w:val="00666D8D"/>
    <w:rsid w:val="006671F3"/>
    <w:rsid w:val="00667273"/>
    <w:rsid w:val="0066754B"/>
    <w:rsid w:val="006679CD"/>
    <w:rsid w:val="00667D33"/>
    <w:rsid w:val="00667E09"/>
    <w:rsid w:val="00667F11"/>
    <w:rsid w:val="006701A8"/>
    <w:rsid w:val="006703F3"/>
    <w:rsid w:val="00670550"/>
    <w:rsid w:val="00670828"/>
    <w:rsid w:val="006714A2"/>
    <w:rsid w:val="0067151C"/>
    <w:rsid w:val="0067186D"/>
    <w:rsid w:val="006718DF"/>
    <w:rsid w:val="00671B45"/>
    <w:rsid w:val="00671F7E"/>
    <w:rsid w:val="006720D5"/>
    <w:rsid w:val="006726DB"/>
    <w:rsid w:val="00673286"/>
    <w:rsid w:val="006735EC"/>
    <w:rsid w:val="0067390D"/>
    <w:rsid w:val="00673DE0"/>
    <w:rsid w:val="006748EB"/>
    <w:rsid w:val="00674D84"/>
    <w:rsid w:val="00674FB9"/>
    <w:rsid w:val="006752FD"/>
    <w:rsid w:val="006756CF"/>
    <w:rsid w:val="006757DE"/>
    <w:rsid w:val="00675C3A"/>
    <w:rsid w:val="00675D51"/>
    <w:rsid w:val="006760EA"/>
    <w:rsid w:val="00676194"/>
    <w:rsid w:val="006762A2"/>
    <w:rsid w:val="0067642E"/>
    <w:rsid w:val="006767E7"/>
    <w:rsid w:val="00676CE0"/>
    <w:rsid w:val="00676D92"/>
    <w:rsid w:val="00676EE5"/>
    <w:rsid w:val="0067714A"/>
    <w:rsid w:val="00677549"/>
    <w:rsid w:val="006775C8"/>
    <w:rsid w:val="0067764C"/>
    <w:rsid w:val="0067769D"/>
    <w:rsid w:val="006778C3"/>
    <w:rsid w:val="00677971"/>
    <w:rsid w:val="006800D7"/>
    <w:rsid w:val="00680693"/>
    <w:rsid w:val="006806F3"/>
    <w:rsid w:val="00680735"/>
    <w:rsid w:val="00680FAB"/>
    <w:rsid w:val="00681390"/>
    <w:rsid w:val="00681726"/>
    <w:rsid w:val="00681866"/>
    <w:rsid w:val="00681CEE"/>
    <w:rsid w:val="00681EBE"/>
    <w:rsid w:val="006827BA"/>
    <w:rsid w:val="00682FB6"/>
    <w:rsid w:val="0068313A"/>
    <w:rsid w:val="006837D3"/>
    <w:rsid w:val="0068391A"/>
    <w:rsid w:val="00683EF9"/>
    <w:rsid w:val="00684180"/>
    <w:rsid w:val="00684190"/>
    <w:rsid w:val="0068425B"/>
    <w:rsid w:val="00684263"/>
    <w:rsid w:val="006844C4"/>
    <w:rsid w:val="0068493B"/>
    <w:rsid w:val="00684A49"/>
    <w:rsid w:val="00684B1A"/>
    <w:rsid w:val="00685183"/>
    <w:rsid w:val="00685453"/>
    <w:rsid w:val="006856B2"/>
    <w:rsid w:val="00685977"/>
    <w:rsid w:val="006859B9"/>
    <w:rsid w:val="00685BD1"/>
    <w:rsid w:val="00685EA7"/>
    <w:rsid w:val="006863DF"/>
    <w:rsid w:val="00686927"/>
    <w:rsid w:val="00686B0C"/>
    <w:rsid w:val="00686FCD"/>
    <w:rsid w:val="00687777"/>
    <w:rsid w:val="00687A65"/>
    <w:rsid w:val="00687CD6"/>
    <w:rsid w:val="00687E44"/>
    <w:rsid w:val="00690480"/>
    <w:rsid w:val="006905B8"/>
    <w:rsid w:val="00691167"/>
    <w:rsid w:val="00691352"/>
    <w:rsid w:val="006914FE"/>
    <w:rsid w:val="00691738"/>
    <w:rsid w:val="00691968"/>
    <w:rsid w:val="00691D2A"/>
    <w:rsid w:val="00691DB7"/>
    <w:rsid w:val="00692151"/>
    <w:rsid w:val="006922D6"/>
    <w:rsid w:val="006924B4"/>
    <w:rsid w:val="006924E8"/>
    <w:rsid w:val="0069277E"/>
    <w:rsid w:val="00692AF5"/>
    <w:rsid w:val="00694195"/>
    <w:rsid w:val="00694252"/>
    <w:rsid w:val="0069428B"/>
    <w:rsid w:val="006945F1"/>
    <w:rsid w:val="006946EA"/>
    <w:rsid w:val="00694776"/>
    <w:rsid w:val="00694BFF"/>
    <w:rsid w:val="00694EA4"/>
    <w:rsid w:val="00694F6F"/>
    <w:rsid w:val="006953AF"/>
    <w:rsid w:val="00695DEA"/>
    <w:rsid w:val="00696024"/>
    <w:rsid w:val="00696597"/>
    <w:rsid w:val="0069684C"/>
    <w:rsid w:val="00697ECB"/>
    <w:rsid w:val="006A086A"/>
    <w:rsid w:val="006A0973"/>
    <w:rsid w:val="006A0A26"/>
    <w:rsid w:val="006A0B4D"/>
    <w:rsid w:val="006A0D6C"/>
    <w:rsid w:val="006A1647"/>
    <w:rsid w:val="006A1C78"/>
    <w:rsid w:val="006A1FFF"/>
    <w:rsid w:val="006A22FC"/>
    <w:rsid w:val="006A23D7"/>
    <w:rsid w:val="006A2900"/>
    <w:rsid w:val="006A292F"/>
    <w:rsid w:val="006A2A6B"/>
    <w:rsid w:val="006A2F4B"/>
    <w:rsid w:val="006A31DE"/>
    <w:rsid w:val="006A357D"/>
    <w:rsid w:val="006A3600"/>
    <w:rsid w:val="006A3ADC"/>
    <w:rsid w:val="006A3B3D"/>
    <w:rsid w:val="006A3F58"/>
    <w:rsid w:val="006A400F"/>
    <w:rsid w:val="006A4332"/>
    <w:rsid w:val="006A4663"/>
    <w:rsid w:val="006A46AC"/>
    <w:rsid w:val="006A474C"/>
    <w:rsid w:val="006A4B24"/>
    <w:rsid w:val="006A514F"/>
    <w:rsid w:val="006A532B"/>
    <w:rsid w:val="006A53C4"/>
    <w:rsid w:val="006A58C0"/>
    <w:rsid w:val="006A596C"/>
    <w:rsid w:val="006A5CB1"/>
    <w:rsid w:val="006A5D35"/>
    <w:rsid w:val="006A64E0"/>
    <w:rsid w:val="006A6AF9"/>
    <w:rsid w:val="006A6F61"/>
    <w:rsid w:val="006A7092"/>
    <w:rsid w:val="006A71E6"/>
    <w:rsid w:val="006A734A"/>
    <w:rsid w:val="006A7849"/>
    <w:rsid w:val="006A7D76"/>
    <w:rsid w:val="006B0078"/>
    <w:rsid w:val="006B0085"/>
    <w:rsid w:val="006B01B9"/>
    <w:rsid w:val="006B031B"/>
    <w:rsid w:val="006B099B"/>
    <w:rsid w:val="006B0E1E"/>
    <w:rsid w:val="006B140F"/>
    <w:rsid w:val="006B1522"/>
    <w:rsid w:val="006B1523"/>
    <w:rsid w:val="006B1964"/>
    <w:rsid w:val="006B1E17"/>
    <w:rsid w:val="006B226B"/>
    <w:rsid w:val="006B2311"/>
    <w:rsid w:val="006B2570"/>
    <w:rsid w:val="006B283A"/>
    <w:rsid w:val="006B2D60"/>
    <w:rsid w:val="006B2FF6"/>
    <w:rsid w:val="006B3270"/>
    <w:rsid w:val="006B346A"/>
    <w:rsid w:val="006B3782"/>
    <w:rsid w:val="006B39E9"/>
    <w:rsid w:val="006B3ACC"/>
    <w:rsid w:val="006B41C0"/>
    <w:rsid w:val="006B43A1"/>
    <w:rsid w:val="006B43FB"/>
    <w:rsid w:val="006B45BC"/>
    <w:rsid w:val="006B4749"/>
    <w:rsid w:val="006B49E8"/>
    <w:rsid w:val="006B4F4D"/>
    <w:rsid w:val="006B5131"/>
    <w:rsid w:val="006B5507"/>
    <w:rsid w:val="006B5688"/>
    <w:rsid w:val="006B56EB"/>
    <w:rsid w:val="006B5B74"/>
    <w:rsid w:val="006B5D97"/>
    <w:rsid w:val="006B5F7E"/>
    <w:rsid w:val="006B6195"/>
    <w:rsid w:val="006B63D6"/>
    <w:rsid w:val="006B6403"/>
    <w:rsid w:val="006B666A"/>
    <w:rsid w:val="006B6B53"/>
    <w:rsid w:val="006B6BFA"/>
    <w:rsid w:val="006B703A"/>
    <w:rsid w:val="006B75AC"/>
    <w:rsid w:val="006B7A66"/>
    <w:rsid w:val="006B7D8B"/>
    <w:rsid w:val="006B7E04"/>
    <w:rsid w:val="006C0059"/>
    <w:rsid w:val="006C00BB"/>
    <w:rsid w:val="006C01DB"/>
    <w:rsid w:val="006C048A"/>
    <w:rsid w:val="006C070E"/>
    <w:rsid w:val="006C0E1D"/>
    <w:rsid w:val="006C148B"/>
    <w:rsid w:val="006C15D6"/>
    <w:rsid w:val="006C1943"/>
    <w:rsid w:val="006C1B7F"/>
    <w:rsid w:val="006C1D66"/>
    <w:rsid w:val="006C1E00"/>
    <w:rsid w:val="006C207B"/>
    <w:rsid w:val="006C2997"/>
    <w:rsid w:val="006C2ADC"/>
    <w:rsid w:val="006C311C"/>
    <w:rsid w:val="006C31C0"/>
    <w:rsid w:val="006C377C"/>
    <w:rsid w:val="006C399F"/>
    <w:rsid w:val="006C39F7"/>
    <w:rsid w:val="006C41E4"/>
    <w:rsid w:val="006C4649"/>
    <w:rsid w:val="006C49A3"/>
    <w:rsid w:val="006C4AFB"/>
    <w:rsid w:val="006C4EC5"/>
    <w:rsid w:val="006C508E"/>
    <w:rsid w:val="006C58A3"/>
    <w:rsid w:val="006C5CCC"/>
    <w:rsid w:val="006C5D55"/>
    <w:rsid w:val="006C5F50"/>
    <w:rsid w:val="006C6302"/>
    <w:rsid w:val="006C6958"/>
    <w:rsid w:val="006C6C94"/>
    <w:rsid w:val="006C6D4E"/>
    <w:rsid w:val="006C6D88"/>
    <w:rsid w:val="006C75BF"/>
    <w:rsid w:val="006C760C"/>
    <w:rsid w:val="006C7709"/>
    <w:rsid w:val="006C7841"/>
    <w:rsid w:val="006C7E0F"/>
    <w:rsid w:val="006D0091"/>
    <w:rsid w:val="006D00A1"/>
    <w:rsid w:val="006D0386"/>
    <w:rsid w:val="006D0950"/>
    <w:rsid w:val="006D0CD7"/>
    <w:rsid w:val="006D0EB0"/>
    <w:rsid w:val="006D131E"/>
    <w:rsid w:val="006D176E"/>
    <w:rsid w:val="006D185B"/>
    <w:rsid w:val="006D194D"/>
    <w:rsid w:val="006D19AB"/>
    <w:rsid w:val="006D2480"/>
    <w:rsid w:val="006D26D2"/>
    <w:rsid w:val="006D3BC9"/>
    <w:rsid w:val="006D3DD9"/>
    <w:rsid w:val="006D426F"/>
    <w:rsid w:val="006D45B1"/>
    <w:rsid w:val="006D4655"/>
    <w:rsid w:val="006D47E7"/>
    <w:rsid w:val="006D4C31"/>
    <w:rsid w:val="006D4F20"/>
    <w:rsid w:val="006D4FF8"/>
    <w:rsid w:val="006D50AE"/>
    <w:rsid w:val="006D51EC"/>
    <w:rsid w:val="006D56D1"/>
    <w:rsid w:val="006D58E8"/>
    <w:rsid w:val="006D5BA2"/>
    <w:rsid w:val="006D5C74"/>
    <w:rsid w:val="006D6017"/>
    <w:rsid w:val="006D60A8"/>
    <w:rsid w:val="006D60E3"/>
    <w:rsid w:val="006D6101"/>
    <w:rsid w:val="006D621A"/>
    <w:rsid w:val="006D6552"/>
    <w:rsid w:val="006D68E7"/>
    <w:rsid w:val="006D6B42"/>
    <w:rsid w:val="006D6CDE"/>
    <w:rsid w:val="006D6D16"/>
    <w:rsid w:val="006D713F"/>
    <w:rsid w:val="006D7463"/>
    <w:rsid w:val="006D76AE"/>
    <w:rsid w:val="006D78F7"/>
    <w:rsid w:val="006D7963"/>
    <w:rsid w:val="006D7AD5"/>
    <w:rsid w:val="006D7F98"/>
    <w:rsid w:val="006E0262"/>
    <w:rsid w:val="006E03DD"/>
    <w:rsid w:val="006E09B4"/>
    <w:rsid w:val="006E0CB3"/>
    <w:rsid w:val="006E0D97"/>
    <w:rsid w:val="006E0DE4"/>
    <w:rsid w:val="006E0F09"/>
    <w:rsid w:val="006E14ED"/>
    <w:rsid w:val="006E175E"/>
    <w:rsid w:val="006E1F8E"/>
    <w:rsid w:val="006E27F4"/>
    <w:rsid w:val="006E2C5D"/>
    <w:rsid w:val="006E2E45"/>
    <w:rsid w:val="006E2FE3"/>
    <w:rsid w:val="006E320E"/>
    <w:rsid w:val="006E3382"/>
    <w:rsid w:val="006E3A1B"/>
    <w:rsid w:val="006E4068"/>
    <w:rsid w:val="006E4289"/>
    <w:rsid w:val="006E43F1"/>
    <w:rsid w:val="006E445C"/>
    <w:rsid w:val="006E48D8"/>
    <w:rsid w:val="006E4B36"/>
    <w:rsid w:val="006E4F10"/>
    <w:rsid w:val="006E51A7"/>
    <w:rsid w:val="006E5659"/>
    <w:rsid w:val="006E57D4"/>
    <w:rsid w:val="006E5FAC"/>
    <w:rsid w:val="006E64E9"/>
    <w:rsid w:val="006E65AA"/>
    <w:rsid w:val="006E6751"/>
    <w:rsid w:val="006E6BAD"/>
    <w:rsid w:val="006E71B6"/>
    <w:rsid w:val="006E7331"/>
    <w:rsid w:val="006E7389"/>
    <w:rsid w:val="006E74D3"/>
    <w:rsid w:val="006E769B"/>
    <w:rsid w:val="006E7727"/>
    <w:rsid w:val="006F022D"/>
    <w:rsid w:val="006F02B2"/>
    <w:rsid w:val="006F02DE"/>
    <w:rsid w:val="006F0502"/>
    <w:rsid w:val="006F09BE"/>
    <w:rsid w:val="006F0A03"/>
    <w:rsid w:val="006F0A69"/>
    <w:rsid w:val="006F0B99"/>
    <w:rsid w:val="006F1194"/>
    <w:rsid w:val="006F1895"/>
    <w:rsid w:val="006F1D39"/>
    <w:rsid w:val="006F2029"/>
    <w:rsid w:val="006F2128"/>
    <w:rsid w:val="006F2393"/>
    <w:rsid w:val="006F27AE"/>
    <w:rsid w:val="006F2B9B"/>
    <w:rsid w:val="006F37C7"/>
    <w:rsid w:val="006F3A28"/>
    <w:rsid w:val="006F3C15"/>
    <w:rsid w:val="006F4006"/>
    <w:rsid w:val="006F42B0"/>
    <w:rsid w:val="006F4A60"/>
    <w:rsid w:val="006F4A81"/>
    <w:rsid w:val="006F4E3A"/>
    <w:rsid w:val="006F5044"/>
    <w:rsid w:val="006F5552"/>
    <w:rsid w:val="006F559E"/>
    <w:rsid w:val="006F5779"/>
    <w:rsid w:val="006F59C1"/>
    <w:rsid w:val="006F5B99"/>
    <w:rsid w:val="006F6032"/>
    <w:rsid w:val="006F6486"/>
    <w:rsid w:val="006F65D9"/>
    <w:rsid w:val="006F6702"/>
    <w:rsid w:val="006F675E"/>
    <w:rsid w:val="006F6855"/>
    <w:rsid w:val="006F6E50"/>
    <w:rsid w:val="006F7050"/>
    <w:rsid w:val="006F74BE"/>
    <w:rsid w:val="006F76A1"/>
    <w:rsid w:val="006F79ED"/>
    <w:rsid w:val="006F7A14"/>
    <w:rsid w:val="006F7D4D"/>
    <w:rsid w:val="006F7E0C"/>
    <w:rsid w:val="006F7EE6"/>
    <w:rsid w:val="007008DF"/>
    <w:rsid w:val="00700C0E"/>
    <w:rsid w:val="00700DE7"/>
    <w:rsid w:val="00700FFB"/>
    <w:rsid w:val="0070118C"/>
    <w:rsid w:val="007012B3"/>
    <w:rsid w:val="0070142D"/>
    <w:rsid w:val="00701518"/>
    <w:rsid w:val="00701552"/>
    <w:rsid w:val="00701652"/>
    <w:rsid w:val="007018CE"/>
    <w:rsid w:val="00701BD1"/>
    <w:rsid w:val="00701DD4"/>
    <w:rsid w:val="00702365"/>
    <w:rsid w:val="007023C9"/>
    <w:rsid w:val="0070269B"/>
    <w:rsid w:val="007028C5"/>
    <w:rsid w:val="00702A45"/>
    <w:rsid w:val="00702CD7"/>
    <w:rsid w:val="007030BA"/>
    <w:rsid w:val="0070312D"/>
    <w:rsid w:val="00703135"/>
    <w:rsid w:val="0070334F"/>
    <w:rsid w:val="00703374"/>
    <w:rsid w:val="00703474"/>
    <w:rsid w:val="007035C6"/>
    <w:rsid w:val="0070404C"/>
    <w:rsid w:val="00704321"/>
    <w:rsid w:val="007043F2"/>
    <w:rsid w:val="007044A4"/>
    <w:rsid w:val="0070469E"/>
    <w:rsid w:val="007049B5"/>
    <w:rsid w:val="00704AF4"/>
    <w:rsid w:val="007052E2"/>
    <w:rsid w:val="00705320"/>
    <w:rsid w:val="0070539E"/>
    <w:rsid w:val="00705584"/>
    <w:rsid w:val="00705A51"/>
    <w:rsid w:val="00705DAA"/>
    <w:rsid w:val="007061E6"/>
    <w:rsid w:val="007065C3"/>
    <w:rsid w:val="00706B28"/>
    <w:rsid w:val="00706B38"/>
    <w:rsid w:val="00707547"/>
    <w:rsid w:val="00707695"/>
    <w:rsid w:val="0070776F"/>
    <w:rsid w:val="00707BD9"/>
    <w:rsid w:val="007101D4"/>
    <w:rsid w:val="00710391"/>
    <w:rsid w:val="007103A8"/>
    <w:rsid w:val="00710685"/>
    <w:rsid w:val="007108FB"/>
    <w:rsid w:val="00710A75"/>
    <w:rsid w:val="00710EAE"/>
    <w:rsid w:val="00710F6B"/>
    <w:rsid w:val="0071152A"/>
    <w:rsid w:val="007115EE"/>
    <w:rsid w:val="007119E0"/>
    <w:rsid w:val="00711DC5"/>
    <w:rsid w:val="00711F26"/>
    <w:rsid w:val="007121FA"/>
    <w:rsid w:val="00712233"/>
    <w:rsid w:val="007123B7"/>
    <w:rsid w:val="00712488"/>
    <w:rsid w:val="00712521"/>
    <w:rsid w:val="007125FE"/>
    <w:rsid w:val="00712772"/>
    <w:rsid w:val="00712DC6"/>
    <w:rsid w:val="00712FA1"/>
    <w:rsid w:val="007131BF"/>
    <w:rsid w:val="0071333A"/>
    <w:rsid w:val="0071334D"/>
    <w:rsid w:val="007136F9"/>
    <w:rsid w:val="007137AF"/>
    <w:rsid w:val="00713965"/>
    <w:rsid w:val="00713B88"/>
    <w:rsid w:val="00714076"/>
    <w:rsid w:val="00714298"/>
    <w:rsid w:val="007143E0"/>
    <w:rsid w:val="007147DB"/>
    <w:rsid w:val="00714C19"/>
    <w:rsid w:val="0071501A"/>
    <w:rsid w:val="0071539A"/>
    <w:rsid w:val="007154BA"/>
    <w:rsid w:val="007157FD"/>
    <w:rsid w:val="0071590F"/>
    <w:rsid w:val="00715BC1"/>
    <w:rsid w:val="0071601F"/>
    <w:rsid w:val="007163F3"/>
    <w:rsid w:val="00716673"/>
    <w:rsid w:val="00716A70"/>
    <w:rsid w:val="00716AAF"/>
    <w:rsid w:val="00716BAC"/>
    <w:rsid w:val="00716C26"/>
    <w:rsid w:val="0071703A"/>
    <w:rsid w:val="00717045"/>
    <w:rsid w:val="00717947"/>
    <w:rsid w:val="00717AE3"/>
    <w:rsid w:val="007200E3"/>
    <w:rsid w:val="0072085B"/>
    <w:rsid w:val="0072095E"/>
    <w:rsid w:val="007211D1"/>
    <w:rsid w:val="00721673"/>
    <w:rsid w:val="007216A7"/>
    <w:rsid w:val="007218A2"/>
    <w:rsid w:val="00721B98"/>
    <w:rsid w:val="00721C6D"/>
    <w:rsid w:val="0072271C"/>
    <w:rsid w:val="00722A54"/>
    <w:rsid w:val="00722F64"/>
    <w:rsid w:val="0072331D"/>
    <w:rsid w:val="00723671"/>
    <w:rsid w:val="00723816"/>
    <w:rsid w:val="00723F59"/>
    <w:rsid w:val="007241E4"/>
    <w:rsid w:val="0072435D"/>
    <w:rsid w:val="00724446"/>
    <w:rsid w:val="007249A5"/>
    <w:rsid w:val="00724BA9"/>
    <w:rsid w:val="00724BFD"/>
    <w:rsid w:val="007253DF"/>
    <w:rsid w:val="00725579"/>
    <w:rsid w:val="0072566A"/>
    <w:rsid w:val="0072584A"/>
    <w:rsid w:val="00725BBC"/>
    <w:rsid w:val="0072630C"/>
    <w:rsid w:val="00726409"/>
    <w:rsid w:val="00726591"/>
    <w:rsid w:val="00726817"/>
    <w:rsid w:val="00726D62"/>
    <w:rsid w:val="00726F9E"/>
    <w:rsid w:val="007271E2"/>
    <w:rsid w:val="00727280"/>
    <w:rsid w:val="00727C0F"/>
    <w:rsid w:val="00727E70"/>
    <w:rsid w:val="00727EF2"/>
    <w:rsid w:val="00727F12"/>
    <w:rsid w:val="00730193"/>
    <w:rsid w:val="0073027E"/>
    <w:rsid w:val="00730AF7"/>
    <w:rsid w:val="00730BF0"/>
    <w:rsid w:val="00730E42"/>
    <w:rsid w:val="007310B0"/>
    <w:rsid w:val="007311B9"/>
    <w:rsid w:val="007314AF"/>
    <w:rsid w:val="0073162A"/>
    <w:rsid w:val="007316AF"/>
    <w:rsid w:val="00731A72"/>
    <w:rsid w:val="00731E24"/>
    <w:rsid w:val="00732347"/>
    <w:rsid w:val="007323FF"/>
    <w:rsid w:val="007329B5"/>
    <w:rsid w:val="00732E1B"/>
    <w:rsid w:val="00732EFB"/>
    <w:rsid w:val="00733152"/>
    <w:rsid w:val="0073319F"/>
    <w:rsid w:val="007335DF"/>
    <w:rsid w:val="007337C3"/>
    <w:rsid w:val="00733C53"/>
    <w:rsid w:val="00733E4D"/>
    <w:rsid w:val="0073410E"/>
    <w:rsid w:val="00734568"/>
    <w:rsid w:val="007348E3"/>
    <w:rsid w:val="00734A50"/>
    <w:rsid w:val="00734A59"/>
    <w:rsid w:val="00734F94"/>
    <w:rsid w:val="00735070"/>
    <w:rsid w:val="00735330"/>
    <w:rsid w:val="00735774"/>
    <w:rsid w:val="00735A10"/>
    <w:rsid w:val="00735B02"/>
    <w:rsid w:val="00735DE4"/>
    <w:rsid w:val="00736139"/>
    <w:rsid w:val="007361DF"/>
    <w:rsid w:val="00736378"/>
    <w:rsid w:val="00736613"/>
    <w:rsid w:val="00736767"/>
    <w:rsid w:val="00736785"/>
    <w:rsid w:val="007369F5"/>
    <w:rsid w:val="00736BEB"/>
    <w:rsid w:val="00736C71"/>
    <w:rsid w:val="0073719C"/>
    <w:rsid w:val="007375DF"/>
    <w:rsid w:val="00737C6A"/>
    <w:rsid w:val="00737E23"/>
    <w:rsid w:val="00737E7F"/>
    <w:rsid w:val="00737F07"/>
    <w:rsid w:val="007402A4"/>
    <w:rsid w:val="007403E1"/>
    <w:rsid w:val="00740CE0"/>
    <w:rsid w:val="007410CE"/>
    <w:rsid w:val="007415CF"/>
    <w:rsid w:val="007415ED"/>
    <w:rsid w:val="00741631"/>
    <w:rsid w:val="007417B2"/>
    <w:rsid w:val="00741ABC"/>
    <w:rsid w:val="0074204B"/>
    <w:rsid w:val="00742188"/>
    <w:rsid w:val="00742C2A"/>
    <w:rsid w:val="00742CFF"/>
    <w:rsid w:val="00742E21"/>
    <w:rsid w:val="007432A2"/>
    <w:rsid w:val="00743431"/>
    <w:rsid w:val="00743503"/>
    <w:rsid w:val="00743568"/>
    <w:rsid w:val="0074361D"/>
    <w:rsid w:val="00743CD9"/>
    <w:rsid w:val="00744089"/>
    <w:rsid w:val="00744277"/>
    <w:rsid w:val="0074428F"/>
    <w:rsid w:val="0074455E"/>
    <w:rsid w:val="00744BB7"/>
    <w:rsid w:val="00744CF6"/>
    <w:rsid w:val="00745210"/>
    <w:rsid w:val="00745321"/>
    <w:rsid w:val="0074541A"/>
    <w:rsid w:val="00745477"/>
    <w:rsid w:val="0074581C"/>
    <w:rsid w:val="00745B2F"/>
    <w:rsid w:val="00745E18"/>
    <w:rsid w:val="00745E1D"/>
    <w:rsid w:val="00745FB4"/>
    <w:rsid w:val="00746042"/>
    <w:rsid w:val="0074647A"/>
    <w:rsid w:val="007464D7"/>
    <w:rsid w:val="007467BF"/>
    <w:rsid w:val="0074688A"/>
    <w:rsid w:val="0074692B"/>
    <w:rsid w:val="00746C87"/>
    <w:rsid w:val="007473B8"/>
    <w:rsid w:val="007473DB"/>
    <w:rsid w:val="007473E4"/>
    <w:rsid w:val="0074787E"/>
    <w:rsid w:val="007478D8"/>
    <w:rsid w:val="00747BA4"/>
    <w:rsid w:val="00747C96"/>
    <w:rsid w:val="00747D79"/>
    <w:rsid w:val="00747EB4"/>
    <w:rsid w:val="00750156"/>
    <w:rsid w:val="00750639"/>
    <w:rsid w:val="00750D93"/>
    <w:rsid w:val="007515B9"/>
    <w:rsid w:val="00751CEA"/>
    <w:rsid w:val="00751D6C"/>
    <w:rsid w:val="00751DB7"/>
    <w:rsid w:val="00751F01"/>
    <w:rsid w:val="00752228"/>
    <w:rsid w:val="00752316"/>
    <w:rsid w:val="00752998"/>
    <w:rsid w:val="00752BF2"/>
    <w:rsid w:val="00752EBC"/>
    <w:rsid w:val="00753292"/>
    <w:rsid w:val="00753AFC"/>
    <w:rsid w:val="00753D32"/>
    <w:rsid w:val="00753EF9"/>
    <w:rsid w:val="007540B8"/>
    <w:rsid w:val="00754321"/>
    <w:rsid w:val="00754458"/>
    <w:rsid w:val="0075472D"/>
    <w:rsid w:val="00754A5F"/>
    <w:rsid w:val="0075521E"/>
    <w:rsid w:val="00755544"/>
    <w:rsid w:val="00755706"/>
    <w:rsid w:val="00755E03"/>
    <w:rsid w:val="00755E2E"/>
    <w:rsid w:val="007565F6"/>
    <w:rsid w:val="0075699F"/>
    <w:rsid w:val="00756DB7"/>
    <w:rsid w:val="0075750B"/>
    <w:rsid w:val="007576D0"/>
    <w:rsid w:val="00757B28"/>
    <w:rsid w:val="00757BA2"/>
    <w:rsid w:val="007605FE"/>
    <w:rsid w:val="007606AA"/>
    <w:rsid w:val="00760863"/>
    <w:rsid w:val="00760A1D"/>
    <w:rsid w:val="00760D08"/>
    <w:rsid w:val="00760D8A"/>
    <w:rsid w:val="00760F7B"/>
    <w:rsid w:val="0076150E"/>
    <w:rsid w:val="00761ABF"/>
    <w:rsid w:val="00761EF1"/>
    <w:rsid w:val="00762070"/>
    <w:rsid w:val="007623C4"/>
    <w:rsid w:val="00762591"/>
    <w:rsid w:val="00762B26"/>
    <w:rsid w:val="00763141"/>
    <w:rsid w:val="007633BD"/>
    <w:rsid w:val="0076351C"/>
    <w:rsid w:val="007636DD"/>
    <w:rsid w:val="00763B25"/>
    <w:rsid w:val="00763D57"/>
    <w:rsid w:val="00764316"/>
    <w:rsid w:val="00764554"/>
    <w:rsid w:val="0076460E"/>
    <w:rsid w:val="0076476B"/>
    <w:rsid w:val="00764CEE"/>
    <w:rsid w:val="00765318"/>
    <w:rsid w:val="007654E0"/>
    <w:rsid w:val="00765861"/>
    <w:rsid w:val="00765DD3"/>
    <w:rsid w:val="00766B8E"/>
    <w:rsid w:val="00766C7A"/>
    <w:rsid w:val="00766E3E"/>
    <w:rsid w:val="00766EA2"/>
    <w:rsid w:val="00766EE9"/>
    <w:rsid w:val="0076768B"/>
    <w:rsid w:val="007676DE"/>
    <w:rsid w:val="00767749"/>
    <w:rsid w:val="00767769"/>
    <w:rsid w:val="007677EB"/>
    <w:rsid w:val="00767FBA"/>
    <w:rsid w:val="007700FA"/>
    <w:rsid w:val="007705CE"/>
    <w:rsid w:val="00770798"/>
    <w:rsid w:val="0077082C"/>
    <w:rsid w:val="0077094D"/>
    <w:rsid w:val="007709C0"/>
    <w:rsid w:val="00770A2F"/>
    <w:rsid w:val="00770DC6"/>
    <w:rsid w:val="00771246"/>
    <w:rsid w:val="00771455"/>
    <w:rsid w:val="007735AA"/>
    <w:rsid w:val="00773C4C"/>
    <w:rsid w:val="00773C51"/>
    <w:rsid w:val="00773FE5"/>
    <w:rsid w:val="007741B4"/>
    <w:rsid w:val="0077462C"/>
    <w:rsid w:val="00774BD2"/>
    <w:rsid w:val="00774F23"/>
    <w:rsid w:val="00774F5C"/>
    <w:rsid w:val="0077518C"/>
    <w:rsid w:val="0077587C"/>
    <w:rsid w:val="00775B22"/>
    <w:rsid w:val="00775DCC"/>
    <w:rsid w:val="0077612B"/>
    <w:rsid w:val="007762C2"/>
    <w:rsid w:val="0077634C"/>
    <w:rsid w:val="007767DF"/>
    <w:rsid w:val="007768BB"/>
    <w:rsid w:val="007768F3"/>
    <w:rsid w:val="00776AE5"/>
    <w:rsid w:val="0077702E"/>
    <w:rsid w:val="0077703B"/>
    <w:rsid w:val="007771C5"/>
    <w:rsid w:val="00777203"/>
    <w:rsid w:val="007774D0"/>
    <w:rsid w:val="00777D3A"/>
    <w:rsid w:val="00777EC6"/>
    <w:rsid w:val="00777F35"/>
    <w:rsid w:val="0078012E"/>
    <w:rsid w:val="0078043E"/>
    <w:rsid w:val="007804C5"/>
    <w:rsid w:val="00780508"/>
    <w:rsid w:val="00780983"/>
    <w:rsid w:val="00780DAE"/>
    <w:rsid w:val="007812C9"/>
    <w:rsid w:val="00781347"/>
    <w:rsid w:val="007815ED"/>
    <w:rsid w:val="007818FF"/>
    <w:rsid w:val="00781B65"/>
    <w:rsid w:val="00781D11"/>
    <w:rsid w:val="00781E1C"/>
    <w:rsid w:val="00781EB9"/>
    <w:rsid w:val="00782386"/>
    <w:rsid w:val="007824F0"/>
    <w:rsid w:val="00782A28"/>
    <w:rsid w:val="00782A7A"/>
    <w:rsid w:val="00782B8D"/>
    <w:rsid w:val="00782E07"/>
    <w:rsid w:val="007830DB"/>
    <w:rsid w:val="007831C7"/>
    <w:rsid w:val="007832E0"/>
    <w:rsid w:val="0078372E"/>
    <w:rsid w:val="007837A8"/>
    <w:rsid w:val="0078398E"/>
    <w:rsid w:val="00783E46"/>
    <w:rsid w:val="00783F2C"/>
    <w:rsid w:val="007843B9"/>
    <w:rsid w:val="00784425"/>
    <w:rsid w:val="00784498"/>
    <w:rsid w:val="0078474D"/>
    <w:rsid w:val="007857C8"/>
    <w:rsid w:val="00785803"/>
    <w:rsid w:val="0078595F"/>
    <w:rsid w:val="00785B83"/>
    <w:rsid w:val="00785BBE"/>
    <w:rsid w:val="0078629D"/>
    <w:rsid w:val="0078654E"/>
    <w:rsid w:val="007867BD"/>
    <w:rsid w:val="0078692C"/>
    <w:rsid w:val="00786D06"/>
    <w:rsid w:val="00786EC8"/>
    <w:rsid w:val="007870D3"/>
    <w:rsid w:val="00787C89"/>
    <w:rsid w:val="0079012E"/>
    <w:rsid w:val="00790FFE"/>
    <w:rsid w:val="00791065"/>
    <w:rsid w:val="007911D0"/>
    <w:rsid w:val="0079152E"/>
    <w:rsid w:val="007915AC"/>
    <w:rsid w:val="00791798"/>
    <w:rsid w:val="00791B12"/>
    <w:rsid w:val="00791CD9"/>
    <w:rsid w:val="00791FB5"/>
    <w:rsid w:val="007921EE"/>
    <w:rsid w:val="0079268C"/>
    <w:rsid w:val="00792D2F"/>
    <w:rsid w:val="0079321C"/>
    <w:rsid w:val="00793369"/>
    <w:rsid w:val="007936F0"/>
    <w:rsid w:val="007937EC"/>
    <w:rsid w:val="00793ABB"/>
    <w:rsid w:val="00793D28"/>
    <w:rsid w:val="00793E95"/>
    <w:rsid w:val="007947ED"/>
    <w:rsid w:val="00794B75"/>
    <w:rsid w:val="007951FA"/>
    <w:rsid w:val="007958DB"/>
    <w:rsid w:val="00795912"/>
    <w:rsid w:val="00795C07"/>
    <w:rsid w:val="00795D4A"/>
    <w:rsid w:val="00795F4A"/>
    <w:rsid w:val="007965EF"/>
    <w:rsid w:val="007968AA"/>
    <w:rsid w:val="007974BC"/>
    <w:rsid w:val="00797649"/>
    <w:rsid w:val="0079784C"/>
    <w:rsid w:val="00797895"/>
    <w:rsid w:val="007A01AA"/>
    <w:rsid w:val="007A0627"/>
    <w:rsid w:val="007A0BA0"/>
    <w:rsid w:val="007A0BDD"/>
    <w:rsid w:val="007A0F91"/>
    <w:rsid w:val="007A0FE6"/>
    <w:rsid w:val="007A115D"/>
    <w:rsid w:val="007A11E0"/>
    <w:rsid w:val="007A11EF"/>
    <w:rsid w:val="007A12CB"/>
    <w:rsid w:val="007A15A3"/>
    <w:rsid w:val="007A17DA"/>
    <w:rsid w:val="007A221D"/>
    <w:rsid w:val="007A24AD"/>
    <w:rsid w:val="007A25C3"/>
    <w:rsid w:val="007A2726"/>
    <w:rsid w:val="007A27A5"/>
    <w:rsid w:val="007A2815"/>
    <w:rsid w:val="007A37E4"/>
    <w:rsid w:val="007A3B15"/>
    <w:rsid w:val="007A3BFF"/>
    <w:rsid w:val="007A4065"/>
    <w:rsid w:val="007A4AD4"/>
    <w:rsid w:val="007A4BFD"/>
    <w:rsid w:val="007A4C4A"/>
    <w:rsid w:val="007A4D47"/>
    <w:rsid w:val="007A5314"/>
    <w:rsid w:val="007A563E"/>
    <w:rsid w:val="007A58DB"/>
    <w:rsid w:val="007A5A9D"/>
    <w:rsid w:val="007A5B87"/>
    <w:rsid w:val="007A5DC2"/>
    <w:rsid w:val="007A5DDC"/>
    <w:rsid w:val="007A5E1F"/>
    <w:rsid w:val="007A6800"/>
    <w:rsid w:val="007A6E0D"/>
    <w:rsid w:val="007A6F4E"/>
    <w:rsid w:val="007A702C"/>
    <w:rsid w:val="007A7215"/>
    <w:rsid w:val="007A7222"/>
    <w:rsid w:val="007A73C4"/>
    <w:rsid w:val="007A750F"/>
    <w:rsid w:val="007A75D8"/>
    <w:rsid w:val="007A761D"/>
    <w:rsid w:val="007A7A8C"/>
    <w:rsid w:val="007B0140"/>
    <w:rsid w:val="007B0B3B"/>
    <w:rsid w:val="007B0BA4"/>
    <w:rsid w:val="007B12C0"/>
    <w:rsid w:val="007B158E"/>
    <w:rsid w:val="007B1655"/>
    <w:rsid w:val="007B1676"/>
    <w:rsid w:val="007B1BB2"/>
    <w:rsid w:val="007B1DEA"/>
    <w:rsid w:val="007B242C"/>
    <w:rsid w:val="007B24DF"/>
    <w:rsid w:val="007B2650"/>
    <w:rsid w:val="007B2A15"/>
    <w:rsid w:val="007B2AC7"/>
    <w:rsid w:val="007B2B47"/>
    <w:rsid w:val="007B2C80"/>
    <w:rsid w:val="007B3DEC"/>
    <w:rsid w:val="007B407C"/>
    <w:rsid w:val="007B49B1"/>
    <w:rsid w:val="007B4B46"/>
    <w:rsid w:val="007B4DE7"/>
    <w:rsid w:val="007B4FBC"/>
    <w:rsid w:val="007B5174"/>
    <w:rsid w:val="007B5396"/>
    <w:rsid w:val="007B53E4"/>
    <w:rsid w:val="007B55FB"/>
    <w:rsid w:val="007B5E5D"/>
    <w:rsid w:val="007B5EF8"/>
    <w:rsid w:val="007B5F29"/>
    <w:rsid w:val="007B5FD9"/>
    <w:rsid w:val="007B62F8"/>
    <w:rsid w:val="007B6332"/>
    <w:rsid w:val="007B6BE0"/>
    <w:rsid w:val="007B6D31"/>
    <w:rsid w:val="007B7AE3"/>
    <w:rsid w:val="007B7B0A"/>
    <w:rsid w:val="007B7D7D"/>
    <w:rsid w:val="007C0364"/>
    <w:rsid w:val="007C03EF"/>
    <w:rsid w:val="007C0410"/>
    <w:rsid w:val="007C04CA"/>
    <w:rsid w:val="007C080D"/>
    <w:rsid w:val="007C0BBE"/>
    <w:rsid w:val="007C1034"/>
    <w:rsid w:val="007C1184"/>
    <w:rsid w:val="007C13CA"/>
    <w:rsid w:val="007C141A"/>
    <w:rsid w:val="007C157E"/>
    <w:rsid w:val="007C1974"/>
    <w:rsid w:val="007C24E5"/>
    <w:rsid w:val="007C276B"/>
    <w:rsid w:val="007C27D4"/>
    <w:rsid w:val="007C31CC"/>
    <w:rsid w:val="007C3BBA"/>
    <w:rsid w:val="007C406B"/>
    <w:rsid w:val="007C45CB"/>
    <w:rsid w:val="007C467A"/>
    <w:rsid w:val="007C4BF0"/>
    <w:rsid w:val="007C4CCD"/>
    <w:rsid w:val="007C4D71"/>
    <w:rsid w:val="007C5136"/>
    <w:rsid w:val="007C5240"/>
    <w:rsid w:val="007C59BD"/>
    <w:rsid w:val="007C6018"/>
    <w:rsid w:val="007C6175"/>
    <w:rsid w:val="007C61AA"/>
    <w:rsid w:val="007C67EC"/>
    <w:rsid w:val="007C6890"/>
    <w:rsid w:val="007C7AE6"/>
    <w:rsid w:val="007C7F62"/>
    <w:rsid w:val="007D0140"/>
    <w:rsid w:val="007D02C9"/>
    <w:rsid w:val="007D04E3"/>
    <w:rsid w:val="007D0AEA"/>
    <w:rsid w:val="007D11E4"/>
    <w:rsid w:val="007D127A"/>
    <w:rsid w:val="007D1322"/>
    <w:rsid w:val="007D1590"/>
    <w:rsid w:val="007D1B20"/>
    <w:rsid w:val="007D2372"/>
    <w:rsid w:val="007D24F2"/>
    <w:rsid w:val="007D2609"/>
    <w:rsid w:val="007D28A3"/>
    <w:rsid w:val="007D3688"/>
    <w:rsid w:val="007D36AD"/>
    <w:rsid w:val="007D3750"/>
    <w:rsid w:val="007D397A"/>
    <w:rsid w:val="007D3A84"/>
    <w:rsid w:val="007D4413"/>
    <w:rsid w:val="007D46D2"/>
    <w:rsid w:val="007D47FA"/>
    <w:rsid w:val="007D4905"/>
    <w:rsid w:val="007D51F5"/>
    <w:rsid w:val="007D522E"/>
    <w:rsid w:val="007D5809"/>
    <w:rsid w:val="007D59F8"/>
    <w:rsid w:val="007D5D22"/>
    <w:rsid w:val="007D5F05"/>
    <w:rsid w:val="007D5F38"/>
    <w:rsid w:val="007D5FA3"/>
    <w:rsid w:val="007D60ED"/>
    <w:rsid w:val="007D62FB"/>
    <w:rsid w:val="007D62FE"/>
    <w:rsid w:val="007D660B"/>
    <w:rsid w:val="007D6635"/>
    <w:rsid w:val="007D6AB2"/>
    <w:rsid w:val="007D6B0D"/>
    <w:rsid w:val="007D712F"/>
    <w:rsid w:val="007D744C"/>
    <w:rsid w:val="007D76EE"/>
    <w:rsid w:val="007D7A4D"/>
    <w:rsid w:val="007D7AC5"/>
    <w:rsid w:val="007D7C41"/>
    <w:rsid w:val="007E004E"/>
    <w:rsid w:val="007E08AB"/>
    <w:rsid w:val="007E0CEC"/>
    <w:rsid w:val="007E0E33"/>
    <w:rsid w:val="007E105F"/>
    <w:rsid w:val="007E134B"/>
    <w:rsid w:val="007E1BA0"/>
    <w:rsid w:val="007E1DBD"/>
    <w:rsid w:val="007E1F74"/>
    <w:rsid w:val="007E2159"/>
    <w:rsid w:val="007E22D3"/>
    <w:rsid w:val="007E2316"/>
    <w:rsid w:val="007E28D9"/>
    <w:rsid w:val="007E28FC"/>
    <w:rsid w:val="007E2CAD"/>
    <w:rsid w:val="007E2E2B"/>
    <w:rsid w:val="007E2F63"/>
    <w:rsid w:val="007E30EC"/>
    <w:rsid w:val="007E34A2"/>
    <w:rsid w:val="007E3A6E"/>
    <w:rsid w:val="007E4018"/>
    <w:rsid w:val="007E4217"/>
    <w:rsid w:val="007E47C0"/>
    <w:rsid w:val="007E4998"/>
    <w:rsid w:val="007E4EF4"/>
    <w:rsid w:val="007E522C"/>
    <w:rsid w:val="007E523B"/>
    <w:rsid w:val="007E530B"/>
    <w:rsid w:val="007E5562"/>
    <w:rsid w:val="007E5567"/>
    <w:rsid w:val="007E5805"/>
    <w:rsid w:val="007E5C87"/>
    <w:rsid w:val="007E5E09"/>
    <w:rsid w:val="007E630E"/>
    <w:rsid w:val="007E63FA"/>
    <w:rsid w:val="007E668F"/>
    <w:rsid w:val="007E671A"/>
    <w:rsid w:val="007E6CF1"/>
    <w:rsid w:val="007E7074"/>
    <w:rsid w:val="007E7620"/>
    <w:rsid w:val="007E7770"/>
    <w:rsid w:val="007E7BA9"/>
    <w:rsid w:val="007E7BF2"/>
    <w:rsid w:val="007F03D1"/>
    <w:rsid w:val="007F0500"/>
    <w:rsid w:val="007F07CE"/>
    <w:rsid w:val="007F0D50"/>
    <w:rsid w:val="007F114E"/>
    <w:rsid w:val="007F1206"/>
    <w:rsid w:val="007F1286"/>
    <w:rsid w:val="007F16D7"/>
    <w:rsid w:val="007F1EB2"/>
    <w:rsid w:val="007F1F06"/>
    <w:rsid w:val="007F245B"/>
    <w:rsid w:val="007F2824"/>
    <w:rsid w:val="007F29CC"/>
    <w:rsid w:val="007F2C99"/>
    <w:rsid w:val="007F301A"/>
    <w:rsid w:val="007F30EE"/>
    <w:rsid w:val="007F3498"/>
    <w:rsid w:val="007F3610"/>
    <w:rsid w:val="007F3763"/>
    <w:rsid w:val="007F38BC"/>
    <w:rsid w:val="007F3E07"/>
    <w:rsid w:val="007F4275"/>
    <w:rsid w:val="007F448D"/>
    <w:rsid w:val="007F497E"/>
    <w:rsid w:val="007F4BD6"/>
    <w:rsid w:val="007F4EB5"/>
    <w:rsid w:val="007F53FE"/>
    <w:rsid w:val="007F543D"/>
    <w:rsid w:val="007F54AE"/>
    <w:rsid w:val="007F58D9"/>
    <w:rsid w:val="007F5A15"/>
    <w:rsid w:val="007F5A71"/>
    <w:rsid w:val="007F6446"/>
    <w:rsid w:val="007F66A1"/>
    <w:rsid w:val="007F6C97"/>
    <w:rsid w:val="007F72F4"/>
    <w:rsid w:val="007F7415"/>
    <w:rsid w:val="007F753A"/>
    <w:rsid w:val="007F774B"/>
    <w:rsid w:val="007F7F67"/>
    <w:rsid w:val="00800405"/>
    <w:rsid w:val="00800763"/>
    <w:rsid w:val="0080086D"/>
    <w:rsid w:val="00800876"/>
    <w:rsid w:val="00800AE1"/>
    <w:rsid w:val="0080106E"/>
    <w:rsid w:val="008011D6"/>
    <w:rsid w:val="00801221"/>
    <w:rsid w:val="00801278"/>
    <w:rsid w:val="00801408"/>
    <w:rsid w:val="0080148F"/>
    <w:rsid w:val="00801550"/>
    <w:rsid w:val="00801751"/>
    <w:rsid w:val="00801857"/>
    <w:rsid w:val="0080212A"/>
    <w:rsid w:val="008021BE"/>
    <w:rsid w:val="0080230A"/>
    <w:rsid w:val="0080279E"/>
    <w:rsid w:val="00802842"/>
    <w:rsid w:val="0080291C"/>
    <w:rsid w:val="00802E1A"/>
    <w:rsid w:val="00802EE3"/>
    <w:rsid w:val="00803048"/>
    <w:rsid w:val="00803204"/>
    <w:rsid w:val="00803241"/>
    <w:rsid w:val="008034DF"/>
    <w:rsid w:val="00803B12"/>
    <w:rsid w:val="008043C7"/>
    <w:rsid w:val="0080489B"/>
    <w:rsid w:val="00804CD2"/>
    <w:rsid w:val="00804D08"/>
    <w:rsid w:val="008051EA"/>
    <w:rsid w:val="00805310"/>
    <w:rsid w:val="00805B71"/>
    <w:rsid w:val="008063C1"/>
    <w:rsid w:val="0080653F"/>
    <w:rsid w:val="008067B2"/>
    <w:rsid w:val="00806C44"/>
    <w:rsid w:val="008101AC"/>
    <w:rsid w:val="00810254"/>
    <w:rsid w:val="00810837"/>
    <w:rsid w:val="008109E4"/>
    <w:rsid w:val="00810AF3"/>
    <w:rsid w:val="00810C7B"/>
    <w:rsid w:val="0081109F"/>
    <w:rsid w:val="00811208"/>
    <w:rsid w:val="0081120D"/>
    <w:rsid w:val="008114BC"/>
    <w:rsid w:val="00811665"/>
    <w:rsid w:val="00812754"/>
    <w:rsid w:val="00812F4B"/>
    <w:rsid w:val="00812FFF"/>
    <w:rsid w:val="0081316D"/>
    <w:rsid w:val="00813EBF"/>
    <w:rsid w:val="0081401F"/>
    <w:rsid w:val="008141BE"/>
    <w:rsid w:val="008141C9"/>
    <w:rsid w:val="0081447D"/>
    <w:rsid w:val="008144F5"/>
    <w:rsid w:val="0081455F"/>
    <w:rsid w:val="008146EB"/>
    <w:rsid w:val="00814B6B"/>
    <w:rsid w:val="00814FC6"/>
    <w:rsid w:val="00815118"/>
    <w:rsid w:val="008151D4"/>
    <w:rsid w:val="0081525B"/>
    <w:rsid w:val="00815345"/>
    <w:rsid w:val="00815CEB"/>
    <w:rsid w:val="00815FD9"/>
    <w:rsid w:val="008161FA"/>
    <w:rsid w:val="00816241"/>
    <w:rsid w:val="00816785"/>
    <w:rsid w:val="008167CC"/>
    <w:rsid w:val="008167F0"/>
    <w:rsid w:val="008168EA"/>
    <w:rsid w:val="00816BE7"/>
    <w:rsid w:val="00816C02"/>
    <w:rsid w:val="00816EF1"/>
    <w:rsid w:val="00816EFF"/>
    <w:rsid w:val="008172AF"/>
    <w:rsid w:val="0081733F"/>
    <w:rsid w:val="0081738E"/>
    <w:rsid w:val="008173AC"/>
    <w:rsid w:val="00817785"/>
    <w:rsid w:val="00820047"/>
    <w:rsid w:val="0082005E"/>
    <w:rsid w:val="00820135"/>
    <w:rsid w:val="0082016B"/>
    <w:rsid w:val="008204D1"/>
    <w:rsid w:val="008206E8"/>
    <w:rsid w:val="008207F4"/>
    <w:rsid w:val="008208DB"/>
    <w:rsid w:val="00820934"/>
    <w:rsid w:val="0082133D"/>
    <w:rsid w:val="0082143D"/>
    <w:rsid w:val="00821814"/>
    <w:rsid w:val="008219B9"/>
    <w:rsid w:val="00821E1E"/>
    <w:rsid w:val="0082249C"/>
    <w:rsid w:val="008224CB"/>
    <w:rsid w:val="0082250B"/>
    <w:rsid w:val="00822910"/>
    <w:rsid w:val="00822FCA"/>
    <w:rsid w:val="008230D2"/>
    <w:rsid w:val="008233A6"/>
    <w:rsid w:val="008236C7"/>
    <w:rsid w:val="00824091"/>
    <w:rsid w:val="0082434F"/>
    <w:rsid w:val="008246C1"/>
    <w:rsid w:val="00824993"/>
    <w:rsid w:val="00824FA7"/>
    <w:rsid w:val="0082568A"/>
    <w:rsid w:val="0082581B"/>
    <w:rsid w:val="008259F6"/>
    <w:rsid w:val="0082648C"/>
    <w:rsid w:val="00826490"/>
    <w:rsid w:val="00826909"/>
    <w:rsid w:val="00826B73"/>
    <w:rsid w:val="00826BC2"/>
    <w:rsid w:val="00826D4A"/>
    <w:rsid w:val="00826D76"/>
    <w:rsid w:val="00827083"/>
    <w:rsid w:val="008278F3"/>
    <w:rsid w:val="0082794F"/>
    <w:rsid w:val="008303AE"/>
    <w:rsid w:val="00830BDC"/>
    <w:rsid w:val="008310C0"/>
    <w:rsid w:val="0083166B"/>
    <w:rsid w:val="00831721"/>
    <w:rsid w:val="0083187C"/>
    <w:rsid w:val="00831984"/>
    <w:rsid w:val="00831E4E"/>
    <w:rsid w:val="00831E91"/>
    <w:rsid w:val="008320A2"/>
    <w:rsid w:val="008322C9"/>
    <w:rsid w:val="0083257B"/>
    <w:rsid w:val="00832A1C"/>
    <w:rsid w:val="00832A44"/>
    <w:rsid w:val="00832D5B"/>
    <w:rsid w:val="00832E05"/>
    <w:rsid w:val="00833201"/>
    <w:rsid w:val="00833449"/>
    <w:rsid w:val="00833542"/>
    <w:rsid w:val="00833611"/>
    <w:rsid w:val="00833F20"/>
    <w:rsid w:val="0083406C"/>
    <w:rsid w:val="00834347"/>
    <w:rsid w:val="00834644"/>
    <w:rsid w:val="00834CB0"/>
    <w:rsid w:val="00834DD8"/>
    <w:rsid w:val="008352DD"/>
    <w:rsid w:val="00835394"/>
    <w:rsid w:val="0083589C"/>
    <w:rsid w:val="00835ADC"/>
    <w:rsid w:val="00835B33"/>
    <w:rsid w:val="00835C46"/>
    <w:rsid w:val="00835F0B"/>
    <w:rsid w:val="00836447"/>
    <w:rsid w:val="008364BA"/>
    <w:rsid w:val="00836D3B"/>
    <w:rsid w:val="00836E3B"/>
    <w:rsid w:val="00836EE9"/>
    <w:rsid w:val="00836F4B"/>
    <w:rsid w:val="00837194"/>
    <w:rsid w:val="00837440"/>
    <w:rsid w:val="008374CE"/>
    <w:rsid w:val="008375E7"/>
    <w:rsid w:val="0083777D"/>
    <w:rsid w:val="0083779D"/>
    <w:rsid w:val="00837A78"/>
    <w:rsid w:val="00837D88"/>
    <w:rsid w:val="008400B8"/>
    <w:rsid w:val="0084016B"/>
    <w:rsid w:val="00840347"/>
    <w:rsid w:val="00840394"/>
    <w:rsid w:val="0084065D"/>
    <w:rsid w:val="00840732"/>
    <w:rsid w:val="008408A4"/>
    <w:rsid w:val="00841024"/>
    <w:rsid w:val="00841105"/>
    <w:rsid w:val="0084126B"/>
    <w:rsid w:val="0084127A"/>
    <w:rsid w:val="00841617"/>
    <w:rsid w:val="008417D4"/>
    <w:rsid w:val="00841A1E"/>
    <w:rsid w:val="00841C10"/>
    <w:rsid w:val="00841E1E"/>
    <w:rsid w:val="00842109"/>
    <w:rsid w:val="008421D8"/>
    <w:rsid w:val="00842277"/>
    <w:rsid w:val="008422C0"/>
    <w:rsid w:val="008422FE"/>
    <w:rsid w:val="00842A8D"/>
    <w:rsid w:val="008431A9"/>
    <w:rsid w:val="0084324C"/>
    <w:rsid w:val="00843576"/>
    <w:rsid w:val="0084365B"/>
    <w:rsid w:val="008437A2"/>
    <w:rsid w:val="00843FC8"/>
    <w:rsid w:val="00844308"/>
    <w:rsid w:val="00844360"/>
    <w:rsid w:val="008444E1"/>
    <w:rsid w:val="00844856"/>
    <w:rsid w:val="00844CB5"/>
    <w:rsid w:val="008450AF"/>
    <w:rsid w:val="00845359"/>
    <w:rsid w:val="008454B7"/>
    <w:rsid w:val="008456AA"/>
    <w:rsid w:val="00845752"/>
    <w:rsid w:val="00845932"/>
    <w:rsid w:val="00845A15"/>
    <w:rsid w:val="00845A49"/>
    <w:rsid w:val="00845C72"/>
    <w:rsid w:val="00845F34"/>
    <w:rsid w:val="0084641C"/>
    <w:rsid w:val="0084662C"/>
    <w:rsid w:val="0084663B"/>
    <w:rsid w:val="0084664C"/>
    <w:rsid w:val="0084686F"/>
    <w:rsid w:val="008469F9"/>
    <w:rsid w:val="00846F1E"/>
    <w:rsid w:val="00846F80"/>
    <w:rsid w:val="00847716"/>
    <w:rsid w:val="00847980"/>
    <w:rsid w:val="00847AB4"/>
    <w:rsid w:val="00847B4F"/>
    <w:rsid w:val="00847B7C"/>
    <w:rsid w:val="00847D2F"/>
    <w:rsid w:val="00847D66"/>
    <w:rsid w:val="00847E81"/>
    <w:rsid w:val="0085007F"/>
    <w:rsid w:val="0085009B"/>
    <w:rsid w:val="008503C3"/>
    <w:rsid w:val="00850659"/>
    <w:rsid w:val="00850862"/>
    <w:rsid w:val="008509BA"/>
    <w:rsid w:val="00850ABA"/>
    <w:rsid w:val="00850AF5"/>
    <w:rsid w:val="00850B46"/>
    <w:rsid w:val="00850DA4"/>
    <w:rsid w:val="008518E9"/>
    <w:rsid w:val="008518EE"/>
    <w:rsid w:val="008519DC"/>
    <w:rsid w:val="00851A99"/>
    <w:rsid w:val="00851C0A"/>
    <w:rsid w:val="00851F44"/>
    <w:rsid w:val="00851FF5"/>
    <w:rsid w:val="008521BB"/>
    <w:rsid w:val="008523FE"/>
    <w:rsid w:val="008526D0"/>
    <w:rsid w:val="008528EE"/>
    <w:rsid w:val="008529AC"/>
    <w:rsid w:val="008534B5"/>
    <w:rsid w:val="00853650"/>
    <w:rsid w:val="00853973"/>
    <w:rsid w:val="00853B55"/>
    <w:rsid w:val="00853F5F"/>
    <w:rsid w:val="00854066"/>
    <w:rsid w:val="00854148"/>
    <w:rsid w:val="00854265"/>
    <w:rsid w:val="008545D3"/>
    <w:rsid w:val="008548BD"/>
    <w:rsid w:val="0085495A"/>
    <w:rsid w:val="008549A9"/>
    <w:rsid w:val="00854BF6"/>
    <w:rsid w:val="00854D45"/>
    <w:rsid w:val="00854EAB"/>
    <w:rsid w:val="00855119"/>
    <w:rsid w:val="0085530D"/>
    <w:rsid w:val="00855439"/>
    <w:rsid w:val="0085552A"/>
    <w:rsid w:val="00855699"/>
    <w:rsid w:val="00855983"/>
    <w:rsid w:val="00855B5D"/>
    <w:rsid w:val="00855FB2"/>
    <w:rsid w:val="008562B1"/>
    <w:rsid w:val="0085635D"/>
    <w:rsid w:val="00856506"/>
    <w:rsid w:val="00856658"/>
    <w:rsid w:val="00856721"/>
    <w:rsid w:val="008569A2"/>
    <w:rsid w:val="00856B07"/>
    <w:rsid w:val="00856ED1"/>
    <w:rsid w:val="00857A16"/>
    <w:rsid w:val="00857C06"/>
    <w:rsid w:val="00857FA5"/>
    <w:rsid w:val="00857FAE"/>
    <w:rsid w:val="0086008E"/>
    <w:rsid w:val="008603D2"/>
    <w:rsid w:val="00860692"/>
    <w:rsid w:val="00860CA1"/>
    <w:rsid w:val="00860E50"/>
    <w:rsid w:val="00860EBC"/>
    <w:rsid w:val="00861A1E"/>
    <w:rsid w:val="00861B69"/>
    <w:rsid w:val="008623A1"/>
    <w:rsid w:val="00862908"/>
    <w:rsid w:val="0086294B"/>
    <w:rsid w:val="00862C3F"/>
    <w:rsid w:val="008632C5"/>
    <w:rsid w:val="00863320"/>
    <w:rsid w:val="008635E8"/>
    <w:rsid w:val="00864118"/>
    <w:rsid w:val="00864200"/>
    <w:rsid w:val="00864E43"/>
    <w:rsid w:val="0086513A"/>
    <w:rsid w:val="008651BA"/>
    <w:rsid w:val="008653CB"/>
    <w:rsid w:val="00865A61"/>
    <w:rsid w:val="00865FBE"/>
    <w:rsid w:val="0086609A"/>
    <w:rsid w:val="0086655C"/>
    <w:rsid w:val="008665C3"/>
    <w:rsid w:val="0086663B"/>
    <w:rsid w:val="008666F3"/>
    <w:rsid w:val="00866A55"/>
    <w:rsid w:val="00866D7F"/>
    <w:rsid w:val="00867194"/>
    <w:rsid w:val="008678D8"/>
    <w:rsid w:val="008679ED"/>
    <w:rsid w:val="00867A04"/>
    <w:rsid w:val="00870031"/>
    <w:rsid w:val="00870BCC"/>
    <w:rsid w:val="00870CD1"/>
    <w:rsid w:val="00870ED6"/>
    <w:rsid w:val="00870FEF"/>
    <w:rsid w:val="0087102B"/>
    <w:rsid w:val="0087134B"/>
    <w:rsid w:val="0087162D"/>
    <w:rsid w:val="008716AB"/>
    <w:rsid w:val="00871705"/>
    <w:rsid w:val="008717B2"/>
    <w:rsid w:val="0087199C"/>
    <w:rsid w:val="00871FC3"/>
    <w:rsid w:val="00872265"/>
    <w:rsid w:val="0087252D"/>
    <w:rsid w:val="0087286E"/>
    <w:rsid w:val="008729C1"/>
    <w:rsid w:val="00872AD2"/>
    <w:rsid w:val="00872C44"/>
    <w:rsid w:val="00872C98"/>
    <w:rsid w:val="00872E54"/>
    <w:rsid w:val="00873615"/>
    <w:rsid w:val="00873ACE"/>
    <w:rsid w:val="00873B6F"/>
    <w:rsid w:val="00873C40"/>
    <w:rsid w:val="00873EFA"/>
    <w:rsid w:val="00873F68"/>
    <w:rsid w:val="00874013"/>
    <w:rsid w:val="008740A7"/>
    <w:rsid w:val="008741B7"/>
    <w:rsid w:val="008741C1"/>
    <w:rsid w:val="00874211"/>
    <w:rsid w:val="00874C65"/>
    <w:rsid w:val="008750CD"/>
    <w:rsid w:val="00875971"/>
    <w:rsid w:val="008763C0"/>
    <w:rsid w:val="008764A7"/>
    <w:rsid w:val="00876619"/>
    <w:rsid w:val="00876A64"/>
    <w:rsid w:val="00876EC5"/>
    <w:rsid w:val="00877000"/>
    <w:rsid w:val="00877A8A"/>
    <w:rsid w:val="00877CA4"/>
    <w:rsid w:val="00880D5C"/>
    <w:rsid w:val="00880F54"/>
    <w:rsid w:val="008813DA"/>
    <w:rsid w:val="00881551"/>
    <w:rsid w:val="00881BF7"/>
    <w:rsid w:val="00881C8C"/>
    <w:rsid w:val="00881D02"/>
    <w:rsid w:val="00881DDB"/>
    <w:rsid w:val="00882287"/>
    <w:rsid w:val="0088249B"/>
    <w:rsid w:val="00882904"/>
    <w:rsid w:val="00882970"/>
    <w:rsid w:val="00882B14"/>
    <w:rsid w:val="00882C3D"/>
    <w:rsid w:val="00882D04"/>
    <w:rsid w:val="00883279"/>
    <w:rsid w:val="008832BA"/>
    <w:rsid w:val="008834EC"/>
    <w:rsid w:val="00883628"/>
    <w:rsid w:val="00883B4E"/>
    <w:rsid w:val="00883C28"/>
    <w:rsid w:val="0088425E"/>
    <w:rsid w:val="00884423"/>
    <w:rsid w:val="008846A8"/>
    <w:rsid w:val="0088512C"/>
    <w:rsid w:val="0088529A"/>
    <w:rsid w:val="008852CC"/>
    <w:rsid w:val="00885460"/>
    <w:rsid w:val="008859A6"/>
    <w:rsid w:val="0088602B"/>
    <w:rsid w:val="0088629F"/>
    <w:rsid w:val="008873B2"/>
    <w:rsid w:val="0088782A"/>
    <w:rsid w:val="00887900"/>
    <w:rsid w:val="00887B25"/>
    <w:rsid w:val="00890A8B"/>
    <w:rsid w:val="00890D98"/>
    <w:rsid w:val="00890F32"/>
    <w:rsid w:val="00891397"/>
    <w:rsid w:val="00891AB7"/>
    <w:rsid w:val="00891E77"/>
    <w:rsid w:val="00891F0D"/>
    <w:rsid w:val="00892202"/>
    <w:rsid w:val="0089247C"/>
    <w:rsid w:val="00892590"/>
    <w:rsid w:val="0089264C"/>
    <w:rsid w:val="008929B8"/>
    <w:rsid w:val="008929EF"/>
    <w:rsid w:val="00892D15"/>
    <w:rsid w:val="00892DD1"/>
    <w:rsid w:val="00892F4C"/>
    <w:rsid w:val="008935D7"/>
    <w:rsid w:val="00893772"/>
    <w:rsid w:val="00893791"/>
    <w:rsid w:val="00893D32"/>
    <w:rsid w:val="00893F74"/>
    <w:rsid w:val="008941C6"/>
    <w:rsid w:val="00894552"/>
    <w:rsid w:val="0089506D"/>
    <w:rsid w:val="008952D6"/>
    <w:rsid w:val="0089544E"/>
    <w:rsid w:val="0089556C"/>
    <w:rsid w:val="00895B60"/>
    <w:rsid w:val="008960B7"/>
    <w:rsid w:val="008960DE"/>
    <w:rsid w:val="0089636A"/>
    <w:rsid w:val="00896617"/>
    <w:rsid w:val="008969E6"/>
    <w:rsid w:val="00896A6F"/>
    <w:rsid w:val="00896AD3"/>
    <w:rsid w:val="00897281"/>
    <w:rsid w:val="008972C8"/>
    <w:rsid w:val="00897665"/>
    <w:rsid w:val="0089778A"/>
    <w:rsid w:val="0089782D"/>
    <w:rsid w:val="00897985"/>
    <w:rsid w:val="00897990"/>
    <w:rsid w:val="008979CD"/>
    <w:rsid w:val="00897CF0"/>
    <w:rsid w:val="00897D14"/>
    <w:rsid w:val="008A00CD"/>
    <w:rsid w:val="008A01CB"/>
    <w:rsid w:val="008A052A"/>
    <w:rsid w:val="008A05D3"/>
    <w:rsid w:val="008A05E1"/>
    <w:rsid w:val="008A08FD"/>
    <w:rsid w:val="008A0B38"/>
    <w:rsid w:val="008A0C35"/>
    <w:rsid w:val="008A0E08"/>
    <w:rsid w:val="008A0F7B"/>
    <w:rsid w:val="008A0FA3"/>
    <w:rsid w:val="008A1744"/>
    <w:rsid w:val="008A2823"/>
    <w:rsid w:val="008A2F2C"/>
    <w:rsid w:val="008A31AE"/>
    <w:rsid w:val="008A335C"/>
    <w:rsid w:val="008A36EC"/>
    <w:rsid w:val="008A3842"/>
    <w:rsid w:val="008A398C"/>
    <w:rsid w:val="008A3A1F"/>
    <w:rsid w:val="008A3BA0"/>
    <w:rsid w:val="008A3F84"/>
    <w:rsid w:val="008A43FB"/>
    <w:rsid w:val="008A4537"/>
    <w:rsid w:val="008A45F3"/>
    <w:rsid w:val="008A492A"/>
    <w:rsid w:val="008A49AF"/>
    <w:rsid w:val="008A4B21"/>
    <w:rsid w:val="008A4D24"/>
    <w:rsid w:val="008A4FCA"/>
    <w:rsid w:val="008A5273"/>
    <w:rsid w:val="008A54BA"/>
    <w:rsid w:val="008A5939"/>
    <w:rsid w:val="008A6132"/>
    <w:rsid w:val="008A6612"/>
    <w:rsid w:val="008A6E0E"/>
    <w:rsid w:val="008A7188"/>
    <w:rsid w:val="008A740E"/>
    <w:rsid w:val="008A74EA"/>
    <w:rsid w:val="008A75D3"/>
    <w:rsid w:val="008A75E3"/>
    <w:rsid w:val="008A7978"/>
    <w:rsid w:val="008A79A5"/>
    <w:rsid w:val="008A7D7D"/>
    <w:rsid w:val="008B042D"/>
    <w:rsid w:val="008B08C8"/>
    <w:rsid w:val="008B0A10"/>
    <w:rsid w:val="008B0AF8"/>
    <w:rsid w:val="008B0E0C"/>
    <w:rsid w:val="008B0EB8"/>
    <w:rsid w:val="008B0EFA"/>
    <w:rsid w:val="008B1143"/>
    <w:rsid w:val="008B140F"/>
    <w:rsid w:val="008B14C8"/>
    <w:rsid w:val="008B14D8"/>
    <w:rsid w:val="008B1535"/>
    <w:rsid w:val="008B181F"/>
    <w:rsid w:val="008B1998"/>
    <w:rsid w:val="008B2380"/>
    <w:rsid w:val="008B25F9"/>
    <w:rsid w:val="008B2934"/>
    <w:rsid w:val="008B2A20"/>
    <w:rsid w:val="008B2D5C"/>
    <w:rsid w:val="008B31AC"/>
    <w:rsid w:val="008B31C6"/>
    <w:rsid w:val="008B34EF"/>
    <w:rsid w:val="008B3ABF"/>
    <w:rsid w:val="008B3DFF"/>
    <w:rsid w:val="008B4432"/>
    <w:rsid w:val="008B4BCA"/>
    <w:rsid w:val="008B4C74"/>
    <w:rsid w:val="008B4FFB"/>
    <w:rsid w:val="008B53CB"/>
    <w:rsid w:val="008B5516"/>
    <w:rsid w:val="008B5E14"/>
    <w:rsid w:val="008B673C"/>
    <w:rsid w:val="008B6A68"/>
    <w:rsid w:val="008B6EB8"/>
    <w:rsid w:val="008B718D"/>
    <w:rsid w:val="008B75C1"/>
    <w:rsid w:val="008B7612"/>
    <w:rsid w:val="008B76E4"/>
    <w:rsid w:val="008B7B4C"/>
    <w:rsid w:val="008B7D4B"/>
    <w:rsid w:val="008C022F"/>
    <w:rsid w:val="008C045B"/>
    <w:rsid w:val="008C0529"/>
    <w:rsid w:val="008C0570"/>
    <w:rsid w:val="008C0687"/>
    <w:rsid w:val="008C069B"/>
    <w:rsid w:val="008C093E"/>
    <w:rsid w:val="008C0ADB"/>
    <w:rsid w:val="008C0BB8"/>
    <w:rsid w:val="008C0C71"/>
    <w:rsid w:val="008C0DC3"/>
    <w:rsid w:val="008C1248"/>
    <w:rsid w:val="008C155A"/>
    <w:rsid w:val="008C1669"/>
    <w:rsid w:val="008C16EF"/>
    <w:rsid w:val="008C1888"/>
    <w:rsid w:val="008C1FF7"/>
    <w:rsid w:val="008C2540"/>
    <w:rsid w:val="008C2596"/>
    <w:rsid w:val="008C28AC"/>
    <w:rsid w:val="008C2B07"/>
    <w:rsid w:val="008C3084"/>
    <w:rsid w:val="008C30BE"/>
    <w:rsid w:val="008C31B0"/>
    <w:rsid w:val="008C3262"/>
    <w:rsid w:val="008C3666"/>
    <w:rsid w:val="008C376F"/>
    <w:rsid w:val="008C3891"/>
    <w:rsid w:val="008C38FA"/>
    <w:rsid w:val="008C3F4C"/>
    <w:rsid w:val="008C4026"/>
    <w:rsid w:val="008C419D"/>
    <w:rsid w:val="008C420E"/>
    <w:rsid w:val="008C486D"/>
    <w:rsid w:val="008C4882"/>
    <w:rsid w:val="008C4B6F"/>
    <w:rsid w:val="008C4B96"/>
    <w:rsid w:val="008C4E99"/>
    <w:rsid w:val="008C50D8"/>
    <w:rsid w:val="008C5E37"/>
    <w:rsid w:val="008C615F"/>
    <w:rsid w:val="008C62AC"/>
    <w:rsid w:val="008C638C"/>
    <w:rsid w:val="008C6B0D"/>
    <w:rsid w:val="008C6E82"/>
    <w:rsid w:val="008C6F44"/>
    <w:rsid w:val="008C6FA0"/>
    <w:rsid w:val="008C7C42"/>
    <w:rsid w:val="008C7D55"/>
    <w:rsid w:val="008D007D"/>
    <w:rsid w:val="008D050C"/>
    <w:rsid w:val="008D05EC"/>
    <w:rsid w:val="008D0A87"/>
    <w:rsid w:val="008D0EE6"/>
    <w:rsid w:val="008D1270"/>
    <w:rsid w:val="008D1511"/>
    <w:rsid w:val="008D1760"/>
    <w:rsid w:val="008D1FF6"/>
    <w:rsid w:val="008D218A"/>
    <w:rsid w:val="008D220C"/>
    <w:rsid w:val="008D2240"/>
    <w:rsid w:val="008D2A9D"/>
    <w:rsid w:val="008D2CE9"/>
    <w:rsid w:val="008D3166"/>
    <w:rsid w:val="008D32B3"/>
    <w:rsid w:val="008D33EA"/>
    <w:rsid w:val="008D342C"/>
    <w:rsid w:val="008D3873"/>
    <w:rsid w:val="008D38A6"/>
    <w:rsid w:val="008D3AA4"/>
    <w:rsid w:val="008D3B28"/>
    <w:rsid w:val="008D416B"/>
    <w:rsid w:val="008D4697"/>
    <w:rsid w:val="008D472D"/>
    <w:rsid w:val="008D491B"/>
    <w:rsid w:val="008D50C1"/>
    <w:rsid w:val="008D53FA"/>
    <w:rsid w:val="008D57A5"/>
    <w:rsid w:val="008D5862"/>
    <w:rsid w:val="008D5E64"/>
    <w:rsid w:val="008D618B"/>
    <w:rsid w:val="008D6517"/>
    <w:rsid w:val="008D6835"/>
    <w:rsid w:val="008D6A40"/>
    <w:rsid w:val="008D6B07"/>
    <w:rsid w:val="008D6C8D"/>
    <w:rsid w:val="008D6CCE"/>
    <w:rsid w:val="008D6CDB"/>
    <w:rsid w:val="008D70DB"/>
    <w:rsid w:val="008D7359"/>
    <w:rsid w:val="008D7421"/>
    <w:rsid w:val="008D756B"/>
    <w:rsid w:val="008D7922"/>
    <w:rsid w:val="008D7B11"/>
    <w:rsid w:val="008E04AC"/>
    <w:rsid w:val="008E05F5"/>
    <w:rsid w:val="008E0AC5"/>
    <w:rsid w:val="008E0C5F"/>
    <w:rsid w:val="008E0FFE"/>
    <w:rsid w:val="008E11FC"/>
    <w:rsid w:val="008E1378"/>
    <w:rsid w:val="008E1429"/>
    <w:rsid w:val="008E1665"/>
    <w:rsid w:val="008E2276"/>
    <w:rsid w:val="008E23BD"/>
    <w:rsid w:val="008E25B1"/>
    <w:rsid w:val="008E26CB"/>
    <w:rsid w:val="008E2C94"/>
    <w:rsid w:val="008E2FBE"/>
    <w:rsid w:val="008E31E0"/>
    <w:rsid w:val="008E3226"/>
    <w:rsid w:val="008E3379"/>
    <w:rsid w:val="008E3A92"/>
    <w:rsid w:val="008E3B41"/>
    <w:rsid w:val="008E41BE"/>
    <w:rsid w:val="008E44F7"/>
    <w:rsid w:val="008E47EE"/>
    <w:rsid w:val="008E4838"/>
    <w:rsid w:val="008E4C9D"/>
    <w:rsid w:val="008E4D82"/>
    <w:rsid w:val="008E4F87"/>
    <w:rsid w:val="008E4FF5"/>
    <w:rsid w:val="008E5354"/>
    <w:rsid w:val="008E5419"/>
    <w:rsid w:val="008E566A"/>
    <w:rsid w:val="008E57DA"/>
    <w:rsid w:val="008E58C9"/>
    <w:rsid w:val="008E5AB8"/>
    <w:rsid w:val="008E5BCE"/>
    <w:rsid w:val="008E5C8B"/>
    <w:rsid w:val="008E5CEF"/>
    <w:rsid w:val="008E5F24"/>
    <w:rsid w:val="008E6206"/>
    <w:rsid w:val="008E6A2D"/>
    <w:rsid w:val="008E6C4C"/>
    <w:rsid w:val="008E73B3"/>
    <w:rsid w:val="008E76E7"/>
    <w:rsid w:val="008E7BBF"/>
    <w:rsid w:val="008F079F"/>
    <w:rsid w:val="008F0987"/>
    <w:rsid w:val="008F0F79"/>
    <w:rsid w:val="008F138E"/>
    <w:rsid w:val="008F13CF"/>
    <w:rsid w:val="008F1799"/>
    <w:rsid w:val="008F1DBB"/>
    <w:rsid w:val="008F1E22"/>
    <w:rsid w:val="008F1F4E"/>
    <w:rsid w:val="008F2078"/>
    <w:rsid w:val="008F233A"/>
    <w:rsid w:val="008F2DD8"/>
    <w:rsid w:val="008F3101"/>
    <w:rsid w:val="008F36E4"/>
    <w:rsid w:val="008F3AAF"/>
    <w:rsid w:val="008F3B6D"/>
    <w:rsid w:val="008F3BAA"/>
    <w:rsid w:val="008F3CD5"/>
    <w:rsid w:val="008F3CFA"/>
    <w:rsid w:val="008F4044"/>
    <w:rsid w:val="008F43F7"/>
    <w:rsid w:val="008F4514"/>
    <w:rsid w:val="008F4845"/>
    <w:rsid w:val="008F4939"/>
    <w:rsid w:val="008F4C92"/>
    <w:rsid w:val="008F4D7F"/>
    <w:rsid w:val="008F4DB0"/>
    <w:rsid w:val="008F4ECE"/>
    <w:rsid w:val="008F4F90"/>
    <w:rsid w:val="008F562F"/>
    <w:rsid w:val="008F563D"/>
    <w:rsid w:val="008F5691"/>
    <w:rsid w:val="008F5797"/>
    <w:rsid w:val="008F592E"/>
    <w:rsid w:val="008F5A3A"/>
    <w:rsid w:val="008F5F06"/>
    <w:rsid w:val="008F5FB7"/>
    <w:rsid w:val="008F60CF"/>
    <w:rsid w:val="008F6208"/>
    <w:rsid w:val="008F6661"/>
    <w:rsid w:val="008F6A6C"/>
    <w:rsid w:val="008F70DC"/>
    <w:rsid w:val="008F7405"/>
    <w:rsid w:val="008F75FE"/>
    <w:rsid w:val="008F782F"/>
    <w:rsid w:val="008F7869"/>
    <w:rsid w:val="008F79F6"/>
    <w:rsid w:val="008F7BB3"/>
    <w:rsid w:val="008F7FA4"/>
    <w:rsid w:val="00900509"/>
    <w:rsid w:val="00900741"/>
    <w:rsid w:val="00900758"/>
    <w:rsid w:val="00900BF1"/>
    <w:rsid w:val="00900CBB"/>
    <w:rsid w:val="00900EE4"/>
    <w:rsid w:val="009015E7"/>
    <w:rsid w:val="009018D8"/>
    <w:rsid w:val="00901A1C"/>
    <w:rsid w:val="00901A9C"/>
    <w:rsid w:val="00901AE0"/>
    <w:rsid w:val="00902419"/>
    <w:rsid w:val="00902A93"/>
    <w:rsid w:val="00903C2A"/>
    <w:rsid w:val="00903D66"/>
    <w:rsid w:val="00904058"/>
    <w:rsid w:val="0090457F"/>
    <w:rsid w:val="00904735"/>
    <w:rsid w:val="00904BED"/>
    <w:rsid w:val="00905220"/>
    <w:rsid w:val="00905429"/>
    <w:rsid w:val="0090566B"/>
    <w:rsid w:val="00905702"/>
    <w:rsid w:val="00905993"/>
    <w:rsid w:val="00906203"/>
    <w:rsid w:val="0090621F"/>
    <w:rsid w:val="0090659B"/>
    <w:rsid w:val="0090695E"/>
    <w:rsid w:val="00906DE7"/>
    <w:rsid w:val="0090700E"/>
    <w:rsid w:val="009072A0"/>
    <w:rsid w:val="0090766F"/>
    <w:rsid w:val="00907A16"/>
    <w:rsid w:val="00907AC5"/>
    <w:rsid w:val="00907F87"/>
    <w:rsid w:val="009104E1"/>
    <w:rsid w:val="00910799"/>
    <w:rsid w:val="00910843"/>
    <w:rsid w:val="00910AB9"/>
    <w:rsid w:val="00910F36"/>
    <w:rsid w:val="009110F3"/>
    <w:rsid w:val="00911839"/>
    <w:rsid w:val="00911A9B"/>
    <w:rsid w:val="00911B2A"/>
    <w:rsid w:val="00912B5D"/>
    <w:rsid w:val="00912B81"/>
    <w:rsid w:val="00912C95"/>
    <w:rsid w:val="00912D07"/>
    <w:rsid w:val="00913010"/>
    <w:rsid w:val="00913209"/>
    <w:rsid w:val="00913502"/>
    <w:rsid w:val="0091390F"/>
    <w:rsid w:val="0091418B"/>
    <w:rsid w:val="009141DD"/>
    <w:rsid w:val="009142F9"/>
    <w:rsid w:val="00914400"/>
    <w:rsid w:val="00915210"/>
    <w:rsid w:val="009152AB"/>
    <w:rsid w:val="00915546"/>
    <w:rsid w:val="009155A6"/>
    <w:rsid w:val="0091567C"/>
    <w:rsid w:val="009157CD"/>
    <w:rsid w:val="009158C9"/>
    <w:rsid w:val="00915C09"/>
    <w:rsid w:val="0091635A"/>
    <w:rsid w:val="00916473"/>
    <w:rsid w:val="0091692D"/>
    <w:rsid w:val="00916B31"/>
    <w:rsid w:val="00916CAE"/>
    <w:rsid w:val="009172C9"/>
    <w:rsid w:val="0091747F"/>
    <w:rsid w:val="0091748C"/>
    <w:rsid w:val="00917B04"/>
    <w:rsid w:val="00917ED9"/>
    <w:rsid w:val="00920118"/>
    <w:rsid w:val="0092024F"/>
    <w:rsid w:val="00920444"/>
    <w:rsid w:val="0092134F"/>
    <w:rsid w:val="00921B3B"/>
    <w:rsid w:val="00921B86"/>
    <w:rsid w:val="00921F2A"/>
    <w:rsid w:val="0092235C"/>
    <w:rsid w:val="0092275D"/>
    <w:rsid w:val="009227A6"/>
    <w:rsid w:val="00922BAD"/>
    <w:rsid w:val="00922D63"/>
    <w:rsid w:val="00923154"/>
    <w:rsid w:val="009231C5"/>
    <w:rsid w:val="009236FD"/>
    <w:rsid w:val="00924100"/>
    <w:rsid w:val="00924127"/>
    <w:rsid w:val="0092414C"/>
    <w:rsid w:val="009249AC"/>
    <w:rsid w:val="00924A0C"/>
    <w:rsid w:val="00924A4C"/>
    <w:rsid w:val="00924BA0"/>
    <w:rsid w:val="0092520A"/>
    <w:rsid w:val="00925509"/>
    <w:rsid w:val="00925724"/>
    <w:rsid w:val="00925805"/>
    <w:rsid w:val="00925B0C"/>
    <w:rsid w:val="00925B20"/>
    <w:rsid w:val="00925BF5"/>
    <w:rsid w:val="00925D26"/>
    <w:rsid w:val="00925FA4"/>
    <w:rsid w:val="00926024"/>
    <w:rsid w:val="0092616A"/>
    <w:rsid w:val="00926315"/>
    <w:rsid w:val="009264D0"/>
    <w:rsid w:val="0092652D"/>
    <w:rsid w:val="00926792"/>
    <w:rsid w:val="009269C4"/>
    <w:rsid w:val="00926FE0"/>
    <w:rsid w:val="00927027"/>
    <w:rsid w:val="0092781E"/>
    <w:rsid w:val="00927C2E"/>
    <w:rsid w:val="0093010C"/>
    <w:rsid w:val="009308C6"/>
    <w:rsid w:val="009309DF"/>
    <w:rsid w:val="00930ACA"/>
    <w:rsid w:val="00930D3C"/>
    <w:rsid w:val="00930E0B"/>
    <w:rsid w:val="00930E5C"/>
    <w:rsid w:val="0093193A"/>
    <w:rsid w:val="009319FF"/>
    <w:rsid w:val="00932027"/>
    <w:rsid w:val="009322AF"/>
    <w:rsid w:val="009325D9"/>
    <w:rsid w:val="009328BF"/>
    <w:rsid w:val="00932BEF"/>
    <w:rsid w:val="00932F26"/>
    <w:rsid w:val="009332F5"/>
    <w:rsid w:val="00933305"/>
    <w:rsid w:val="009335FC"/>
    <w:rsid w:val="00933963"/>
    <w:rsid w:val="00933D41"/>
    <w:rsid w:val="00934750"/>
    <w:rsid w:val="009347B8"/>
    <w:rsid w:val="009349FE"/>
    <w:rsid w:val="00934AD1"/>
    <w:rsid w:val="00934FA1"/>
    <w:rsid w:val="009355F2"/>
    <w:rsid w:val="009359C5"/>
    <w:rsid w:val="00935A2D"/>
    <w:rsid w:val="00935F93"/>
    <w:rsid w:val="009367BF"/>
    <w:rsid w:val="009368C0"/>
    <w:rsid w:val="00936C88"/>
    <w:rsid w:val="0093705E"/>
    <w:rsid w:val="009377E3"/>
    <w:rsid w:val="00937F7C"/>
    <w:rsid w:val="009402E8"/>
    <w:rsid w:val="00940921"/>
    <w:rsid w:val="0094099C"/>
    <w:rsid w:val="00940DEA"/>
    <w:rsid w:val="009410A3"/>
    <w:rsid w:val="0094178F"/>
    <w:rsid w:val="00941894"/>
    <w:rsid w:val="00941F69"/>
    <w:rsid w:val="00942130"/>
    <w:rsid w:val="009421AC"/>
    <w:rsid w:val="009421F8"/>
    <w:rsid w:val="00942940"/>
    <w:rsid w:val="00942ACD"/>
    <w:rsid w:val="00942B9D"/>
    <w:rsid w:val="00943021"/>
    <w:rsid w:val="0094305F"/>
    <w:rsid w:val="009430E4"/>
    <w:rsid w:val="00943226"/>
    <w:rsid w:val="0094373A"/>
    <w:rsid w:val="00943DA0"/>
    <w:rsid w:val="0094439F"/>
    <w:rsid w:val="00945171"/>
    <w:rsid w:val="009456B0"/>
    <w:rsid w:val="00945A4D"/>
    <w:rsid w:val="00945A71"/>
    <w:rsid w:val="00945D76"/>
    <w:rsid w:val="00945FB0"/>
    <w:rsid w:val="009462C3"/>
    <w:rsid w:val="0094631C"/>
    <w:rsid w:val="009463C9"/>
    <w:rsid w:val="00946802"/>
    <w:rsid w:val="00946B38"/>
    <w:rsid w:val="00946D34"/>
    <w:rsid w:val="00946E88"/>
    <w:rsid w:val="009470F6"/>
    <w:rsid w:val="009474C6"/>
    <w:rsid w:val="00947509"/>
    <w:rsid w:val="009476E3"/>
    <w:rsid w:val="009478DE"/>
    <w:rsid w:val="00950045"/>
    <w:rsid w:val="0095030E"/>
    <w:rsid w:val="00950862"/>
    <w:rsid w:val="009509DB"/>
    <w:rsid w:val="009509E4"/>
    <w:rsid w:val="00950B53"/>
    <w:rsid w:val="0095103C"/>
    <w:rsid w:val="009511EF"/>
    <w:rsid w:val="0095123C"/>
    <w:rsid w:val="00951372"/>
    <w:rsid w:val="009516E7"/>
    <w:rsid w:val="00951704"/>
    <w:rsid w:val="00951F86"/>
    <w:rsid w:val="009522C5"/>
    <w:rsid w:val="009524E4"/>
    <w:rsid w:val="0095267B"/>
    <w:rsid w:val="00952AA6"/>
    <w:rsid w:val="00952D4D"/>
    <w:rsid w:val="00952EFB"/>
    <w:rsid w:val="009534B3"/>
    <w:rsid w:val="0095371B"/>
    <w:rsid w:val="00953F49"/>
    <w:rsid w:val="00954179"/>
    <w:rsid w:val="009541B0"/>
    <w:rsid w:val="00954D05"/>
    <w:rsid w:val="00954DBE"/>
    <w:rsid w:val="00955008"/>
    <w:rsid w:val="00955287"/>
    <w:rsid w:val="009552EF"/>
    <w:rsid w:val="0095535E"/>
    <w:rsid w:val="009557F3"/>
    <w:rsid w:val="00955903"/>
    <w:rsid w:val="00955B57"/>
    <w:rsid w:val="0095613C"/>
    <w:rsid w:val="00956165"/>
    <w:rsid w:val="00956D49"/>
    <w:rsid w:val="00956DEB"/>
    <w:rsid w:val="00956E6D"/>
    <w:rsid w:val="00956F24"/>
    <w:rsid w:val="00957328"/>
    <w:rsid w:val="00957503"/>
    <w:rsid w:val="00957525"/>
    <w:rsid w:val="009577DC"/>
    <w:rsid w:val="00957D3F"/>
    <w:rsid w:val="00957E3B"/>
    <w:rsid w:val="009610D3"/>
    <w:rsid w:val="0096124A"/>
    <w:rsid w:val="00961306"/>
    <w:rsid w:val="009613AA"/>
    <w:rsid w:val="00961528"/>
    <w:rsid w:val="0096167C"/>
    <w:rsid w:val="00961951"/>
    <w:rsid w:val="00961AF7"/>
    <w:rsid w:val="00961F89"/>
    <w:rsid w:val="0096202D"/>
    <w:rsid w:val="009620D4"/>
    <w:rsid w:val="009623AC"/>
    <w:rsid w:val="00962979"/>
    <w:rsid w:val="00962C42"/>
    <w:rsid w:val="00962CBA"/>
    <w:rsid w:val="00962D2D"/>
    <w:rsid w:val="00962E44"/>
    <w:rsid w:val="009631D2"/>
    <w:rsid w:val="00963858"/>
    <w:rsid w:val="00964027"/>
    <w:rsid w:val="0096416C"/>
    <w:rsid w:val="00964261"/>
    <w:rsid w:val="009643DD"/>
    <w:rsid w:val="00964502"/>
    <w:rsid w:val="0096464B"/>
    <w:rsid w:val="0096482E"/>
    <w:rsid w:val="00964C2E"/>
    <w:rsid w:val="00965500"/>
    <w:rsid w:val="00965867"/>
    <w:rsid w:val="00965DE1"/>
    <w:rsid w:val="00965E70"/>
    <w:rsid w:val="009664D1"/>
    <w:rsid w:val="00966C51"/>
    <w:rsid w:val="00966E28"/>
    <w:rsid w:val="0096719C"/>
    <w:rsid w:val="009671DF"/>
    <w:rsid w:val="0096767C"/>
    <w:rsid w:val="0096785C"/>
    <w:rsid w:val="0096790E"/>
    <w:rsid w:val="00967CCE"/>
    <w:rsid w:val="00970391"/>
    <w:rsid w:val="009707A3"/>
    <w:rsid w:val="00970812"/>
    <w:rsid w:val="00970858"/>
    <w:rsid w:val="00971C6B"/>
    <w:rsid w:val="0097217E"/>
    <w:rsid w:val="00972565"/>
    <w:rsid w:val="009725EC"/>
    <w:rsid w:val="009729F8"/>
    <w:rsid w:val="00973542"/>
    <w:rsid w:val="009735D0"/>
    <w:rsid w:val="00973747"/>
    <w:rsid w:val="0097378C"/>
    <w:rsid w:val="00973B11"/>
    <w:rsid w:val="00973C0B"/>
    <w:rsid w:val="009741C9"/>
    <w:rsid w:val="00974407"/>
    <w:rsid w:val="00974690"/>
    <w:rsid w:val="009746D9"/>
    <w:rsid w:val="0097487B"/>
    <w:rsid w:val="00974E6A"/>
    <w:rsid w:val="00974E9C"/>
    <w:rsid w:val="00975064"/>
    <w:rsid w:val="0097538F"/>
    <w:rsid w:val="009757EB"/>
    <w:rsid w:val="0097590B"/>
    <w:rsid w:val="00976052"/>
    <w:rsid w:val="009763DE"/>
    <w:rsid w:val="009767FA"/>
    <w:rsid w:val="009769D4"/>
    <w:rsid w:val="00976CBC"/>
    <w:rsid w:val="00976E51"/>
    <w:rsid w:val="00977E93"/>
    <w:rsid w:val="00980010"/>
    <w:rsid w:val="0098015F"/>
    <w:rsid w:val="009802E6"/>
    <w:rsid w:val="00980320"/>
    <w:rsid w:val="0098058C"/>
    <w:rsid w:val="00980894"/>
    <w:rsid w:val="0098095D"/>
    <w:rsid w:val="00980A9A"/>
    <w:rsid w:val="00980F72"/>
    <w:rsid w:val="0098126E"/>
    <w:rsid w:val="0098156D"/>
    <w:rsid w:val="00981678"/>
    <w:rsid w:val="00981C50"/>
    <w:rsid w:val="00981D7F"/>
    <w:rsid w:val="00981EB3"/>
    <w:rsid w:val="009828D2"/>
    <w:rsid w:val="00982E17"/>
    <w:rsid w:val="009831BC"/>
    <w:rsid w:val="009832DE"/>
    <w:rsid w:val="0098337A"/>
    <w:rsid w:val="0098340D"/>
    <w:rsid w:val="0098378E"/>
    <w:rsid w:val="00983B6A"/>
    <w:rsid w:val="00983C63"/>
    <w:rsid w:val="00984012"/>
    <w:rsid w:val="009841F5"/>
    <w:rsid w:val="009843D5"/>
    <w:rsid w:val="009844E9"/>
    <w:rsid w:val="009848D1"/>
    <w:rsid w:val="0098490B"/>
    <w:rsid w:val="00984C38"/>
    <w:rsid w:val="00984C65"/>
    <w:rsid w:val="00984E0A"/>
    <w:rsid w:val="00984E75"/>
    <w:rsid w:val="009850AE"/>
    <w:rsid w:val="009850E6"/>
    <w:rsid w:val="00985789"/>
    <w:rsid w:val="009858DC"/>
    <w:rsid w:val="00985A49"/>
    <w:rsid w:val="00985B2A"/>
    <w:rsid w:val="00985F90"/>
    <w:rsid w:val="009866C0"/>
    <w:rsid w:val="0098692F"/>
    <w:rsid w:val="00986984"/>
    <w:rsid w:val="00986AA0"/>
    <w:rsid w:val="00986B25"/>
    <w:rsid w:val="00986E61"/>
    <w:rsid w:val="00986E68"/>
    <w:rsid w:val="0098715D"/>
    <w:rsid w:val="0098727F"/>
    <w:rsid w:val="00987582"/>
    <w:rsid w:val="00987609"/>
    <w:rsid w:val="009877D7"/>
    <w:rsid w:val="0098799F"/>
    <w:rsid w:val="009900AC"/>
    <w:rsid w:val="0099035D"/>
    <w:rsid w:val="0099076D"/>
    <w:rsid w:val="00990817"/>
    <w:rsid w:val="00990D88"/>
    <w:rsid w:val="009911E1"/>
    <w:rsid w:val="0099139A"/>
    <w:rsid w:val="0099145B"/>
    <w:rsid w:val="009919C5"/>
    <w:rsid w:val="00991AD1"/>
    <w:rsid w:val="00991E3C"/>
    <w:rsid w:val="00991E57"/>
    <w:rsid w:val="0099240F"/>
    <w:rsid w:val="009926DD"/>
    <w:rsid w:val="00992809"/>
    <w:rsid w:val="00992F50"/>
    <w:rsid w:val="0099326E"/>
    <w:rsid w:val="00993273"/>
    <w:rsid w:val="00993492"/>
    <w:rsid w:val="009934F6"/>
    <w:rsid w:val="00993D96"/>
    <w:rsid w:val="00993FC3"/>
    <w:rsid w:val="0099414A"/>
    <w:rsid w:val="00994400"/>
    <w:rsid w:val="00994558"/>
    <w:rsid w:val="009945AB"/>
    <w:rsid w:val="00994A17"/>
    <w:rsid w:val="00994EF4"/>
    <w:rsid w:val="00995B3C"/>
    <w:rsid w:val="00995FA5"/>
    <w:rsid w:val="009961C3"/>
    <w:rsid w:val="00996446"/>
    <w:rsid w:val="0099653E"/>
    <w:rsid w:val="00996987"/>
    <w:rsid w:val="009969AD"/>
    <w:rsid w:val="00996A42"/>
    <w:rsid w:val="00996FB9"/>
    <w:rsid w:val="00997030"/>
    <w:rsid w:val="009973AF"/>
    <w:rsid w:val="00997581"/>
    <w:rsid w:val="00997683"/>
    <w:rsid w:val="0099783B"/>
    <w:rsid w:val="00997BD0"/>
    <w:rsid w:val="00997CA4"/>
    <w:rsid w:val="00997D6A"/>
    <w:rsid w:val="009A021D"/>
    <w:rsid w:val="009A0AAF"/>
    <w:rsid w:val="009A0E71"/>
    <w:rsid w:val="009A17E0"/>
    <w:rsid w:val="009A180B"/>
    <w:rsid w:val="009A1B43"/>
    <w:rsid w:val="009A1D62"/>
    <w:rsid w:val="009A1ECF"/>
    <w:rsid w:val="009A221A"/>
    <w:rsid w:val="009A2780"/>
    <w:rsid w:val="009A2D4E"/>
    <w:rsid w:val="009A309E"/>
    <w:rsid w:val="009A3434"/>
    <w:rsid w:val="009A38A2"/>
    <w:rsid w:val="009A3AFF"/>
    <w:rsid w:val="009A3D42"/>
    <w:rsid w:val="009A3D6F"/>
    <w:rsid w:val="009A4575"/>
    <w:rsid w:val="009A45B6"/>
    <w:rsid w:val="009A4B7C"/>
    <w:rsid w:val="009A4D51"/>
    <w:rsid w:val="009A4E68"/>
    <w:rsid w:val="009A50E6"/>
    <w:rsid w:val="009A5187"/>
    <w:rsid w:val="009A5526"/>
    <w:rsid w:val="009A5539"/>
    <w:rsid w:val="009A579D"/>
    <w:rsid w:val="009A6212"/>
    <w:rsid w:val="009A646B"/>
    <w:rsid w:val="009A6D21"/>
    <w:rsid w:val="009A6EE8"/>
    <w:rsid w:val="009A74C1"/>
    <w:rsid w:val="009A797E"/>
    <w:rsid w:val="009A79F7"/>
    <w:rsid w:val="009A7B16"/>
    <w:rsid w:val="009B01D9"/>
    <w:rsid w:val="009B078F"/>
    <w:rsid w:val="009B085B"/>
    <w:rsid w:val="009B0D1D"/>
    <w:rsid w:val="009B12CB"/>
    <w:rsid w:val="009B15DE"/>
    <w:rsid w:val="009B19D9"/>
    <w:rsid w:val="009B1ACE"/>
    <w:rsid w:val="009B1C33"/>
    <w:rsid w:val="009B1DA7"/>
    <w:rsid w:val="009B22BD"/>
    <w:rsid w:val="009B23F0"/>
    <w:rsid w:val="009B24ED"/>
    <w:rsid w:val="009B252D"/>
    <w:rsid w:val="009B25A7"/>
    <w:rsid w:val="009B297D"/>
    <w:rsid w:val="009B2AFD"/>
    <w:rsid w:val="009B2DD5"/>
    <w:rsid w:val="009B31A9"/>
    <w:rsid w:val="009B40F1"/>
    <w:rsid w:val="009B42E5"/>
    <w:rsid w:val="009B463C"/>
    <w:rsid w:val="009B484F"/>
    <w:rsid w:val="009B48F2"/>
    <w:rsid w:val="009B4F0B"/>
    <w:rsid w:val="009B5077"/>
    <w:rsid w:val="009B5813"/>
    <w:rsid w:val="009B5936"/>
    <w:rsid w:val="009B599D"/>
    <w:rsid w:val="009B5A6B"/>
    <w:rsid w:val="009B5B46"/>
    <w:rsid w:val="009B5C68"/>
    <w:rsid w:val="009B64EB"/>
    <w:rsid w:val="009B6BD9"/>
    <w:rsid w:val="009B6E57"/>
    <w:rsid w:val="009B6F21"/>
    <w:rsid w:val="009B70A2"/>
    <w:rsid w:val="009B72D4"/>
    <w:rsid w:val="009B7466"/>
    <w:rsid w:val="009B74C5"/>
    <w:rsid w:val="009B759D"/>
    <w:rsid w:val="009B7F81"/>
    <w:rsid w:val="009C032F"/>
    <w:rsid w:val="009C0483"/>
    <w:rsid w:val="009C04EF"/>
    <w:rsid w:val="009C075C"/>
    <w:rsid w:val="009C0E14"/>
    <w:rsid w:val="009C184F"/>
    <w:rsid w:val="009C211E"/>
    <w:rsid w:val="009C2C10"/>
    <w:rsid w:val="009C3132"/>
    <w:rsid w:val="009C31CA"/>
    <w:rsid w:val="009C322D"/>
    <w:rsid w:val="009C3803"/>
    <w:rsid w:val="009C39C6"/>
    <w:rsid w:val="009C3BA1"/>
    <w:rsid w:val="009C4240"/>
    <w:rsid w:val="009C463F"/>
    <w:rsid w:val="009C4830"/>
    <w:rsid w:val="009C4AAE"/>
    <w:rsid w:val="009C50A1"/>
    <w:rsid w:val="009C520A"/>
    <w:rsid w:val="009C523A"/>
    <w:rsid w:val="009C52A0"/>
    <w:rsid w:val="009C54F4"/>
    <w:rsid w:val="009C5893"/>
    <w:rsid w:val="009C5D01"/>
    <w:rsid w:val="009C5FDE"/>
    <w:rsid w:val="009C6046"/>
    <w:rsid w:val="009C615C"/>
    <w:rsid w:val="009C61C9"/>
    <w:rsid w:val="009C632F"/>
    <w:rsid w:val="009C674E"/>
    <w:rsid w:val="009C6994"/>
    <w:rsid w:val="009C6A82"/>
    <w:rsid w:val="009C6B0C"/>
    <w:rsid w:val="009C6D01"/>
    <w:rsid w:val="009C70E9"/>
    <w:rsid w:val="009C7344"/>
    <w:rsid w:val="009C75C7"/>
    <w:rsid w:val="009C75FE"/>
    <w:rsid w:val="009C777D"/>
    <w:rsid w:val="009C799A"/>
    <w:rsid w:val="009C7B6F"/>
    <w:rsid w:val="009C7CDB"/>
    <w:rsid w:val="009C7D50"/>
    <w:rsid w:val="009C7DA3"/>
    <w:rsid w:val="009C7DE2"/>
    <w:rsid w:val="009C7F36"/>
    <w:rsid w:val="009C7F8F"/>
    <w:rsid w:val="009D001E"/>
    <w:rsid w:val="009D19EE"/>
    <w:rsid w:val="009D19F7"/>
    <w:rsid w:val="009D1B78"/>
    <w:rsid w:val="009D1CB9"/>
    <w:rsid w:val="009D1D76"/>
    <w:rsid w:val="009D1E93"/>
    <w:rsid w:val="009D1ED7"/>
    <w:rsid w:val="009D229B"/>
    <w:rsid w:val="009D2A04"/>
    <w:rsid w:val="009D2EE2"/>
    <w:rsid w:val="009D310E"/>
    <w:rsid w:val="009D3401"/>
    <w:rsid w:val="009D3548"/>
    <w:rsid w:val="009D3651"/>
    <w:rsid w:val="009D3857"/>
    <w:rsid w:val="009D3999"/>
    <w:rsid w:val="009D3A3B"/>
    <w:rsid w:val="009D3D4C"/>
    <w:rsid w:val="009D3D5E"/>
    <w:rsid w:val="009D417A"/>
    <w:rsid w:val="009D43D2"/>
    <w:rsid w:val="009D4450"/>
    <w:rsid w:val="009D4690"/>
    <w:rsid w:val="009D4AE5"/>
    <w:rsid w:val="009D4E19"/>
    <w:rsid w:val="009D4F2F"/>
    <w:rsid w:val="009D4F7F"/>
    <w:rsid w:val="009D50FB"/>
    <w:rsid w:val="009D5147"/>
    <w:rsid w:val="009D57C5"/>
    <w:rsid w:val="009D5BB2"/>
    <w:rsid w:val="009D5C32"/>
    <w:rsid w:val="009D5C5D"/>
    <w:rsid w:val="009D5E2D"/>
    <w:rsid w:val="009D5E43"/>
    <w:rsid w:val="009D5FC6"/>
    <w:rsid w:val="009D6079"/>
    <w:rsid w:val="009D6441"/>
    <w:rsid w:val="009D6956"/>
    <w:rsid w:val="009D6C34"/>
    <w:rsid w:val="009D6D99"/>
    <w:rsid w:val="009D6E28"/>
    <w:rsid w:val="009D717D"/>
    <w:rsid w:val="009D725E"/>
    <w:rsid w:val="009D76D4"/>
    <w:rsid w:val="009D76EF"/>
    <w:rsid w:val="009D7A79"/>
    <w:rsid w:val="009D7BD3"/>
    <w:rsid w:val="009E070E"/>
    <w:rsid w:val="009E0856"/>
    <w:rsid w:val="009E0B72"/>
    <w:rsid w:val="009E0C3C"/>
    <w:rsid w:val="009E0F6E"/>
    <w:rsid w:val="009E1074"/>
    <w:rsid w:val="009E1308"/>
    <w:rsid w:val="009E1441"/>
    <w:rsid w:val="009E14D7"/>
    <w:rsid w:val="009E15EA"/>
    <w:rsid w:val="009E1983"/>
    <w:rsid w:val="009E1F3B"/>
    <w:rsid w:val="009E213F"/>
    <w:rsid w:val="009E215A"/>
    <w:rsid w:val="009E221E"/>
    <w:rsid w:val="009E222A"/>
    <w:rsid w:val="009E2493"/>
    <w:rsid w:val="009E271E"/>
    <w:rsid w:val="009E2753"/>
    <w:rsid w:val="009E2874"/>
    <w:rsid w:val="009E2BC6"/>
    <w:rsid w:val="009E2D97"/>
    <w:rsid w:val="009E2FB4"/>
    <w:rsid w:val="009E308B"/>
    <w:rsid w:val="009E3199"/>
    <w:rsid w:val="009E329B"/>
    <w:rsid w:val="009E3682"/>
    <w:rsid w:val="009E36DB"/>
    <w:rsid w:val="009E394E"/>
    <w:rsid w:val="009E4467"/>
    <w:rsid w:val="009E44BB"/>
    <w:rsid w:val="009E473D"/>
    <w:rsid w:val="009E4E04"/>
    <w:rsid w:val="009E52EA"/>
    <w:rsid w:val="009E5486"/>
    <w:rsid w:val="009E5957"/>
    <w:rsid w:val="009E59CC"/>
    <w:rsid w:val="009E5B4D"/>
    <w:rsid w:val="009E5FE4"/>
    <w:rsid w:val="009E6032"/>
    <w:rsid w:val="009E641B"/>
    <w:rsid w:val="009E6554"/>
    <w:rsid w:val="009E67F9"/>
    <w:rsid w:val="009E6C7E"/>
    <w:rsid w:val="009E70F9"/>
    <w:rsid w:val="009E7457"/>
    <w:rsid w:val="009E7515"/>
    <w:rsid w:val="009E778E"/>
    <w:rsid w:val="009E7B79"/>
    <w:rsid w:val="009E7F70"/>
    <w:rsid w:val="009E7FBB"/>
    <w:rsid w:val="009F012F"/>
    <w:rsid w:val="009F036D"/>
    <w:rsid w:val="009F0663"/>
    <w:rsid w:val="009F0840"/>
    <w:rsid w:val="009F0A37"/>
    <w:rsid w:val="009F0A85"/>
    <w:rsid w:val="009F0B41"/>
    <w:rsid w:val="009F1650"/>
    <w:rsid w:val="009F17AD"/>
    <w:rsid w:val="009F2089"/>
    <w:rsid w:val="009F2145"/>
    <w:rsid w:val="009F2783"/>
    <w:rsid w:val="009F27ED"/>
    <w:rsid w:val="009F2A7B"/>
    <w:rsid w:val="009F2AEA"/>
    <w:rsid w:val="009F2B50"/>
    <w:rsid w:val="009F2EE4"/>
    <w:rsid w:val="009F35A7"/>
    <w:rsid w:val="009F44DD"/>
    <w:rsid w:val="009F4695"/>
    <w:rsid w:val="009F4859"/>
    <w:rsid w:val="009F48D3"/>
    <w:rsid w:val="009F5291"/>
    <w:rsid w:val="009F5294"/>
    <w:rsid w:val="009F52E3"/>
    <w:rsid w:val="009F5DC3"/>
    <w:rsid w:val="009F6199"/>
    <w:rsid w:val="009F6567"/>
    <w:rsid w:val="009F6889"/>
    <w:rsid w:val="009F69D8"/>
    <w:rsid w:val="009F6C57"/>
    <w:rsid w:val="009F6C65"/>
    <w:rsid w:val="009F6E44"/>
    <w:rsid w:val="009F701B"/>
    <w:rsid w:val="009F72F2"/>
    <w:rsid w:val="009F73A5"/>
    <w:rsid w:val="009F74B4"/>
    <w:rsid w:val="009F7550"/>
    <w:rsid w:val="00A00203"/>
    <w:rsid w:val="00A0063E"/>
    <w:rsid w:val="00A00648"/>
    <w:rsid w:val="00A006B5"/>
    <w:rsid w:val="00A00ACD"/>
    <w:rsid w:val="00A00BB3"/>
    <w:rsid w:val="00A00BDA"/>
    <w:rsid w:val="00A00EAF"/>
    <w:rsid w:val="00A014EC"/>
    <w:rsid w:val="00A01526"/>
    <w:rsid w:val="00A02081"/>
    <w:rsid w:val="00A02483"/>
    <w:rsid w:val="00A026FD"/>
    <w:rsid w:val="00A02811"/>
    <w:rsid w:val="00A0295C"/>
    <w:rsid w:val="00A02C37"/>
    <w:rsid w:val="00A03272"/>
    <w:rsid w:val="00A0329C"/>
    <w:rsid w:val="00A032FC"/>
    <w:rsid w:val="00A0344F"/>
    <w:rsid w:val="00A03991"/>
    <w:rsid w:val="00A03BBB"/>
    <w:rsid w:val="00A0462C"/>
    <w:rsid w:val="00A0469B"/>
    <w:rsid w:val="00A04A72"/>
    <w:rsid w:val="00A04F9A"/>
    <w:rsid w:val="00A055C6"/>
    <w:rsid w:val="00A05786"/>
    <w:rsid w:val="00A05C8E"/>
    <w:rsid w:val="00A05CAB"/>
    <w:rsid w:val="00A05D5B"/>
    <w:rsid w:val="00A05E27"/>
    <w:rsid w:val="00A05E3E"/>
    <w:rsid w:val="00A05F1F"/>
    <w:rsid w:val="00A0603E"/>
    <w:rsid w:val="00A06266"/>
    <w:rsid w:val="00A064DA"/>
    <w:rsid w:val="00A06653"/>
    <w:rsid w:val="00A0670B"/>
    <w:rsid w:val="00A067D4"/>
    <w:rsid w:val="00A06EFF"/>
    <w:rsid w:val="00A07207"/>
    <w:rsid w:val="00A07257"/>
    <w:rsid w:val="00A07602"/>
    <w:rsid w:val="00A07772"/>
    <w:rsid w:val="00A078C8"/>
    <w:rsid w:val="00A07BBB"/>
    <w:rsid w:val="00A102E0"/>
    <w:rsid w:val="00A10561"/>
    <w:rsid w:val="00A108F1"/>
    <w:rsid w:val="00A10CB7"/>
    <w:rsid w:val="00A10DFE"/>
    <w:rsid w:val="00A10F4B"/>
    <w:rsid w:val="00A115DA"/>
    <w:rsid w:val="00A1184B"/>
    <w:rsid w:val="00A11891"/>
    <w:rsid w:val="00A118BA"/>
    <w:rsid w:val="00A1198E"/>
    <w:rsid w:val="00A11D4A"/>
    <w:rsid w:val="00A11FD7"/>
    <w:rsid w:val="00A12414"/>
    <w:rsid w:val="00A12A9C"/>
    <w:rsid w:val="00A12B37"/>
    <w:rsid w:val="00A12BDE"/>
    <w:rsid w:val="00A12DC4"/>
    <w:rsid w:val="00A13346"/>
    <w:rsid w:val="00A13BF9"/>
    <w:rsid w:val="00A13D04"/>
    <w:rsid w:val="00A13F2F"/>
    <w:rsid w:val="00A144A4"/>
    <w:rsid w:val="00A1453A"/>
    <w:rsid w:val="00A14562"/>
    <w:rsid w:val="00A1528E"/>
    <w:rsid w:val="00A1538D"/>
    <w:rsid w:val="00A153C1"/>
    <w:rsid w:val="00A1574A"/>
    <w:rsid w:val="00A15781"/>
    <w:rsid w:val="00A15A4F"/>
    <w:rsid w:val="00A15E98"/>
    <w:rsid w:val="00A15FCF"/>
    <w:rsid w:val="00A165A4"/>
    <w:rsid w:val="00A16ACB"/>
    <w:rsid w:val="00A16BD4"/>
    <w:rsid w:val="00A1722D"/>
    <w:rsid w:val="00A17376"/>
    <w:rsid w:val="00A177FE"/>
    <w:rsid w:val="00A17A04"/>
    <w:rsid w:val="00A17A4E"/>
    <w:rsid w:val="00A17CFB"/>
    <w:rsid w:val="00A20078"/>
    <w:rsid w:val="00A2033B"/>
    <w:rsid w:val="00A2068A"/>
    <w:rsid w:val="00A206C3"/>
    <w:rsid w:val="00A20AE5"/>
    <w:rsid w:val="00A20CD3"/>
    <w:rsid w:val="00A213F0"/>
    <w:rsid w:val="00A217CD"/>
    <w:rsid w:val="00A219DC"/>
    <w:rsid w:val="00A21A94"/>
    <w:rsid w:val="00A21EAC"/>
    <w:rsid w:val="00A21ED2"/>
    <w:rsid w:val="00A2282C"/>
    <w:rsid w:val="00A229F9"/>
    <w:rsid w:val="00A22D5F"/>
    <w:rsid w:val="00A22F8E"/>
    <w:rsid w:val="00A23205"/>
    <w:rsid w:val="00A2351B"/>
    <w:rsid w:val="00A235DE"/>
    <w:rsid w:val="00A23AD9"/>
    <w:rsid w:val="00A23E85"/>
    <w:rsid w:val="00A24131"/>
    <w:rsid w:val="00A24337"/>
    <w:rsid w:val="00A247F1"/>
    <w:rsid w:val="00A248C2"/>
    <w:rsid w:val="00A24A85"/>
    <w:rsid w:val="00A24AFD"/>
    <w:rsid w:val="00A24D57"/>
    <w:rsid w:val="00A25094"/>
    <w:rsid w:val="00A250A7"/>
    <w:rsid w:val="00A25172"/>
    <w:rsid w:val="00A2547D"/>
    <w:rsid w:val="00A25CEB"/>
    <w:rsid w:val="00A26327"/>
    <w:rsid w:val="00A26D62"/>
    <w:rsid w:val="00A26D7D"/>
    <w:rsid w:val="00A26E7A"/>
    <w:rsid w:val="00A26F31"/>
    <w:rsid w:val="00A26FA1"/>
    <w:rsid w:val="00A276DC"/>
    <w:rsid w:val="00A277F1"/>
    <w:rsid w:val="00A27810"/>
    <w:rsid w:val="00A3033F"/>
    <w:rsid w:val="00A309B8"/>
    <w:rsid w:val="00A30A95"/>
    <w:rsid w:val="00A30B49"/>
    <w:rsid w:val="00A30F61"/>
    <w:rsid w:val="00A3121A"/>
    <w:rsid w:val="00A313FC"/>
    <w:rsid w:val="00A31ED4"/>
    <w:rsid w:val="00A31F7A"/>
    <w:rsid w:val="00A32242"/>
    <w:rsid w:val="00A32319"/>
    <w:rsid w:val="00A3289A"/>
    <w:rsid w:val="00A329CF"/>
    <w:rsid w:val="00A32A74"/>
    <w:rsid w:val="00A32BA2"/>
    <w:rsid w:val="00A32EE3"/>
    <w:rsid w:val="00A334B1"/>
    <w:rsid w:val="00A33777"/>
    <w:rsid w:val="00A33859"/>
    <w:rsid w:val="00A3395D"/>
    <w:rsid w:val="00A33A73"/>
    <w:rsid w:val="00A33B53"/>
    <w:rsid w:val="00A3406A"/>
    <w:rsid w:val="00A340D6"/>
    <w:rsid w:val="00A3441A"/>
    <w:rsid w:val="00A34909"/>
    <w:rsid w:val="00A349E1"/>
    <w:rsid w:val="00A34BF7"/>
    <w:rsid w:val="00A34C29"/>
    <w:rsid w:val="00A3504E"/>
    <w:rsid w:val="00A3521A"/>
    <w:rsid w:val="00A3527B"/>
    <w:rsid w:val="00A352F7"/>
    <w:rsid w:val="00A35309"/>
    <w:rsid w:val="00A356FB"/>
    <w:rsid w:val="00A35C5E"/>
    <w:rsid w:val="00A35EF9"/>
    <w:rsid w:val="00A3665E"/>
    <w:rsid w:val="00A36F6C"/>
    <w:rsid w:val="00A370C8"/>
    <w:rsid w:val="00A371EC"/>
    <w:rsid w:val="00A3770D"/>
    <w:rsid w:val="00A377D9"/>
    <w:rsid w:val="00A3792D"/>
    <w:rsid w:val="00A379F7"/>
    <w:rsid w:val="00A37F26"/>
    <w:rsid w:val="00A40174"/>
    <w:rsid w:val="00A401C1"/>
    <w:rsid w:val="00A40709"/>
    <w:rsid w:val="00A40C04"/>
    <w:rsid w:val="00A40E3B"/>
    <w:rsid w:val="00A41C5F"/>
    <w:rsid w:val="00A41C96"/>
    <w:rsid w:val="00A41E01"/>
    <w:rsid w:val="00A428E1"/>
    <w:rsid w:val="00A42A5B"/>
    <w:rsid w:val="00A42AB1"/>
    <w:rsid w:val="00A4305F"/>
    <w:rsid w:val="00A431B9"/>
    <w:rsid w:val="00A43AB6"/>
    <w:rsid w:val="00A43C55"/>
    <w:rsid w:val="00A43D86"/>
    <w:rsid w:val="00A44500"/>
    <w:rsid w:val="00A445B5"/>
    <w:rsid w:val="00A44796"/>
    <w:rsid w:val="00A44888"/>
    <w:rsid w:val="00A44C4E"/>
    <w:rsid w:val="00A44CFE"/>
    <w:rsid w:val="00A452B5"/>
    <w:rsid w:val="00A45397"/>
    <w:rsid w:val="00A45456"/>
    <w:rsid w:val="00A456D3"/>
    <w:rsid w:val="00A45B77"/>
    <w:rsid w:val="00A45CDC"/>
    <w:rsid w:val="00A45D06"/>
    <w:rsid w:val="00A45D35"/>
    <w:rsid w:val="00A45EC1"/>
    <w:rsid w:val="00A45FE0"/>
    <w:rsid w:val="00A4611F"/>
    <w:rsid w:val="00A46170"/>
    <w:rsid w:val="00A4652C"/>
    <w:rsid w:val="00A4654A"/>
    <w:rsid w:val="00A46604"/>
    <w:rsid w:val="00A469BE"/>
    <w:rsid w:val="00A475A9"/>
    <w:rsid w:val="00A4792E"/>
    <w:rsid w:val="00A47FCA"/>
    <w:rsid w:val="00A5015F"/>
    <w:rsid w:val="00A504DA"/>
    <w:rsid w:val="00A505B7"/>
    <w:rsid w:val="00A5091E"/>
    <w:rsid w:val="00A50B63"/>
    <w:rsid w:val="00A50BEE"/>
    <w:rsid w:val="00A50CB1"/>
    <w:rsid w:val="00A51A07"/>
    <w:rsid w:val="00A51A35"/>
    <w:rsid w:val="00A51BCB"/>
    <w:rsid w:val="00A51F64"/>
    <w:rsid w:val="00A5262F"/>
    <w:rsid w:val="00A52C7A"/>
    <w:rsid w:val="00A52E40"/>
    <w:rsid w:val="00A52F41"/>
    <w:rsid w:val="00A53105"/>
    <w:rsid w:val="00A538BE"/>
    <w:rsid w:val="00A53BDC"/>
    <w:rsid w:val="00A53DAB"/>
    <w:rsid w:val="00A53E57"/>
    <w:rsid w:val="00A540FA"/>
    <w:rsid w:val="00A5443C"/>
    <w:rsid w:val="00A545C7"/>
    <w:rsid w:val="00A54DF1"/>
    <w:rsid w:val="00A54F56"/>
    <w:rsid w:val="00A55F15"/>
    <w:rsid w:val="00A55FE0"/>
    <w:rsid w:val="00A56345"/>
    <w:rsid w:val="00A56A73"/>
    <w:rsid w:val="00A57936"/>
    <w:rsid w:val="00A57D43"/>
    <w:rsid w:val="00A600CC"/>
    <w:rsid w:val="00A605D1"/>
    <w:rsid w:val="00A60EAA"/>
    <w:rsid w:val="00A60F14"/>
    <w:rsid w:val="00A612CF"/>
    <w:rsid w:val="00A619D7"/>
    <w:rsid w:val="00A61DD9"/>
    <w:rsid w:val="00A61E65"/>
    <w:rsid w:val="00A623AA"/>
    <w:rsid w:val="00A623FA"/>
    <w:rsid w:val="00A62676"/>
    <w:rsid w:val="00A627F2"/>
    <w:rsid w:val="00A62A2A"/>
    <w:rsid w:val="00A62A77"/>
    <w:rsid w:val="00A62DD7"/>
    <w:rsid w:val="00A62DE9"/>
    <w:rsid w:val="00A63019"/>
    <w:rsid w:val="00A63071"/>
    <w:rsid w:val="00A63271"/>
    <w:rsid w:val="00A63402"/>
    <w:rsid w:val="00A63664"/>
    <w:rsid w:val="00A63769"/>
    <w:rsid w:val="00A63863"/>
    <w:rsid w:val="00A63A21"/>
    <w:rsid w:val="00A63BA5"/>
    <w:rsid w:val="00A63CC9"/>
    <w:rsid w:val="00A63ED8"/>
    <w:rsid w:val="00A63F10"/>
    <w:rsid w:val="00A646E3"/>
    <w:rsid w:val="00A65391"/>
    <w:rsid w:val="00A65749"/>
    <w:rsid w:val="00A65C25"/>
    <w:rsid w:val="00A65D94"/>
    <w:rsid w:val="00A66062"/>
    <w:rsid w:val="00A66084"/>
    <w:rsid w:val="00A66321"/>
    <w:rsid w:val="00A668BF"/>
    <w:rsid w:val="00A66D50"/>
    <w:rsid w:val="00A66DA8"/>
    <w:rsid w:val="00A67436"/>
    <w:rsid w:val="00A676CA"/>
    <w:rsid w:val="00A67B08"/>
    <w:rsid w:val="00A67B3A"/>
    <w:rsid w:val="00A67B7C"/>
    <w:rsid w:val="00A67EF5"/>
    <w:rsid w:val="00A67F32"/>
    <w:rsid w:val="00A70023"/>
    <w:rsid w:val="00A70406"/>
    <w:rsid w:val="00A704B8"/>
    <w:rsid w:val="00A70986"/>
    <w:rsid w:val="00A70B47"/>
    <w:rsid w:val="00A70C4F"/>
    <w:rsid w:val="00A70C67"/>
    <w:rsid w:val="00A70FC5"/>
    <w:rsid w:val="00A7138D"/>
    <w:rsid w:val="00A713DA"/>
    <w:rsid w:val="00A7159E"/>
    <w:rsid w:val="00A7161E"/>
    <w:rsid w:val="00A71620"/>
    <w:rsid w:val="00A7169F"/>
    <w:rsid w:val="00A71741"/>
    <w:rsid w:val="00A717C8"/>
    <w:rsid w:val="00A71C72"/>
    <w:rsid w:val="00A71D70"/>
    <w:rsid w:val="00A71EAB"/>
    <w:rsid w:val="00A72233"/>
    <w:rsid w:val="00A726AE"/>
    <w:rsid w:val="00A72ADD"/>
    <w:rsid w:val="00A72C56"/>
    <w:rsid w:val="00A73017"/>
    <w:rsid w:val="00A733E0"/>
    <w:rsid w:val="00A733E2"/>
    <w:rsid w:val="00A734B4"/>
    <w:rsid w:val="00A7366E"/>
    <w:rsid w:val="00A73ADE"/>
    <w:rsid w:val="00A73B03"/>
    <w:rsid w:val="00A73CA3"/>
    <w:rsid w:val="00A7413A"/>
    <w:rsid w:val="00A7436E"/>
    <w:rsid w:val="00A7436F"/>
    <w:rsid w:val="00A74874"/>
    <w:rsid w:val="00A74A49"/>
    <w:rsid w:val="00A74A6A"/>
    <w:rsid w:val="00A74C7E"/>
    <w:rsid w:val="00A74DE1"/>
    <w:rsid w:val="00A7514F"/>
    <w:rsid w:val="00A75227"/>
    <w:rsid w:val="00A7549C"/>
    <w:rsid w:val="00A7581A"/>
    <w:rsid w:val="00A75D6B"/>
    <w:rsid w:val="00A76062"/>
    <w:rsid w:val="00A7619D"/>
    <w:rsid w:val="00A76241"/>
    <w:rsid w:val="00A76364"/>
    <w:rsid w:val="00A763D5"/>
    <w:rsid w:val="00A765C8"/>
    <w:rsid w:val="00A76B34"/>
    <w:rsid w:val="00A7759D"/>
    <w:rsid w:val="00A775A0"/>
    <w:rsid w:val="00A77708"/>
    <w:rsid w:val="00A778F7"/>
    <w:rsid w:val="00A77C18"/>
    <w:rsid w:val="00A77D90"/>
    <w:rsid w:val="00A77DA7"/>
    <w:rsid w:val="00A77FC6"/>
    <w:rsid w:val="00A77FF6"/>
    <w:rsid w:val="00A8027B"/>
    <w:rsid w:val="00A802B3"/>
    <w:rsid w:val="00A802B6"/>
    <w:rsid w:val="00A802EB"/>
    <w:rsid w:val="00A8058D"/>
    <w:rsid w:val="00A80F4E"/>
    <w:rsid w:val="00A8167D"/>
    <w:rsid w:val="00A81721"/>
    <w:rsid w:val="00A81741"/>
    <w:rsid w:val="00A81C68"/>
    <w:rsid w:val="00A81CF6"/>
    <w:rsid w:val="00A81EAA"/>
    <w:rsid w:val="00A81F59"/>
    <w:rsid w:val="00A82035"/>
    <w:rsid w:val="00A82D8F"/>
    <w:rsid w:val="00A83003"/>
    <w:rsid w:val="00A8304A"/>
    <w:rsid w:val="00A83227"/>
    <w:rsid w:val="00A832A5"/>
    <w:rsid w:val="00A838BA"/>
    <w:rsid w:val="00A838ED"/>
    <w:rsid w:val="00A83913"/>
    <w:rsid w:val="00A83A54"/>
    <w:rsid w:val="00A83BA7"/>
    <w:rsid w:val="00A84849"/>
    <w:rsid w:val="00A8498B"/>
    <w:rsid w:val="00A84A78"/>
    <w:rsid w:val="00A84B40"/>
    <w:rsid w:val="00A84DAE"/>
    <w:rsid w:val="00A84E73"/>
    <w:rsid w:val="00A84FBD"/>
    <w:rsid w:val="00A85865"/>
    <w:rsid w:val="00A859A9"/>
    <w:rsid w:val="00A85E45"/>
    <w:rsid w:val="00A86007"/>
    <w:rsid w:val="00A86175"/>
    <w:rsid w:val="00A86A9C"/>
    <w:rsid w:val="00A877FA"/>
    <w:rsid w:val="00A87982"/>
    <w:rsid w:val="00A87BA8"/>
    <w:rsid w:val="00A87DB3"/>
    <w:rsid w:val="00A90006"/>
    <w:rsid w:val="00A901FA"/>
    <w:rsid w:val="00A90342"/>
    <w:rsid w:val="00A90432"/>
    <w:rsid w:val="00A90B2C"/>
    <w:rsid w:val="00A91092"/>
    <w:rsid w:val="00A912E9"/>
    <w:rsid w:val="00A9175D"/>
    <w:rsid w:val="00A923C5"/>
    <w:rsid w:val="00A9241E"/>
    <w:rsid w:val="00A92665"/>
    <w:rsid w:val="00A92F58"/>
    <w:rsid w:val="00A9311A"/>
    <w:rsid w:val="00A93128"/>
    <w:rsid w:val="00A932FC"/>
    <w:rsid w:val="00A93315"/>
    <w:rsid w:val="00A94076"/>
    <w:rsid w:val="00A94A12"/>
    <w:rsid w:val="00A94ABB"/>
    <w:rsid w:val="00A95574"/>
    <w:rsid w:val="00A958D5"/>
    <w:rsid w:val="00A95CF8"/>
    <w:rsid w:val="00A96351"/>
    <w:rsid w:val="00A964F4"/>
    <w:rsid w:val="00A970AB"/>
    <w:rsid w:val="00A97405"/>
    <w:rsid w:val="00A97429"/>
    <w:rsid w:val="00AA0025"/>
    <w:rsid w:val="00AA014A"/>
    <w:rsid w:val="00AA0200"/>
    <w:rsid w:val="00AA04C0"/>
    <w:rsid w:val="00AA0794"/>
    <w:rsid w:val="00AA08D3"/>
    <w:rsid w:val="00AA0A81"/>
    <w:rsid w:val="00AA13C0"/>
    <w:rsid w:val="00AA191A"/>
    <w:rsid w:val="00AA1A43"/>
    <w:rsid w:val="00AA1F89"/>
    <w:rsid w:val="00AA2A40"/>
    <w:rsid w:val="00AA2C53"/>
    <w:rsid w:val="00AA3317"/>
    <w:rsid w:val="00AA34BD"/>
    <w:rsid w:val="00AA3656"/>
    <w:rsid w:val="00AA390F"/>
    <w:rsid w:val="00AA3C71"/>
    <w:rsid w:val="00AA3DC1"/>
    <w:rsid w:val="00AA4342"/>
    <w:rsid w:val="00AA436A"/>
    <w:rsid w:val="00AA49D8"/>
    <w:rsid w:val="00AA4BF3"/>
    <w:rsid w:val="00AA4CEE"/>
    <w:rsid w:val="00AA5130"/>
    <w:rsid w:val="00AA546E"/>
    <w:rsid w:val="00AA55BC"/>
    <w:rsid w:val="00AA575F"/>
    <w:rsid w:val="00AA58D9"/>
    <w:rsid w:val="00AA5D4A"/>
    <w:rsid w:val="00AA5E7D"/>
    <w:rsid w:val="00AA61A2"/>
    <w:rsid w:val="00AA61CC"/>
    <w:rsid w:val="00AA6557"/>
    <w:rsid w:val="00AA6AD2"/>
    <w:rsid w:val="00AA6CAC"/>
    <w:rsid w:val="00AA6DE4"/>
    <w:rsid w:val="00AA6F8B"/>
    <w:rsid w:val="00AA6FCE"/>
    <w:rsid w:val="00AA7052"/>
    <w:rsid w:val="00AA72F6"/>
    <w:rsid w:val="00AA74BD"/>
    <w:rsid w:val="00AA784B"/>
    <w:rsid w:val="00AA784E"/>
    <w:rsid w:val="00AB035E"/>
    <w:rsid w:val="00AB04DF"/>
    <w:rsid w:val="00AB0868"/>
    <w:rsid w:val="00AB0B1A"/>
    <w:rsid w:val="00AB1287"/>
    <w:rsid w:val="00AB15E3"/>
    <w:rsid w:val="00AB1957"/>
    <w:rsid w:val="00AB1DBE"/>
    <w:rsid w:val="00AB1DE0"/>
    <w:rsid w:val="00AB2923"/>
    <w:rsid w:val="00AB2A02"/>
    <w:rsid w:val="00AB2ED3"/>
    <w:rsid w:val="00AB32B6"/>
    <w:rsid w:val="00AB32F2"/>
    <w:rsid w:val="00AB3375"/>
    <w:rsid w:val="00AB36C9"/>
    <w:rsid w:val="00AB3832"/>
    <w:rsid w:val="00AB3B9A"/>
    <w:rsid w:val="00AB3C92"/>
    <w:rsid w:val="00AB3FBE"/>
    <w:rsid w:val="00AB42A4"/>
    <w:rsid w:val="00AB4426"/>
    <w:rsid w:val="00AB4508"/>
    <w:rsid w:val="00AB4563"/>
    <w:rsid w:val="00AB461E"/>
    <w:rsid w:val="00AB48A4"/>
    <w:rsid w:val="00AB4BF9"/>
    <w:rsid w:val="00AB4CBD"/>
    <w:rsid w:val="00AB4ED8"/>
    <w:rsid w:val="00AB51CF"/>
    <w:rsid w:val="00AB523F"/>
    <w:rsid w:val="00AB5334"/>
    <w:rsid w:val="00AB5996"/>
    <w:rsid w:val="00AB6176"/>
    <w:rsid w:val="00AB64E0"/>
    <w:rsid w:val="00AB6B7B"/>
    <w:rsid w:val="00AB6F23"/>
    <w:rsid w:val="00AB6FDE"/>
    <w:rsid w:val="00AB70FD"/>
    <w:rsid w:val="00AB753D"/>
    <w:rsid w:val="00AB78D6"/>
    <w:rsid w:val="00AB7B83"/>
    <w:rsid w:val="00AB7EE9"/>
    <w:rsid w:val="00AC044A"/>
    <w:rsid w:val="00AC065B"/>
    <w:rsid w:val="00AC081C"/>
    <w:rsid w:val="00AC0A99"/>
    <w:rsid w:val="00AC0A9A"/>
    <w:rsid w:val="00AC10CA"/>
    <w:rsid w:val="00AC14BD"/>
    <w:rsid w:val="00AC1915"/>
    <w:rsid w:val="00AC19BB"/>
    <w:rsid w:val="00AC1A8D"/>
    <w:rsid w:val="00AC1AED"/>
    <w:rsid w:val="00AC1D63"/>
    <w:rsid w:val="00AC1D93"/>
    <w:rsid w:val="00AC1DE5"/>
    <w:rsid w:val="00AC2124"/>
    <w:rsid w:val="00AC2219"/>
    <w:rsid w:val="00AC2C86"/>
    <w:rsid w:val="00AC35F4"/>
    <w:rsid w:val="00AC36A5"/>
    <w:rsid w:val="00AC3B02"/>
    <w:rsid w:val="00AC3C6A"/>
    <w:rsid w:val="00AC3F6D"/>
    <w:rsid w:val="00AC404B"/>
    <w:rsid w:val="00AC417F"/>
    <w:rsid w:val="00AC4536"/>
    <w:rsid w:val="00AC478A"/>
    <w:rsid w:val="00AC4D47"/>
    <w:rsid w:val="00AC4F86"/>
    <w:rsid w:val="00AC4FF5"/>
    <w:rsid w:val="00AC5051"/>
    <w:rsid w:val="00AC52F0"/>
    <w:rsid w:val="00AC535E"/>
    <w:rsid w:val="00AC589B"/>
    <w:rsid w:val="00AC58BA"/>
    <w:rsid w:val="00AC5981"/>
    <w:rsid w:val="00AC5AEB"/>
    <w:rsid w:val="00AC5BDC"/>
    <w:rsid w:val="00AC62D8"/>
    <w:rsid w:val="00AC656F"/>
    <w:rsid w:val="00AC65BB"/>
    <w:rsid w:val="00AC6614"/>
    <w:rsid w:val="00AC677E"/>
    <w:rsid w:val="00AC67AF"/>
    <w:rsid w:val="00AC6A07"/>
    <w:rsid w:val="00AC6FBB"/>
    <w:rsid w:val="00AC79D0"/>
    <w:rsid w:val="00AC7B16"/>
    <w:rsid w:val="00AC7B53"/>
    <w:rsid w:val="00AC7B8C"/>
    <w:rsid w:val="00AC7EEE"/>
    <w:rsid w:val="00AD0063"/>
    <w:rsid w:val="00AD0444"/>
    <w:rsid w:val="00AD08DA"/>
    <w:rsid w:val="00AD0920"/>
    <w:rsid w:val="00AD0A27"/>
    <w:rsid w:val="00AD0DF6"/>
    <w:rsid w:val="00AD0F30"/>
    <w:rsid w:val="00AD11D5"/>
    <w:rsid w:val="00AD199A"/>
    <w:rsid w:val="00AD1C90"/>
    <w:rsid w:val="00AD2175"/>
    <w:rsid w:val="00AD2F3C"/>
    <w:rsid w:val="00AD2F6C"/>
    <w:rsid w:val="00AD3041"/>
    <w:rsid w:val="00AD332C"/>
    <w:rsid w:val="00AD3344"/>
    <w:rsid w:val="00AD3B23"/>
    <w:rsid w:val="00AD3C0C"/>
    <w:rsid w:val="00AD3D2F"/>
    <w:rsid w:val="00AD3E03"/>
    <w:rsid w:val="00AD3F66"/>
    <w:rsid w:val="00AD40CD"/>
    <w:rsid w:val="00AD4784"/>
    <w:rsid w:val="00AD4C0F"/>
    <w:rsid w:val="00AD4CE1"/>
    <w:rsid w:val="00AD4EC2"/>
    <w:rsid w:val="00AD524C"/>
    <w:rsid w:val="00AD542F"/>
    <w:rsid w:val="00AD58C3"/>
    <w:rsid w:val="00AD5B95"/>
    <w:rsid w:val="00AD5F6A"/>
    <w:rsid w:val="00AD6426"/>
    <w:rsid w:val="00AD6534"/>
    <w:rsid w:val="00AD6B65"/>
    <w:rsid w:val="00AD6ECF"/>
    <w:rsid w:val="00AD6FD0"/>
    <w:rsid w:val="00AD7161"/>
    <w:rsid w:val="00AD76D8"/>
    <w:rsid w:val="00AD7754"/>
    <w:rsid w:val="00AE0063"/>
    <w:rsid w:val="00AE0327"/>
    <w:rsid w:val="00AE039F"/>
    <w:rsid w:val="00AE08EE"/>
    <w:rsid w:val="00AE0B63"/>
    <w:rsid w:val="00AE12CF"/>
    <w:rsid w:val="00AE15F6"/>
    <w:rsid w:val="00AE195F"/>
    <w:rsid w:val="00AE19FD"/>
    <w:rsid w:val="00AE2097"/>
    <w:rsid w:val="00AE2401"/>
    <w:rsid w:val="00AE243B"/>
    <w:rsid w:val="00AE25C9"/>
    <w:rsid w:val="00AE2695"/>
    <w:rsid w:val="00AE27B5"/>
    <w:rsid w:val="00AE2CEF"/>
    <w:rsid w:val="00AE371B"/>
    <w:rsid w:val="00AE3726"/>
    <w:rsid w:val="00AE3875"/>
    <w:rsid w:val="00AE47AA"/>
    <w:rsid w:val="00AE56BC"/>
    <w:rsid w:val="00AE6006"/>
    <w:rsid w:val="00AE636A"/>
    <w:rsid w:val="00AE64FA"/>
    <w:rsid w:val="00AE6848"/>
    <w:rsid w:val="00AE6B07"/>
    <w:rsid w:val="00AE6BA9"/>
    <w:rsid w:val="00AE6EDD"/>
    <w:rsid w:val="00AE6FF4"/>
    <w:rsid w:val="00AE717A"/>
    <w:rsid w:val="00AE7733"/>
    <w:rsid w:val="00AE776B"/>
    <w:rsid w:val="00AE7BF5"/>
    <w:rsid w:val="00AE7EEB"/>
    <w:rsid w:val="00AE7EF0"/>
    <w:rsid w:val="00AF008D"/>
    <w:rsid w:val="00AF0164"/>
    <w:rsid w:val="00AF024E"/>
    <w:rsid w:val="00AF036D"/>
    <w:rsid w:val="00AF05C6"/>
    <w:rsid w:val="00AF078F"/>
    <w:rsid w:val="00AF0BBC"/>
    <w:rsid w:val="00AF0BC1"/>
    <w:rsid w:val="00AF0D2E"/>
    <w:rsid w:val="00AF116D"/>
    <w:rsid w:val="00AF1637"/>
    <w:rsid w:val="00AF19EE"/>
    <w:rsid w:val="00AF1D75"/>
    <w:rsid w:val="00AF205F"/>
    <w:rsid w:val="00AF2292"/>
    <w:rsid w:val="00AF2530"/>
    <w:rsid w:val="00AF28CA"/>
    <w:rsid w:val="00AF3090"/>
    <w:rsid w:val="00AF31F8"/>
    <w:rsid w:val="00AF34AF"/>
    <w:rsid w:val="00AF354E"/>
    <w:rsid w:val="00AF398B"/>
    <w:rsid w:val="00AF448A"/>
    <w:rsid w:val="00AF4AC5"/>
    <w:rsid w:val="00AF4C38"/>
    <w:rsid w:val="00AF51A7"/>
    <w:rsid w:val="00AF51B3"/>
    <w:rsid w:val="00AF524A"/>
    <w:rsid w:val="00AF58BC"/>
    <w:rsid w:val="00AF58FF"/>
    <w:rsid w:val="00AF598A"/>
    <w:rsid w:val="00AF598B"/>
    <w:rsid w:val="00AF5F52"/>
    <w:rsid w:val="00AF6340"/>
    <w:rsid w:val="00AF6395"/>
    <w:rsid w:val="00AF6421"/>
    <w:rsid w:val="00AF6E21"/>
    <w:rsid w:val="00AF70D9"/>
    <w:rsid w:val="00AF7230"/>
    <w:rsid w:val="00AF759D"/>
    <w:rsid w:val="00AF79CF"/>
    <w:rsid w:val="00AF7A54"/>
    <w:rsid w:val="00B008C0"/>
    <w:rsid w:val="00B00A27"/>
    <w:rsid w:val="00B00ECF"/>
    <w:rsid w:val="00B0167E"/>
    <w:rsid w:val="00B0184C"/>
    <w:rsid w:val="00B023E8"/>
    <w:rsid w:val="00B02593"/>
    <w:rsid w:val="00B02B73"/>
    <w:rsid w:val="00B02D31"/>
    <w:rsid w:val="00B02D7E"/>
    <w:rsid w:val="00B030F8"/>
    <w:rsid w:val="00B03A52"/>
    <w:rsid w:val="00B03B3B"/>
    <w:rsid w:val="00B04021"/>
    <w:rsid w:val="00B04612"/>
    <w:rsid w:val="00B047FA"/>
    <w:rsid w:val="00B05056"/>
    <w:rsid w:val="00B05664"/>
    <w:rsid w:val="00B057EA"/>
    <w:rsid w:val="00B05957"/>
    <w:rsid w:val="00B05AB5"/>
    <w:rsid w:val="00B05BB0"/>
    <w:rsid w:val="00B05CD4"/>
    <w:rsid w:val="00B061B9"/>
    <w:rsid w:val="00B06330"/>
    <w:rsid w:val="00B064B2"/>
    <w:rsid w:val="00B064C3"/>
    <w:rsid w:val="00B0657D"/>
    <w:rsid w:val="00B067F1"/>
    <w:rsid w:val="00B0690C"/>
    <w:rsid w:val="00B06CF1"/>
    <w:rsid w:val="00B06FCD"/>
    <w:rsid w:val="00B06FF5"/>
    <w:rsid w:val="00B07038"/>
    <w:rsid w:val="00B07898"/>
    <w:rsid w:val="00B079D7"/>
    <w:rsid w:val="00B07CF4"/>
    <w:rsid w:val="00B10221"/>
    <w:rsid w:val="00B1026C"/>
    <w:rsid w:val="00B103DE"/>
    <w:rsid w:val="00B1048E"/>
    <w:rsid w:val="00B105A9"/>
    <w:rsid w:val="00B109F2"/>
    <w:rsid w:val="00B10B12"/>
    <w:rsid w:val="00B10B5E"/>
    <w:rsid w:val="00B10E07"/>
    <w:rsid w:val="00B10E0F"/>
    <w:rsid w:val="00B10E87"/>
    <w:rsid w:val="00B10EB0"/>
    <w:rsid w:val="00B11420"/>
    <w:rsid w:val="00B11812"/>
    <w:rsid w:val="00B119FB"/>
    <w:rsid w:val="00B11BB3"/>
    <w:rsid w:val="00B11C67"/>
    <w:rsid w:val="00B11CE8"/>
    <w:rsid w:val="00B12001"/>
    <w:rsid w:val="00B1238E"/>
    <w:rsid w:val="00B125FF"/>
    <w:rsid w:val="00B128EB"/>
    <w:rsid w:val="00B12A02"/>
    <w:rsid w:val="00B12E90"/>
    <w:rsid w:val="00B13379"/>
    <w:rsid w:val="00B133DE"/>
    <w:rsid w:val="00B136F1"/>
    <w:rsid w:val="00B1371F"/>
    <w:rsid w:val="00B13842"/>
    <w:rsid w:val="00B13898"/>
    <w:rsid w:val="00B13E29"/>
    <w:rsid w:val="00B14320"/>
    <w:rsid w:val="00B1444C"/>
    <w:rsid w:val="00B144B8"/>
    <w:rsid w:val="00B14574"/>
    <w:rsid w:val="00B1457A"/>
    <w:rsid w:val="00B14811"/>
    <w:rsid w:val="00B14B13"/>
    <w:rsid w:val="00B14F76"/>
    <w:rsid w:val="00B1518C"/>
    <w:rsid w:val="00B152E9"/>
    <w:rsid w:val="00B15570"/>
    <w:rsid w:val="00B1578C"/>
    <w:rsid w:val="00B158F4"/>
    <w:rsid w:val="00B15965"/>
    <w:rsid w:val="00B15B37"/>
    <w:rsid w:val="00B15D25"/>
    <w:rsid w:val="00B15D3C"/>
    <w:rsid w:val="00B163CA"/>
    <w:rsid w:val="00B1658F"/>
    <w:rsid w:val="00B1662F"/>
    <w:rsid w:val="00B16E2D"/>
    <w:rsid w:val="00B16EA9"/>
    <w:rsid w:val="00B16F80"/>
    <w:rsid w:val="00B170D8"/>
    <w:rsid w:val="00B170FD"/>
    <w:rsid w:val="00B171C2"/>
    <w:rsid w:val="00B175F3"/>
    <w:rsid w:val="00B1779A"/>
    <w:rsid w:val="00B17B66"/>
    <w:rsid w:val="00B17EB4"/>
    <w:rsid w:val="00B201D0"/>
    <w:rsid w:val="00B204BA"/>
    <w:rsid w:val="00B20600"/>
    <w:rsid w:val="00B2086B"/>
    <w:rsid w:val="00B2090A"/>
    <w:rsid w:val="00B20F0C"/>
    <w:rsid w:val="00B21016"/>
    <w:rsid w:val="00B21476"/>
    <w:rsid w:val="00B215E0"/>
    <w:rsid w:val="00B217D3"/>
    <w:rsid w:val="00B21892"/>
    <w:rsid w:val="00B21B3A"/>
    <w:rsid w:val="00B21F21"/>
    <w:rsid w:val="00B22185"/>
    <w:rsid w:val="00B221C0"/>
    <w:rsid w:val="00B221C5"/>
    <w:rsid w:val="00B2265E"/>
    <w:rsid w:val="00B22A76"/>
    <w:rsid w:val="00B22B09"/>
    <w:rsid w:val="00B2315C"/>
    <w:rsid w:val="00B249CB"/>
    <w:rsid w:val="00B24A2D"/>
    <w:rsid w:val="00B24C47"/>
    <w:rsid w:val="00B24E2F"/>
    <w:rsid w:val="00B24E7E"/>
    <w:rsid w:val="00B25762"/>
    <w:rsid w:val="00B257FF"/>
    <w:rsid w:val="00B25823"/>
    <w:rsid w:val="00B258F6"/>
    <w:rsid w:val="00B25980"/>
    <w:rsid w:val="00B25F9D"/>
    <w:rsid w:val="00B2645F"/>
    <w:rsid w:val="00B26914"/>
    <w:rsid w:val="00B26A0D"/>
    <w:rsid w:val="00B26B17"/>
    <w:rsid w:val="00B27382"/>
    <w:rsid w:val="00B2767D"/>
    <w:rsid w:val="00B277B5"/>
    <w:rsid w:val="00B27AE2"/>
    <w:rsid w:val="00B27D05"/>
    <w:rsid w:val="00B27F01"/>
    <w:rsid w:val="00B30157"/>
    <w:rsid w:val="00B301B9"/>
    <w:rsid w:val="00B30255"/>
    <w:rsid w:val="00B3056D"/>
    <w:rsid w:val="00B305F9"/>
    <w:rsid w:val="00B307E6"/>
    <w:rsid w:val="00B30F96"/>
    <w:rsid w:val="00B31108"/>
    <w:rsid w:val="00B311BF"/>
    <w:rsid w:val="00B31650"/>
    <w:rsid w:val="00B31672"/>
    <w:rsid w:val="00B31BA5"/>
    <w:rsid w:val="00B31ED7"/>
    <w:rsid w:val="00B32199"/>
    <w:rsid w:val="00B32359"/>
    <w:rsid w:val="00B326DF"/>
    <w:rsid w:val="00B32975"/>
    <w:rsid w:val="00B329D2"/>
    <w:rsid w:val="00B32A0B"/>
    <w:rsid w:val="00B33339"/>
    <w:rsid w:val="00B33B2D"/>
    <w:rsid w:val="00B33B60"/>
    <w:rsid w:val="00B33D58"/>
    <w:rsid w:val="00B34710"/>
    <w:rsid w:val="00B34743"/>
    <w:rsid w:val="00B34C39"/>
    <w:rsid w:val="00B34C5B"/>
    <w:rsid w:val="00B34D95"/>
    <w:rsid w:val="00B35068"/>
    <w:rsid w:val="00B354BC"/>
    <w:rsid w:val="00B357B7"/>
    <w:rsid w:val="00B35B02"/>
    <w:rsid w:val="00B35FC1"/>
    <w:rsid w:val="00B3670F"/>
    <w:rsid w:val="00B3698C"/>
    <w:rsid w:val="00B36D7A"/>
    <w:rsid w:val="00B3760F"/>
    <w:rsid w:val="00B3790C"/>
    <w:rsid w:val="00B37D9F"/>
    <w:rsid w:val="00B37DAC"/>
    <w:rsid w:val="00B37FC9"/>
    <w:rsid w:val="00B4003D"/>
    <w:rsid w:val="00B40E62"/>
    <w:rsid w:val="00B41097"/>
    <w:rsid w:val="00B4158C"/>
    <w:rsid w:val="00B41AE0"/>
    <w:rsid w:val="00B41B6F"/>
    <w:rsid w:val="00B41C05"/>
    <w:rsid w:val="00B4207D"/>
    <w:rsid w:val="00B4256B"/>
    <w:rsid w:val="00B4274E"/>
    <w:rsid w:val="00B42786"/>
    <w:rsid w:val="00B428D1"/>
    <w:rsid w:val="00B42F25"/>
    <w:rsid w:val="00B42FD4"/>
    <w:rsid w:val="00B430FF"/>
    <w:rsid w:val="00B43FF7"/>
    <w:rsid w:val="00B44151"/>
    <w:rsid w:val="00B446E0"/>
    <w:rsid w:val="00B4477F"/>
    <w:rsid w:val="00B45112"/>
    <w:rsid w:val="00B4555D"/>
    <w:rsid w:val="00B45750"/>
    <w:rsid w:val="00B458AE"/>
    <w:rsid w:val="00B45B17"/>
    <w:rsid w:val="00B45F6B"/>
    <w:rsid w:val="00B46440"/>
    <w:rsid w:val="00B46602"/>
    <w:rsid w:val="00B46C08"/>
    <w:rsid w:val="00B46C2D"/>
    <w:rsid w:val="00B46EE3"/>
    <w:rsid w:val="00B47128"/>
    <w:rsid w:val="00B4781C"/>
    <w:rsid w:val="00B479D6"/>
    <w:rsid w:val="00B47B77"/>
    <w:rsid w:val="00B47C56"/>
    <w:rsid w:val="00B47E1F"/>
    <w:rsid w:val="00B5054D"/>
    <w:rsid w:val="00B505FE"/>
    <w:rsid w:val="00B50DB1"/>
    <w:rsid w:val="00B50E43"/>
    <w:rsid w:val="00B51240"/>
    <w:rsid w:val="00B5192C"/>
    <w:rsid w:val="00B51FD6"/>
    <w:rsid w:val="00B52020"/>
    <w:rsid w:val="00B52073"/>
    <w:rsid w:val="00B523CD"/>
    <w:rsid w:val="00B526EE"/>
    <w:rsid w:val="00B52933"/>
    <w:rsid w:val="00B52A3E"/>
    <w:rsid w:val="00B52D68"/>
    <w:rsid w:val="00B53470"/>
    <w:rsid w:val="00B534FB"/>
    <w:rsid w:val="00B53517"/>
    <w:rsid w:val="00B535C4"/>
    <w:rsid w:val="00B5377E"/>
    <w:rsid w:val="00B53D80"/>
    <w:rsid w:val="00B53E00"/>
    <w:rsid w:val="00B5448B"/>
    <w:rsid w:val="00B547DD"/>
    <w:rsid w:val="00B5485F"/>
    <w:rsid w:val="00B54929"/>
    <w:rsid w:val="00B54F45"/>
    <w:rsid w:val="00B54F59"/>
    <w:rsid w:val="00B552FE"/>
    <w:rsid w:val="00B5540B"/>
    <w:rsid w:val="00B5555F"/>
    <w:rsid w:val="00B55937"/>
    <w:rsid w:val="00B55AE3"/>
    <w:rsid w:val="00B56156"/>
    <w:rsid w:val="00B565C1"/>
    <w:rsid w:val="00B566CB"/>
    <w:rsid w:val="00B56ACD"/>
    <w:rsid w:val="00B56CD0"/>
    <w:rsid w:val="00B56E00"/>
    <w:rsid w:val="00B578F9"/>
    <w:rsid w:val="00B57936"/>
    <w:rsid w:val="00B57B61"/>
    <w:rsid w:val="00B57CB7"/>
    <w:rsid w:val="00B57FDD"/>
    <w:rsid w:val="00B60105"/>
    <w:rsid w:val="00B6082B"/>
    <w:rsid w:val="00B60BBE"/>
    <w:rsid w:val="00B60F76"/>
    <w:rsid w:val="00B61038"/>
    <w:rsid w:val="00B61042"/>
    <w:rsid w:val="00B614B3"/>
    <w:rsid w:val="00B61648"/>
    <w:rsid w:val="00B619C0"/>
    <w:rsid w:val="00B61ACA"/>
    <w:rsid w:val="00B62B9C"/>
    <w:rsid w:val="00B62BB5"/>
    <w:rsid w:val="00B63051"/>
    <w:rsid w:val="00B63061"/>
    <w:rsid w:val="00B630E5"/>
    <w:rsid w:val="00B63469"/>
    <w:rsid w:val="00B6368A"/>
    <w:rsid w:val="00B6391D"/>
    <w:rsid w:val="00B63B28"/>
    <w:rsid w:val="00B63C38"/>
    <w:rsid w:val="00B6457B"/>
    <w:rsid w:val="00B64CC0"/>
    <w:rsid w:val="00B64D7C"/>
    <w:rsid w:val="00B65105"/>
    <w:rsid w:val="00B658B2"/>
    <w:rsid w:val="00B65A8B"/>
    <w:rsid w:val="00B65B43"/>
    <w:rsid w:val="00B65D5F"/>
    <w:rsid w:val="00B65D72"/>
    <w:rsid w:val="00B66BC9"/>
    <w:rsid w:val="00B67460"/>
    <w:rsid w:val="00B675D2"/>
    <w:rsid w:val="00B67734"/>
    <w:rsid w:val="00B67E9F"/>
    <w:rsid w:val="00B70064"/>
    <w:rsid w:val="00B70B5F"/>
    <w:rsid w:val="00B70BC7"/>
    <w:rsid w:val="00B7185B"/>
    <w:rsid w:val="00B718FF"/>
    <w:rsid w:val="00B72635"/>
    <w:rsid w:val="00B72769"/>
    <w:rsid w:val="00B72B26"/>
    <w:rsid w:val="00B731FA"/>
    <w:rsid w:val="00B73268"/>
    <w:rsid w:val="00B7348D"/>
    <w:rsid w:val="00B73771"/>
    <w:rsid w:val="00B73923"/>
    <w:rsid w:val="00B73B9D"/>
    <w:rsid w:val="00B73DDE"/>
    <w:rsid w:val="00B73E5B"/>
    <w:rsid w:val="00B740BB"/>
    <w:rsid w:val="00B7412B"/>
    <w:rsid w:val="00B74397"/>
    <w:rsid w:val="00B74447"/>
    <w:rsid w:val="00B746D9"/>
    <w:rsid w:val="00B748E4"/>
    <w:rsid w:val="00B75319"/>
    <w:rsid w:val="00B7544A"/>
    <w:rsid w:val="00B75604"/>
    <w:rsid w:val="00B758C7"/>
    <w:rsid w:val="00B75A37"/>
    <w:rsid w:val="00B761D6"/>
    <w:rsid w:val="00B76A1B"/>
    <w:rsid w:val="00B76E9D"/>
    <w:rsid w:val="00B77118"/>
    <w:rsid w:val="00B774B9"/>
    <w:rsid w:val="00B77626"/>
    <w:rsid w:val="00B77955"/>
    <w:rsid w:val="00B77F76"/>
    <w:rsid w:val="00B8065D"/>
    <w:rsid w:val="00B807F0"/>
    <w:rsid w:val="00B811E2"/>
    <w:rsid w:val="00B81B7B"/>
    <w:rsid w:val="00B81D4D"/>
    <w:rsid w:val="00B82068"/>
    <w:rsid w:val="00B8237C"/>
    <w:rsid w:val="00B82407"/>
    <w:rsid w:val="00B824A1"/>
    <w:rsid w:val="00B82573"/>
    <w:rsid w:val="00B82BB1"/>
    <w:rsid w:val="00B830FE"/>
    <w:rsid w:val="00B838F0"/>
    <w:rsid w:val="00B8390E"/>
    <w:rsid w:val="00B83A03"/>
    <w:rsid w:val="00B83A65"/>
    <w:rsid w:val="00B83D57"/>
    <w:rsid w:val="00B8425A"/>
    <w:rsid w:val="00B84281"/>
    <w:rsid w:val="00B844DB"/>
    <w:rsid w:val="00B8461E"/>
    <w:rsid w:val="00B84DE7"/>
    <w:rsid w:val="00B8553C"/>
    <w:rsid w:val="00B85A5A"/>
    <w:rsid w:val="00B863B6"/>
    <w:rsid w:val="00B86497"/>
    <w:rsid w:val="00B86534"/>
    <w:rsid w:val="00B86665"/>
    <w:rsid w:val="00B868E2"/>
    <w:rsid w:val="00B86911"/>
    <w:rsid w:val="00B86BD7"/>
    <w:rsid w:val="00B86CC1"/>
    <w:rsid w:val="00B86CD8"/>
    <w:rsid w:val="00B87511"/>
    <w:rsid w:val="00B87558"/>
    <w:rsid w:val="00B877B0"/>
    <w:rsid w:val="00B8782F"/>
    <w:rsid w:val="00B87AE1"/>
    <w:rsid w:val="00B87BCB"/>
    <w:rsid w:val="00B87CF2"/>
    <w:rsid w:val="00B87DBB"/>
    <w:rsid w:val="00B87F37"/>
    <w:rsid w:val="00B9077A"/>
    <w:rsid w:val="00B908E8"/>
    <w:rsid w:val="00B908EC"/>
    <w:rsid w:val="00B90A72"/>
    <w:rsid w:val="00B90D70"/>
    <w:rsid w:val="00B90E77"/>
    <w:rsid w:val="00B914F3"/>
    <w:rsid w:val="00B92131"/>
    <w:rsid w:val="00B92278"/>
    <w:rsid w:val="00B92B5A"/>
    <w:rsid w:val="00B93059"/>
    <w:rsid w:val="00B93212"/>
    <w:rsid w:val="00B94037"/>
    <w:rsid w:val="00B944C4"/>
    <w:rsid w:val="00B94DA4"/>
    <w:rsid w:val="00B954C3"/>
    <w:rsid w:val="00B95924"/>
    <w:rsid w:val="00B95A06"/>
    <w:rsid w:val="00B95BC3"/>
    <w:rsid w:val="00B95C30"/>
    <w:rsid w:val="00B95F94"/>
    <w:rsid w:val="00B963C9"/>
    <w:rsid w:val="00B964F4"/>
    <w:rsid w:val="00B969EE"/>
    <w:rsid w:val="00B96D6A"/>
    <w:rsid w:val="00B975A8"/>
    <w:rsid w:val="00B977FF"/>
    <w:rsid w:val="00B97EAB"/>
    <w:rsid w:val="00B97F23"/>
    <w:rsid w:val="00B97FDB"/>
    <w:rsid w:val="00BA0244"/>
    <w:rsid w:val="00BA0400"/>
    <w:rsid w:val="00BA0728"/>
    <w:rsid w:val="00BA0F08"/>
    <w:rsid w:val="00BA1013"/>
    <w:rsid w:val="00BA1113"/>
    <w:rsid w:val="00BA1291"/>
    <w:rsid w:val="00BA1C22"/>
    <w:rsid w:val="00BA227A"/>
    <w:rsid w:val="00BA22E1"/>
    <w:rsid w:val="00BA23B0"/>
    <w:rsid w:val="00BA288E"/>
    <w:rsid w:val="00BA29F8"/>
    <w:rsid w:val="00BA2AA4"/>
    <w:rsid w:val="00BA2E04"/>
    <w:rsid w:val="00BA31B7"/>
    <w:rsid w:val="00BA32E5"/>
    <w:rsid w:val="00BA3644"/>
    <w:rsid w:val="00BA3989"/>
    <w:rsid w:val="00BA3CAA"/>
    <w:rsid w:val="00BA3E47"/>
    <w:rsid w:val="00BA4535"/>
    <w:rsid w:val="00BA45C6"/>
    <w:rsid w:val="00BA47F9"/>
    <w:rsid w:val="00BA4850"/>
    <w:rsid w:val="00BA4BFA"/>
    <w:rsid w:val="00BA4D71"/>
    <w:rsid w:val="00BA4F68"/>
    <w:rsid w:val="00BA56E8"/>
    <w:rsid w:val="00BA586A"/>
    <w:rsid w:val="00BA596D"/>
    <w:rsid w:val="00BA5C1C"/>
    <w:rsid w:val="00BA5D1B"/>
    <w:rsid w:val="00BA6082"/>
    <w:rsid w:val="00BA6290"/>
    <w:rsid w:val="00BA646B"/>
    <w:rsid w:val="00BA6C68"/>
    <w:rsid w:val="00BA6DA3"/>
    <w:rsid w:val="00BA6EDB"/>
    <w:rsid w:val="00BA6F54"/>
    <w:rsid w:val="00BA6F93"/>
    <w:rsid w:val="00BA6F95"/>
    <w:rsid w:val="00BA71DD"/>
    <w:rsid w:val="00BA7657"/>
    <w:rsid w:val="00BA76C4"/>
    <w:rsid w:val="00BA7CB6"/>
    <w:rsid w:val="00BA7CFB"/>
    <w:rsid w:val="00BB0005"/>
    <w:rsid w:val="00BB020D"/>
    <w:rsid w:val="00BB026F"/>
    <w:rsid w:val="00BB0319"/>
    <w:rsid w:val="00BB069A"/>
    <w:rsid w:val="00BB0735"/>
    <w:rsid w:val="00BB11D3"/>
    <w:rsid w:val="00BB12C9"/>
    <w:rsid w:val="00BB13DF"/>
    <w:rsid w:val="00BB1614"/>
    <w:rsid w:val="00BB1771"/>
    <w:rsid w:val="00BB1A28"/>
    <w:rsid w:val="00BB2032"/>
    <w:rsid w:val="00BB208A"/>
    <w:rsid w:val="00BB2388"/>
    <w:rsid w:val="00BB27F1"/>
    <w:rsid w:val="00BB28D3"/>
    <w:rsid w:val="00BB2B1E"/>
    <w:rsid w:val="00BB2B32"/>
    <w:rsid w:val="00BB2CA5"/>
    <w:rsid w:val="00BB2CF4"/>
    <w:rsid w:val="00BB2F66"/>
    <w:rsid w:val="00BB3604"/>
    <w:rsid w:val="00BB391A"/>
    <w:rsid w:val="00BB3EB5"/>
    <w:rsid w:val="00BB427E"/>
    <w:rsid w:val="00BB4542"/>
    <w:rsid w:val="00BB46F3"/>
    <w:rsid w:val="00BB4AB8"/>
    <w:rsid w:val="00BB4AE1"/>
    <w:rsid w:val="00BB4AFD"/>
    <w:rsid w:val="00BB4B02"/>
    <w:rsid w:val="00BB4EBE"/>
    <w:rsid w:val="00BB4F41"/>
    <w:rsid w:val="00BB521C"/>
    <w:rsid w:val="00BB595F"/>
    <w:rsid w:val="00BB5A03"/>
    <w:rsid w:val="00BB5A45"/>
    <w:rsid w:val="00BB5AF7"/>
    <w:rsid w:val="00BB5C8C"/>
    <w:rsid w:val="00BB5CE5"/>
    <w:rsid w:val="00BB5E85"/>
    <w:rsid w:val="00BB5EEE"/>
    <w:rsid w:val="00BB6526"/>
    <w:rsid w:val="00BB65E5"/>
    <w:rsid w:val="00BB6849"/>
    <w:rsid w:val="00BB6A02"/>
    <w:rsid w:val="00BB6A32"/>
    <w:rsid w:val="00BB6B46"/>
    <w:rsid w:val="00BB708D"/>
    <w:rsid w:val="00BB7439"/>
    <w:rsid w:val="00BB74BB"/>
    <w:rsid w:val="00BB7829"/>
    <w:rsid w:val="00BB7949"/>
    <w:rsid w:val="00BC0513"/>
    <w:rsid w:val="00BC0593"/>
    <w:rsid w:val="00BC0A01"/>
    <w:rsid w:val="00BC0DBB"/>
    <w:rsid w:val="00BC10C5"/>
    <w:rsid w:val="00BC126C"/>
    <w:rsid w:val="00BC132D"/>
    <w:rsid w:val="00BC153D"/>
    <w:rsid w:val="00BC182E"/>
    <w:rsid w:val="00BC1842"/>
    <w:rsid w:val="00BC1B45"/>
    <w:rsid w:val="00BC1B91"/>
    <w:rsid w:val="00BC1D37"/>
    <w:rsid w:val="00BC1DC4"/>
    <w:rsid w:val="00BC2024"/>
    <w:rsid w:val="00BC2061"/>
    <w:rsid w:val="00BC2764"/>
    <w:rsid w:val="00BC2C97"/>
    <w:rsid w:val="00BC2D33"/>
    <w:rsid w:val="00BC2E61"/>
    <w:rsid w:val="00BC3242"/>
    <w:rsid w:val="00BC36EF"/>
    <w:rsid w:val="00BC37A9"/>
    <w:rsid w:val="00BC3B6A"/>
    <w:rsid w:val="00BC3C1A"/>
    <w:rsid w:val="00BC4042"/>
    <w:rsid w:val="00BC4151"/>
    <w:rsid w:val="00BC4328"/>
    <w:rsid w:val="00BC4ED5"/>
    <w:rsid w:val="00BC4F53"/>
    <w:rsid w:val="00BC5082"/>
    <w:rsid w:val="00BC52E1"/>
    <w:rsid w:val="00BC5626"/>
    <w:rsid w:val="00BC5744"/>
    <w:rsid w:val="00BC5F8F"/>
    <w:rsid w:val="00BC62F7"/>
    <w:rsid w:val="00BC677B"/>
    <w:rsid w:val="00BC69A1"/>
    <w:rsid w:val="00BC6A58"/>
    <w:rsid w:val="00BC6DF1"/>
    <w:rsid w:val="00BC6EED"/>
    <w:rsid w:val="00BC7282"/>
    <w:rsid w:val="00BC72AA"/>
    <w:rsid w:val="00BC72DC"/>
    <w:rsid w:val="00BC776E"/>
    <w:rsid w:val="00BC7812"/>
    <w:rsid w:val="00BC79A5"/>
    <w:rsid w:val="00BC79B2"/>
    <w:rsid w:val="00BC7AC0"/>
    <w:rsid w:val="00BC7B98"/>
    <w:rsid w:val="00BC7BD5"/>
    <w:rsid w:val="00BC7C88"/>
    <w:rsid w:val="00BC7F46"/>
    <w:rsid w:val="00BD008F"/>
    <w:rsid w:val="00BD00BD"/>
    <w:rsid w:val="00BD0238"/>
    <w:rsid w:val="00BD02D8"/>
    <w:rsid w:val="00BD0507"/>
    <w:rsid w:val="00BD1177"/>
    <w:rsid w:val="00BD117D"/>
    <w:rsid w:val="00BD12E7"/>
    <w:rsid w:val="00BD154E"/>
    <w:rsid w:val="00BD1C5F"/>
    <w:rsid w:val="00BD236A"/>
    <w:rsid w:val="00BD242C"/>
    <w:rsid w:val="00BD2623"/>
    <w:rsid w:val="00BD2663"/>
    <w:rsid w:val="00BD2815"/>
    <w:rsid w:val="00BD3341"/>
    <w:rsid w:val="00BD3BF5"/>
    <w:rsid w:val="00BD469E"/>
    <w:rsid w:val="00BD48B9"/>
    <w:rsid w:val="00BD49DB"/>
    <w:rsid w:val="00BD4F58"/>
    <w:rsid w:val="00BD4FF1"/>
    <w:rsid w:val="00BD5176"/>
    <w:rsid w:val="00BD527F"/>
    <w:rsid w:val="00BD5378"/>
    <w:rsid w:val="00BD5566"/>
    <w:rsid w:val="00BD558C"/>
    <w:rsid w:val="00BD5627"/>
    <w:rsid w:val="00BD5AB1"/>
    <w:rsid w:val="00BD5D9E"/>
    <w:rsid w:val="00BD5E4F"/>
    <w:rsid w:val="00BD5F16"/>
    <w:rsid w:val="00BD62AB"/>
    <w:rsid w:val="00BD6B28"/>
    <w:rsid w:val="00BD6B7A"/>
    <w:rsid w:val="00BD6F7B"/>
    <w:rsid w:val="00BD7017"/>
    <w:rsid w:val="00BD7071"/>
    <w:rsid w:val="00BD71E5"/>
    <w:rsid w:val="00BD72D1"/>
    <w:rsid w:val="00BD7457"/>
    <w:rsid w:val="00BD75FD"/>
    <w:rsid w:val="00BD773F"/>
    <w:rsid w:val="00BE00F5"/>
    <w:rsid w:val="00BE0227"/>
    <w:rsid w:val="00BE088B"/>
    <w:rsid w:val="00BE0B6C"/>
    <w:rsid w:val="00BE0E14"/>
    <w:rsid w:val="00BE0EE5"/>
    <w:rsid w:val="00BE0F1C"/>
    <w:rsid w:val="00BE1163"/>
    <w:rsid w:val="00BE1683"/>
    <w:rsid w:val="00BE1CAC"/>
    <w:rsid w:val="00BE2244"/>
    <w:rsid w:val="00BE28BB"/>
    <w:rsid w:val="00BE2E3F"/>
    <w:rsid w:val="00BE2F64"/>
    <w:rsid w:val="00BE3115"/>
    <w:rsid w:val="00BE33CD"/>
    <w:rsid w:val="00BE361B"/>
    <w:rsid w:val="00BE3723"/>
    <w:rsid w:val="00BE38E5"/>
    <w:rsid w:val="00BE3B23"/>
    <w:rsid w:val="00BE3CED"/>
    <w:rsid w:val="00BE3FE3"/>
    <w:rsid w:val="00BE4151"/>
    <w:rsid w:val="00BE4669"/>
    <w:rsid w:val="00BE46F9"/>
    <w:rsid w:val="00BE4795"/>
    <w:rsid w:val="00BE4963"/>
    <w:rsid w:val="00BE4C93"/>
    <w:rsid w:val="00BE4D24"/>
    <w:rsid w:val="00BE57BC"/>
    <w:rsid w:val="00BE5960"/>
    <w:rsid w:val="00BE5C85"/>
    <w:rsid w:val="00BE5CAB"/>
    <w:rsid w:val="00BE5EFE"/>
    <w:rsid w:val="00BE5FA1"/>
    <w:rsid w:val="00BE60B3"/>
    <w:rsid w:val="00BE6897"/>
    <w:rsid w:val="00BE6BF3"/>
    <w:rsid w:val="00BE6FB5"/>
    <w:rsid w:val="00BE7553"/>
    <w:rsid w:val="00BE7684"/>
    <w:rsid w:val="00BE76C6"/>
    <w:rsid w:val="00BE7864"/>
    <w:rsid w:val="00BE7AD9"/>
    <w:rsid w:val="00BE7F42"/>
    <w:rsid w:val="00BF0063"/>
    <w:rsid w:val="00BF025B"/>
    <w:rsid w:val="00BF03A3"/>
    <w:rsid w:val="00BF06D4"/>
    <w:rsid w:val="00BF08D6"/>
    <w:rsid w:val="00BF0EED"/>
    <w:rsid w:val="00BF10D0"/>
    <w:rsid w:val="00BF11D1"/>
    <w:rsid w:val="00BF13C0"/>
    <w:rsid w:val="00BF190D"/>
    <w:rsid w:val="00BF2598"/>
    <w:rsid w:val="00BF2A14"/>
    <w:rsid w:val="00BF2A79"/>
    <w:rsid w:val="00BF2B14"/>
    <w:rsid w:val="00BF2D0F"/>
    <w:rsid w:val="00BF3255"/>
    <w:rsid w:val="00BF33D0"/>
    <w:rsid w:val="00BF36A0"/>
    <w:rsid w:val="00BF372C"/>
    <w:rsid w:val="00BF3955"/>
    <w:rsid w:val="00BF3A93"/>
    <w:rsid w:val="00BF3AAB"/>
    <w:rsid w:val="00BF4399"/>
    <w:rsid w:val="00BF43A7"/>
    <w:rsid w:val="00BF4551"/>
    <w:rsid w:val="00BF4991"/>
    <w:rsid w:val="00BF4A25"/>
    <w:rsid w:val="00BF4B7E"/>
    <w:rsid w:val="00BF4C57"/>
    <w:rsid w:val="00BF4F6E"/>
    <w:rsid w:val="00BF53BC"/>
    <w:rsid w:val="00BF5471"/>
    <w:rsid w:val="00BF5638"/>
    <w:rsid w:val="00BF5798"/>
    <w:rsid w:val="00BF5943"/>
    <w:rsid w:val="00BF5F8E"/>
    <w:rsid w:val="00BF6583"/>
    <w:rsid w:val="00BF66DD"/>
    <w:rsid w:val="00BF6962"/>
    <w:rsid w:val="00BF6963"/>
    <w:rsid w:val="00BF6D7A"/>
    <w:rsid w:val="00BF72ED"/>
    <w:rsid w:val="00BF7397"/>
    <w:rsid w:val="00BF7BBE"/>
    <w:rsid w:val="00BF7FF5"/>
    <w:rsid w:val="00C000E8"/>
    <w:rsid w:val="00C001B2"/>
    <w:rsid w:val="00C00265"/>
    <w:rsid w:val="00C002CE"/>
    <w:rsid w:val="00C00778"/>
    <w:rsid w:val="00C00807"/>
    <w:rsid w:val="00C00BEB"/>
    <w:rsid w:val="00C00F30"/>
    <w:rsid w:val="00C0103E"/>
    <w:rsid w:val="00C01060"/>
    <w:rsid w:val="00C01558"/>
    <w:rsid w:val="00C0166D"/>
    <w:rsid w:val="00C019AA"/>
    <w:rsid w:val="00C01C14"/>
    <w:rsid w:val="00C01FB9"/>
    <w:rsid w:val="00C022CC"/>
    <w:rsid w:val="00C02315"/>
    <w:rsid w:val="00C0257B"/>
    <w:rsid w:val="00C0263F"/>
    <w:rsid w:val="00C0293C"/>
    <w:rsid w:val="00C02A43"/>
    <w:rsid w:val="00C02A5A"/>
    <w:rsid w:val="00C02AD5"/>
    <w:rsid w:val="00C02CCB"/>
    <w:rsid w:val="00C030B6"/>
    <w:rsid w:val="00C03BBD"/>
    <w:rsid w:val="00C03DB5"/>
    <w:rsid w:val="00C03F2E"/>
    <w:rsid w:val="00C03F8E"/>
    <w:rsid w:val="00C04355"/>
    <w:rsid w:val="00C04AC9"/>
    <w:rsid w:val="00C0507B"/>
    <w:rsid w:val="00C055C6"/>
    <w:rsid w:val="00C059CD"/>
    <w:rsid w:val="00C05EF7"/>
    <w:rsid w:val="00C06524"/>
    <w:rsid w:val="00C06759"/>
    <w:rsid w:val="00C06EED"/>
    <w:rsid w:val="00C07080"/>
    <w:rsid w:val="00C078DC"/>
    <w:rsid w:val="00C07E96"/>
    <w:rsid w:val="00C101C4"/>
    <w:rsid w:val="00C1068F"/>
    <w:rsid w:val="00C106B4"/>
    <w:rsid w:val="00C10711"/>
    <w:rsid w:val="00C10759"/>
    <w:rsid w:val="00C1089D"/>
    <w:rsid w:val="00C10961"/>
    <w:rsid w:val="00C11066"/>
    <w:rsid w:val="00C11208"/>
    <w:rsid w:val="00C11230"/>
    <w:rsid w:val="00C1139B"/>
    <w:rsid w:val="00C118FA"/>
    <w:rsid w:val="00C119A1"/>
    <w:rsid w:val="00C11C45"/>
    <w:rsid w:val="00C122D1"/>
    <w:rsid w:val="00C12B5C"/>
    <w:rsid w:val="00C12C30"/>
    <w:rsid w:val="00C12C49"/>
    <w:rsid w:val="00C1314D"/>
    <w:rsid w:val="00C13397"/>
    <w:rsid w:val="00C13BAE"/>
    <w:rsid w:val="00C1433E"/>
    <w:rsid w:val="00C14841"/>
    <w:rsid w:val="00C14AA4"/>
    <w:rsid w:val="00C154B3"/>
    <w:rsid w:val="00C15655"/>
    <w:rsid w:val="00C1585D"/>
    <w:rsid w:val="00C1590C"/>
    <w:rsid w:val="00C15A67"/>
    <w:rsid w:val="00C15ADC"/>
    <w:rsid w:val="00C15C56"/>
    <w:rsid w:val="00C16064"/>
    <w:rsid w:val="00C16512"/>
    <w:rsid w:val="00C16FCE"/>
    <w:rsid w:val="00C17404"/>
    <w:rsid w:val="00C1752D"/>
    <w:rsid w:val="00C17A26"/>
    <w:rsid w:val="00C17A28"/>
    <w:rsid w:val="00C17BFC"/>
    <w:rsid w:val="00C17EB1"/>
    <w:rsid w:val="00C20256"/>
    <w:rsid w:val="00C202AB"/>
    <w:rsid w:val="00C202D7"/>
    <w:rsid w:val="00C2037A"/>
    <w:rsid w:val="00C204EE"/>
    <w:rsid w:val="00C2062C"/>
    <w:rsid w:val="00C206F3"/>
    <w:rsid w:val="00C20820"/>
    <w:rsid w:val="00C208E5"/>
    <w:rsid w:val="00C21330"/>
    <w:rsid w:val="00C215DB"/>
    <w:rsid w:val="00C2199F"/>
    <w:rsid w:val="00C21BB6"/>
    <w:rsid w:val="00C21D86"/>
    <w:rsid w:val="00C220DE"/>
    <w:rsid w:val="00C22146"/>
    <w:rsid w:val="00C226F4"/>
    <w:rsid w:val="00C22710"/>
    <w:rsid w:val="00C22803"/>
    <w:rsid w:val="00C22974"/>
    <w:rsid w:val="00C22B35"/>
    <w:rsid w:val="00C22B38"/>
    <w:rsid w:val="00C22DBB"/>
    <w:rsid w:val="00C22E90"/>
    <w:rsid w:val="00C23025"/>
    <w:rsid w:val="00C230D5"/>
    <w:rsid w:val="00C23168"/>
    <w:rsid w:val="00C23577"/>
    <w:rsid w:val="00C237AA"/>
    <w:rsid w:val="00C23D50"/>
    <w:rsid w:val="00C241BB"/>
    <w:rsid w:val="00C243E4"/>
    <w:rsid w:val="00C2460E"/>
    <w:rsid w:val="00C248BB"/>
    <w:rsid w:val="00C24F65"/>
    <w:rsid w:val="00C2503D"/>
    <w:rsid w:val="00C2547A"/>
    <w:rsid w:val="00C2558C"/>
    <w:rsid w:val="00C257A9"/>
    <w:rsid w:val="00C2595C"/>
    <w:rsid w:val="00C26003"/>
    <w:rsid w:val="00C26143"/>
    <w:rsid w:val="00C2683D"/>
    <w:rsid w:val="00C268E3"/>
    <w:rsid w:val="00C2697C"/>
    <w:rsid w:val="00C26C36"/>
    <w:rsid w:val="00C26FF1"/>
    <w:rsid w:val="00C27206"/>
    <w:rsid w:val="00C27C06"/>
    <w:rsid w:val="00C27D1C"/>
    <w:rsid w:val="00C27D7B"/>
    <w:rsid w:val="00C301C0"/>
    <w:rsid w:val="00C302E1"/>
    <w:rsid w:val="00C3038D"/>
    <w:rsid w:val="00C303D7"/>
    <w:rsid w:val="00C3065D"/>
    <w:rsid w:val="00C307F6"/>
    <w:rsid w:val="00C30E75"/>
    <w:rsid w:val="00C30F9B"/>
    <w:rsid w:val="00C31169"/>
    <w:rsid w:val="00C31953"/>
    <w:rsid w:val="00C31DDF"/>
    <w:rsid w:val="00C3227E"/>
    <w:rsid w:val="00C322C5"/>
    <w:rsid w:val="00C32659"/>
    <w:rsid w:val="00C328CE"/>
    <w:rsid w:val="00C32986"/>
    <w:rsid w:val="00C32E78"/>
    <w:rsid w:val="00C33224"/>
    <w:rsid w:val="00C334B9"/>
    <w:rsid w:val="00C33DFC"/>
    <w:rsid w:val="00C33E26"/>
    <w:rsid w:val="00C33E41"/>
    <w:rsid w:val="00C340A5"/>
    <w:rsid w:val="00C3420A"/>
    <w:rsid w:val="00C343CF"/>
    <w:rsid w:val="00C346E0"/>
    <w:rsid w:val="00C34BE0"/>
    <w:rsid w:val="00C34EFB"/>
    <w:rsid w:val="00C3540D"/>
    <w:rsid w:val="00C35527"/>
    <w:rsid w:val="00C357B2"/>
    <w:rsid w:val="00C35921"/>
    <w:rsid w:val="00C35DAC"/>
    <w:rsid w:val="00C3617B"/>
    <w:rsid w:val="00C3647C"/>
    <w:rsid w:val="00C3649D"/>
    <w:rsid w:val="00C36565"/>
    <w:rsid w:val="00C365E5"/>
    <w:rsid w:val="00C36786"/>
    <w:rsid w:val="00C36945"/>
    <w:rsid w:val="00C370A2"/>
    <w:rsid w:val="00C37261"/>
    <w:rsid w:val="00C3741E"/>
    <w:rsid w:val="00C37547"/>
    <w:rsid w:val="00C37596"/>
    <w:rsid w:val="00C377CC"/>
    <w:rsid w:val="00C379B3"/>
    <w:rsid w:val="00C37C35"/>
    <w:rsid w:val="00C406E0"/>
    <w:rsid w:val="00C40791"/>
    <w:rsid w:val="00C407C6"/>
    <w:rsid w:val="00C4082F"/>
    <w:rsid w:val="00C4096D"/>
    <w:rsid w:val="00C40C49"/>
    <w:rsid w:val="00C41269"/>
    <w:rsid w:val="00C41351"/>
    <w:rsid w:val="00C414B7"/>
    <w:rsid w:val="00C414EE"/>
    <w:rsid w:val="00C416CF"/>
    <w:rsid w:val="00C41708"/>
    <w:rsid w:val="00C4196A"/>
    <w:rsid w:val="00C420F2"/>
    <w:rsid w:val="00C422AC"/>
    <w:rsid w:val="00C4242C"/>
    <w:rsid w:val="00C4259A"/>
    <w:rsid w:val="00C425C9"/>
    <w:rsid w:val="00C42ABD"/>
    <w:rsid w:val="00C42D09"/>
    <w:rsid w:val="00C42EE1"/>
    <w:rsid w:val="00C42F31"/>
    <w:rsid w:val="00C437BA"/>
    <w:rsid w:val="00C43BA1"/>
    <w:rsid w:val="00C44074"/>
    <w:rsid w:val="00C443B0"/>
    <w:rsid w:val="00C444AC"/>
    <w:rsid w:val="00C44879"/>
    <w:rsid w:val="00C44C86"/>
    <w:rsid w:val="00C455F4"/>
    <w:rsid w:val="00C45C22"/>
    <w:rsid w:val="00C45FDE"/>
    <w:rsid w:val="00C4622C"/>
    <w:rsid w:val="00C465CF"/>
    <w:rsid w:val="00C46BBF"/>
    <w:rsid w:val="00C46CC3"/>
    <w:rsid w:val="00C46D90"/>
    <w:rsid w:val="00C4701C"/>
    <w:rsid w:val="00C472ED"/>
    <w:rsid w:val="00C47712"/>
    <w:rsid w:val="00C478C0"/>
    <w:rsid w:val="00C47BB1"/>
    <w:rsid w:val="00C47CF6"/>
    <w:rsid w:val="00C47F44"/>
    <w:rsid w:val="00C50648"/>
    <w:rsid w:val="00C508D1"/>
    <w:rsid w:val="00C50F97"/>
    <w:rsid w:val="00C516E2"/>
    <w:rsid w:val="00C51954"/>
    <w:rsid w:val="00C51C7C"/>
    <w:rsid w:val="00C520E2"/>
    <w:rsid w:val="00C52626"/>
    <w:rsid w:val="00C528AE"/>
    <w:rsid w:val="00C52AA8"/>
    <w:rsid w:val="00C531A5"/>
    <w:rsid w:val="00C533A1"/>
    <w:rsid w:val="00C535AB"/>
    <w:rsid w:val="00C535B6"/>
    <w:rsid w:val="00C536D6"/>
    <w:rsid w:val="00C5378D"/>
    <w:rsid w:val="00C53B2A"/>
    <w:rsid w:val="00C53C69"/>
    <w:rsid w:val="00C53CB9"/>
    <w:rsid w:val="00C53F3C"/>
    <w:rsid w:val="00C54048"/>
    <w:rsid w:val="00C549B5"/>
    <w:rsid w:val="00C54CBF"/>
    <w:rsid w:val="00C54D76"/>
    <w:rsid w:val="00C5535E"/>
    <w:rsid w:val="00C5577C"/>
    <w:rsid w:val="00C557C9"/>
    <w:rsid w:val="00C55AAB"/>
    <w:rsid w:val="00C55D96"/>
    <w:rsid w:val="00C56070"/>
    <w:rsid w:val="00C562E1"/>
    <w:rsid w:val="00C565E9"/>
    <w:rsid w:val="00C56968"/>
    <w:rsid w:val="00C56CA7"/>
    <w:rsid w:val="00C56E32"/>
    <w:rsid w:val="00C56EFE"/>
    <w:rsid w:val="00C570F9"/>
    <w:rsid w:val="00C572DA"/>
    <w:rsid w:val="00C57560"/>
    <w:rsid w:val="00C5781A"/>
    <w:rsid w:val="00C57956"/>
    <w:rsid w:val="00C57A68"/>
    <w:rsid w:val="00C57B98"/>
    <w:rsid w:val="00C57DC8"/>
    <w:rsid w:val="00C60082"/>
    <w:rsid w:val="00C602C0"/>
    <w:rsid w:val="00C60380"/>
    <w:rsid w:val="00C605FD"/>
    <w:rsid w:val="00C6069F"/>
    <w:rsid w:val="00C60BF2"/>
    <w:rsid w:val="00C60C3F"/>
    <w:rsid w:val="00C61982"/>
    <w:rsid w:val="00C61B1C"/>
    <w:rsid w:val="00C61B9E"/>
    <w:rsid w:val="00C61F09"/>
    <w:rsid w:val="00C62418"/>
    <w:rsid w:val="00C62653"/>
    <w:rsid w:val="00C62D56"/>
    <w:rsid w:val="00C63183"/>
    <w:rsid w:val="00C6322F"/>
    <w:rsid w:val="00C63763"/>
    <w:rsid w:val="00C63B75"/>
    <w:rsid w:val="00C63C31"/>
    <w:rsid w:val="00C63E24"/>
    <w:rsid w:val="00C64107"/>
    <w:rsid w:val="00C65025"/>
    <w:rsid w:val="00C65095"/>
    <w:rsid w:val="00C6533B"/>
    <w:rsid w:val="00C6549B"/>
    <w:rsid w:val="00C65BDA"/>
    <w:rsid w:val="00C65EB6"/>
    <w:rsid w:val="00C66397"/>
    <w:rsid w:val="00C668AE"/>
    <w:rsid w:val="00C66AA6"/>
    <w:rsid w:val="00C66F7C"/>
    <w:rsid w:val="00C6765C"/>
    <w:rsid w:val="00C67DA7"/>
    <w:rsid w:val="00C67E4A"/>
    <w:rsid w:val="00C70284"/>
    <w:rsid w:val="00C70603"/>
    <w:rsid w:val="00C706A7"/>
    <w:rsid w:val="00C708A6"/>
    <w:rsid w:val="00C70BE7"/>
    <w:rsid w:val="00C70C04"/>
    <w:rsid w:val="00C70DDC"/>
    <w:rsid w:val="00C70EEB"/>
    <w:rsid w:val="00C70FBB"/>
    <w:rsid w:val="00C711A8"/>
    <w:rsid w:val="00C71295"/>
    <w:rsid w:val="00C71A37"/>
    <w:rsid w:val="00C71E8D"/>
    <w:rsid w:val="00C723C1"/>
    <w:rsid w:val="00C727E0"/>
    <w:rsid w:val="00C72B5D"/>
    <w:rsid w:val="00C72CDC"/>
    <w:rsid w:val="00C72D90"/>
    <w:rsid w:val="00C72FD1"/>
    <w:rsid w:val="00C730A3"/>
    <w:rsid w:val="00C7315C"/>
    <w:rsid w:val="00C733F8"/>
    <w:rsid w:val="00C7364B"/>
    <w:rsid w:val="00C736B2"/>
    <w:rsid w:val="00C736CE"/>
    <w:rsid w:val="00C73AE0"/>
    <w:rsid w:val="00C74295"/>
    <w:rsid w:val="00C7471D"/>
    <w:rsid w:val="00C74B79"/>
    <w:rsid w:val="00C74CF7"/>
    <w:rsid w:val="00C74D39"/>
    <w:rsid w:val="00C74F92"/>
    <w:rsid w:val="00C75016"/>
    <w:rsid w:val="00C75130"/>
    <w:rsid w:val="00C75270"/>
    <w:rsid w:val="00C75A87"/>
    <w:rsid w:val="00C75B0F"/>
    <w:rsid w:val="00C761B0"/>
    <w:rsid w:val="00C7656C"/>
    <w:rsid w:val="00C765BB"/>
    <w:rsid w:val="00C76774"/>
    <w:rsid w:val="00C7679A"/>
    <w:rsid w:val="00C76A6E"/>
    <w:rsid w:val="00C76E1E"/>
    <w:rsid w:val="00C77317"/>
    <w:rsid w:val="00C779DA"/>
    <w:rsid w:val="00C77A7A"/>
    <w:rsid w:val="00C77AA9"/>
    <w:rsid w:val="00C800EA"/>
    <w:rsid w:val="00C801B4"/>
    <w:rsid w:val="00C80520"/>
    <w:rsid w:val="00C8055A"/>
    <w:rsid w:val="00C805D3"/>
    <w:rsid w:val="00C80893"/>
    <w:rsid w:val="00C80A36"/>
    <w:rsid w:val="00C80C64"/>
    <w:rsid w:val="00C80D0B"/>
    <w:rsid w:val="00C80D52"/>
    <w:rsid w:val="00C80E68"/>
    <w:rsid w:val="00C8113C"/>
    <w:rsid w:val="00C811BA"/>
    <w:rsid w:val="00C81768"/>
    <w:rsid w:val="00C81EEE"/>
    <w:rsid w:val="00C8209B"/>
    <w:rsid w:val="00C822D7"/>
    <w:rsid w:val="00C82D1B"/>
    <w:rsid w:val="00C83008"/>
    <w:rsid w:val="00C830C9"/>
    <w:rsid w:val="00C83650"/>
    <w:rsid w:val="00C83E84"/>
    <w:rsid w:val="00C83E94"/>
    <w:rsid w:val="00C83F4E"/>
    <w:rsid w:val="00C84415"/>
    <w:rsid w:val="00C84B0D"/>
    <w:rsid w:val="00C84D13"/>
    <w:rsid w:val="00C8568D"/>
    <w:rsid w:val="00C85881"/>
    <w:rsid w:val="00C85982"/>
    <w:rsid w:val="00C85B87"/>
    <w:rsid w:val="00C86BB8"/>
    <w:rsid w:val="00C86CC6"/>
    <w:rsid w:val="00C86E35"/>
    <w:rsid w:val="00C86FDE"/>
    <w:rsid w:val="00C87281"/>
    <w:rsid w:val="00C8792E"/>
    <w:rsid w:val="00C87B8D"/>
    <w:rsid w:val="00C87B9E"/>
    <w:rsid w:val="00C87D94"/>
    <w:rsid w:val="00C87F80"/>
    <w:rsid w:val="00C87FFE"/>
    <w:rsid w:val="00C90108"/>
    <w:rsid w:val="00C90477"/>
    <w:rsid w:val="00C904B1"/>
    <w:rsid w:val="00C905D5"/>
    <w:rsid w:val="00C90743"/>
    <w:rsid w:val="00C90807"/>
    <w:rsid w:val="00C90B0B"/>
    <w:rsid w:val="00C90E4E"/>
    <w:rsid w:val="00C91011"/>
    <w:rsid w:val="00C91122"/>
    <w:rsid w:val="00C91195"/>
    <w:rsid w:val="00C91432"/>
    <w:rsid w:val="00C91756"/>
    <w:rsid w:val="00C91771"/>
    <w:rsid w:val="00C91898"/>
    <w:rsid w:val="00C91C7E"/>
    <w:rsid w:val="00C91F97"/>
    <w:rsid w:val="00C9204C"/>
    <w:rsid w:val="00C920B8"/>
    <w:rsid w:val="00C92572"/>
    <w:rsid w:val="00C92642"/>
    <w:rsid w:val="00C92B24"/>
    <w:rsid w:val="00C92B99"/>
    <w:rsid w:val="00C9321D"/>
    <w:rsid w:val="00C93356"/>
    <w:rsid w:val="00C93481"/>
    <w:rsid w:val="00C9353D"/>
    <w:rsid w:val="00C9371F"/>
    <w:rsid w:val="00C93735"/>
    <w:rsid w:val="00C938AD"/>
    <w:rsid w:val="00C939E3"/>
    <w:rsid w:val="00C9457E"/>
    <w:rsid w:val="00C945E4"/>
    <w:rsid w:val="00C945FB"/>
    <w:rsid w:val="00C94878"/>
    <w:rsid w:val="00C94A45"/>
    <w:rsid w:val="00C94AD1"/>
    <w:rsid w:val="00C94B75"/>
    <w:rsid w:val="00C950F3"/>
    <w:rsid w:val="00C951A1"/>
    <w:rsid w:val="00C9530F"/>
    <w:rsid w:val="00C95804"/>
    <w:rsid w:val="00C95930"/>
    <w:rsid w:val="00C95BC2"/>
    <w:rsid w:val="00C95C98"/>
    <w:rsid w:val="00C95F14"/>
    <w:rsid w:val="00C964BC"/>
    <w:rsid w:val="00C96C04"/>
    <w:rsid w:val="00C96DF4"/>
    <w:rsid w:val="00C97193"/>
    <w:rsid w:val="00C9748C"/>
    <w:rsid w:val="00C978BF"/>
    <w:rsid w:val="00C97AB0"/>
    <w:rsid w:val="00C97EC8"/>
    <w:rsid w:val="00CA0114"/>
    <w:rsid w:val="00CA0640"/>
    <w:rsid w:val="00CA0810"/>
    <w:rsid w:val="00CA0D6A"/>
    <w:rsid w:val="00CA0E37"/>
    <w:rsid w:val="00CA0ECC"/>
    <w:rsid w:val="00CA0F4B"/>
    <w:rsid w:val="00CA1198"/>
    <w:rsid w:val="00CA1550"/>
    <w:rsid w:val="00CA172A"/>
    <w:rsid w:val="00CA1773"/>
    <w:rsid w:val="00CA1BD6"/>
    <w:rsid w:val="00CA1D94"/>
    <w:rsid w:val="00CA1E0E"/>
    <w:rsid w:val="00CA24C4"/>
    <w:rsid w:val="00CA27BE"/>
    <w:rsid w:val="00CA2A0C"/>
    <w:rsid w:val="00CA2AB7"/>
    <w:rsid w:val="00CA2C08"/>
    <w:rsid w:val="00CA2C84"/>
    <w:rsid w:val="00CA2D63"/>
    <w:rsid w:val="00CA2DBF"/>
    <w:rsid w:val="00CA35D8"/>
    <w:rsid w:val="00CA36F5"/>
    <w:rsid w:val="00CA372C"/>
    <w:rsid w:val="00CA38C5"/>
    <w:rsid w:val="00CA3E25"/>
    <w:rsid w:val="00CA423F"/>
    <w:rsid w:val="00CA4505"/>
    <w:rsid w:val="00CA4986"/>
    <w:rsid w:val="00CA4B8B"/>
    <w:rsid w:val="00CA4C82"/>
    <w:rsid w:val="00CA4E59"/>
    <w:rsid w:val="00CA534F"/>
    <w:rsid w:val="00CA54DC"/>
    <w:rsid w:val="00CA56A0"/>
    <w:rsid w:val="00CA59FE"/>
    <w:rsid w:val="00CA5C16"/>
    <w:rsid w:val="00CA5C96"/>
    <w:rsid w:val="00CA5CA8"/>
    <w:rsid w:val="00CA5DCD"/>
    <w:rsid w:val="00CA5FA5"/>
    <w:rsid w:val="00CA61E3"/>
    <w:rsid w:val="00CA6247"/>
    <w:rsid w:val="00CA651F"/>
    <w:rsid w:val="00CA6AB5"/>
    <w:rsid w:val="00CA6BFF"/>
    <w:rsid w:val="00CA6C52"/>
    <w:rsid w:val="00CA6CDF"/>
    <w:rsid w:val="00CA6FF7"/>
    <w:rsid w:val="00CA7284"/>
    <w:rsid w:val="00CB0021"/>
    <w:rsid w:val="00CB0159"/>
    <w:rsid w:val="00CB01D3"/>
    <w:rsid w:val="00CB054C"/>
    <w:rsid w:val="00CB0786"/>
    <w:rsid w:val="00CB0AFE"/>
    <w:rsid w:val="00CB0F0E"/>
    <w:rsid w:val="00CB10DA"/>
    <w:rsid w:val="00CB1920"/>
    <w:rsid w:val="00CB1A09"/>
    <w:rsid w:val="00CB1E96"/>
    <w:rsid w:val="00CB1FA5"/>
    <w:rsid w:val="00CB2297"/>
    <w:rsid w:val="00CB3173"/>
    <w:rsid w:val="00CB3336"/>
    <w:rsid w:val="00CB35AD"/>
    <w:rsid w:val="00CB3685"/>
    <w:rsid w:val="00CB426E"/>
    <w:rsid w:val="00CB433D"/>
    <w:rsid w:val="00CB434B"/>
    <w:rsid w:val="00CB4697"/>
    <w:rsid w:val="00CB4A27"/>
    <w:rsid w:val="00CB4B15"/>
    <w:rsid w:val="00CB4F75"/>
    <w:rsid w:val="00CB4F96"/>
    <w:rsid w:val="00CB5338"/>
    <w:rsid w:val="00CB5539"/>
    <w:rsid w:val="00CB56D1"/>
    <w:rsid w:val="00CB570A"/>
    <w:rsid w:val="00CB5944"/>
    <w:rsid w:val="00CB5E22"/>
    <w:rsid w:val="00CB6190"/>
    <w:rsid w:val="00CB6245"/>
    <w:rsid w:val="00CB637E"/>
    <w:rsid w:val="00CB6987"/>
    <w:rsid w:val="00CB6CAD"/>
    <w:rsid w:val="00CB6EBD"/>
    <w:rsid w:val="00CB6F04"/>
    <w:rsid w:val="00CB7270"/>
    <w:rsid w:val="00CB72EB"/>
    <w:rsid w:val="00CB7519"/>
    <w:rsid w:val="00CB7583"/>
    <w:rsid w:val="00CB7644"/>
    <w:rsid w:val="00CB7AB9"/>
    <w:rsid w:val="00CB7B7D"/>
    <w:rsid w:val="00CB7B99"/>
    <w:rsid w:val="00CB7DCC"/>
    <w:rsid w:val="00CC08DE"/>
    <w:rsid w:val="00CC0A4D"/>
    <w:rsid w:val="00CC0B45"/>
    <w:rsid w:val="00CC0C9F"/>
    <w:rsid w:val="00CC0CA9"/>
    <w:rsid w:val="00CC122B"/>
    <w:rsid w:val="00CC13E4"/>
    <w:rsid w:val="00CC15CB"/>
    <w:rsid w:val="00CC16C8"/>
    <w:rsid w:val="00CC16CC"/>
    <w:rsid w:val="00CC17D6"/>
    <w:rsid w:val="00CC1B0A"/>
    <w:rsid w:val="00CC1F23"/>
    <w:rsid w:val="00CC2519"/>
    <w:rsid w:val="00CC2733"/>
    <w:rsid w:val="00CC27D8"/>
    <w:rsid w:val="00CC2D14"/>
    <w:rsid w:val="00CC2FA3"/>
    <w:rsid w:val="00CC3073"/>
    <w:rsid w:val="00CC31BF"/>
    <w:rsid w:val="00CC33B6"/>
    <w:rsid w:val="00CC348F"/>
    <w:rsid w:val="00CC3A0E"/>
    <w:rsid w:val="00CC3AF3"/>
    <w:rsid w:val="00CC3E64"/>
    <w:rsid w:val="00CC4089"/>
    <w:rsid w:val="00CC465F"/>
    <w:rsid w:val="00CC48D8"/>
    <w:rsid w:val="00CC49A5"/>
    <w:rsid w:val="00CC5326"/>
    <w:rsid w:val="00CC55CC"/>
    <w:rsid w:val="00CC5E73"/>
    <w:rsid w:val="00CC61AC"/>
    <w:rsid w:val="00CC66C8"/>
    <w:rsid w:val="00CC6804"/>
    <w:rsid w:val="00CC6926"/>
    <w:rsid w:val="00CC6F31"/>
    <w:rsid w:val="00CC6F37"/>
    <w:rsid w:val="00CC73E6"/>
    <w:rsid w:val="00CC74B0"/>
    <w:rsid w:val="00CC7797"/>
    <w:rsid w:val="00CC7D32"/>
    <w:rsid w:val="00CC7D42"/>
    <w:rsid w:val="00CC7EA3"/>
    <w:rsid w:val="00CD00BB"/>
    <w:rsid w:val="00CD0246"/>
    <w:rsid w:val="00CD0720"/>
    <w:rsid w:val="00CD0EFD"/>
    <w:rsid w:val="00CD0FAB"/>
    <w:rsid w:val="00CD11FD"/>
    <w:rsid w:val="00CD13E8"/>
    <w:rsid w:val="00CD1441"/>
    <w:rsid w:val="00CD1650"/>
    <w:rsid w:val="00CD19E4"/>
    <w:rsid w:val="00CD1C89"/>
    <w:rsid w:val="00CD1CFB"/>
    <w:rsid w:val="00CD2166"/>
    <w:rsid w:val="00CD2C7D"/>
    <w:rsid w:val="00CD2D46"/>
    <w:rsid w:val="00CD31BA"/>
    <w:rsid w:val="00CD33BC"/>
    <w:rsid w:val="00CD35B6"/>
    <w:rsid w:val="00CD3849"/>
    <w:rsid w:val="00CD384A"/>
    <w:rsid w:val="00CD3F3D"/>
    <w:rsid w:val="00CD425F"/>
    <w:rsid w:val="00CD45D1"/>
    <w:rsid w:val="00CD48BC"/>
    <w:rsid w:val="00CD4AF1"/>
    <w:rsid w:val="00CD4DBB"/>
    <w:rsid w:val="00CD4FDE"/>
    <w:rsid w:val="00CD5232"/>
    <w:rsid w:val="00CD54DD"/>
    <w:rsid w:val="00CD578F"/>
    <w:rsid w:val="00CD583E"/>
    <w:rsid w:val="00CD5D25"/>
    <w:rsid w:val="00CD5DA1"/>
    <w:rsid w:val="00CD5E4D"/>
    <w:rsid w:val="00CD5FFE"/>
    <w:rsid w:val="00CD64B3"/>
    <w:rsid w:val="00CD6A3E"/>
    <w:rsid w:val="00CD6F91"/>
    <w:rsid w:val="00CD728D"/>
    <w:rsid w:val="00CD75C7"/>
    <w:rsid w:val="00CD7844"/>
    <w:rsid w:val="00CD7849"/>
    <w:rsid w:val="00CD793C"/>
    <w:rsid w:val="00CD7E05"/>
    <w:rsid w:val="00CD7E7A"/>
    <w:rsid w:val="00CE0070"/>
    <w:rsid w:val="00CE0705"/>
    <w:rsid w:val="00CE0E5F"/>
    <w:rsid w:val="00CE0F0A"/>
    <w:rsid w:val="00CE1113"/>
    <w:rsid w:val="00CE11E6"/>
    <w:rsid w:val="00CE12A5"/>
    <w:rsid w:val="00CE1C1E"/>
    <w:rsid w:val="00CE26D6"/>
    <w:rsid w:val="00CE2A64"/>
    <w:rsid w:val="00CE2C2E"/>
    <w:rsid w:val="00CE2DBD"/>
    <w:rsid w:val="00CE31AC"/>
    <w:rsid w:val="00CE3BA6"/>
    <w:rsid w:val="00CE4067"/>
    <w:rsid w:val="00CE4823"/>
    <w:rsid w:val="00CE4E20"/>
    <w:rsid w:val="00CE4E46"/>
    <w:rsid w:val="00CE4E5E"/>
    <w:rsid w:val="00CE4FEA"/>
    <w:rsid w:val="00CE5027"/>
    <w:rsid w:val="00CE52E5"/>
    <w:rsid w:val="00CE584F"/>
    <w:rsid w:val="00CE5D4D"/>
    <w:rsid w:val="00CE5ED8"/>
    <w:rsid w:val="00CE62D6"/>
    <w:rsid w:val="00CE6444"/>
    <w:rsid w:val="00CE68DA"/>
    <w:rsid w:val="00CE6D0C"/>
    <w:rsid w:val="00CE75F7"/>
    <w:rsid w:val="00CE7768"/>
    <w:rsid w:val="00CE7818"/>
    <w:rsid w:val="00CE7934"/>
    <w:rsid w:val="00CE798F"/>
    <w:rsid w:val="00CE7EB8"/>
    <w:rsid w:val="00CF09F9"/>
    <w:rsid w:val="00CF0E34"/>
    <w:rsid w:val="00CF0F86"/>
    <w:rsid w:val="00CF11A5"/>
    <w:rsid w:val="00CF1244"/>
    <w:rsid w:val="00CF1297"/>
    <w:rsid w:val="00CF1386"/>
    <w:rsid w:val="00CF17A0"/>
    <w:rsid w:val="00CF1847"/>
    <w:rsid w:val="00CF1B13"/>
    <w:rsid w:val="00CF2640"/>
    <w:rsid w:val="00CF2F6A"/>
    <w:rsid w:val="00CF33A7"/>
    <w:rsid w:val="00CF3593"/>
    <w:rsid w:val="00CF3620"/>
    <w:rsid w:val="00CF379F"/>
    <w:rsid w:val="00CF3902"/>
    <w:rsid w:val="00CF399C"/>
    <w:rsid w:val="00CF3CE1"/>
    <w:rsid w:val="00CF3DD7"/>
    <w:rsid w:val="00CF4339"/>
    <w:rsid w:val="00CF45B9"/>
    <w:rsid w:val="00CF4FE5"/>
    <w:rsid w:val="00CF52E6"/>
    <w:rsid w:val="00CF57F6"/>
    <w:rsid w:val="00CF5969"/>
    <w:rsid w:val="00CF5CD9"/>
    <w:rsid w:val="00CF615A"/>
    <w:rsid w:val="00CF6349"/>
    <w:rsid w:val="00CF63A8"/>
    <w:rsid w:val="00CF6646"/>
    <w:rsid w:val="00CF6CCD"/>
    <w:rsid w:val="00CF6E56"/>
    <w:rsid w:val="00CF706A"/>
    <w:rsid w:val="00CF72B6"/>
    <w:rsid w:val="00CF7865"/>
    <w:rsid w:val="00CF7AFB"/>
    <w:rsid w:val="00CF7C31"/>
    <w:rsid w:val="00CF7D4C"/>
    <w:rsid w:val="00CF7D5E"/>
    <w:rsid w:val="00CF7E26"/>
    <w:rsid w:val="00D0024D"/>
    <w:rsid w:val="00D00279"/>
    <w:rsid w:val="00D0076B"/>
    <w:rsid w:val="00D00E04"/>
    <w:rsid w:val="00D01096"/>
    <w:rsid w:val="00D01241"/>
    <w:rsid w:val="00D01AFE"/>
    <w:rsid w:val="00D020D8"/>
    <w:rsid w:val="00D022FD"/>
    <w:rsid w:val="00D0277D"/>
    <w:rsid w:val="00D028E4"/>
    <w:rsid w:val="00D02AE9"/>
    <w:rsid w:val="00D02BCC"/>
    <w:rsid w:val="00D0303E"/>
    <w:rsid w:val="00D03104"/>
    <w:rsid w:val="00D03541"/>
    <w:rsid w:val="00D036F2"/>
    <w:rsid w:val="00D04220"/>
    <w:rsid w:val="00D04804"/>
    <w:rsid w:val="00D04961"/>
    <w:rsid w:val="00D04AD0"/>
    <w:rsid w:val="00D04DE6"/>
    <w:rsid w:val="00D04FA9"/>
    <w:rsid w:val="00D056E1"/>
    <w:rsid w:val="00D05807"/>
    <w:rsid w:val="00D05F6F"/>
    <w:rsid w:val="00D05FFD"/>
    <w:rsid w:val="00D06399"/>
    <w:rsid w:val="00D068A4"/>
    <w:rsid w:val="00D06AC9"/>
    <w:rsid w:val="00D06B99"/>
    <w:rsid w:val="00D07339"/>
    <w:rsid w:val="00D073E4"/>
    <w:rsid w:val="00D076C7"/>
    <w:rsid w:val="00D077A6"/>
    <w:rsid w:val="00D077C9"/>
    <w:rsid w:val="00D07C50"/>
    <w:rsid w:val="00D07E4D"/>
    <w:rsid w:val="00D1007A"/>
    <w:rsid w:val="00D100B1"/>
    <w:rsid w:val="00D100E5"/>
    <w:rsid w:val="00D1029A"/>
    <w:rsid w:val="00D10329"/>
    <w:rsid w:val="00D1048F"/>
    <w:rsid w:val="00D107D1"/>
    <w:rsid w:val="00D109C8"/>
    <w:rsid w:val="00D10E26"/>
    <w:rsid w:val="00D10E44"/>
    <w:rsid w:val="00D11279"/>
    <w:rsid w:val="00D11B98"/>
    <w:rsid w:val="00D11C6B"/>
    <w:rsid w:val="00D12238"/>
    <w:rsid w:val="00D125FC"/>
    <w:rsid w:val="00D1277E"/>
    <w:rsid w:val="00D12811"/>
    <w:rsid w:val="00D12929"/>
    <w:rsid w:val="00D12A26"/>
    <w:rsid w:val="00D12A81"/>
    <w:rsid w:val="00D12A99"/>
    <w:rsid w:val="00D12BBE"/>
    <w:rsid w:val="00D12D6E"/>
    <w:rsid w:val="00D12E04"/>
    <w:rsid w:val="00D12F50"/>
    <w:rsid w:val="00D1399C"/>
    <w:rsid w:val="00D13F52"/>
    <w:rsid w:val="00D14148"/>
    <w:rsid w:val="00D141C9"/>
    <w:rsid w:val="00D142E0"/>
    <w:rsid w:val="00D14AA5"/>
    <w:rsid w:val="00D1501D"/>
    <w:rsid w:val="00D153A0"/>
    <w:rsid w:val="00D15BB1"/>
    <w:rsid w:val="00D15D27"/>
    <w:rsid w:val="00D15EAA"/>
    <w:rsid w:val="00D162A7"/>
    <w:rsid w:val="00D166BE"/>
    <w:rsid w:val="00D166D1"/>
    <w:rsid w:val="00D16753"/>
    <w:rsid w:val="00D1678D"/>
    <w:rsid w:val="00D167B2"/>
    <w:rsid w:val="00D16B7C"/>
    <w:rsid w:val="00D16E35"/>
    <w:rsid w:val="00D170F3"/>
    <w:rsid w:val="00D175F0"/>
    <w:rsid w:val="00D17D60"/>
    <w:rsid w:val="00D17E6C"/>
    <w:rsid w:val="00D20569"/>
    <w:rsid w:val="00D208BD"/>
    <w:rsid w:val="00D20E02"/>
    <w:rsid w:val="00D20EDE"/>
    <w:rsid w:val="00D2115A"/>
    <w:rsid w:val="00D21318"/>
    <w:rsid w:val="00D2131C"/>
    <w:rsid w:val="00D21336"/>
    <w:rsid w:val="00D215D3"/>
    <w:rsid w:val="00D21653"/>
    <w:rsid w:val="00D2178C"/>
    <w:rsid w:val="00D21C62"/>
    <w:rsid w:val="00D21D05"/>
    <w:rsid w:val="00D2238F"/>
    <w:rsid w:val="00D22BB1"/>
    <w:rsid w:val="00D23076"/>
    <w:rsid w:val="00D230B4"/>
    <w:rsid w:val="00D231BA"/>
    <w:rsid w:val="00D235E5"/>
    <w:rsid w:val="00D24980"/>
    <w:rsid w:val="00D252E0"/>
    <w:rsid w:val="00D254CB"/>
    <w:rsid w:val="00D25864"/>
    <w:rsid w:val="00D262CF"/>
    <w:rsid w:val="00D267D9"/>
    <w:rsid w:val="00D26856"/>
    <w:rsid w:val="00D26FB3"/>
    <w:rsid w:val="00D27054"/>
    <w:rsid w:val="00D272C1"/>
    <w:rsid w:val="00D278CF"/>
    <w:rsid w:val="00D27B89"/>
    <w:rsid w:val="00D30043"/>
    <w:rsid w:val="00D302F4"/>
    <w:rsid w:val="00D30803"/>
    <w:rsid w:val="00D30B23"/>
    <w:rsid w:val="00D30C23"/>
    <w:rsid w:val="00D31128"/>
    <w:rsid w:val="00D3199B"/>
    <w:rsid w:val="00D319E4"/>
    <w:rsid w:val="00D31ADE"/>
    <w:rsid w:val="00D31E11"/>
    <w:rsid w:val="00D31EEF"/>
    <w:rsid w:val="00D31FC6"/>
    <w:rsid w:val="00D321E3"/>
    <w:rsid w:val="00D327BB"/>
    <w:rsid w:val="00D32B41"/>
    <w:rsid w:val="00D32D5F"/>
    <w:rsid w:val="00D330B7"/>
    <w:rsid w:val="00D331A9"/>
    <w:rsid w:val="00D334B1"/>
    <w:rsid w:val="00D336EB"/>
    <w:rsid w:val="00D34012"/>
    <w:rsid w:val="00D341E9"/>
    <w:rsid w:val="00D342AC"/>
    <w:rsid w:val="00D342EE"/>
    <w:rsid w:val="00D3431E"/>
    <w:rsid w:val="00D3453B"/>
    <w:rsid w:val="00D3462E"/>
    <w:rsid w:val="00D3464E"/>
    <w:rsid w:val="00D346B1"/>
    <w:rsid w:val="00D3485E"/>
    <w:rsid w:val="00D34D83"/>
    <w:rsid w:val="00D35112"/>
    <w:rsid w:val="00D3533F"/>
    <w:rsid w:val="00D3554E"/>
    <w:rsid w:val="00D35C43"/>
    <w:rsid w:val="00D35D54"/>
    <w:rsid w:val="00D35EA9"/>
    <w:rsid w:val="00D35F62"/>
    <w:rsid w:val="00D3602E"/>
    <w:rsid w:val="00D36155"/>
    <w:rsid w:val="00D36550"/>
    <w:rsid w:val="00D36B4B"/>
    <w:rsid w:val="00D36C70"/>
    <w:rsid w:val="00D36E57"/>
    <w:rsid w:val="00D370B9"/>
    <w:rsid w:val="00D37164"/>
    <w:rsid w:val="00D37167"/>
    <w:rsid w:val="00D3729F"/>
    <w:rsid w:val="00D37472"/>
    <w:rsid w:val="00D3753B"/>
    <w:rsid w:val="00D37663"/>
    <w:rsid w:val="00D376E9"/>
    <w:rsid w:val="00D37A2C"/>
    <w:rsid w:val="00D37FF5"/>
    <w:rsid w:val="00D40042"/>
    <w:rsid w:val="00D40607"/>
    <w:rsid w:val="00D406AD"/>
    <w:rsid w:val="00D40843"/>
    <w:rsid w:val="00D40CA4"/>
    <w:rsid w:val="00D40CC4"/>
    <w:rsid w:val="00D40ED4"/>
    <w:rsid w:val="00D41029"/>
    <w:rsid w:val="00D4127B"/>
    <w:rsid w:val="00D41768"/>
    <w:rsid w:val="00D4187F"/>
    <w:rsid w:val="00D41BB0"/>
    <w:rsid w:val="00D41C49"/>
    <w:rsid w:val="00D4297B"/>
    <w:rsid w:val="00D42AE8"/>
    <w:rsid w:val="00D42FDF"/>
    <w:rsid w:val="00D4311C"/>
    <w:rsid w:val="00D4319F"/>
    <w:rsid w:val="00D4330F"/>
    <w:rsid w:val="00D438A4"/>
    <w:rsid w:val="00D438A8"/>
    <w:rsid w:val="00D4394C"/>
    <w:rsid w:val="00D43CB9"/>
    <w:rsid w:val="00D440A9"/>
    <w:rsid w:val="00D440EE"/>
    <w:rsid w:val="00D44581"/>
    <w:rsid w:val="00D44968"/>
    <w:rsid w:val="00D44C80"/>
    <w:rsid w:val="00D44CD1"/>
    <w:rsid w:val="00D44E38"/>
    <w:rsid w:val="00D4582A"/>
    <w:rsid w:val="00D458A3"/>
    <w:rsid w:val="00D4592B"/>
    <w:rsid w:val="00D459A4"/>
    <w:rsid w:val="00D45A03"/>
    <w:rsid w:val="00D45A21"/>
    <w:rsid w:val="00D45FFA"/>
    <w:rsid w:val="00D46184"/>
    <w:rsid w:val="00D461DE"/>
    <w:rsid w:val="00D466A1"/>
    <w:rsid w:val="00D466ED"/>
    <w:rsid w:val="00D46B2F"/>
    <w:rsid w:val="00D46CD0"/>
    <w:rsid w:val="00D46D30"/>
    <w:rsid w:val="00D46FDF"/>
    <w:rsid w:val="00D47209"/>
    <w:rsid w:val="00D475A5"/>
    <w:rsid w:val="00D477AD"/>
    <w:rsid w:val="00D479D1"/>
    <w:rsid w:val="00D479E9"/>
    <w:rsid w:val="00D47A84"/>
    <w:rsid w:val="00D47A97"/>
    <w:rsid w:val="00D47CDC"/>
    <w:rsid w:val="00D47D3A"/>
    <w:rsid w:val="00D50030"/>
    <w:rsid w:val="00D500A3"/>
    <w:rsid w:val="00D504FA"/>
    <w:rsid w:val="00D50711"/>
    <w:rsid w:val="00D50DB6"/>
    <w:rsid w:val="00D51064"/>
    <w:rsid w:val="00D516D4"/>
    <w:rsid w:val="00D51725"/>
    <w:rsid w:val="00D518E3"/>
    <w:rsid w:val="00D52006"/>
    <w:rsid w:val="00D52F3A"/>
    <w:rsid w:val="00D5304C"/>
    <w:rsid w:val="00D53610"/>
    <w:rsid w:val="00D53851"/>
    <w:rsid w:val="00D538C7"/>
    <w:rsid w:val="00D53BC0"/>
    <w:rsid w:val="00D5567C"/>
    <w:rsid w:val="00D55844"/>
    <w:rsid w:val="00D55BC2"/>
    <w:rsid w:val="00D55E64"/>
    <w:rsid w:val="00D55FDD"/>
    <w:rsid w:val="00D56483"/>
    <w:rsid w:val="00D568B4"/>
    <w:rsid w:val="00D5691F"/>
    <w:rsid w:val="00D56994"/>
    <w:rsid w:val="00D56BA1"/>
    <w:rsid w:val="00D571A2"/>
    <w:rsid w:val="00D57291"/>
    <w:rsid w:val="00D572DD"/>
    <w:rsid w:val="00D57960"/>
    <w:rsid w:val="00D57990"/>
    <w:rsid w:val="00D57A74"/>
    <w:rsid w:val="00D601F6"/>
    <w:rsid w:val="00D602EF"/>
    <w:rsid w:val="00D6039E"/>
    <w:rsid w:val="00D60D0C"/>
    <w:rsid w:val="00D60E54"/>
    <w:rsid w:val="00D60ED4"/>
    <w:rsid w:val="00D60F4F"/>
    <w:rsid w:val="00D60FE6"/>
    <w:rsid w:val="00D612AB"/>
    <w:rsid w:val="00D61567"/>
    <w:rsid w:val="00D616A5"/>
    <w:rsid w:val="00D61B25"/>
    <w:rsid w:val="00D62773"/>
    <w:rsid w:val="00D6287B"/>
    <w:rsid w:val="00D62E8E"/>
    <w:rsid w:val="00D63502"/>
    <w:rsid w:val="00D636F1"/>
    <w:rsid w:val="00D63BA4"/>
    <w:rsid w:val="00D63DFF"/>
    <w:rsid w:val="00D63FA6"/>
    <w:rsid w:val="00D643C8"/>
    <w:rsid w:val="00D64974"/>
    <w:rsid w:val="00D6521A"/>
    <w:rsid w:val="00D653C9"/>
    <w:rsid w:val="00D6571A"/>
    <w:rsid w:val="00D65A0A"/>
    <w:rsid w:val="00D65A59"/>
    <w:rsid w:val="00D65BF1"/>
    <w:rsid w:val="00D65C87"/>
    <w:rsid w:val="00D65CE6"/>
    <w:rsid w:val="00D6634E"/>
    <w:rsid w:val="00D667DD"/>
    <w:rsid w:val="00D672F0"/>
    <w:rsid w:val="00D67CA0"/>
    <w:rsid w:val="00D67D7E"/>
    <w:rsid w:val="00D67FC8"/>
    <w:rsid w:val="00D70710"/>
    <w:rsid w:val="00D708E1"/>
    <w:rsid w:val="00D70BF7"/>
    <w:rsid w:val="00D71726"/>
    <w:rsid w:val="00D717F2"/>
    <w:rsid w:val="00D71DFB"/>
    <w:rsid w:val="00D72176"/>
    <w:rsid w:val="00D72253"/>
    <w:rsid w:val="00D72489"/>
    <w:rsid w:val="00D7248D"/>
    <w:rsid w:val="00D72674"/>
    <w:rsid w:val="00D72A55"/>
    <w:rsid w:val="00D72BF7"/>
    <w:rsid w:val="00D72C14"/>
    <w:rsid w:val="00D7327F"/>
    <w:rsid w:val="00D73600"/>
    <w:rsid w:val="00D73671"/>
    <w:rsid w:val="00D73B3F"/>
    <w:rsid w:val="00D740F5"/>
    <w:rsid w:val="00D74351"/>
    <w:rsid w:val="00D74445"/>
    <w:rsid w:val="00D74652"/>
    <w:rsid w:val="00D748C1"/>
    <w:rsid w:val="00D74969"/>
    <w:rsid w:val="00D74A59"/>
    <w:rsid w:val="00D74ACA"/>
    <w:rsid w:val="00D74E39"/>
    <w:rsid w:val="00D74EBC"/>
    <w:rsid w:val="00D752F1"/>
    <w:rsid w:val="00D7559E"/>
    <w:rsid w:val="00D75CEB"/>
    <w:rsid w:val="00D761BA"/>
    <w:rsid w:val="00D76BF4"/>
    <w:rsid w:val="00D77465"/>
    <w:rsid w:val="00D775CA"/>
    <w:rsid w:val="00D77788"/>
    <w:rsid w:val="00D77B4D"/>
    <w:rsid w:val="00D77FB0"/>
    <w:rsid w:val="00D8063F"/>
    <w:rsid w:val="00D8069A"/>
    <w:rsid w:val="00D806B9"/>
    <w:rsid w:val="00D80D9F"/>
    <w:rsid w:val="00D815BE"/>
    <w:rsid w:val="00D8175E"/>
    <w:rsid w:val="00D81BF9"/>
    <w:rsid w:val="00D81F8F"/>
    <w:rsid w:val="00D82506"/>
    <w:rsid w:val="00D82571"/>
    <w:rsid w:val="00D82583"/>
    <w:rsid w:val="00D8291E"/>
    <w:rsid w:val="00D82930"/>
    <w:rsid w:val="00D8299B"/>
    <w:rsid w:val="00D82C50"/>
    <w:rsid w:val="00D830B8"/>
    <w:rsid w:val="00D83200"/>
    <w:rsid w:val="00D83225"/>
    <w:rsid w:val="00D83569"/>
    <w:rsid w:val="00D83DC1"/>
    <w:rsid w:val="00D84C1B"/>
    <w:rsid w:val="00D84D43"/>
    <w:rsid w:val="00D84EED"/>
    <w:rsid w:val="00D851F2"/>
    <w:rsid w:val="00D85465"/>
    <w:rsid w:val="00D855EE"/>
    <w:rsid w:val="00D85D9A"/>
    <w:rsid w:val="00D85FDE"/>
    <w:rsid w:val="00D86118"/>
    <w:rsid w:val="00D86199"/>
    <w:rsid w:val="00D865BA"/>
    <w:rsid w:val="00D86AD5"/>
    <w:rsid w:val="00D875EF"/>
    <w:rsid w:val="00D87614"/>
    <w:rsid w:val="00D8764E"/>
    <w:rsid w:val="00D878EE"/>
    <w:rsid w:val="00D87CBA"/>
    <w:rsid w:val="00D87DE9"/>
    <w:rsid w:val="00D9050E"/>
    <w:rsid w:val="00D90867"/>
    <w:rsid w:val="00D90A25"/>
    <w:rsid w:val="00D90AF2"/>
    <w:rsid w:val="00D90BD6"/>
    <w:rsid w:val="00D90E77"/>
    <w:rsid w:val="00D90F74"/>
    <w:rsid w:val="00D915CD"/>
    <w:rsid w:val="00D91679"/>
    <w:rsid w:val="00D91955"/>
    <w:rsid w:val="00D91AB5"/>
    <w:rsid w:val="00D91C58"/>
    <w:rsid w:val="00D92117"/>
    <w:rsid w:val="00D92B0E"/>
    <w:rsid w:val="00D92C40"/>
    <w:rsid w:val="00D930FA"/>
    <w:rsid w:val="00D93108"/>
    <w:rsid w:val="00D931F6"/>
    <w:rsid w:val="00D93274"/>
    <w:rsid w:val="00D934AB"/>
    <w:rsid w:val="00D9395C"/>
    <w:rsid w:val="00D93A98"/>
    <w:rsid w:val="00D93CCE"/>
    <w:rsid w:val="00D93E45"/>
    <w:rsid w:val="00D94105"/>
    <w:rsid w:val="00D94616"/>
    <w:rsid w:val="00D946D6"/>
    <w:rsid w:val="00D94714"/>
    <w:rsid w:val="00D94760"/>
    <w:rsid w:val="00D9488B"/>
    <w:rsid w:val="00D94905"/>
    <w:rsid w:val="00D94A7D"/>
    <w:rsid w:val="00D94C97"/>
    <w:rsid w:val="00D94E13"/>
    <w:rsid w:val="00D94EF2"/>
    <w:rsid w:val="00D94F6D"/>
    <w:rsid w:val="00D9506D"/>
    <w:rsid w:val="00D9521A"/>
    <w:rsid w:val="00D95A64"/>
    <w:rsid w:val="00D95B70"/>
    <w:rsid w:val="00D95B7D"/>
    <w:rsid w:val="00D95FA5"/>
    <w:rsid w:val="00D96533"/>
    <w:rsid w:val="00D9693D"/>
    <w:rsid w:val="00D972C6"/>
    <w:rsid w:val="00D973E5"/>
    <w:rsid w:val="00D97AC8"/>
    <w:rsid w:val="00D97D55"/>
    <w:rsid w:val="00D97E45"/>
    <w:rsid w:val="00D97E9B"/>
    <w:rsid w:val="00DA0535"/>
    <w:rsid w:val="00DA0728"/>
    <w:rsid w:val="00DA0748"/>
    <w:rsid w:val="00DA0785"/>
    <w:rsid w:val="00DA088E"/>
    <w:rsid w:val="00DA137A"/>
    <w:rsid w:val="00DA195F"/>
    <w:rsid w:val="00DA1CA6"/>
    <w:rsid w:val="00DA2674"/>
    <w:rsid w:val="00DA2725"/>
    <w:rsid w:val="00DA27F0"/>
    <w:rsid w:val="00DA33DD"/>
    <w:rsid w:val="00DA366F"/>
    <w:rsid w:val="00DA3751"/>
    <w:rsid w:val="00DA3B49"/>
    <w:rsid w:val="00DA3CB4"/>
    <w:rsid w:val="00DA4211"/>
    <w:rsid w:val="00DA4BAC"/>
    <w:rsid w:val="00DA4D86"/>
    <w:rsid w:val="00DA4F15"/>
    <w:rsid w:val="00DA5441"/>
    <w:rsid w:val="00DA555E"/>
    <w:rsid w:val="00DA5B4C"/>
    <w:rsid w:val="00DA5BD0"/>
    <w:rsid w:val="00DA5C65"/>
    <w:rsid w:val="00DA5EA0"/>
    <w:rsid w:val="00DA60D8"/>
    <w:rsid w:val="00DA6585"/>
    <w:rsid w:val="00DA660B"/>
    <w:rsid w:val="00DA66EC"/>
    <w:rsid w:val="00DA6880"/>
    <w:rsid w:val="00DA690A"/>
    <w:rsid w:val="00DA6AC0"/>
    <w:rsid w:val="00DA6AD7"/>
    <w:rsid w:val="00DA6ED9"/>
    <w:rsid w:val="00DA747A"/>
    <w:rsid w:val="00DA7588"/>
    <w:rsid w:val="00DA7763"/>
    <w:rsid w:val="00DA7775"/>
    <w:rsid w:val="00DA7F16"/>
    <w:rsid w:val="00DB01DC"/>
    <w:rsid w:val="00DB0496"/>
    <w:rsid w:val="00DB06C3"/>
    <w:rsid w:val="00DB0978"/>
    <w:rsid w:val="00DB0C86"/>
    <w:rsid w:val="00DB0FA0"/>
    <w:rsid w:val="00DB1086"/>
    <w:rsid w:val="00DB1C8D"/>
    <w:rsid w:val="00DB1CCD"/>
    <w:rsid w:val="00DB2440"/>
    <w:rsid w:val="00DB2844"/>
    <w:rsid w:val="00DB2B55"/>
    <w:rsid w:val="00DB2B5C"/>
    <w:rsid w:val="00DB2BDA"/>
    <w:rsid w:val="00DB34C3"/>
    <w:rsid w:val="00DB38C0"/>
    <w:rsid w:val="00DB3DDF"/>
    <w:rsid w:val="00DB3F0B"/>
    <w:rsid w:val="00DB3F29"/>
    <w:rsid w:val="00DB4073"/>
    <w:rsid w:val="00DB4201"/>
    <w:rsid w:val="00DB4345"/>
    <w:rsid w:val="00DB4C7A"/>
    <w:rsid w:val="00DB4E42"/>
    <w:rsid w:val="00DB4FA2"/>
    <w:rsid w:val="00DB515E"/>
    <w:rsid w:val="00DB51FC"/>
    <w:rsid w:val="00DB52AC"/>
    <w:rsid w:val="00DB5A81"/>
    <w:rsid w:val="00DB5C74"/>
    <w:rsid w:val="00DB5C75"/>
    <w:rsid w:val="00DB5CA8"/>
    <w:rsid w:val="00DB6401"/>
    <w:rsid w:val="00DB64A4"/>
    <w:rsid w:val="00DB6600"/>
    <w:rsid w:val="00DB67AC"/>
    <w:rsid w:val="00DB67CB"/>
    <w:rsid w:val="00DB6B2B"/>
    <w:rsid w:val="00DB752B"/>
    <w:rsid w:val="00DB7598"/>
    <w:rsid w:val="00DB7AF1"/>
    <w:rsid w:val="00DB7C97"/>
    <w:rsid w:val="00DB7EF1"/>
    <w:rsid w:val="00DC009A"/>
    <w:rsid w:val="00DC0255"/>
    <w:rsid w:val="00DC0260"/>
    <w:rsid w:val="00DC068C"/>
    <w:rsid w:val="00DC0BAE"/>
    <w:rsid w:val="00DC1087"/>
    <w:rsid w:val="00DC1C88"/>
    <w:rsid w:val="00DC229C"/>
    <w:rsid w:val="00DC22DC"/>
    <w:rsid w:val="00DC2305"/>
    <w:rsid w:val="00DC24D6"/>
    <w:rsid w:val="00DC3134"/>
    <w:rsid w:val="00DC3291"/>
    <w:rsid w:val="00DC32DD"/>
    <w:rsid w:val="00DC385D"/>
    <w:rsid w:val="00DC39C5"/>
    <w:rsid w:val="00DC4503"/>
    <w:rsid w:val="00DC48DD"/>
    <w:rsid w:val="00DC4CFC"/>
    <w:rsid w:val="00DC4DA6"/>
    <w:rsid w:val="00DC524C"/>
    <w:rsid w:val="00DC570D"/>
    <w:rsid w:val="00DC59F5"/>
    <w:rsid w:val="00DC5E6E"/>
    <w:rsid w:val="00DC6332"/>
    <w:rsid w:val="00DC6722"/>
    <w:rsid w:val="00DC70B9"/>
    <w:rsid w:val="00DC72C7"/>
    <w:rsid w:val="00DC7465"/>
    <w:rsid w:val="00DD0005"/>
    <w:rsid w:val="00DD01D6"/>
    <w:rsid w:val="00DD0265"/>
    <w:rsid w:val="00DD027E"/>
    <w:rsid w:val="00DD0483"/>
    <w:rsid w:val="00DD076A"/>
    <w:rsid w:val="00DD085F"/>
    <w:rsid w:val="00DD0A4C"/>
    <w:rsid w:val="00DD0E25"/>
    <w:rsid w:val="00DD0E39"/>
    <w:rsid w:val="00DD10AE"/>
    <w:rsid w:val="00DD1C01"/>
    <w:rsid w:val="00DD1CE1"/>
    <w:rsid w:val="00DD1E31"/>
    <w:rsid w:val="00DD2305"/>
    <w:rsid w:val="00DD2342"/>
    <w:rsid w:val="00DD2458"/>
    <w:rsid w:val="00DD24DA"/>
    <w:rsid w:val="00DD269A"/>
    <w:rsid w:val="00DD29A6"/>
    <w:rsid w:val="00DD2B5C"/>
    <w:rsid w:val="00DD2E3B"/>
    <w:rsid w:val="00DD30CD"/>
    <w:rsid w:val="00DD3240"/>
    <w:rsid w:val="00DD34D0"/>
    <w:rsid w:val="00DD366A"/>
    <w:rsid w:val="00DD3F27"/>
    <w:rsid w:val="00DD4093"/>
    <w:rsid w:val="00DD40C5"/>
    <w:rsid w:val="00DD4370"/>
    <w:rsid w:val="00DD4932"/>
    <w:rsid w:val="00DD4BCD"/>
    <w:rsid w:val="00DD58A3"/>
    <w:rsid w:val="00DD59C4"/>
    <w:rsid w:val="00DD5B28"/>
    <w:rsid w:val="00DD5CD0"/>
    <w:rsid w:val="00DD605E"/>
    <w:rsid w:val="00DD616C"/>
    <w:rsid w:val="00DD6214"/>
    <w:rsid w:val="00DD628C"/>
    <w:rsid w:val="00DD643F"/>
    <w:rsid w:val="00DD68C1"/>
    <w:rsid w:val="00DD6985"/>
    <w:rsid w:val="00DD6CA9"/>
    <w:rsid w:val="00DD6F32"/>
    <w:rsid w:val="00DD71C4"/>
    <w:rsid w:val="00DD725D"/>
    <w:rsid w:val="00DD7650"/>
    <w:rsid w:val="00DD787E"/>
    <w:rsid w:val="00DD78B2"/>
    <w:rsid w:val="00DD7A51"/>
    <w:rsid w:val="00DE0A85"/>
    <w:rsid w:val="00DE0AA3"/>
    <w:rsid w:val="00DE0FFF"/>
    <w:rsid w:val="00DE12C4"/>
    <w:rsid w:val="00DE16B2"/>
    <w:rsid w:val="00DE16FF"/>
    <w:rsid w:val="00DE173A"/>
    <w:rsid w:val="00DE177D"/>
    <w:rsid w:val="00DE1DF4"/>
    <w:rsid w:val="00DE1EAC"/>
    <w:rsid w:val="00DE29A3"/>
    <w:rsid w:val="00DE2AE4"/>
    <w:rsid w:val="00DE2D04"/>
    <w:rsid w:val="00DE3FB7"/>
    <w:rsid w:val="00DE3FEA"/>
    <w:rsid w:val="00DE4002"/>
    <w:rsid w:val="00DE4097"/>
    <w:rsid w:val="00DE40E7"/>
    <w:rsid w:val="00DE41D9"/>
    <w:rsid w:val="00DE433B"/>
    <w:rsid w:val="00DE43F5"/>
    <w:rsid w:val="00DE4579"/>
    <w:rsid w:val="00DE481B"/>
    <w:rsid w:val="00DE4929"/>
    <w:rsid w:val="00DE4D97"/>
    <w:rsid w:val="00DE4E75"/>
    <w:rsid w:val="00DE4EFD"/>
    <w:rsid w:val="00DE4F06"/>
    <w:rsid w:val="00DE4F5E"/>
    <w:rsid w:val="00DE588A"/>
    <w:rsid w:val="00DE5CA7"/>
    <w:rsid w:val="00DE617F"/>
    <w:rsid w:val="00DE61B3"/>
    <w:rsid w:val="00DE62D7"/>
    <w:rsid w:val="00DE635F"/>
    <w:rsid w:val="00DE64DC"/>
    <w:rsid w:val="00DE655F"/>
    <w:rsid w:val="00DE69E2"/>
    <w:rsid w:val="00DE6A64"/>
    <w:rsid w:val="00DE6C3D"/>
    <w:rsid w:val="00DE6FDC"/>
    <w:rsid w:val="00DE72A4"/>
    <w:rsid w:val="00DE7AEC"/>
    <w:rsid w:val="00DE7B22"/>
    <w:rsid w:val="00DE7EA9"/>
    <w:rsid w:val="00DE7EF1"/>
    <w:rsid w:val="00DF0064"/>
    <w:rsid w:val="00DF08FC"/>
    <w:rsid w:val="00DF09C5"/>
    <w:rsid w:val="00DF0BA3"/>
    <w:rsid w:val="00DF0BBE"/>
    <w:rsid w:val="00DF0CC8"/>
    <w:rsid w:val="00DF0FB8"/>
    <w:rsid w:val="00DF126B"/>
    <w:rsid w:val="00DF12C8"/>
    <w:rsid w:val="00DF14B5"/>
    <w:rsid w:val="00DF173C"/>
    <w:rsid w:val="00DF1C94"/>
    <w:rsid w:val="00DF2467"/>
    <w:rsid w:val="00DF2A02"/>
    <w:rsid w:val="00DF2F42"/>
    <w:rsid w:val="00DF30E7"/>
    <w:rsid w:val="00DF32F7"/>
    <w:rsid w:val="00DF361D"/>
    <w:rsid w:val="00DF37B7"/>
    <w:rsid w:val="00DF3963"/>
    <w:rsid w:val="00DF3EC1"/>
    <w:rsid w:val="00DF42B8"/>
    <w:rsid w:val="00DF4567"/>
    <w:rsid w:val="00DF466E"/>
    <w:rsid w:val="00DF4735"/>
    <w:rsid w:val="00DF4825"/>
    <w:rsid w:val="00DF48ED"/>
    <w:rsid w:val="00DF4FCD"/>
    <w:rsid w:val="00DF5533"/>
    <w:rsid w:val="00DF5682"/>
    <w:rsid w:val="00DF5838"/>
    <w:rsid w:val="00DF5C78"/>
    <w:rsid w:val="00DF5C89"/>
    <w:rsid w:val="00DF5FA7"/>
    <w:rsid w:val="00DF62F0"/>
    <w:rsid w:val="00DF6547"/>
    <w:rsid w:val="00DF6600"/>
    <w:rsid w:val="00DF673E"/>
    <w:rsid w:val="00DF6AD6"/>
    <w:rsid w:val="00DF6C31"/>
    <w:rsid w:val="00DF726E"/>
    <w:rsid w:val="00DF72F6"/>
    <w:rsid w:val="00DF7363"/>
    <w:rsid w:val="00DF73FE"/>
    <w:rsid w:val="00DF75C9"/>
    <w:rsid w:val="00DF7C02"/>
    <w:rsid w:val="00DF7CC5"/>
    <w:rsid w:val="00E0017F"/>
    <w:rsid w:val="00E00FFE"/>
    <w:rsid w:val="00E01292"/>
    <w:rsid w:val="00E01344"/>
    <w:rsid w:val="00E013A5"/>
    <w:rsid w:val="00E01670"/>
    <w:rsid w:val="00E0192A"/>
    <w:rsid w:val="00E01B7C"/>
    <w:rsid w:val="00E01B8D"/>
    <w:rsid w:val="00E01F27"/>
    <w:rsid w:val="00E020CF"/>
    <w:rsid w:val="00E02190"/>
    <w:rsid w:val="00E0247F"/>
    <w:rsid w:val="00E024D4"/>
    <w:rsid w:val="00E026AB"/>
    <w:rsid w:val="00E028BA"/>
    <w:rsid w:val="00E029E9"/>
    <w:rsid w:val="00E02A68"/>
    <w:rsid w:val="00E02DB7"/>
    <w:rsid w:val="00E0326B"/>
    <w:rsid w:val="00E037CB"/>
    <w:rsid w:val="00E0390C"/>
    <w:rsid w:val="00E03993"/>
    <w:rsid w:val="00E03F82"/>
    <w:rsid w:val="00E04020"/>
    <w:rsid w:val="00E0427B"/>
    <w:rsid w:val="00E047B7"/>
    <w:rsid w:val="00E04980"/>
    <w:rsid w:val="00E04CE3"/>
    <w:rsid w:val="00E058CC"/>
    <w:rsid w:val="00E05C0E"/>
    <w:rsid w:val="00E0603C"/>
    <w:rsid w:val="00E061E9"/>
    <w:rsid w:val="00E065A7"/>
    <w:rsid w:val="00E06C93"/>
    <w:rsid w:val="00E06E41"/>
    <w:rsid w:val="00E07258"/>
    <w:rsid w:val="00E07D04"/>
    <w:rsid w:val="00E10188"/>
    <w:rsid w:val="00E10985"/>
    <w:rsid w:val="00E10A77"/>
    <w:rsid w:val="00E10B0E"/>
    <w:rsid w:val="00E11602"/>
    <w:rsid w:val="00E11638"/>
    <w:rsid w:val="00E11A30"/>
    <w:rsid w:val="00E11B89"/>
    <w:rsid w:val="00E12004"/>
    <w:rsid w:val="00E123C4"/>
    <w:rsid w:val="00E1245B"/>
    <w:rsid w:val="00E12476"/>
    <w:rsid w:val="00E1298F"/>
    <w:rsid w:val="00E12ADB"/>
    <w:rsid w:val="00E12F4E"/>
    <w:rsid w:val="00E12FA0"/>
    <w:rsid w:val="00E13155"/>
    <w:rsid w:val="00E132F6"/>
    <w:rsid w:val="00E13617"/>
    <w:rsid w:val="00E139B6"/>
    <w:rsid w:val="00E13D43"/>
    <w:rsid w:val="00E13EBF"/>
    <w:rsid w:val="00E13F8B"/>
    <w:rsid w:val="00E140CB"/>
    <w:rsid w:val="00E1449E"/>
    <w:rsid w:val="00E14733"/>
    <w:rsid w:val="00E14966"/>
    <w:rsid w:val="00E151F8"/>
    <w:rsid w:val="00E153AA"/>
    <w:rsid w:val="00E1584E"/>
    <w:rsid w:val="00E15C31"/>
    <w:rsid w:val="00E1619C"/>
    <w:rsid w:val="00E16A6B"/>
    <w:rsid w:val="00E16C5F"/>
    <w:rsid w:val="00E17345"/>
    <w:rsid w:val="00E17BE4"/>
    <w:rsid w:val="00E17CD8"/>
    <w:rsid w:val="00E17E22"/>
    <w:rsid w:val="00E20B07"/>
    <w:rsid w:val="00E20FCB"/>
    <w:rsid w:val="00E211D8"/>
    <w:rsid w:val="00E214D3"/>
    <w:rsid w:val="00E21734"/>
    <w:rsid w:val="00E219DE"/>
    <w:rsid w:val="00E224D9"/>
    <w:rsid w:val="00E22780"/>
    <w:rsid w:val="00E22C7B"/>
    <w:rsid w:val="00E23214"/>
    <w:rsid w:val="00E232E0"/>
    <w:rsid w:val="00E2361A"/>
    <w:rsid w:val="00E239B7"/>
    <w:rsid w:val="00E240B9"/>
    <w:rsid w:val="00E24635"/>
    <w:rsid w:val="00E246B7"/>
    <w:rsid w:val="00E248DE"/>
    <w:rsid w:val="00E2572B"/>
    <w:rsid w:val="00E25C9F"/>
    <w:rsid w:val="00E262F8"/>
    <w:rsid w:val="00E263DE"/>
    <w:rsid w:val="00E269E3"/>
    <w:rsid w:val="00E26A7C"/>
    <w:rsid w:val="00E26BC0"/>
    <w:rsid w:val="00E26F3D"/>
    <w:rsid w:val="00E26F6A"/>
    <w:rsid w:val="00E2733B"/>
    <w:rsid w:val="00E273EC"/>
    <w:rsid w:val="00E27590"/>
    <w:rsid w:val="00E27A1C"/>
    <w:rsid w:val="00E27C1D"/>
    <w:rsid w:val="00E27C59"/>
    <w:rsid w:val="00E3016A"/>
    <w:rsid w:val="00E301EA"/>
    <w:rsid w:val="00E304BC"/>
    <w:rsid w:val="00E30688"/>
    <w:rsid w:val="00E30A8C"/>
    <w:rsid w:val="00E30B47"/>
    <w:rsid w:val="00E30D29"/>
    <w:rsid w:val="00E3166B"/>
    <w:rsid w:val="00E31745"/>
    <w:rsid w:val="00E31772"/>
    <w:rsid w:val="00E3244C"/>
    <w:rsid w:val="00E32824"/>
    <w:rsid w:val="00E3299D"/>
    <w:rsid w:val="00E32C16"/>
    <w:rsid w:val="00E330A1"/>
    <w:rsid w:val="00E3316D"/>
    <w:rsid w:val="00E332CE"/>
    <w:rsid w:val="00E33890"/>
    <w:rsid w:val="00E33B03"/>
    <w:rsid w:val="00E34722"/>
    <w:rsid w:val="00E3488A"/>
    <w:rsid w:val="00E34EB5"/>
    <w:rsid w:val="00E353EE"/>
    <w:rsid w:val="00E35932"/>
    <w:rsid w:val="00E35CFA"/>
    <w:rsid w:val="00E35F9A"/>
    <w:rsid w:val="00E36135"/>
    <w:rsid w:val="00E36439"/>
    <w:rsid w:val="00E3658D"/>
    <w:rsid w:val="00E36594"/>
    <w:rsid w:val="00E36D2A"/>
    <w:rsid w:val="00E36D31"/>
    <w:rsid w:val="00E36F52"/>
    <w:rsid w:val="00E36F64"/>
    <w:rsid w:val="00E3746F"/>
    <w:rsid w:val="00E3772C"/>
    <w:rsid w:val="00E37991"/>
    <w:rsid w:val="00E379C6"/>
    <w:rsid w:val="00E37D88"/>
    <w:rsid w:val="00E37FB2"/>
    <w:rsid w:val="00E40026"/>
    <w:rsid w:val="00E40651"/>
    <w:rsid w:val="00E4078B"/>
    <w:rsid w:val="00E40806"/>
    <w:rsid w:val="00E40951"/>
    <w:rsid w:val="00E40990"/>
    <w:rsid w:val="00E40E0B"/>
    <w:rsid w:val="00E4112E"/>
    <w:rsid w:val="00E411BD"/>
    <w:rsid w:val="00E41436"/>
    <w:rsid w:val="00E41970"/>
    <w:rsid w:val="00E41E0B"/>
    <w:rsid w:val="00E42B05"/>
    <w:rsid w:val="00E42FE8"/>
    <w:rsid w:val="00E4384E"/>
    <w:rsid w:val="00E441A9"/>
    <w:rsid w:val="00E443A3"/>
    <w:rsid w:val="00E443A6"/>
    <w:rsid w:val="00E44822"/>
    <w:rsid w:val="00E44BE7"/>
    <w:rsid w:val="00E45121"/>
    <w:rsid w:val="00E4527A"/>
    <w:rsid w:val="00E45497"/>
    <w:rsid w:val="00E45BC4"/>
    <w:rsid w:val="00E46040"/>
    <w:rsid w:val="00E460C6"/>
    <w:rsid w:val="00E46236"/>
    <w:rsid w:val="00E465F8"/>
    <w:rsid w:val="00E466D5"/>
    <w:rsid w:val="00E4670B"/>
    <w:rsid w:val="00E46E13"/>
    <w:rsid w:val="00E471DE"/>
    <w:rsid w:val="00E474FD"/>
    <w:rsid w:val="00E4750D"/>
    <w:rsid w:val="00E47B3F"/>
    <w:rsid w:val="00E50050"/>
    <w:rsid w:val="00E50677"/>
    <w:rsid w:val="00E50954"/>
    <w:rsid w:val="00E50A91"/>
    <w:rsid w:val="00E50B81"/>
    <w:rsid w:val="00E50D61"/>
    <w:rsid w:val="00E50D72"/>
    <w:rsid w:val="00E50E7E"/>
    <w:rsid w:val="00E50FB4"/>
    <w:rsid w:val="00E51C93"/>
    <w:rsid w:val="00E51CA1"/>
    <w:rsid w:val="00E51D84"/>
    <w:rsid w:val="00E520F1"/>
    <w:rsid w:val="00E52187"/>
    <w:rsid w:val="00E52888"/>
    <w:rsid w:val="00E52A2B"/>
    <w:rsid w:val="00E52C58"/>
    <w:rsid w:val="00E52D34"/>
    <w:rsid w:val="00E52F54"/>
    <w:rsid w:val="00E531FB"/>
    <w:rsid w:val="00E533AE"/>
    <w:rsid w:val="00E533FF"/>
    <w:rsid w:val="00E53A60"/>
    <w:rsid w:val="00E53BC6"/>
    <w:rsid w:val="00E54127"/>
    <w:rsid w:val="00E544BF"/>
    <w:rsid w:val="00E54D24"/>
    <w:rsid w:val="00E54EF6"/>
    <w:rsid w:val="00E55122"/>
    <w:rsid w:val="00E552C2"/>
    <w:rsid w:val="00E55346"/>
    <w:rsid w:val="00E5581D"/>
    <w:rsid w:val="00E5591F"/>
    <w:rsid w:val="00E55A3D"/>
    <w:rsid w:val="00E55CC4"/>
    <w:rsid w:val="00E56146"/>
    <w:rsid w:val="00E56628"/>
    <w:rsid w:val="00E56841"/>
    <w:rsid w:val="00E56AE5"/>
    <w:rsid w:val="00E572C9"/>
    <w:rsid w:val="00E5775C"/>
    <w:rsid w:val="00E579AE"/>
    <w:rsid w:val="00E57A4B"/>
    <w:rsid w:val="00E57FF4"/>
    <w:rsid w:val="00E60A8F"/>
    <w:rsid w:val="00E60AC8"/>
    <w:rsid w:val="00E60DD3"/>
    <w:rsid w:val="00E61494"/>
    <w:rsid w:val="00E616A5"/>
    <w:rsid w:val="00E61A68"/>
    <w:rsid w:val="00E61C8C"/>
    <w:rsid w:val="00E61F53"/>
    <w:rsid w:val="00E623C6"/>
    <w:rsid w:val="00E62BAC"/>
    <w:rsid w:val="00E62DB4"/>
    <w:rsid w:val="00E62DD5"/>
    <w:rsid w:val="00E631D4"/>
    <w:rsid w:val="00E631FF"/>
    <w:rsid w:val="00E634CC"/>
    <w:rsid w:val="00E63951"/>
    <w:rsid w:val="00E63A42"/>
    <w:rsid w:val="00E63D54"/>
    <w:rsid w:val="00E641B0"/>
    <w:rsid w:val="00E64B35"/>
    <w:rsid w:val="00E652B1"/>
    <w:rsid w:val="00E65357"/>
    <w:rsid w:val="00E6551A"/>
    <w:rsid w:val="00E65CBA"/>
    <w:rsid w:val="00E664E1"/>
    <w:rsid w:val="00E66958"/>
    <w:rsid w:val="00E66989"/>
    <w:rsid w:val="00E66ACB"/>
    <w:rsid w:val="00E66AD8"/>
    <w:rsid w:val="00E66B29"/>
    <w:rsid w:val="00E67281"/>
    <w:rsid w:val="00E67571"/>
    <w:rsid w:val="00E67D82"/>
    <w:rsid w:val="00E700AC"/>
    <w:rsid w:val="00E703CD"/>
    <w:rsid w:val="00E704FE"/>
    <w:rsid w:val="00E70763"/>
    <w:rsid w:val="00E70922"/>
    <w:rsid w:val="00E709A6"/>
    <w:rsid w:val="00E70D8F"/>
    <w:rsid w:val="00E70EEF"/>
    <w:rsid w:val="00E71118"/>
    <w:rsid w:val="00E71175"/>
    <w:rsid w:val="00E71366"/>
    <w:rsid w:val="00E71475"/>
    <w:rsid w:val="00E7151A"/>
    <w:rsid w:val="00E71784"/>
    <w:rsid w:val="00E71842"/>
    <w:rsid w:val="00E71D07"/>
    <w:rsid w:val="00E71F17"/>
    <w:rsid w:val="00E71F85"/>
    <w:rsid w:val="00E721CC"/>
    <w:rsid w:val="00E722EF"/>
    <w:rsid w:val="00E724D0"/>
    <w:rsid w:val="00E725D8"/>
    <w:rsid w:val="00E72604"/>
    <w:rsid w:val="00E726C7"/>
    <w:rsid w:val="00E72B0F"/>
    <w:rsid w:val="00E7308F"/>
    <w:rsid w:val="00E73313"/>
    <w:rsid w:val="00E73367"/>
    <w:rsid w:val="00E7350F"/>
    <w:rsid w:val="00E736B5"/>
    <w:rsid w:val="00E73E24"/>
    <w:rsid w:val="00E74AD7"/>
    <w:rsid w:val="00E74C04"/>
    <w:rsid w:val="00E75244"/>
    <w:rsid w:val="00E759F0"/>
    <w:rsid w:val="00E75CA6"/>
    <w:rsid w:val="00E75E88"/>
    <w:rsid w:val="00E75F74"/>
    <w:rsid w:val="00E760B2"/>
    <w:rsid w:val="00E761D8"/>
    <w:rsid w:val="00E763B0"/>
    <w:rsid w:val="00E7654C"/>
    <w:rsid w:val="00E76555"/>
    <w:rsid w:val="00E7677D"/>
    <w:rsid w:val="00E7682C"/>
    <w:rsid w:val="00E76832"/>
    <w:rsid w:val="00E76946"/>
    <w:rsid w:val="00E76A0B"/>
    <w:rsid w:val="00E76B18"/>
    <w:rsid w:val="00E77485"/>
    <w:rsid w:val="00E77A0E"/>
    <w:rsid w:val="00E803F6"/>
    <w:rsid w:val="00E808F6"/>
    <w:rsid w:val="00E80A54"/>
    <w:rsid w:val="00E80B0C"/>
    <w:rsid w:val="00E80BE2"/>
    <w:rsid w:val="00E80F88"/>
    <w:rsid w:val="00E81142"/>
    <w:rsid w:val="00E81375"/>
    <w:rsid w:val="00E81A7F"/>
    <w:rsid w:val="00E81B44"/>
    <w:rsid w:val="00E81CEA"/>
    <w:rsid w:val="00E82507"/>
    <w:rsid w:val="00E8276B"/>
    <w:rsid w:val="00E8299D"/>
    <w:rsid w:val="00E82A17"/>
    <w:rsid w:val="00E82B13"/>
    <w:rsid w:val="00E82B40"/>
    <w:rsid w:val="00E83150"/>
    <w:rsid w:val="00E838EE"/>
    <w:rsid w:val="00E83D14"/>
    <w:rsid w:val="00E83D61"/>
    <w:rsid w:val="00E83D91"/>
    <w:rsid w:val="00E83EE9"/>
    <w:rsid w:val="00E8423B"/>
    <w:rsid w:val="00E843A8"/>
    <w:rsid w:val="00E846A4"/>
    <w:rsid w:val="00E84A62"/>
    <w:rsid w:val="00E84EA9"/>
    <w:rsid w:val="00E84ED7"/>
    <w:rsid w:val="00E850CF"/>
    <w:rsid w:val="00E853FE"/>
    <w:rsid w:val="00E85760"/>
    <w:rsid w:val="00E85C82"/>
    <w:rsid w:val="00E85F57"/>
    <w:rsid w:val="00E8669E"/>
    <w:rsid w:val="00E8672B"/>
    <w:rsid w:val="00E867AE"/>
    <w:rsid w:val="00E86824"/>
    <w:rsid w:val="00E877FE"/>
    <w:rsid w:val="00E87A2C"/>
    <w:rsid w:val="00E87CD7"/>
    <w:rsid w:val="00E87F59"/>
    <w:rsid w:val="00E902CE"/>
    <w:rsid w:val="00E903A9"/>
    <w:rsid w:val="00E905DC"/>
    <w:rsid w:val="00E90727"/>
    <w:rsid w:val="00E90BF8"/>
    <w:rsid w:val="00E90FFC"/>
    <w:rsid w:val="00E910F8"/>
    <w:rsid w:val="00E91744"/>
    <w:rsid w:val="00E9235A"/>
    <w:rsid w:val="00E92489"/>
    <w:rsid w:val="00E926AF"/>
    <w:rsid w:val="00E928F3"/>
    <w:rsid w:val="00E92A0C"/>
    <w:rsid w:val="00E9349F"/>
    <w:rsid w:val="00E934DA"/>
    <w:rsid w:val="00E934EC"/>
    <w:rsid w:val="00E936CD"/>
    <w:rsid w:val="00E937E3"/>
    <w:rsid w:val="00E93EB4"/>
    <w:rsid w:val="00E94181"/>
    <w:rsid w:val="00E9422E"/>
    <w:rsid w:val="00E94375"/>
    <w:rsid w:val="00E943F3"/>
    <w:rsid w:val="00E944D8"/>
    <w:rsid w:val="00E946C2"/>
    <w:rsid w:val="00E94BBB"/>
    <w:rsid w:val="00E94DA9"/>
    <w:rsid w:val="00E94FC0"/>
    <w:rsid w:val="00E951DF"/>
    <w:rsid w:val="00E953E2"/>
    <w:rsid w:val="00E95989"/>
    <w:rsid w:val="00E95FE7"/>
    <w:rsid w:val="00E960C6"/>
    <w:rsid w:val="00E960FF"/>
    <w:rsid w:val="00E9614F"/>
    <w:rsid w:val="00E96178"/>
    <w:rsid w:val="00E96565"/>
    <w:rsid w:val="00E966E5"/>
    <w:rsid w:val="00E96759"/>
    <w:rsid w:val="00E96DCB"/>
    <w:rsid w:val="00E96F7D"/>
    <w:rsid w:val="00E970D5"/>
    <w:rsid w:val="00E9726A"/>
    <w:rsid w:val="00E9761E"/>
    <w:rsid w:val="00E97E5C"/>
    <w:rsid w:val="00E97E68"/>
    <w:rsid w:val="00E97EB9"/>
    <w:rsid w:val="00EA0012"/>
    <w:rsid w:val="00EA0267"/>
    <w:rsid w:val="00EA0416"/>
    <w:rsid w:val="00EA0685"/>
    <w:rsid w:val="00EA06E5"/>
    <w:rsid w:val="00EA0822"/>
    <w:rsid w:val="00EA08AD"/>
    <w:rsid w:val="00EA0ED1"/>
    <w:rsid w:val="00EA1140"/>
    <w:rsid w:val="00EA1A9A"/>
    <w:rsid w:val="00EA1AB9"/>
    <w:rsid w:val="00EA1C8F"/>
    <w:rsid w:val="00EA1E46"/>
    <w:rsid w:val="00EA22AE"/>
    <w:rsid w:val="00EA2490"/>
    <w:rsid w:val="00EA24A8"/>
    <w:rsid w:val="00EA27C2"/>
    <w:rsid w:val="00EA2A7A"/>
    <w:rsid w:val="00EA2B29"/>
    <w:rsid w:val="00EA2CEB"/>
    <w:rsid w:val="00EA2D53"/>
    <w:rsid w:val="00EA3DEF"/>
    <w:rsid w:val="00EA4016"/>
    <w:rsid w:val="00EA456C"/>
    <w:rsid w:val="00EA457E"/>
    <w:rsid w:val="00EA4BCE"/>
    <w:rsid w:val="00EA4CA7"/>
    <w:rsid w:val="00EA51B1"/>
    <w:rsid w:val="00EA5367"/>
    <w:rsid w:val="00EA5573"/>
    <w:rsid w:val="00EA5626"/>
    <w:rsid w:val="00EA5772"/>
    <w:rsid w:val="00EA5898"/>
    <w:rsid w:val="00EA5AA7"/>
    <w:rsid w:val="00EA606C"/>
    <w:rsid w:val="00EA62BA"/>
    <w:rsid w:val="00EA6766"/>
    <w:rsid w:val="00EA6BBC"/>
    <w:rsid w:val="00EA6D05"/>
    <w:rsid w:val="00EA6D19"/>
    <w:rsid w:val="00EA6DBE"/>
    <w:rsid w:val="00EA6F8C"/>
    <w:rsid w:val="00EA7526"/>
    <w:rsid w:val="00EA7962"/>
    <w:rsid w:val="00EA79EF"/>
    <w:rsid w:val="00EB0178"/>
    <w:rsid w:val="00EB02FB"/>
    <w:rsid w:val="00EB055D"/>
    <w:rsid w:val="00EB05EB"/>
    <w:rsid w:val="00EB1290"/>
    <w:rsid w:val="00EB1B13"/>
    <w:rsid w:val="00EB20F8"/>
    <w:rsid w:val="00EB21CC"/>
    <w:rsid w:val="00EB23EC"/>
    <w:rsid w:val="00EB25C4"/>
    <w:rsid w:val="00EB25D6"/>
    <w:rsid w:val="00EB2899"/>
    <w:rsid w:val="00EB28D6"/>
    <w:rsid w:val="00EB2B52"/>
    <w:rsid w:val="00EB2DAC"/>
    <w:rsid w:val="00EB2DC3"/>
    <w:rsid w:val="00EB2EC3"/>
    <w:rsid w:val="00EB313E"/>
    <w:rsid w:val="00EB368A"/>
    <w:rsid w:val="00EB3690"/>
    <w:rsid w:val="00EB37A1"/>
    <w:rsid w:val="00EB3B20"/>
    <w:rsid w:val="00EB4166"/>
    <w:rsid w:val="00EB41FE"/>
    <w:rsid w:val="00EB446A"/>
    <w:rsid w:val="00EB514C"/>
    <w:rsid w:val="00EB5773"/>
    <w:rsid w:val="00EB58E2"/>
    <w:rsid w:val="00EB5D5B"/>
    <w:rsid w:val="00EB60B4"/>
    <w:rsid w:val="00EB6244"/>
    <w:rsid w:val="00EB6416"/>
    <w:rsid w:val="00EB642A"/>
    <w:rsid w:val="00EB6575"/>
    <w:rsid w:val="00EB65E9"/>
    <w:rsid w:val="00EB6A0D"/>
    <w:rsid w:val="00EB6A4B"/>
    <w:rsid w:val="00EB6C09"/>
    <w:rsid w:val="00EB6CA6"/>
    <w:rsid w:val="00EB745E"/>
    <w:rsid w:val="00EB763B"/>
    <w:rsid w:val="00EB76BC"/>
    <w:rsid w:val="00EB7770"/>
    <w:rsid w:val="00EB7889"/>
    <w:rsid w:val="00EB7A98"/>
    <w:rsid w:val="00EB7D26"/>
    <w:rsid w:val="00EB7EDE"/>
    <w:rsid w:val="00EC016C"/>
    <w:rsid w:val="00EC0443"/>
    <w:rsid w:val="00EC0973"/>
    <w:rsid w:val="00EC0F72"/>
    <w:rsid w:val="00EC1086"/>
    <w:rsid w:val="00EC15ED"/>
    <w:rsid w:val="00EC1F56"/>
    <w:rsid w:val="00EC23B4"/>
    <w:rsid w:val="00EC23E6"/>
    <w:rsid w:val="00EC25ED"/>
    <w:rsid w:val="00EC26A0"/>
    <w:rsid w:val="00EC278A"/>
    <w:rsid w:val="00EC28A7"/>
    <w:rsid w:val="00EC2973"/>
    <w:rsid w:val="00EC2A51"/>
    <w:rsid w:val="00EC2B77"/>
    <w:rsid w:val="00EC2E53"/>
    <w:rsid w:val="00EC2F62"/>
    <w:rsid w:val="00EC3657"/>
    <w:rsid w:val="00EC3B66"/>
    <w:rsid w:val="00EC4192"/>
    <w:rsid w:val="00EC4652"/>
    <w:rsid w:val="00EC49FE"/>
    <w:rsid w:val="00EC4C0B"/>
    <w:rsid w:val="00EC589E"/>
    <w:rsid w:val="00EC5A7E"/>
    <w:rsid w:val="00EC5CF6"/>
    <w:rsid w:val="00EC5F3B"/>
    <w:rsid w:val="00EC6050"/>
    <w:rsid w:val="00EC63E8"/>
    <w:rsid w:val="00EC6607"/>
    <w:rsid w:val="00EC676F"/>
    <w:rsid w:val="00EC67DA"/>
    <w:rsid w:val="00EC695A"/>
    <w:rsid w:val="00EC6B87"/>
    <w:rsid w:val="00EC6F8C"/>
    <w:rsid w:val="00EC737A"/>
    <w:rsid w:val="00EC754D"/>
    <w:rsid w:val="00EC7EC0"/>
    <w:rsid w:val="00EC7F90"/>
    <w:rsid w:val="00ED00D0"/>
    <w:rsid w:val="00ED04FB"/>
    <w:rsid w:val="00ED051D"/>
    <w:rsid w:val="00ED055A"/>
    <w:rsid w:val="00ED0617"/>
    <w:rsid w:val="00ED0B80"/>
    <w:rsid w:val="00ED0BCA"/>
    <w:rsid w:val="00ED0D51"/>
    <w:rsid w:val="00ED1626"/>
    <w:rsid w:val="00ED2090"/>
    <w:rsid w:val="00ED20EF"/>
    <w:rsid w:val="00ED22EA"/>
    <w:rsid w:val="00ED2589"/>
    <w:rsid w:val="00ED281D"/>
    <w:rsid w:val="00ED2907"/>
    <w:rsid w:val="00ED2982"/>
    <w:rsid w:val="00ED2BBD"/>
    <w:rsid w:val="00ED3039"/>
    <w:rsid w:val="00ED3619"/>
    <w:rsid w:val="00ED3818"/>
    <w:rsid w:val="00ED3ABC"/>
    <w:rsid w:val="00ED3F31"/>
    <w:rsid w:val="00ED41E5"/>
    <w:rsid w:val="00ED430B"/>
    <w:rsid w:val="00ED459E"/>
    <w:rsid w:val="00ED488D"/>
    <w:rsid w:val="00ED49FA"/>
    <w:rsid w:val="00ED4E6D"/>
    <w:rsid w:val="00ED5D4E"/>
    <w:rsid w:val="00ED6188"/>
    <w:rsid w:val="00ED6238"/>
    <w:rsid w:val="00ED6447"/>
    <w:rsid w:val="00ED66ED"/>
    <w:rsid w:val="00ED718C"/>
    <w:rsid w:val="00ED74E9"/>
    <w:rsid w:val="00ED7696"/>
    <w:rsid w:val="00ED77A6"/>
    <w:rsid w:val="00ED793D"/>
    <w:rsid w:val="00ED79BD"/>
    <w:rsid w:val="00EE09BA"/>
    <w:rsid w:val="00EE0ADF"/>
    <w:rsid w:val="00EE1F90"/>
    <w:rsid w:val="00EE2444"/>
    <w:rsid w:val="00EE2498"/>
    <w:rsid w:val="00EE24A1"/>
    <w:rsid w:val="00EE24E8"/>
    <w:rsid w:val="00EE278B"/>
    <w:rsid w:val="00EE27B6"/>
    <w:rsid w:val="00EE297E"/>
    <w:rsid w:val="00EE2A07"/>
    <w:rsid w:val="00EE2A44"/>
    <w:rsid w:val="00EE2A4B"/>
    <w:rsid w:val="00EE2F9C"/>
    <w:rsid w:val="00EE3ABC"/>
    <w:rsid w:val="00EE3DA5"/>
    <w:rsid w:val="00EE3E80"/>
    <w:rsid w:val="00EE41A9"/>
    <w:rsid w:val="00EE47E1"/>
    <w:rsid w:val="00EE4A0C"/>
    <w:rsid w:val="00EE4A16"/>
    <w:rsid w:val="00EE4EDC"/>
    <w:rsid w:val="00EE5405"/>
    <w:rsid w:val="00EE5547"/>
    <w:rsid w:val="00EE5A50"/>
    <w:rsid w:val="00EE5B26"/>
    <w:rsid w:val="00EE5EE1"/>
    <w:rsid w:val="00EE6461"/>
    <w:rsid w:val="00EE6727"/>
    <w:rsid w:val="00EE692D"/>
    <w:rsid w:val="00EE70FC"/>
    <w:rsid w:val="00EE714E"/>
    <w:rsid w:val="00EE7855"/>
    <w:rsid w:val="00EE7B16"/>
    <w:rsid w:val="00EF0229"/>
    <w:rsid w:val="00EF08F4"/>
    <w:rsid w:val="00EF0E91"/>
    <w:rsid w:val="00EF0F6A"/>
    <w:rsid w:val="00EF10E0"/>
    <w:rsid w:val="00EF1661"/>
    <w:rsid w:val="00EF18F3"/>
    <w:rsid w:val="00EF1C05"/>
    <w:rsid w:val="00EF1DD3"/>
    <w:rsid w:val="00EF2016"/>
    <w:rsid w:val="00EF20A6"/>
    <w:rsid w:val="00EF24F2"/>
    <w:rsid w:val="00EF26C7"/>
    <w:rsid w:val="00EF2922"/>
    <w:rsid w:val="00EF2B21"/>
    <w:rsid w:val="00EF2F2F"/>
    <w:rsid w:val="00EF32C4"/>
    <w:rsid w:val="00EF37F9"/>
    <w:rsid w:val="00EF3A65"/>
    <w:rsid w:val="00EF3D42"/>
    <w:rsid w:val="00EF3DF9"/>
    <w:rsid w:val="00EF3FF4"/>
    <w:rsid w:val="00EF43F0"/>
    <w:rsid w:val="00EF4A07"/>
    <w:rsid w:val="00EF4D02"/>
    <w:rsid w:val="00EF4EF9"/>
    <w:rsid w:val="00EF4FA7"/>
    <w:rsid w:val="00EF56F5"/>
    <w:rsid w:val="00EF57CC"/>
    <w:rsid w:val="00EF5843"/>
    <w:rsid w:val="00EF5A55"/>
    <w:rsid w:val="00EF5B74"/>
    <w:rsid w:val="00EF6412"/>
    <w:rsid w:val="00EF6514"/>
    <w:rsid w:val="00EF6A39"/>
    <w:rsid w:val="00EF6C80"/>
    <w:rsid w:val="00EF709C"/>
    <w:rsid w:val="00EF7125"/>
    <w:rsid w:val="00EF74AF"/>
    <w:rsid w:val="00EF7B49"/>
    <w:rsid w:val="00EF7B67"/>
    <w:rsid w:val="00EF7F2B"/>
    <w:rsid w:val="00F00178"/>
    <w:rsid w:val="00F00694"/>
    <w:rsid w:val="00F0080D"/>
    <w:rsid w:val="00F00857"/>
    <w:rsid w:val="00F00CF7"/>
    <w:rsid w:val="00F01153"/>
    <w:rsid w:val="00F01631"/>
    <w:rsid w:val="00F01B75"/>
    <w:rsid w:val="00F02103"/>
    <w:rsid w:val="00F0211A"/>
    <w:rsid w:val="00F02330"/>
    <w:rsid w:val="00F02646"/>
    <w:rsid w:val="00F02718"/>
    <w:rsid w:val="00F0291D"/>
    <w:rsid w:val="00F02BE4"/>
    <w:rsid w:val="00F02C68"/>
    <w:rsid w:val="00F02DB5"/>
    <w:rsid w:val="00F0309B"/>
    <w:rsid w:val="00F031ED"/>
    <w:rsid w:val="00F032AF"/>
    <w:rsid w:val="00F0437B"/>
    <w:rsid w:val="00F04783"/>
    <w:rsid w:val="00F04EBC"/>
    <w:rsid w:val="00F050A9"/>
    <w:rsid w:val="00F050E2"/>
    <w:rsid w:val="00F05368"/>
    <w:rsid w:val="00F054C3"/>
    <w:rsid w:val="00F055B4"/>
    <w:rsid w:val="00F05A38"/>
    <w:rsid w:val="00F05AE1"/>
    <w:rsid w:val="00F05B27"/>
    <w:rsid w:val="00F05BF3"/>
    <w:rsid w:val="00F06082"/>
    <w:rsid w:val="00F06920"/>
    <w:rsid w:val="00F06961"/>
    <w:rsid w:val="00F06A76"/>
    <w:rsid w:val="00F06A84"/>
    <w:rsid w:val="00F06E5C"/>
    <w:rsid w:val="00F07041"/>
    <w:rsid w:val="00F070AF"/>
    <w:rsid w:val="00F07465"/>
    <w:rsid w:val="00F07E56"/>
    <w:rsid w:val="00F10231"/>
    <w:rsid w:val="00F1038C"/>
    <w:rsid w:val="00F1139A"/>
    <w:rsid w:val="00F1148A"/>
    <w:rsid w:val="00F11765"/>
    <w:rsid w:val="00F11CE5"/>
    <w:rsid w:val="00F11E17"/>
    <w:rsid w:val="00F123F0"/>
    <w:rsid w:val="00F1284D"/>
    <w:rsid w:val="00F12863"/>
    <w:rsid w:val="00F12B09"/>
    <w:rsid w:val="00F1316E"/>
    <w:rsid w:val="00F131D2"/>
    <w:rsid w:val="00F1488E"/>
    <w:rsid w:val="00F14C52"/>
    <w:rsid w:val="00F1543D"/>
    <w:rsid w:val="00F1577F"/>
    <w:rsid w:val="00F15907"/>
    <w:rsid w:val="00F15F68"/>
    <w:rsid w:val="00F15FA2"/>
    <w:rsid w:val="00F16354"/>
    <w:rsid w:val="00F16B87"/>
    <w:rsid w:val="00F170FB"/>
    <w:rsid w:val="00F1797E"/>
    <w:rsid w:val="00F20119"/>
    <w:rsid w:val="00F20474"/>
    <w:rsid w:val="00F2065E"/>
    <w:rsid w:val="00F20956"/>
    <w:rsid w:val="00F20B24"/>
    <w:rsid w:val="00F20D17"/>
    <w:rsid w:val="00F20E96"/>
    <w:rsid w:val="00F21AAA"/>
    <w:rsid w:val="00F21AC7"/>
    <w:rsid w:val="00F21C1B"/>
    <w:rsid w:val="00F21D6F"/>
    <w:rsid w:val="00F21F22"/>
    <w:rsid w:val="00F2213F"/>
    <w:rsid w:val="00F22236"/>
    <w:rsid w:val="00F2272D"/>
    <w:rsid w:val="00F22835"/>
    <w:rsid w:val="00F22C41"/>
    <w:rsid w:val="00F22ED3"/>
    <w:rsid w:val="00F22F39"/>
    <w:rsid w:val="00F23515"/>
    <w:rsid w:val="00F23732"/>
    <w:rsid w:val="00F238F2"/>
    <w:rsid w:val="00F23A9B"/>
    <w:rsid w:val="00F24207"/>
    <w:rsid w:val="00F242E5"/>
    <w:rsid w:val="00F24352"/>
    <w:rsid w:val="00F2448E"/>
    <w:rsid w:val="00F24730"/>
    <w:rsid w:val="00F24C46"/>
    <w:rsid w:val="00F2513F"/>
    <w:rsid w:val="00F2554B"/>
    <w:rsid w:val="00F255C7"/>
    <w:rsid w:val="00F256C1"/>
    <w:rsid w:val="00F259ED"/>
    <w:rsid w:val="00F25BB4"/>
    <w:rsid w:val="00F25C66"/>
    <w:rsid w:val="00F265C7"/>
    <w:rsid w:val="00F26CA7"/>
    <w:rsid w:val="00F26F2D"/>
    <w:rsid w:val="00F273DC"/>
    <w:rsid w:val="00F27779"/>
    <w:rsid w:val="00F27AF8"/>
    <w:rsid w:val="00F27B53"/>
    <w:rsid w:val="00F27C05"/>
    <w:rsid w:val="00F30238"/>
    <w:rsid w:val="00F302BB"/>
    <w:rsid w:val="00F306EA"/>
    <w:rsid w:val="00F30721"/>
    <w:rsid w:val="00F30A79"/>
    <w:rsid w:val="00F31722"/>
    <w:rsid w:val="00F31769"/>
    <w:rsid w:val="00F31901"/>
    <w:rsid w:val="00F31A11"/>
    <w:rsid w:val="00F31E46"/>
    <w:rsid w:val="00F32881"/>
    <w:rsid w:val="00F3290C"/>
    <w:rsid w:val="00F32F4A"/>
    <w:rsid w:val="00F3300D"/>
    <w:rsid w:val="00F33171"/>
    <w:rsid w:val="00F335F5"/>
    <w:rsid w:val="00F33831"/>
    <w:rsid w:val="00F33B4E"/>
    <w:rsid w:val="00F33CC5"/>
    <w:rsid w:val="00F33D47"/>
    <w:rsid w:val="00F34599"/>
    <w:rsid w:val="00F3493C"/>
    <w:rsid w:val="00F3496C"/>
    <w:rsid w:val="00F35270"/>
    <w:rsid w:val="00F35856"/>
    <w:rsid w:val="00F35B8F"/>
    <w:rsid w:val="00F35C36"/>
    <w:rsid w:val="00F36012"/>
    <w:rsid w:val="00F36029"/>
    <w:rsid w:val="00F364AC"/>
    <w:rsid w:val="00F365D1"/>
    <w:rsid w:val="00F36714"/>
    <w:rsid w:val="00F371DD"/>
    <w:rsid w:val="00F37239"/>
    <w:rsid w:val="00F3774F"/>
    <w:rsid w:val="00F3777E"/>
    <w:rsid w:val="00F37887"/>
    <w:rsid w:val="00F40235"/>
    <w:rsid w:val="00F4087B"/>
    <w:rsid w:val="00F40A29"/>
    <w:rsid w:val="00F40B48"/>
    <w:rsid w:val="00F40E3B"/>
    <w:rsid w:val="00F40E96"/>
    <w:rsid w:val="00F40ED2"/>
    <w:rsid w:val="00F41103"/>
    <w:rsid w:val="00F413DB"/>
    <w:rsid w:val="00F41417"/>
    <w:rsid w:val="00F4165F"/>
    <w:rsid w:val="00F41F37"/>
    <w:rsid w:val="00F421B0"/>
    <w:rsid w:val="00F42328"/>
    <w:rsid w:val="00F4242A"/>
    <w:rsid w:val="00F42509"/>
    <w:rsid w:val="00F427B5"/>
    <w:rsid w:val="00F428A4"/>
    <w:rsid w:val="00F42E88"/>
    <w:rsid w:val="00F42EF5"/>
    <w:rsid w:val="00F43586"/>
    <w:rsid w:val="00F435B6"/>
    <w:rsid w:val="00F435CD"/>
    <w:rsid w:val="00F43FA5"/>
    <w:rsid w:val="00F44119"/>
    <w:rsid w:val="00F444B3"/>
    <w:rsid w:val="00F44A7C"/>
    <w:rsid w:val="00F44B73"/>
    <w:rsid w:val="00F44BB3"/>
    <w:rsid w:val="00F44D61"/>
    <w:rsid w:val="00F45821"/>
    <w:rsid w:val="00F45826"/>
    <w:rsid w:val="00F45AEF"/>
    <w:rsid w:val="00F45D5C"/>
    <w:rsid w:val="00F45DA9"/>
    <w:rsid w:val="00F46151"/>
    <w:rsid w:val="00F464D1"/>
    <w:rsid w:val="00F466E3"/>
    <w:rsid w:val="00F4689C"/>
    <w:rsid w:val="00F46A56"/>
    <w:rsid w:val="00F47DDE"/>
    <w:rsid w:val="00F50172"/>
    <w:rsid w:val="00F50430"/>
    <w:rsid w:val="00F50747"/>
    <w:rsid w:val="00F50880"/>
    <w:rsid w:val="00F50B12"/>
    <w:rsid w:val="00F50CF2"/>
    <w:rsid w:val="00F50E28"/>
    <w:rsid w:val="00F50F71"/>
    <w:rsid w:val="00F51553"/>
    <w:rsid w:val="00F5191E"/>
    <w:rsid w:val="00F51E67"/>
    <w:rsid w:val="00F51F39"/>
    <w:rsid w:val="00F521F4"/>
    <w:rsid w:val="00F52226"/>
    <w:rsid w:val="00F52631"/>
    <w:rsid w:val="00F52667"/>
    <w:rsid w:val="00F527B3"/>
    <w:rsid w:val="00F5287D"/>
    <w:rsid w:val="00F52DEC"/>
    <w:rsid w:val="00F53010"/>
    <w:rsid w:val="00F53092"/>
    <w:rsid w:val="00F53878"/>
    <w:rsid w:val="00F539E3"/>
    <w:rsid w:val="00F54010"/>
    <w:rsid w:val="00F54484"/>
    <w:rsid w:val="00F54D6F"/>
    <w:rsid w:val="00F55104"/>
    <w:rsid w:val="00F5568D"/>
    <w:rsid w:val="00F55D52"/>
    <w:rsid w:val="00F56146"/>
    <w:rsid w:val="00F561F3"/>
    <w:rsid w:val="00F56643"/>
    <w:rsid w:val="00F56AC6"/>
    <w:rsid w:val="00F56D18"/>
    <w:rsid w:val="00F56D5B"/>
    <w:rsid w:val="00F57031"/>
    <w:rsid w:val="00F575D8"/>
    <w:rsid w:val="00F577B4"/>
    <w:rsid w:val="00F57BDC"/>
    <w:rsid w:val="00F57F61"/>
    <w:rsid w:val="00F6009E"/>
    <w:rsid w:val="00F600C3"/>
    <w:rsid w:val="00F603A2"/>
    <w:rsid w:val="00F607EB"/>
    <w:rsid w:val="00F60816"/>
    <w:rsid w:val="00F60A0B"/>
    <w:rsid w:val="00F60CD6"/>
    <w:rsid w:val="00F60D2C"/>
    <w:rsid w:val="00F60FA9"/>
    <w:rsid w:val="00F61586"/>
    <w:rsid w:val="00F617AC"/>
    <w:rsid w:val="00F61C65"/>
    <w:rsid w:val="00F62048"/>
    <w:rsid w:val="00F62145"/>
    <w:rsid w:val="00F6227F"/>
    <w:rsid w:val="00F6239B"/>
    <w:rsid w:val="00F62526"/>
    <w:rsid w:val="00F6258D"/>
    <w:rsid w:val="00F62E53"/>
    <w:rsid w:val="00F63739"/>
    <w:rsid w:val="00F63C52"/>
    <w:rsid w:val="00F63D63"/>
    <w:rsid w:val="00F64357"/>
    <w:rsid w:val="00F64668"/>
    <w:rsid w:val="00F64746"/>
    <w:rsid w:val="00F64979"/>
    <w:rsid w:val="00F64A30"/>
    <w:rsid w:val="00F64B9E"/>
    <w:rsid w:val="00F64C58"/>
    <w:rsid w:val="00F64D39"/>
    <w:rsid w:val="00F65242"/>
    <w:rsid w:val="00F6550A"/>
    <w:rsid w:val="00F65BF1"/>
    <w:rsid w:val="00F65CD8"/>
    <w:rsid w:val="00F66128"/>
    <w:rsid w:val="00F66411"/>
    <w:rsid w:val="00F6646C"/>
    <w:rsid w:val="00F66487"/>
    <w:rsid w:val="00F66554"/>
    <w:rsid w:val="00F66853"/>
    <w:rsid w:val="00F66983"/>
    <w:rsid w:val="00F66CC9"/>
    <w:rsid w:val="00F67063"/>
    <w:rsid w:val="00F67195"/>
    <w:rsid w:val="00F6772E"/>
    <w:rsid w:val="00F67785"/>
    <w:rsid w:val="00F677B0"/>
    <w:rsid w:val="00F67861"/>
    <w:rsid w:val="00F67961"/>
    <w:rsid w:val="00F70B85"/>
    <w:rsid w:val="00F70D68"/>
    <w:rsid w:val="00F70EFF"/>
    <w:rsid w:val="00F71373"/>
    <w:rsid w:val="00F716DF"/>
    <w:rsid w:val="00F71765"/>
    <w:rsid w:val="00F718E3"/>
    <w:rsid w:val="00F71A9F"/>
    <w:rsid w:val="00F71EC2"/>
    <w:rsid w:val="00F72235"/>
    <w:rsid w:val="00F722D8"/>
    <w:rsid w:val="00F722E0"/>
    <w:rsid w:val="00F72A28"/>
    <w:rsid w:val="00F72CF6"/>
    <w:rsid w:val="00F732A1"/>
    <w:rsid w:val="00F7374B"/>
    <w:rsid w:val="00F739C5"/>
    <w:rsid w:val="00F73D4B"/>
    <w:rsid w:val="00F740A5"/>
    <w:rsid w:val="00F740B1"/>
    <w:rsid w:val="00F7451E"/>
    <w:rsid w:val="00F746B1"/>
    <w:rsid w:val="00F74829"/>
    <w:rsid w:val="00F74A25"/>
    <w:rsid w:val="00F74C9C"/>
    <w:rsid w:val="00F74E5C"/>
    <w:rsid w:val="00F74E77"/>
    <w:rsid w:val="00F75019"/>
    <w:rsid w:val="00F751EE"/>
    <w:rsid w:val="00F75547"/>
    <w:rsid w:val="00F756B3"/>
    <w:rsid w:val="00F75B83"/>
    <w:rsid w:val="00F75BBE"/>
    <w:rsid w:val="00F75C02"/>
    <w:rsid w:val="00F75CC7"/>
    <w:rsid w:val="00F762BB"/>
    <w:rsid w:val="00F762D4"/>
    <w:rsid w:val="00F764FE"/>
    <w:rsid w:val="00F76613"/>
    <w:rsid w:val="00F76B07"/>
    <w:rsid w:val="00F76BEA"/>
    <w:rsid w:val="00F770B6"/>
    <w:rsid w:val="00F7727D"/>
    <w:rsid w:val="00F772E7"/>
    <w:rsid w:val="00F77518"/>
    <w:rsid w:val="00F8007D"/>
    <w:rsid w:val="00F800AA"/>
    <w:rsid w:val="00F804BA"/>
    <w:rsid w:val="00F804FF"/>
    <w:rsid w:val="00F80611"/>
    <w:rsid w:val="00F806B6"/>
    <w:rsid w:val="00F80847"/>
    <w:rsid w:val="00F808B0"/>
    <w:rsid w:val="00F808C5"/>
    <w:rsid w:val="00F80CA2"/>
    <w:rsid w:val="00F80E67"/>
    <w:rsid w:val="00F812E5"/>
    <w:rsid w:val="00F81538"/>
    <w:rsid w:val="00F81D31"/>
    <w:rsid w:val="00F81DFC"/>
    <w:rsid w:val="00F828F3"/>
    <w:rsid w:val="00F82B28"/>
    <w:rsid w:val="00F82DD8"/>
    <w:rsid w:val="00F82E4C"/>
    <w:rsid w:val="00F82F22"/>
    <w:rsid w:val="00F82F4A"/>
    <w:rsid w:val="00F832D2"/>
    <w:rsid w:val="00F83503"/>
    <w:rsid w:val="00F842BE"/>
    <w:rsid w:val="00F844A1"/>
    <w:rsid w:val="00F84519"/>
    <w:rsid w:val="00F84549"/>
    <w:rsid w:val="00F848B4"/>
    <w:rsid w:val="00F84E17"/>
    <w:rsid w:val="00F85016"/>
    <w:rsid w:val="00F8503B"/>
    <w:rsid w:val="00F852A8"/>
    <w:rsid w:val="00F85770"/>
    <w:rsid w:val="00F85804"/>
    <w:rsid w:val="00F859B9"/>
    <w:rsid w:val="00F859E1"/>
    <w:rsid w:val="00F85F88"/>
    <w:rsid w:val="00F8602D"/>
    <w:rsid w:val="00F86F8C"/>
    <w:rsid w:val="00F870B7"/>
    <w:rsid w:val="00F87140"/>
    <w:rsid w:val="00F87163"/>
    <w:rsid w:val="00F877AA"/>
    <w:rsid w:val="00F87DC6"/>
    <w:rsid w:val="00F87FC9"/>
    <w:rsid w:val="00F9024B"/>
    <w:rsid w:val="00F903D2"/>
    <w:rsid w:val="00F9071C"/>
    <w:rsid w:val="00F907AF"/>
    <w:rsid w:val="00F907B8"/>
    <w:rsid w:val="00F90E6E"/>
    <w:rsid w:val="00F90F34"/>
    <w:rsid w:val="00F912CA"/>
    <w:rsid w:val="00F914FD"/>
    <w:rsid w:val="00F915E0"/>
    <w:rsid w:val="00F91CC8"/>
    <w:rsid w:val="00F922B2"/>
    <w:rsid w:val="00F92581"/>
    <w:rsid w:val="00F92BC1"/>
    <w:rsid w:val="00F92C36"/>
    <w:rsid w:val="00F92E2C"/>
    <w:rsid w:val="00F93023"/>
    <w:rsid w:val="00F9311D"/>
    <w:rsid w:val="00F93409"/>
    <w:rsid w:val="00F9360F"/>
    <w:rsid w:val="00F936D1"/>
    <w:rsid w:val="00F93780"/>
    <w:rsid w:val="00F9379F"/>
    <w:rsid w:val="00F939F6"/>
    <w:rsid w:val="00F9415B"/>
    <w:rsid w:val="00F941EA"/>
    <w:rsid w:val="00F943ED"/>
    <w:rsid w:val="00F948F6"/>
    <w:rsid w:val="00F94CFD"/>
    <w:rsid w:val="00F95405"/>
    <w:rsid w:val="00F95ACE"/>
    <w:rsid w:val="00F95DF0"/>
    <w:rsid w:val="00F95DF1"/>
    <w:rsid w:val="00F95E25"/>
    <w:rsid w:val="00F961A3"/>
    <w:rsid w:val="00F962D3"/>
    <w:rsid w:val="00F963D3"/>
    <w:rsid w:val="00F96450"/>
    <w:rsid w:val="00F96572"/>
    <w:rsid w:val="00F96907"/>
    <w:rsid w:val="00F96D2B"/>
    <w:rsid w:val="00F97099"/>
    <w:rsid w:val="00F971C0"/>
    <w:rsid w:val="00F975E9"/>
    <w:rsid w:val="00F97EAE"/>
    <w:rsid w:val="00F97F7D"/>
    <w:rsid w:val="00F97FC5"/>
    <w:rsid w:val="00FA00B4"/>
    <w:rsid w:val="00FA01C3"/>
    <w:rsid w:val="00FA031D"/>
    <w:rsid w:val="00FA0E22"/>
    <w:rsid w:val="00FA1028"/>
    <w:rsid w:val="00FA1391"/>
    <w:rsid w:val="00FA13C0"/>
    <w:rsid w:val="00FA14BD"/>
    <w:rsid w:val="00FA1958"/>
    <w:rsid w:val="00FA223D"/>
    <w:rsid w:val="00FA2596"/>
    <w:rsid w:val="00FA2630"/>
    <w:rsid w:val="00FA2777"/>
    <w:rsid w:val="00FA2994"/>
    <w:rsid w:val="00FA2C0C"/>
    <w:rsid w:val="00FA2F6E"/>
    <w:rsid w:val="00FA30AC"/>
    <w:rsid w:val="00FA33F9"/>
    <w:rsid w:val="00FA3B8B"/>
    <w:rsid w:val="00FA4305"/>
    <w:rsid w:val="00FA441B"/>
    <w:rsid w:val="00FA45E3"/>
    <w:rsid w:val="00FA4668"/>
    <w:rsid w:val="00FA4AF9"/>
    <w:rsid w:val="00FA4B40"/>
    <w:rsid w:val="00FA4B63"/>
    <w:rsid w:val="00FA4F84"/>
    <w:rsid w:val="00FA51B6"/>
    <w:rsid w:val="00FA5357"/>
    <w:rsid w:val="00FA538C"/>
    <w:rsid w:val="00FA55A9"/>
    <w:rsid w:val="00FA5670"/>
    <w:rsid w:val="00FA58B9"/>
    <w:rsid w:val="00FA5B94"/>
    <w:rsid w:val="00FA5BAF"/>
    <w:rsid w:val="00FA5F7F"/>
    <w:rsid w:val="00FA5FCE"/>
    <w:rsid w:val="00FA62B0"/>
    <w:rsid w:val="00FA64BE"/>
    <w:rsid w:val="00FA664D"/>
    <w:rsid w:val="00FA6C8B"/>
    <w:rsid w:val="00FA71A9"/>
    <w:rsid w:val="00FA75F4"/>
    <w:rsid w:val="00FA777D"/>
    <w:rsid w:val="00FA7DDF"/>
    <w:rsid w:val="00FB0235"/>
    <w:rsid w:val="00FB145B"/>
    <w:rsid w:val="00FB18FE"/>
    <w:rsid w:val="00FB19FE"/>
    <w:rsid w:val="00FB299E"/>
    <w:rsid w:val="00FB2B74"/>
    <w:rsid w:val="00FB2C93"/>
    <w:rsid w:val="00FB2FCC"/>
    <w:rsid w:val="00FB3000"/>
    <w:rsid w:val="00FB30A2"/>
    <w:rsid w:val="00FB322D"/>
    <w:rsid w:val="00FB3389"/>
    <w:rsid w:val="00FB34AF"/>
    <w:rsid w:val="00FB3517"/>
    <w:rsid w:val="00FB37E5"/>
    <w:rsid w:val="00FB391E"/>
    <w:rsid w:val="00FB3C92"/>
    <w:rsid w:val="00FB3DB5"/>
    <w:rsid w:val="00FB3F87"/>
    <w:rsid w:val="00FB4030"/>
    <w:rsid w:val="00FB40B3"/>
    <w:rsid w:val="00FB41A1"/>
    <w:rsid w:val="00FB42A4"/>
    <w:rsid w:val="00FB462A"/>
    <w:rsid w:val="00FB4B05"/>
    <w:rsid w:val="00FB4C0A"/>
    <w:rsid w:val="00FB4EB6"/>
    <w:rsid w:val="00FB4F80"/>
    <w:rsid w:val="00FB50F4"/>
    <w:rsid w:val="00FB5227"/>
    <w:rsid w:val="00FB5430"/>
    <w:rsid w:val="00FB587F"/>
    <w:rsid w:val="00FB590E"/>
    <w:rsid w:val="00FB5EA0"/>
    <w:rsid w:val="00FB5F45"/>
    <w:rsid w:val="00FB6161"/>
    <w:rsid w:val="00FB63F4"/>
    <w:rsid w:val="00FB686A"/>
    <w:rsid w:val="00FB6B08"/>
    <w:rsid w:val="00FB6B75"/>
    <w:rsid w:val="00FB6C7F"/>
    <w:rsid w:val="00FB716D"/>
    <w:rsid w:val="00FB7425"/>
    <w:rsid w:val="00FB7542"/>
    <w:rsid w:val="00FB76F8"/>
    <w:rsid w:val="00FB78CE"/>
    <w:rsid w:val="00FB7998"/>
    <w:rsid w:val="00FC0267"/>
    <w:rsid w:val="00FC0576"/>
    <w:rsid w:val="00FC0959"/>
    <w:rsid w:val="00FC09E8"/>
    <w:rsid w:val="00FC0A0B"/>
    <w:rsid w:val="00FC1129"/>
    <w:rsid w:val="00FC12B3"/>
    <w:rsid w:val="00FC1AF4"/>
    <w:rsid w:val="00FC22FD"/>
    <w:rsid w:val="00FC2908"/>
    <w:rsid w:val="00FC3099"/>
    <w:rsid w:val="00FC3140"/>
    <w:rsid w:val="00FC3210"/>
    <w:rsid w:val="00FC3D16"/>
    <w:rsid w:val="00FC401B"/>
    <w:rsid w:val="00FC44D1"/>
    <w:rsid w:val="00FC45A5"/>
    <w:rsid w:val="00FC46B9"/>
    <w:rsid w:val="00FC4785"/>
    <w:rsid w:val="00FC50D8"/>
    <w:rsid w:val="00FC5241"/>
    <w:rsid w:val="00FC55AF"/>
    <w:rsid w:val="00FC59E1"/>
    <w:rsid w:val="00FC60B9"/>
    <w:rsid w:val="00FC6132"/>
    <w:rsid w:val="00FC6295"/>
    <w:rsid w:val="00FC642F"/>
    <w:rsid w:val="00FC6B08"/>
    <w:rsid w:val="00FC6FE2"/>
    <w:rsid w:val="00FC7068"/>
    <w:rsid w:val="00FC72BE"/>
    <w:rsid w:val="00FC73BB"/>
    <w:rsid w:val="00FC7798"/>
    <w:rsid w:val="00FC7BAA"/>
    <w:rsid w:val="00FC7C4C"/>
    <w:rsid w:val="00FD03CC"/>
    <w:rsid w:val="00FD03D0"/>
    <w:rsid w:val="00FD0609"/>
    <w:rsid w:val="00FD0E1C"/>
    <w:rsid w:val="00FD1676"/>
    <w:rsid w:val="00FD1BB7"/>
    <w:rsid w:val="00FD1C9F"/>
    <w:rsid w:val="00FD1E26"/>
    <w:rsid w:val="00FD1F50"/>
    <w:rsid w:val="00FD2004"/>
    <w:rsid w:val="00FD21DA"/>
    <w:rsid w:val="00FD254B"/>
    <w:rsid w:val="00FD2C76"/>
    <w:rsid w:val="00FD2F93"/>
    <w:rsid w:val="00FD36DB"/>
    <w:rsid w:val="00FD371D"/>
    <w:rsid w:val="00FD3E44"/>
    <w:rsid w:val="00FD3E55"/>
    <w:rsid w:val="00FD42B1"/>
    <w:rsid w:val="00FD4456"/>
    <w:rsid w:val="00FD48F2"/>
    <w:rsid w:val="00FD4C05"/>
    <w:rsid w:val="00FD5289"/>
    <w:rsid w:val="00FD5729"/>
    <w:rsid w:val="00FD5944"/>
    <w:rsid w:val="00FD5E13"/>
    <w:rsid w:val="00FD5E84"/>
    <w:rsid w:val="00FD61B2"/>
    <w:rsid w:val="00FD6748"/>
    <w:rsid w:val="00FD6916"/>
    <w:rsid w:val="00FD6AF3"/>
    <w:rsid w:val="00FD6D1C"/>
    <w:rsid w:val="00FD76A0"/>
    <w:rsid w:val="00FE0301"/>
    <w:rsid w:val="00FE044A"/>
    <w:rsid w:val="00FE10B1"/>
    <w:rsid w:val="00FE11E5"/>
    <w:rsid w:val="00FE11E8"/>
    <w:rsid w:val="00FE16E6"/>
    <w:rsid w:val="00FE1B2D"/>
    <w:rsid w:val="00FE1C1A"/>
    <w:rsid w:val="00FE1CF7"/>
    <w:rsid w:val="00FE1D62"/>
    <w:rsid w:val="00FE1D89"/>
    <w:rsid w:val="00FE2011"/>
    <w:rsid w:val="00FE23E4"/>
    <w:rsid w:val="00FE267F"/>
    <w:rsid w:val="00FE26BE"/>
    <w:rsid w:val="00FE2777"/>
    <w:rsid w:val="00FE27AD"/>
    <w:rsid w:val="00FE2F3A"/>
    <w:rsid w:val="00FE305A"/>
    <w:rsid w:val="00FE3090"/>
    <w:rsid w:val="00FE3096"/>
    <w:rsid w:val="00FE34CE"/>
    <w:rsid w:val="00FE3577"/>
    <w:rsid w:val="00FE38AC"/>
    <w:rsid w:val="00FE3B46"/>
    <w:rsid w:val="00FE4328"/>
    <w:rsid w:val="00FE47D3"/>
    <w:rsid w:val="00FE4FE9"/>
    <w:rsid w:val="00FE54C4"/>
    <w:rsid w:val="00FE5708"/>
    <w:rsid w:val="00FE57E0"/>
    <w:rsid w:val="00FE6739"/>
    <w:rsid w:val="00FE6E30"/>
    <w:rsid w:val="00FE6E94"/>
    <w:rsid w:val="00FE6F21"/>
    <w:rsid w:val="00FE71C8"/>
    <w:rsid w:val="00FE722C"/>
    <w:rsid w:val="00FE7A77"/>
    <w:rsid w:val="00FE7CA8"/>
    <w:rsid w:val="00FE7D3F"/>
    <w:rsid w:val="00FE7D9C"/>
    <w:rsid w:val="00FF02AA"/>
    <w:rsid w:val="00FF0D50"/>
    <w:rsid w:val="00FF0EDE"/>
    <w:rsid w:val="00FF0F23"/>
    <w:rsid w:val="00FF16E1"/>
    <w:rsid w:val="00FF1B9A"/>
    <w:rsid w:val="00FF1F03"/>
    <w:rsid w:val="00FF227D"/>
    <w:rsid w:val="00FF232B"/>
    <w:rsid w:val="00FF2332"/>
    <w:rsid w:val="00FF2917"/>
    <w:rsid w:val="00FF2B90"/>
    <w:rsid w:val="00FF2D7B"/>
    <w:rsid w:val="00FF3897"/>
    <w:rsid w:val="00FF3EF4"/>
    <w:rsid w:val="00FF4015"/>
    <w:rsid w:val="00FF44C0"/>
    <w:rsid w:val="00FF459D"/>
    <w:rsid w:val="00FF521C"/>
    <w:rsid w:val="00FF5332"/>
    <w:rsid w:val="00FF54CC"/>
    <w:rsid w:val="00FF5A50"/>
    <w:rsid w:val="00FF5D11"/>
    <w:rsid w:val="00FF6092"/>
    <w:rsid w:val="00FF67D2"/>
    <w:rsid w:val="00FF67D8"/>
    <w:rsid w:val="00FF6C3F"/>
    <w:rsid w:val="00FF708B"/>
    <w:rsid w:val="00FF780D"/>
    <w:rsid w:val="00FF7858"/>
    <w:rsid w:val="00FF7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ADED0"/>
  <w15:chartTrackingRefBased/>
  <w15:docId w15:val="{B288E83A-5027-431C-9948-61FA2EF7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66A"/>
  </w:style>
  <w:style w:type="paragraph" w:styleId="Heading1">
    <w:name w:val="heading 1"/>
    <w:basedOn w:val="Normal"/>
    <w:next w:val="Normal"/>
    <w:link w:val="Heading1Char"/>
    <w:uiPriority w:val="9"/>
    <w:qFormat/>
    <w:rsid w:val="002D266A"/>
    <w:pPr>
      <w:pBdr>
        <w:bottom w:val="thinThickSmallGap" w:sz="12" w:space="1" w:color="0075A2" w:themeColor="accent2" w:themeShade="BF"/>
      </w:pBdr>
      <w:spacing w:before="400"/>
      <w:jc w:val="center"/>
      <w:outlineLvl w:val="0"/>
    </w:pPr>
    <w:rPr>
      <w:caps/>
      <w:color w:val="004E6C" w:themeColor="accent2" w:themeShade="80"/>
      <w:spacing w:val="20"/>
      <w:sz w:val="28"/>
      <w:szCs w:val="28"/>
    </w:rPr>
  </w:style>
  <w:style w:type="paragraph" w:styleId="Heading2">
    <w:name w:val="heading 2"/>
    <w:basedOn w:val="Normal"/>
    <w:next w:val="Normal"/>
    <w:link w:val="Heading2Char"/>
    <w:uiPriority w:val="9"/>
    <w:semiHidden/>
    <w:unhideWhenUsed/>
    <w:qFormat/>
    <w:rsid w:val="002D266A"/>
    <w:pPr>
      <w:pBdr>
        <w:bottom w:val="single" w:sz="4" w:space="1" w:color="004D6C" w:themeColor="accent2" w:themeShade="7F"/>
      </w:pBdr>
      <w:spacing w:before="400"/>
      <w:jc w:val="center"/>
      <w:outlineLvl w:val="1"/>
    </w:pPr>
    <w:rPr>
      <w:caps/>
      <w:color w:val="004E6C" w:themeColor="accent2" w:themeShade="80"/>
      <w:spacing w:val="15"/>
      <w:sz w:val="24"/>
      <w:szCs w:val="24"/>
    </w:rPr>
  </w:style>
  <w:style w:type="paragraph" w:styleId="Heading3">
    <w:name w:val="heading 3"/>
    <w:basedOn w:val="Normal"/>
    <w:next w:val="Normal"/>
    <w:link w:val="Heading3Char"/>
    <w:uiPriority w:val="9"/>
    <w:semiHidden/>
    <w:unhideWhenUsed/>
    <w:qFormat/>
    <w:rsid w:val="002D266A"/>
    <w:pPr>
      <w:pBdr>
        <w:top w:val="dotted" w:sz="4" w:space="1" w:color="004D6C" w:themeColor="accent2" w:themeShade="7F"/>
        <w:bottom w:val="dotted" w:sz="4" w:space="1" w:color="004D6C" w:themeColor="accent2" w:themeShade="7F"/>
      </w:pBdr>
      <w:spacing w:before="300"/>
      <w:jc w:val="center"/>
      <w:outlineLvl w:val="2"/>
    </w:pPr>
    <w:rPr>
      <w:caps/>
      <w:color w:val="004D6C" w:themeColor="accent2" w:themeShade="7F"/>
      <w:sz w:val="24"/>
      <w:szCs w:val="24"/>
    </w:rPr>
  </w:style>
  <w:style w:type="paragraph" w:styleId="Heading4">
    <w:name w:val="heading 4"/>
    <w:basedOn w:val="Normal"/>
    <w:next w:val="Normal"/>
    <w:link w:val="Heading4Char"/>
    <w:uiPriority w:val="9"/>
    <w:semiHidden/>
    <w:unhideWhenUsed/>
    <w:qFormat/>
    <w:rsid w:val="002D266A"/>
    <w:pPr>
      <w:pBdr>
        <w:bottom w:val="dotted" w:sz="4" w:space="1" w:color="0075A2" w:themeColor="accent2" w:themeShade="BF"/>
      </w:pBdr>
      <w:spacing w:after="120"/>
      <w:jc w:val="center"/>
      <w:outlineLvl w:val="3"/>
    </w:pPr>
    <w:rPr>
      <w:caps/>
      <w:color w:val="004D6C" w:themeColor="accent2" w:themeShade="7F"/>
      <w:spacing w:val="10"/>
    </w:rPr>
  </w:style>
  <w:style w:type="paragraph" w:styleId="Heading5">
    <w:name w:val="heading 5"/>
    <w:basedOn w:val="Normal"/>
    <w:next w:val="Normal"/>
    <w:link w:val="Heading5Char"/>
    <w:uiPriority w:val="9"/>
    <w:semiHidden/>
    <w:unhideWhenUsed/>
    <w:qFormat/>
    <w:rsid w:val="002D266A"/>
    <w:pPr>
      <w:spacing w:before="320" w:after="120"/>
      <w:jc w:val="center"/>
      <w:outlineLvl w:val="4"/>
    </w:pPr>
    <w:rPr>
      <w:caps/>
      <w:color w:val="004D6C" w:themeColor="accent2" w:themeShade="7F"/>
      <w:spacing w:val="10"/>
    </w:rPr>
  </w:style>
  <w:style w:type="paragraph" w:styleId="Heading6">
    <w:name w:val="heading 6"/>
    <w:basedOn w:val="Normal"/>
    <w:next w:val="Normal"/>
    <w:link w:val="Heading6Char"/>
    <w:uiPriority w:val="9"/>
    <w:semiHidden/>
    <w:unhideWhenUsed/>
    <w:qFormat/>
    <w:rsid w:val="002D266A"/>
    <w:pPr>
      <w:spacing w:after="120"/>
      <w:jc w:val="center"/>
      <w:outlineLvl w:val="5"/>
    </w:pPr>
    <w:rPr>
      <w:caps/>
      <w:color w:val="0075A2" w:themeColor="accent2" w:themeShade="BF"/>
      <w:spacing w:val="10"/>
    </w:rPr>
  </w:style>
  <w:style w:type="paragraph" w:styleId="Heading7">
    <w:name w:val="heading 7"/>
    <w:basedOn w:val="Normal"/>
    <w:next w:val="Normal"/>
    <w:link w:val="Heading7Char"/>
    <w:uiPriority w:val="9"/>
    <w:semiHidden/>
    <w:unhideWhenUsed/>
    <w:qFormat/>
    <w:rsid w:val="002D266A"/>
    <w:pPr>
      <w:spacing w:after="120"/>
      <w:jc w:val="center"/>
      <w:outlineLvl w:val="6"/>
    </w:pPr>
    <w:rPr>
      <w:i/>
      <w:iCs/>
      <w:caps/>
      <w:color w:val="0075A2" w:themeColor="accent2" w:themeShade="BF"/>
      <w:spacing w:val="10"/>
    </w:rPr>
  </w:style>
  <w:style w:type="paragraph" w:styleId="Heading8">
    <w:name w:val="heading 8"/>
    <w:basedOn w:val="Normal"/>
    <w:next w:val="Normal"/>
    <w:link w:val="Heading8Char"/>
    <w:uiPriority w:val="9"/>
    <w:semiHidden/>
    <w:unhideWhenUsed/>
    <w:qFormat/>
    <w:rsid w:val="002D266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D266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66A"/>
    <w:rPr>
      <w:caps/>
      <w:color w:val="004E6C" w:themeColor="accent2" w:themeShade="80"/>
      <w:spacing w:val="20"/>
      <w:sz w:val="28"/>
      <w:szCs w:val="28"/>
    </w:rPr>
  </w:style>
  <w:style w:type="character" w:customStyle="1" w:styleId="Heading2Char">
    <w:name w:val="Heading 2 Char"/>
    <w:basedOn w:val="DefaultParagraphFont"/>
    <w:link w:val="Heading2"/>
    <w:uiPriority w:val="9"/>
    <w:semiHidden/>
    <w:rsid w:val="002D266A"/>
    <w:rPr>
      <w:caps/>
      <w:color w:val="004E6C" w:themeColor="accent2" w:themeShade="80"/>
      <w:spacing w:val="15"/>
      <w:sz w:val="24"/>
      <w:szCs w:val="24"/>
    </w:rPr>
  </w:style>
  <w:style w:type="character" w:customStyle="1" w:styleId="Heading3Char">
    <w:name w:val="Heading 3 Char"/>
    <w:basedOn w:val="DefaultParagraphFont"/>
    <w:link w:val="Heading3"/>
    <w:uiPriority w:val="9"/>
    <w:semiHidden/>
    <w:rsid w:val="002D266A"/>
    <w:rPr>
      <w:caps/>
      <w:color w:val="004D6C" w:themeColor="accent2" w:themeShade="7F"/>
      <w:sz w:val="24"/>
      <w:szCs w:val="24"/>
    </w:rPr>
  </w:style>
  <w:style w:type="character" w:customStyle="1" w:styleId="Heading4Char">
    <w:name w:val="Heading 4 Char"/>
    <w:basedOn w:val="DefaultParagraphFont"/>
    <w:link w:val="Heading4"/>
    <w:uiPriority w:val="9"/>
    <w:semiHidden/>
    <w:rsid w:val="002D266A"/>
    <w:rPr>
      <w:caps/>
      <w:color w:val="004D6C" w:themeColor="accent2" w:themeShade="7F"/>
      <w:spacing w:val="10"/>
    </w:rPr>
  </w:style>
  <w:style w:type="character" w:customStyle="1" w:styleId="Heading5Char">
    <w:name w:val="Heading 5 Char"/>
    <w:basedOn w:val="DefaultParagraphFont"/>
    <w:link w:val="Heading5"/>
    <w:uiPriority w:val="9"/>
    <w:semiHidden/>
    <w:rsid w:val="002D266A"/>
    <w:rPr>
      <w:caps/>
      <w:color w:val="004D6C" w:themeColor="accent2" w:themeShade="7F"/>
      <w:spacing w:val="10"/>
    </w:rPr>
  </w:style>
  <w:style w:type="character" w:customStyle="1" w:styleId="Heading6Char">
    <w:name w:val="Heading 6 Char"/>
    <w:basedOn w:val="DefaultParagraphFont"/>
    <w:link w:val="Heading6"/>
    <w:uiPriority w:val="9"/>
    <w:semiHidden/>
    <w:rsid w:val="002D266A"/>
    <w:rPr>
      <w:caps/>
      <w:color w:val="0075A2" w:themeColor="accent2" w:themeShade="BF"/>
      <w:spacing w:val="10"/>
    </w:rPr>
  </w:style>
  <w:style w:type="character" w:customStyle="1" w:styleId="Heading7Char">
    <w:name w:val="Heading 7 Char"/>
    <w:basedOn w:val="DefaultParagraphFont"/>
    <w:link w:val="Heading7"/>
    <w:uiPriority w:val="9"/>
    <w:semiHidden/>
    <w:rsid w:val="002D266A"/>
    <w:rPr>
      <w:i/>
      <w:iCs/>
      <w:caps/>
      <w:color w:val="0075A2" w:themeColor="accent2" w:themeShade="BF"/>
      <w:spacing w:val="10"/>
    </w:rPr>
  </w:style>
  <w:style w:type="character" w:customStyle="1" w:styleId="Heading8Char">
    <w:name w:val="Heading 8 Char"/>
    <w:basedOn w:val="DefaultParagraphFont"/>
    <w:link w:val="Heading8"/>
    <w:uiPriority w:val="9"/>
    <w:semiHidden/>
    <w:rsid w:val="002D266A"/>
    <w:rPr>
      <w:caps/>
      <w:spacing w:val="10"/>
      <w:sz w:val="20"/>
      <w:szCs w:val="20"/>
    </w:rPr>
  </w:style>
  <w:style w:type="character" w:customStyle="1" w:styleId="Heading9Char">
    <w:name w:val="Heading 9 Char"/>
    <w:basedOn w:val="DefaultParagraphFont"/>
    <w:link w:val="Heading9"/>
    <w:uiPriority w:val="9"/>
    <w:semiHidden/>
    <w:rsid w:val="002D266A"/>
    <w:rPr>
      <w:i/>
      <w:iCs/>
      <w:caps/>
      <w:spacing w:val="10"/>
      <w:sz w:val="20"/>
      <w:szCs w:val="20"/>
    </w:rPr>
  </w:style>
  <w:style w:type="paragraph" w:styleId="Caption">
    <w:name w:val="caption"/>
    <w:basedOn w:val="Normal"/>
    <w:next w:val="Normal"/>
    <w:uiPriority w:val="35"/>
    <w:semiHidden/>
    <w:unhideWhenUsed/>
    <w:qFormat/>
    <w:rsid w:val="002D266A"/>
    <w:rPr>
      <w:caps/>
      <w:spacing w:val="10"/>
      <w:sz w:val="18"/>
      <w:szCs w:val="18"/>
    </w:rPr>
  </w:style>
  <w:style w:type="paragraph" w:styleId="Title">
    <w:name w:val="Title"/>
    <w:basedOn w:val="Normal"/>
    <w:next w:val="Normal"/>
    <w:link w:val="TitleChar"/>
    <w:uiPriority w:val="10"/>
    <w:qFormat/>
    <w:rsid w:val="002D266A"/>
    <w:pPr>
      <w:pBdr>
        <w:top w:val="dotted" w:sz="2" w:space="1" w:color="004E6C" w:themeColor="accent2" w:themeShade="80"/>
        <w:bottom w:val="dotted" w:sz="2" w:space="6" w:color="004E6C" w:themeColor="accent2" w:themeShade="80"/>
      </w:pBdr>
      <w:spacing w:before="500" w:after="300" w:line="240" w:lineRule="auto"/>
      <w:jc w:val="center"/>
    </w:pPr>
    <w:rPr>
      <w:caps/>
      <w:color w:val="004E6C" w:themeColor="accent2" w:themeShade="80"/>
      <w:spacing w:val="50"/>
      <w:sz w:val="44"/>
      <w:szCs w:val="44"/>
    </w:rPr>
  </w:style>
  <w:style w:type="character" w:customStyle="1" w:styleId="TitleChar">
    <w:name w:val="Title Char"/>
    <w:basedOn w:val="DefaultParagraphFont"/>
    <w:link w:val="Title"/>
    <w:uiPriority w:val="10"/>
    <w:rsid w:val="002D266A"/>
    <w:rPr>
      <w:caps/>
      <w:color w:val="004E6C" w:themeColor="accent2" w:themeShade="80"/>
      <w:spacing w:val="50"/>
      <w:sz w:val="44"/>
      <w:szCs w:val="44"/>
    </w:rPr>
  </w:style>
  <w:style w:type="paragraph" w:styleId="Subtitle">
    <w:name w:val="Subtitle"/>
    <w:basedOn w:val="Normal"/>
    <w:next w:val="Normal"/>
    <w:link w:val="SubtitleChar"/>
    <w:uiPriority w:val="11"/>
    <w:qFormat/>
    <w:rsid w:val="002D266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D266A"/>
    <w:rPr>
      <w:caps/>
      <w:spacing w:val="20"/>
      <w:sz w:val="18"/>
      <w:szCs w:val="18"/>
    </w:rPr>
  </w:style>
  <w:style w:type="character" w:styleId="Strong">
    <w:name w:val="Strong"/>
    <w:uiPriority w:val="22"/>
    <w:qFormat/>
    <w:rsid w:val="002D266A"/>
    <w:rPr>
      <w:b/>
      <w:bCs/>
      <w:color w:val="0075A2" w:themeColor="accent2" w:themeShade="BF"/>
      <w:spacing w:val="5"/>
    </w:rPr>
  </w:style>
  <w:style w:type="character" w:styleId="Emphasis">
    <w:name w:val="Emphasis"/>
    <w:uiPriority w:val="20"/>
    <w:qFormat/>
    <w:rsid w:val="002D266A"/>
    <w:rPr>
      <w:caps/>
      <w:spacing w:val="5"/>
      <w:sz w:val="20"/>
      <w:szCs w:val="20"/>
    </w:rPr>
  </w:style>
  <w:style w:type="paragraph" w:styleId="NoSpacing">
    <w:name w:val="No Spacing"/>
    <w:basedOn w:val="Normal"/>
    <w:link w:val="NoSpacingChar"/>
    <w:uiPriority w:val="1"/>
    <w:qFormat/>
    <w:rsid w:val="002D266A"/>
    <w:pPr>
      <w:spacing w:after="0" w:line="240" w:lineRule="auto"/>
    </w:pPr>
  </w:style>
  <w:style w:type="paragraph" w:styleId="ListParagraph">
    <w:name w:val="List Paragraph"/>
    <w:basedOn w:val="Normal"/>
    <w:uiPriority w:val="34"/>
    <w:qFormat/>
    <w:rsid w:val="002D266A"/>
    <w:pPr>
      <w:ind w:left="720"/>
      <w:contextualSpacing/>
    </w:pPr>
  </w:style>
  <w:style w:type="paragraph" w:styleId="Quote">
    <w:name w:val="Quote"/>
    <w:basedOn w:val="Normal"/>
    <w:next w:val="Normal"/>
    <w:link w:val="QuoteChar"/>
    <w:uiPriority w:val="29"/>
    <w:qFormat/>
    <w:rsid w:val="002D266A"/>
    <w:rPr>
      <w:i/>
      <w:iCs/>
    </w:rPr>
  </w:style>
  <w:style w:type="character" w:customStyle="1" w:styleId="QuoteChar">
    <w:name w:val="Quote Char"/>
    <w:basedOn w:val="DefaultParagraphFont"/>
    <w:link w:val="Quote"/>
    <w:uiPriority w:val="29"/>
    <w:rsid w:val="002D266A"/>
    <w:rPr>
      <w:i/>
      <w:iCs/>
    </w:rPr>
  </w:style>
  <w:style w:type="paragraph" w:styleId="IntenseQuote">
    <w:name w:val="Intense Quote"/>
    <w:basedOn w:val="Normal"/>
    <w:next w:val="Normal"/>
    <w:link w:val="IntenseQuoteChar"/>
    <w:uiPriority w:val="30"/>
    <w:qFormat/>
    <w:rsid w:val="002D266A"/>
    <w:pPr>
      <w:pBdr>
        <w:top w:val="dotted" w:sz="2" w:space="10" w:color="004E6C" w:themeColor="accent2" w:themeShade="80"/>
        <w:bottom w:val="dotted" w:sz="2" w:space="4" w:color="004E6C" w:themeColor="accent2" w:themeShade="80"/>
      </w:pBdr>
      <w:spacing w:before="160" w:line="300" w:lineRule="auto"/>
      <w:ind w:left="1440" w:right="1440"/>
    </w:pPr>
    <w:rPr>
      <w:caps/>
      <w:color w:val="004D6C" w:themeColor="accent2" w:themeShade="7F"/>
      <w:spacing w:val="5"/>
      <w:sz w:val="20"/>
      <w:szCs w:val="20"/>
    </w:rPr>
  </w:style>
  <w:style w:type="character" w:customStyle="1" w:styleId="IntenseQuoteChar">
    <w:name w:val="Intense Quote Char"/>
    <w:basedOn w:val="DefaultParagraphFont"/>
    <w:link w:val="IntenseQuote"/>
    <w:uiPriority w:val="30"/>
    <w:rsid w:val="002D266A"/>
    <w:rPr>
      <w:caps/>
      <w:color w:val="004D6C" w:themeColor="accent2" w:themeShade="7F"/>
      <w:spacing w:val="5"/>
      <w:sz w:val="20"/>
      <w:szCs w:val="20"/>
    </w:rPr>
  </w:style>
  <w:style w:type="character" w:styleId="SubtleEmphasis">
    <w:name w:val="Subtle Emphasis"/>
    <w:uiPriority w:val="19"/>
    <w:qFormat/>
    <w:rsid w:val="002D266A"/>
    <w:rPr>
      <w:i/>
      <w:iCs/>
    </w:rPr>
  </w:style>
  <w:style w:type="character" w:styleId="IntenseEmphasis">
    <w:name w:val="Intense Emphasis"/>
    <w:uiPriority w:val="21"/>
    <w:qFormat/>
    <w:rsid w:val="002D266A"/>
    <w:rPr>
      <w:i/>
      <w:iCs/>
      <w:caps/>
      <w:spacing w:val="10"/>
      <w:sz w:val="20"/>
      <w:szCs w:val="20"/>
    </w:rPr>
  </w:style>
  <w:style w:type="character" w:styleId="SubtleReference">
    <w:name w:val="Subtle Reference"/>
    <w:basedOn w:val="DefaultParagraphFont"/>
    <w:uiPriority w:val="31"/>
    <w:qFormat/>
    <w:rsid w:val="002D266A"/>
    <w:rPr>
      <w:rFonts w:asciiTheme="minorHAnsi" w:eastAsiaTheme="minorEastAsia" w:hAnsiTheme="minorHAnsi" w:cstheme="minorBidi"/>
      <w:i/>
      <w:iCs/>
      <w:color w:val="004D6C" w:themeColor="accent2" w:themeShade="7F"/>
    </w:rPr>
  </w:style>
  <w:style w:type="character" w:styleId="IntenseReference">
    <w:name w:val="Intense Reference"/>
    <w:uiPriority w:val="32"/>
    <w:qFormat/>
    <w:rsid w:val="002D266A"/>
    <w:rPr>
      <w:rFonts w:asciiTheme="minorHAnsi" w:eastAsiaTheme="minorEastAsia" w:hAnsiTheme="minorHAnsi" w:cstheme="minorBidi"/>
      <w:b/>
      <w:bCs/>
      <w:i/>
      <w:iCs/>
      <w:color w:val="004D6C" w:themeColor="accent2" w:themeShade="7F"/>
    </w:rPr>
  </w:style>
  <w:style w:type="character" w:styleId="BookTitle">
    <w:name w:val="Book Title"/>
    <w:uiPriority w:val="33"/>
    <w:qFormat/>
    <w:rsid w:val="002D266A"/>
    <w:rPr>
      <w:caps/>
      <w:color w:val="004D6C" w:themeColor="accent2" w:themeShade="7F"/>
      <w:spacing w:val="5"/>
      <w:u w:color="004D6C" w:themeColor="accent2" w:themeShade="7F"/>
    </w:rPr>
  </w:style>
  <w:style w:type="paragraph" w:styleId="TOCHeading">
    <w:name w:val="TOC Heading"/>
    <w:basedOn w:val="Heading1"/>
    <w:next w:val="Normal"/>
    <w:uiPriority w:val="39"/>
    <w:semiHidden/>
    <w:unhideWhenUsed/>
    <w:qFormat/>
    <w:rsid w:val="002D266A"/>
    <w:pPr>
      <w:outlineLvl w:val="9"/>
    </w:pPr>
    <w:rPr>
      <w:lang w:bidi="en-US"/>
    </w:rPr>
  </w:style>
  <w:style w:type="paragraph" w:styleId="Header">
    <w:name w:val="header"/>
    <w:basedOn w:val="Normal"/>
    <w:link w:val="HeaderChar"/>
    <w:uiPriority w:val="99"/>
    <w:unhideWhenUsed/>
    <w:rsid w:val="001B5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B"/>
    <w:rPr>
      <w:i/>
      <w:iCs/>
      <w:sz w:val="20"/>
      <w:szCs w:val="20"/>
    </w:rPr>
  </w:style>
  <w:style w:type="paragraph" w:styleId="Footer">
    <w:name w:val="footer"/>
    <w:basedOn w:val="Normal"/>
    <w:link w:val="FooterChar"/>
    <w:uiPriority w:val="99"/>
    <w:unhideWhenUsed/>
    <w:rsid w:val="001B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B"/>
    <w:rPr>
      <w:i/>
      <w:iCs/>
      <w:sz w:val="20"/>
      <w:szCs w:val="20"/>
    </w:rPr>
  </w:style>
  <w:style w:type="character" w:styleId="PlaceholderText">
    <w:name w:val="Placeholder Text"/>
    <w:basedOn w:val="DefaultParagraphFont"/>
    <w:uiPriority w:val="99"/>
    <w:semiHidden/>
    <w:rsid w:val="001B524B"/>
    <w:rPr>
      <w:color w:val="808080"/>
    </w:rPr>
  </w:style>
  <w:style w:type="paragraph" w:styleId="TOC1">
    <w:name w:val="toc 1"/>
    <w:basedOn w:val="Normal"/>
    <w:next w:val="Normal"/>
    <w:autoRedefine/>
    <w:uiPriority w:val="39"/>
    <w:unhideWhenUsed/>
    <w:rsid w:val="00C36565"/>
    <w:pPr>
      <w:spacing w:after="100"/>
    </w:pPr>
  </w:style>
  <w:style w:type="character" w:styleId="Hyperlink">
    <w:name w:val="Hyperlink"/>
    <w:basedOn w:val="DefaultParagraphFont"/>
    <w:uiPriority w:val="99"/>
    <w:unhideWhenUsed/>
    <w:rsid w:val="00C36565"/>
    <w:rPr>
      <w:color w:val="F49100" w:themeColor="hyperlink"/>
      <w:u w:val="single"/>
    </w:rPr>
  </w:style>
  <w:style w:type="character" w:customStyle="1" w:styleId="NoSpacingChar">
    <w:name w:val="No Spacing Char"/>
    <w:basedOn w:val="DefaultParagraphFont"/>
    <w:link w:val="NoSpacing"/>
    <w:uiPriority w:val="1"/>
    <w:rsid w:val="002D266A"/>
  </w:style>
  <w:style w:type="character" w:styleId="FollowedHyperlink">
    <w:name w:val="FollowedHyperlink"/>
    <w:basedOn w:val="DefaultParagraphFont"/>
    <w:uiPriority w:val="99"/>
    <w:semiHidden/>
    <w:unhideWhenUsed/>
    <w:rsid w:val="000A0D39"/>
    <w:rPr>
      <w:color w:val="85DFD0" w:themeColor="followedHyperlink"/>
      <w:u w:val="single"/>
    </w:rPr>
  </w:style>
  <w:style w:type="paragraph" w:customStyle="1" w:styleId="Style1">
    <w:name w:val="Style1"/>
    <w:basedOn w:val="Title"/>
    <w:link w:val="Style1Char"/>
    <w:qFormat/>
    <w:rsid w:val="00F762BB"/>
    <w:rPr>
      <w:caps w:val="0"/>
    </w:rPr>
  </w:style>
  <w:style w:type="character" w:customStyle="1" w:styleId="Style1Char">
    <w:name w:val="Style1 Char"/>
    <w:basedOn w:val="TitleChar"/>
    <w:link w:val="Style1"/>
    <w:rsid w:val="00F762BB"/>
    <w:rPr>
      <w:caps w:val="0"/>
      <w:color w:val="004E6C" w:themeColor="accent2" w:themeShade="80"/>
      <w:spacing w:val="50"/>
      <w:sz w:val="44"/>
      <w:szCs w:val="44"/>
    </w:rPr>
  </w:style>
  <w:style w:type="paragraph" w:styleId="NormalWeb">
    <w:name w:val="Normal (Web)"/>
    <w:basedOn w:val="Normal"/>
    <w:uiPriority w:val="99"/>
    <w:semiHidden/>
    <w:unhideWhenUsed/>
    <w:rsid w:val="00EB65E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12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300">
      <w:bodyDiv w:val="1"/>
      <w:marLeft w:val="0"/>
      <w:marRight w:val="0"/>
      <w:marTop w:val="0"/>
      <w:marBottom w:val="0"/>
      <w:divBdr>
        <w:top w:val="none" w:sz="0" w:space="0" w:color="auto"/>
        <w:left w:val="none" w:sz="0" w:space="0" w:color="auto"/>
        <w:bottom w:val="none" w:sz="0" w:space="0" w:color="auto"/>
        <w:right w:val="none" w:sz="0" w:space="0" w:color="auto"/>
      </w:divBdr>
    </w:div>
    <w:div w:id="5596717">
      <w:bodyDiv w:val="1"/>
      <w:marLeft w:val="0"/>
      <w:marRight w:val="0"/>
      <w:marTop w:val="0"/>
      <w:marBottom w:val="0"/>
      <w:divBdr>
        <w:top w:val="none" w:sz="0" w:space="0" w:color="auto"/>
        <w:left w:val="none" w:sz="0" w:space="0" w:color="auto"/>
        <w:bottom w:val="none" w:sz="0" w:space="0" w:color="auto"/>
        <w:right w:val="none" w:sz="0" w:space="0" w:color="auto"/>
      </w:divBdr>
    </w:div>
    <w:div w:id="43220975">
      <w:bodyDiv w:val="1"/>
      <w:marLeft w:val="0"/>
      <w:marRight w:val="0"/>
      <w:marTop w:val="0"/>
      <w:marBottom w:val="0"/>
      <w:divBdr>
        <w:top w:val="none" w:sz="0" w:space="0" w:color="auto"/>
        <w:left w:val="none" w:sz="0" w:space="0" w:color="auto"/>
        <w:bottom w:val="none" w:sz="0" w:space="0" w:color="auto"/>
        <w:right w:val="none" w:sz="0" w:space="0" w:color="auto"/>
      </w:divBdr>
    </w:div>
    <w:div w:id="61564227">
      <w:bodyDiv w:val="1"/>
      <w:marLeft w:val="0"/>
      <w:marRight w:val="0"/>
      <w:marTop w:val="0"/>
      <w:marBottom w:val="0"/>
      <w:divBdr>
        <w:top w:val="none" w:sz="0" w:space="0" w:color="auto"/>
        <w:left w:val="none" w:sz="0" w:space="0" w:color="auto"/>
        <w:bottom w:val="none" w:sz="0" w:space="0" w:color="auto"/>
        <w:right w:val="none" w:sz="0" w:space="0" w:color="auto"/>
      </w:divBdr>
    </w:div>
    <w:div w:id="74935379">
      <w:bodyDiv w:val="1"/>
      <w:marLeft w:val="0"/>
      <w:marRight w:val="0"/>
      <w:marTop w:val="0"/>
      <w:marBottom w:val="0"/>
      <w:divBdr>
        <w:top w:val="none" w:sz="0" w:space="0" w:color="auto"/>
        <w:left w:val="none" w:sz="0" w:space="0" w:color="auto"/>
        <w:bottom w:val="none" w:sz="0" w:space="0" w:color="auto"/>
        <w:right w:val="none" w:sz="0" w:space="0" w:color="auto"/>
      </w:divBdr>
    </w:div>
    <w:div w:id="80762602">
      <w:bodyDiv w:val="1"/>
      <w:marLeft w:val="0"/>
      <w:marRight w:val="0"/>
      <w:marTop w:val="0"/>
      <w:marBottom w:val="0"/>
      <w:divBdr>
        <w:top w:val="none" w:sz="0" w:space="0" w:color="auto"/>
        <w:left w:val="none" w:sz="0" w:space="0" w:color="auto"/>
        <w:bottom w:val="none" w:sz="0" w:space="0" w:color="auto"/>
        <w:right w:val="none" w:sz="0" w:space="0" w:color="auto"/>
      </w:divBdr>
    </w:div>
    <w:div w:id="198780391">
      <w:bodyDiv w:val="1"/>
      <w:marLeft w:val="0"/>
      <w:marRight w:val="0"/>
      <w:marTop w:val="0"/>
      <w:marBottom w:val="0"/>
      <w:divBdr>
        <w:top w:val="none" w:sz="0" w:space="0" w:color="auto"/>
        <w:left w:val="none" w:sz="0" w:space="0" w:color="auto"/>
        <w:bottom w:val="none" w:sz="0" w:space="0" w:color="auto"/>
        <w:right w:val="none" w:sz="0" w:space="0" w:color="auto"/>
      </w:divBdr>
    </w:div>
    <w:div w:id="232394527">
      <w:bodyDiv w:val="1"/>
      <w:marLeft w:val="0"/>
      <w:marRight w:val="0"/>
      <w:marTop w:val="0"/>
      <w:marBottom w:val="0"/>
      <w:divBdr>
        <w:top w:val="none" w:sz="0" w:space="0" w:color="auto"/>
        <w:left w:val="none" w:sz="0" w:space="0" w:color="auto"/>
        <w:bottom w:val="none" w:sz="0" w:space="0" w:color="auto"/>
        <w:right w:val="none" w:sz="0" w:space="0" w:color="auto"/>
      </w:divBdr>
    </w:div>
    <w:div w:id="259873594">
      <w:bodyDiv w:val="1"/>
      <w:marLeft w:val="0"/>
      <w:marRight w:val="0"/>
      <w:marTop w:val="0"/>
      <w:marBottom w:val="0"/>
      <w:divBdr>
        <w:top w:val="none" w:sz="0" w:space="0" w:color="auto"/>
        <w:left w:val="none" w:sz="0" w:space="0" w:color="auto"/>
        <w:bottom w:val="none" w:sz="0" w:space="0" w:color="auto"/>
        <w:right w:val="none" w:sz="0" w:space="0" w:color="auto"/>
      </w:divBdr>
    </w:div>
    <w:div w:id="272327946">
      <w:bodyDiv w:val="1"/>
      <w:marLeft w:val="0"/>
      <w:marRight w:val="0"/>
      <w:marTop w:val="0"/>
      <w:marBottom w:val="0"/>
      <w:divBdr>
        <w:top w:val="none" w:sz="0" w:space="0" w:color="auto"/>
        <w:left w:val="none" w:sz="0" w:space="0" w:color="auto"/>
        <w:bottom w:val="none" w:sz="0" w:space="0" w:color="auto"/>
        <w:right w:val="none" w:sz="0" w:space="0" w:color="auto"/>
      </w:divBdr>
    </w:div>
    <w:div w:id="279799381">
      <w:bodyDiv w:val="1"/>
      <w:marLeft w:val="0"/>
      <w:marRight w:val="0"/>
      <w:marTop w:val="0"/>
      <w:marBottom w:val="0"/>
      <w:divBdr>
        <w:top w:val="none" w:sz="0" w:space="0" w:color="auto"/>
        <w:left w:val="none" w:sz="0" w:space="0" w:color="auto"/>
        <w:bottom w:val="none" w:sz="0" w:space="0" w:color="auto"/>
        <w:right w:val="none" w:sz="0" w:space="0" w:color="auto"/>
      </w:divBdr>
    </w:div>
    <w:div w:id="304551294">
      <w:bodyDiv w:val="1"/>
      <w:marLeft w:val="0"/>
      <w:marRight w:val="0"/>
      <w:marTop w:val="0"/>
      <w:marBottom w:val="0"/>
      <w:divBdr>
        <w:top w:val="none" w:sz="0" w:space="0" w:color="auto"/>
        <w:left w:val="none" w:sz="0" w:space="0" w:color="auto"/>
        <w:bottom w:val="none" w:sz="0" w:space="0" w:color="auto"/>
        <w:right w:val="none" w:sz="0" w:space="0" w:color="auto"/>
      </w:divBdr>
    </w:div>
    <w:div w:id="305202845">
      <w:bodyDiv w:val="1"/>
      <w:marLeft w:val="0"/>
      <w:marRight w:val="0"/>
      <w:marTop w:val="0"/>
      <w:marBottom w:val="0"/>
      <w:divBdr>
        <w:top w:val="none" w:sz="0" w:space="0" w:color="auto"/>
        <w:left w:val="none" w:sz="0" w:space="0" w:color="auto"/>
        <w:bottom w:val="none" w:sz="0" w:space="0" w:color="auto"/>
        <w:right w:val="none" w:sz="0" w:space="0" w:color="auto"/>
      </w:divBdr>
    </w:div>
    <w:div w:id="320932971">
      <w:bodyDiv w:val="1"/>
      <w:marLeft w:val="0"/>
      <w:marRight w:val="0"/>
      <w:marTop w:val="0"/>
      <w:marBottom w:val="0"/>
      <w:divBdr>
        <w:top w:val="none" w:sz="0" w:space="0" w:color="auto"/>
        <w:left w:val="none" w:sz="0" w:space="0" w:color="auto"/>
        <w:bottom w:val="none" w:sz="0" w:space="0" w:color="auto"/>
        <w:right w:val="none" w:sz="0" w:space="0" w:color="auto"/>
      </w:divBdr>
    </w:div>
    <w:div w:id="321663994">
      <w:bodyDiv w:val="1"/>
      <w:marLeft w:val="0"/>
      <w:marRight w:val="0"/>
      <w:marTop w:val="0"/>
      <w:marBottom w:val="0"/>
      <w:divBdr>
        <w:top w:val="none" w:sz="0" w:space="0" w:color="auto"/>
        <w:left w:val="none" w:sz="0" w:space="0" w:color="auto"/>
        <w:bottom w:val="none" w:sz="0" w:space="0" w:color="auto"/>
        <w:right w:val="none" w:sz="0" w:space="0" w:color="auto"/>
      </w:divBdr>
    </w:div>
    <w:div w:id="339937639">
      <w:bodyDiv w:val="1"/>
      <w:marLeft w:val="0"/>
      <w:marRight w:val="0"/>
      <w:marTop w:val="0"/>
      <w:marBottom w:val="0"/>
      <w:divBdr>
        <w:top w:val="none" w:sz="0" w:space="0" w:color="auto"/>
        <w:left w:val="none" w:sz="0" w:space="0" w:color="auto"/>
        <w:bottom w:val="none" w:sz="0" w:space="0" w:color="auto"/>
        <w:right w:val="none" w:sz="0" w:space="0" w:color="auto"/>
      </w:divBdr>
    </w:div>
    <w:div w:id="343939119">
      <w:bodyDiv w:val="1"/>
      <w:marLeft w:val="0"/>
      <w:marRight w:val="0"/>
      <w:marTop w:val="0"/>
      <w:marBottom w:val="0"/>
      <w:divBdr>
        <w:top w:val="none" w:sz="0" w:space="0" w:color="auto"/>
        <w:left w:val="none" w:sz="0" w:space="0" w:color="auto"/>
        <w:bottom w:val="none" w:sz="0" w:space="0" w:color="auto"/>
        <w:right w:val="none" w:sz="0" w:space="0" w:color="auto"/>
      </w:divBdr>
    </w:div>
    <w:div w:id="356391657">
      <w:bodyDiv w:val="1"/>
      <w:marLeft w:val="0"/>
      <w:marRight w:val="0"/>
      <w:marTop w:val="0"/>
      <w:marBottom w:val="0"/>
      <w:divBdr>
        <w:top w:val="none" w:sz="0" w:space="0" w:color="auto"/>
        <w:left w:val="none" w:sz="0" w:space="0" w:color="auto"/>
        <w:bottom w:val="none" w:sz="0" w:space="0" w:color="auto"/>
        <w:right w:val="none" w:sz="0" w:space="0" w:color="auto"/>
      </w:divBdr>
    </w:div>
    <w:div w:id="380371200">
      <w:bodyDiv w:val="1"/>
      <w:marLeft w:val="0"/>
      <w:marRight w:val="0"/>
      <w:marTop w:val="0"/>
      <w:marBottom w:val="0"/>
      <w:divBdr>
        <w:top w:val="none" w:sz="0" w:space="0" w:color="auto"/>
        <w:left w:val="none" w:sz="0" w:space="0" w:color="auto"/>
        <w:bottom w:val="none" w:sz="0" w:space="0" w:color="auto"/>
        <w:right w:val="none" w:sz="0" w:space="0" w:color="auto"/>
      </w:divBdr>
    </w:div>
    <w:div w:id="447625118">
      <w:bodyDiv w:val="1"/>
      <w:marLeft w:val="0"/>
      <w:marRight w:val="0"/>
      <w:marTop w:val="0"/>
      <w:marBottom w:val="0"/>
      <w:divBdr>
        <w:top w:val="none" w:sz="0" w:space="0" w:color="auto"/>
        <w:left w:val="none" w:sz="0" w:space="0" w:color="auto"/>
        <w:bottom w:val="none" w:sz="0" w:space="0" w:color="auto"/>
        <w:right w:val="none" w:sz="0" w:space="0" w:color="auto"/>
      </w:divBdr>
    </w:div>
    <w:div w:id="540362550">
      <w:bodyDiv w:val="1"/>
      <w:marLeft w:val="0"/>
      <w:marRight w:val="0"/>
      <w:marTop w:val="0"/>
      <w:marBottom w:val="0"/>
      <w:divBdr>
        <w:top w:val="none" w:sz="0" w:space="0" w:color="auto"/>
        <w:left w:val="none" w:sz="0" w:space="0" w:color="auto"/>
        <w:bottom w:val="none" w:sz="0" w:space="0" w:color="auto"/>
        <w:right w:val="none" w:sz="0" w:space="0" w:color="auto"/>
      </w:divBdr>
    </w:div>
    <w:div w:id="550926742">
      <w:bodyDiv w:val="1"/>
      <w:marLeft w:val="0"/>
      <w:marRight w:val="0"/>
      <w:marTop w:val="0"/>
      <w:marBottom w:val="0"/>
      <w:divBdr>
        <w:top w:val="none" w:sz="0" w:space="0" w:color="auto"/>
        <w:left w:val="none" w:sz="0" w:space="0" w:color="auto"/>
        <w:bottom w:val="none" w:sz="0" w:space="0" w:color="auto"/>
        <w:right w:val="none" w:sz="0" w:space="0" w:color="auto"/>
      </w:divBdr>
    </w:div>
    <w:div w:id="565532027">
      <w:bodyDiv w:val="1"/>
      <w:marLeft w:val="0"/>
      <w:marRight w:val="0"/>
      <w:marTop w:val="0"/>
      <w:marBottom w:val="0"/>
      <w:divBdr>
        <w:top w:val="none" w:sz="0" w:space="0" w:color="auto"/>
        <w:left w:val="none" w:sz="0" w:space="0" w:color="auto"/>
        <w:bottom w:val="none" w:sz="0" w:space="0" w:color="auto"/>
        <w:right w:val="none" w:sz="0" w:space="0" w:color="auto"/>
      </w:divBdr>
    </w:div>
    <w:div w:id="625475940">
      <w:bodyDiv w:val="1"/>
      <w:marLeft w:val="0"/>
      <w:marRight w:val="0"/>
      <w:marTop w:val="0"/>
      <w:marBottom w:val="0"/>
      <w:divBdr>
        <w:top w:val="none" w:sz="0" w:space="0" w:color="auto"/>
        <w:left w:val="none" w:sz="0" w:space="0" w:color="auto"/>
        <w:bottom w:val="none" w:sz="0" w:space="0" w:color="auto"/>
        <w:right w:val="none" w:sz="0" w:space="0" w:color="auto"/>
      </w:divBdr>
    </w:div>
    <w:div w:id="626081349">
      <w:bodyDiv w:val="1"/>
      <w:marLeft w:val="0"/>
      <w:marRight w:val="0"/>
      <w:marTop w:val="0"/>
      <w:marBottom w:val="0"/>
      <w:divBdr>
        <w:top w:val="none" w:sz="0" w:space="0" w:color="auto"/>
        <w:left w:val="none" w:sz="0" w:space="0" w:color="auto"/>
        <w:bottom w:val="none" w:sz="0" w:space="0" w:color="auto"/>
        <w:right w:val="none" w:sz="0" w:space="0" w:color="auto"/>
      </w:divBdr>
    </w:div>
    <w:div w:id="634331743">
      <w:bodyDiv w:val="1"/>
      <w:marLeft w:val="0"/>
      <w:marRight w:val="0"/>
      <w:marTop w:val="0"/>
      <w:marBottom w:val="0"/>
      <w:divBdr>
        <w:top w:val="none" w:sz="0" w:space="0" w:color="auto"/>
        <w:left w:val="none" w:sz="0" w:space="0" w:color="auto"/>
        <w:bottom w:val="none" w:sz="0" w:space="0" w:color="auto"/>
        <w:right w:val="none" w:sz="0" w:space="0" w:color="auto"/>
      </w:divBdr>
    </w:div>
    <w:div w:id="638655307">
      <w:bodyDiv w:val="1"/>
      <w:marLeft w:val="0"/>
      <w:marRight w:val="0"/>
      <w:marTop w:val="0"/>
      <w:marBottom w:val="0"/>
      <w:divBdr>
        <w:top w:val="none" w:sz="0" w:space="0" w:color="auto"/>
        <w:left w:val="none" w:sz="0" w:space="0" w:color="auto"/>
        <w:bottom w:val="none" w:sz="0" w:space="0" w:color="auto"/>
        <w:right w:val="none" w:sz="0" w:space="0" w:color="auto"/>
      </w:divBdr>
    </w:div>
    <w:div w:id="652611258">
      <w:bodyDiv w:val="1"/>
      <w:marLeft w:val="0"/>
      <w:marRight w:val="0"/>
      <w:marTop w:val="0"/>
      <w:marBottom w:val="0"/>
      <w:divBdr>
        <w:top w:val="none" w:sz="0" w:space="0" w:color="auto"/>
        <w:left w:val="none" w:sz="0" w:space="0" w:color="auto"/>
        <w:bottom w:val="none" w:sz="0" w:space="0" w:color="auto"/>
        <w:right w:val="none" w:sz="0" w:space="0" w:color="auto"/>
      </w:divBdr>
    </w:div>
    <w:div w:id="707489267">
      <w:bodyDiv w:val="1"/>
      <w:marLeft w:val="0"/>
      <w:marRight w:val="0"/>
      <w:marTop w:val="0"/>
      <w:marBottom w:val="0"/>
      <w:divBdr>
        <w:top w:val="none" w:sz="0" w:space="0" w:color="auto"/>
        <w:left w:val="none" w:sz="0" w:space="0" w:color="auto"/>
        <w:bottom w:val="none" w:sz="0" w:space="0" w:color="auto"/>
        <w:right w:val="none" w:sz="0" w:space="0" w:color="auto"/>
      </w:divBdr>
    </w:div>
    <w:div w:id="731079918">
      <w:bodyDiv w:val="1"/>
      <w:marLeft w:val="0"/>
      <w:marRight w:val="0"/>
      <w:marTop w:val="0"/>
      <w:marBottom w:val="0"/>
      <w:divBdr>
        <w:top w:val="none" w:sz="0" w:space="0" w:color="auto"/>
        <w:left w:val="none" w:sz="0" w:space="0" w:color="auto"/>
        <w:bottom w:val="none" w:sz="0" w:space="0" w:color="auto"/>
        <w:right w:val="none" w:sz="0" w:space="0" w:color="auto"/>
      </w:divBdr>
    </w:div>
    <w:div w:id="739791261">
      <w:bodyDiv w:val="1"/>
      <w:marLeft w:val="0"/>
      <w:marRight w:val="0"/>
      <w:marTop w:val="0"/>
      <w:marBottom w:val="0"/>
      <w:divBdr>
        <w:top w:val="none" w:sz="0" w:space="0" w:color="auto"/>
        <w:left w:val="none" w:sz="0" w:space="0" w:color="auto"/>
        <w:bottom w:val="none" w:sz="0" w:space="0" w:color="auto"/>
        <w:right w:val="none" w:sz="0" w:space="0" w:color="auto"/>
      </w:divBdr>
    </w:div>
    <w:div w:id="757334594">
      <w:bodyDiv w:val="1"/>
      <w:marLeft w:val="0"/>
      <w:marRight w:val="0"/>
      <w:marTop w:val="0"/>
      <w:marBottom w:val="0"/>
      <w:divBdr>
        <w:top w:val="none" w:sz="0" w:space="0" w:color="auto"/>
        <w:left w:val="none" w:sz="0" w:space="0" w:color="auto"/>
        <w:bottom w:val="none" w:sz="0" w:space="0" w:color="auto"/>
        <w:right w:val="none" w:sz="0" w:space="0" w:color="auto"/>
      </w:divBdr>
    </w:div>
    <w:div w:id="783614010">
      <w:bodyDiv w:val="1"/>
      <w:marLeft w:val="0"/>
      <w:marRight w:val="0"/>
      <w:marTop w:val="0"/>
      <w:marBottom w:val="0"/>
      <w:divBdr>
        <w:top w:val="none" w:sz="0" w:space="0" w:color="auto"/>
        <w:left w:val="none" w:sz="0" w:space="0" w:color="auto"/>
        <w:bottom w:val="none" w:sz="0" w:space="0" w:color="auto"/>
        <w:right w:val="none" w:sz="0" w:space="0" w:color="auto"/>
      </w:divBdr>
    </w:div>
    <w:div w:id="790125956">
      <w:bodyDiv w:val="1"/>
      <w:marLeft w:val="0"/>
      <w:marRight w:val="0"/>
      <w:marTop w:val="0"/>
      <w:marBottom w:val="0"/>
      <w:divBdr>
        <w:top w:val="none" w:sz="0" w:space="0" w:color="auto"/>
        <w:left w:val="none" w:sz="0" w:space="0" w:color="auto"/>
        <w:bottom w:val="none" w:sz="0" w:space="0" w:color="auto"/>
        <w:right w:val="none" w:sz="0" w:space="0" w:color="auto"/>
      </w:divBdr>
    </w:div>
    <w:div w:id="828523503">
      <w:bodyDiv w:val="1"/>
      <w:marLeft w:val="0"/>
      <w:marRight w:val="0"/>
      <w:marTop w:val="0"/>
      <w:marBottom w:val="0"/>
      <w:divBdr>
        <w:top w:val="none" w:sz="0" w:space="0" w:color="auto"/>
        <w:left w:val="none" w:sz="0" w:space="0" w:color="auto"/>
        <w:bottom w:val="none" w:sz="0" w:space="0" w:color="auto"/>
        <w:right w:val="none" w:sz="0" w:space="0" w:color="auto"/>
      </w:divBdr>
    </w:div>
    <w:div w:id="874659843">
      <w:bodyDiv w:val="1"/>
      <w:marLeft w:val="0"/>
      <w:marRight w:val="0"/>
      <w:marTop w:val="0"/>
      <w:marBottom w:val="0"/>
      <w:divBdr>
        <w:top w:val="none" w:sz="0" w:space="0" w:color="auto"/>
        <w:left w:val="none" w:sz="0" w:space="0" w:color="auto"/>
        <w:bottom w:val="none" w:sz="0" w:space="0" w:color="auto"/>
        <w:right w:val="none" w:sz="0" w:space="0" w:color="auto"/>
      </w:divBdr>
    </w:div>
    <w:div w:id="876893468">
      <w:bodyDiv w:val="1"/>
      <w:marLeft w:val="0"/>
      <w:marRight w:val="0"/>
      <w:marTop w:val="0"/>
      <w:marBottom w:val="0"/>
      <w:divBdr>
        <w:top w:val="none" w:sz="0" w:space="0" w:color="auto"/>
        <w:left w:val="none" w:sz="0" w:space="0" w:color="auto"/>
        <w:bottom w:val="none" w:sz="0" w:space="0" w:color="auto"/>
        <w:right w:val="none" w:sz="0" w:space="0" w:color="auto"/>
      </w:divBdr>
    </w:div>
    <w:div w:id="904992462">
      <w:bodyDiv w:val="1"/>
      <w:marLeft w:val="0"/>
      <w:marRight w:val="0"/>
      <w:marTop w:val="0"/>
      <w:marBottom w:val="0"/>
      <w:divBdr>
        <w:top w:val="none" w:sz="0" w:space="0" w:color="auto"/>
        <w:left w:val="none" w:sz="0" w:space="0" w:color="auto"/>
        <w:bottom w:val="none" w:sz="0" w:space="0" w:color="auto"/>
        <w:right w:val="none" w:sz="0" w:space="0" w:color="auto"/>
      </w:divBdr>
    </w:div>
    <w:div w:id="934674609">
      <w:bodyDiv w:val="1"/>
      <w:marLeft w:val="0"/>
      <w:marRight w:val="0"/>
      <w:marTop w:val="0"/>
      <w:marBottom w:val="0"/>
      <w:divBdr>
        <w:top w:val="none" w:sz="0" w:space="0" w:color="auto"/>
        <w:left w:val="none" w:sz="0" w:space="0" w:color="auto"/>
        <w:bottom w:val="none" w:sz="0" w:space="0" w:color="auto"/>
        <w:right w:val="none" w:sz="0" w:space="0" w:color="auto"/>
      </w:divBdr>
    </w:div>
    <w:div w:id="1048380851">
      <w:bodyDiv w:val="1"/>
      <w:marLeft w:val="0"/>
      <w:marRight w:val="0"/>
      <w:marTop w:val="0"/>
      <w:marBottom w:val="0"/>
      <w:divBdr>
        <w:top w:val="none" w:sz="0" w:space="0" w:color="auto"/>
        <w:left w:val="none" w:sz="0" w:space="0" w:color="auto"/>
        <w:bottom w:val="none" w:sz="0" w:space="0" w:color="auto"/>
        <w:right w:val="none" w:sz="0" w:space="0" w:color="auto"/>
      </w:divBdr>
    </w:div>
    <w:div w:id="1082870240">
      <w:bodyDiv w:val="1"/>
      <w:marLeft w:val="0"/>
      <w:marRight w:val="0"/>
      <w:marTop w:val="0"/>
      <w:marBottom w:val="0"/>
      <w:divBdr>
        <w:top w:val="none" w:sz="0" w:space="0" w:color="auto"/>
        <w:left w:val="none" w:sz="0" w:space="0" w:color="auto"/>
        <w:bottom w:val="none" w:sz="0" w:space="0" w:color="auto"/>
        <w:right w:val="none" w:sz="0" w:space="0" w:color="auto"/>
      </w:divBdr>
    </w:div>
    <w:div w:id="1149831751">
      <w:bodyDiv w:val="1"/>
      <w:marLeft w:val="0"/>
      <w:marRight w:val="0"/>
      <w:marTop w:val="0"/>
      <w:marBottom w:val="0"/>
      <w:divBdr>
        <w:top w:val="none" w:sz="0" w:space="0" w:color="auto"/>
        <w:left w:val="none" w:sz="0" w:space="0" w:color="auto"/>
        <w:bottom w:val="none" w:sz="0" w:space="0" w:color="auto"/>
        <w:right w:val="none" w:sz="0" w:space="0" w:color="auto"/>
      </w:divBdr>
    </w:div>
    <w:div w:id="1213687655">
      <w:bodyDiv w:val="1"/>
      <w:marLeft w:val="0"/>
      <w:marRight w:val="0"/>
      <w:marTop w:val="0"/>
      <w:marBottom w:val="0"/>
      <w:divBdr>
        <w:top w:val="none" w:sz="0" w:space="0" w:color="auto"/>
        <w:left w:val="none" w:sz="0" w:space="0" w:color="auto"/>
        <w:bottom w:val="none" w:sz="0" w:space="0" w:color="auto"/>
        <w:right w:val="none" w:sz="0" w:space="0" w:color="auto"/>
      </w:divBdr>
    </w:div>
    <w:div w:id="1249580383">
      <w:bodyDiv w:val="1"/>
      <w:marLeft w:val="0"/>
      <w:marRight w:val="0"/>
      <w:marTop w:val="0"/>
      <w:marBottom w:val="0"/>
      <w:divBdr>
        <w:top w:val="none" w:sz="0" w:space="0" w:color="auto"/>
        <w:left w:val="none" w:sz="0" w:space="0" w:color="auto"/>
        <w:bottom w:val="none" w:sz="0" w:space="0" w:color="auto"/>
        <w:right w:val="none" w:sz="0" w:space="0" w:color="auto"/>
      </w:divBdr>
    </w:div>
    <w:div w:id="1256554061">
      <w:bodyDiv w:val="1"/>
      <w:marLeft w:val="0"/>
      <w:marRight w:val="0"/>
      <w:marTop w:val="0"/>
      <w:marBottom w:val="0"/>
      <w:divBdr>
        <w:top w:val="none" w:sz="0" w:space="0" w:color="auto"/>
        <w:left w:val="none" w:sz="0" w:space="0" w:color="auto"/>
        <w:bottom w:val="none" w:sz="0" w:space="0" w:color="auto"/>
        <w:right w:val="none" w:sz="0" w:space="0" w:color="auto"/>
      </w:divBdr>
    </w:div>
    <w:div w:id="1346445031">
      <w:bodyDiv w:val="1"/>
      <w:marLeft w:val="0"/>
      <w:marRight w:val="0"/>
      <w:marTop w:val="0"/>
      <w:marBottom w:val="0"/>
      <w:divBdr>
        <w:top w:val="none" w:sz="0" w:space="0" w:color="auto"/>
        <w:left w:val="none" w:sz="0" w:space="0" w:color="auto"/>
        <w:bottom w:val="none" w:sz="0" w:space="0" w:color="auto"/>
        <w:right w:val="none" w:sz="0" w:space="0" w:color="auto"/>
      </w:divBdr>
    </w:div>
    <w:div w:id="1424567524">
      <w:bodyDiv w:val="1"/>
      <w:marLeft w:val="0"/>
      <w:marRight w:val="0"/>
      <w:marTop w:val="0"/>
      <w:marBottom w:val="0"/>
      <w:divBdr>
        <w:top w:val="none" w:sz="0" w:space="0" w:color="auto"/>
        <w:left w:val="none" w:sz="0" w:space="0" w:color="auto"/>
        <w:bottom w:val="none" w:sz="0" w:space="0" w:color="auto"/>
        <w:right w:val="none" w:sz="0" w:space="0" w:color="auto"/>
      </w:divBdr>
    </w:div>
    <w:div w:id="1465583157">
      <w:bodyDiv w:val="1"/>
      <w:marLeft w:val="0"/>
      <w:marRight w:val="0"/>
      <w:marTop w:val="0"/>
      <w:marBottom w:val="0"/>
      <w:divBdr>
        <w:top w:val="none" w:sz="0" w:space="0" w:color="auto"/>
        <w:left w:val="none" w:sz="0" w:space="0" w:color="auto"/>
        <w:bottom w:val="none" w:sz="0" w:space="0" w:color="auto"/>
        <w:right w:val="none" w:sz="0" w:space="0" w:color="auto"/>
      </w:divBdr>
    </w:div>
    <w:div w:id="1474717807">
      <w:bodyDiv w:val="1"/>
      <w:marLeft w:val="0"/>
      <w:marRight w:val="0"/>
      <w:marTop w:val="0"/>
      <w:marBottom w:val="0"/>
      <w:divBdr>
        <w:top w:val="none" w:sz="0" w:space="0" w:color="auto"/>
        <w:left w:val="none" w:sz="0" w:space="0" w:color="auto"/>
        <w:bottom w:val="none" w:sz="0" w:space="0" w:color="auto"/>
        <w:right w:val="none" w:sz="0" w:space="0" w:color="auto"/>
      </w:divBdr>
    </w:div>
    <w:div w:id="1484659865">
      <w:bodyDiv w:val="1"/>
      <w:marLeft w:val="0"/>
      <w:marRight w:val="0"/>
      <w:marTop w:val="0"/>
      <w:marBottom w:val="0"/>
      <w:divBdr>
        <w:top w:val="none" w:sz="0" w:space="0" w:color="auto"/>
        <w:left w:val="none" w:sz="0" w:space="0" w:color="auto"/>
        <w:bottom w:val="none" w:sz="0" w:space="0" w:color="auto"/>
        <w:right w:val="none" w:sz="0" w:space="0" w:color="auto"/>
      </w:divBdr>
    </w:div>
    <w:div w:id="1487167708">
      <w:bodyDiv w:val="1"/>
      <w:marLeft w:val="0"/>
      <w:marRight w:val="0"/>
      <w:marTop w:val="0"/>
      <w:marBottom w:val="0"/>
      <w:divBdr>
        <w:top w:val="none" w:sz="0" w:space="0" w:color="auto"/>
        <w:left w:val="none" w:sz="0" w:space="0" w:color="auto"/>
        <w:bottom w:val="none" w:sz="0" w:space="0" w:color="auto"/>
        <w:right w:val="none" w:sz="0" w:space="0" w:color="auto"/>
      </w:divBdr>
    </w:div>
    <w:div w:id="1536116474">
      <w:bodyDiv w:val="1"/>
      <w:marLeft w:val="0"/>
      <w:marRight w:val="0"/>
      <w:marTop w:val="0"/>
      <w:marBottom w:val="0"/>
      <w:divBdr>
        <w:top w:val="none" w:sz="0" w:space="0" w:color="auto"/>
        <w:left w:val="none" w:sz="0" w:space="0" w:color="auto"/>
        <w:bottom w:val="none" w:sz="0" w:space="0" w:color="auto"/>
        <w:right w:val="none" w:sz="0" w:space="0" w:color="auto"/>
      </w:divBdr>
    </w:div>
    <w:div w:id="1536774754">
      <w:bodyDiv w:val="1"/>
      <w:marLeft w:val="0"/>
      <w:marRight w:val="0"/>
      <w:marTop w:val="0"/>
      <w:marBottom w:val="0"/>
      <w:divBdr>
        <w:top w:val="none" w:sz="0" w:space="0" w:color="auto"/>
        <w:left w:val="none" w:sz="0" w:space="0" w:color="auto"/>
        <w:bottom w:val="none" w:sz="0" w:space="0" w:color="auto"/>
        <w:right w:val="none" w:sz="0" w:space="0" w:color="auto"/>
      </w:divBdr>
    </w:div>
    <w:div w:id="1680737276">
      <w:bodyDiv w:val="1"/>
      <w:marLeft w:val="0"/>
      <w:marRight w:val="0"/>
      <w:marTop w:val="0"/>
      <w:marBottom w:val="0"/>
      <w:divBdr>
        <w:top w:val="none" w:sz="0" w:space="0" w:color="auto"/>
        <w:left w:val="none" w:sz="0" w:space="0" w:color="auto"/>
        <w:bottom w:val="none" w:sz="0" w:space="0" w:color="auto"/>
        <w:right w:val="none" w:sz="0" w:space="0" w:color="auto"/>
      </w:divBdr>
    </w:div>
    <w:div w:id="1692416269">
      <w:bodyDiv w:val="1"/>
      <w:marLeft w:val="0"/>
      <w:marRight w:val="0"/>
      <w:marTop w:val="0"/>
      <w:marBottom w:val="0"/>
      <w:divBdr>
        <w:top w:val="none" w:sz="0" w:space="0" w:color="auto"/>
        <w:left w:val="none" w:sz="0" w:space="0" w:color="auto"/>
        <w:bottom w:val="none" w:sz="0" w:space="0" w:color="auto"/>
        <w:right w:val="none" w:sz="0" w:space="0" w:color="auto"/>
      </w:divBdr>
    </w:div>
    <w:div w:id="1721322190">
      <w:bodyDiv w:val="1"/>
      <w:marLeft w:val="0"/>
      <w:marRight w:val="0"/>
      <w:marTop w:val="0"/>
      <w:marBottom w:val="0"/>
      <w:divBdr>
        <w:top w:val="none" w:sz="0" w:space="0" w:color="auto"/>
        <w:left w:val="none" w:sz="0" w:space="0" w:color="auto"/>
        <w:bottom w:val="none" w:sz="0" w:space="0" w:color="auto"/>
        <w:right w:val="none" w:sz="0" w:space="0" w:color="auto"/>
      </w:divBdr>
    </w:div>
    <w:div w:id="1788503672">
      <w:bodyDiv w:val="1"/>
      <w:marLeft w:val="0"/>
      <w:marRight w:val="0"/>
      <w:marTop w:val="0"/>
      <w:marBottom w:val="0"/>
      <w:divBdr>
        <w:top w:val="none" w:sz="0" w:space="0" w:color="auto"/>
        <w:left w:val="none" w:sz="0" w:space="0" w:color="auto"/>
        <w:bottom w:val="none" w:sz="0" w:space="0" w:color="auto"/>
        <w:right w:val="none" w:sz="0" w:space="0" w:color="auto"/>
      </w:divBdr>
    </w:div>
    <w:div w:id="1796672978">
      <w:bodyDiv w:val="1"/>
      <w:marLeft w:val="0"/>
      <w:marRight w:val="0"/>
      <w:marTop w:val="0"/>
      <w:marBottom w:val="0"/>
      <w:divBdr>
        <w:top w:val="none" w:sz="0" w:space="0" w:color="auto"/>
        <w:left w:val="none" w:sz="0" w:space="0" w:color="auto"/>
        <w:bottom w:val="none" w:sz="0" w:space="0" w:color="auto"/>
        <w:right w:val="none" w:sz="0" w:space="0" w:color="auto"/>
      </w:divBdr>
    </w:div>
    <w:div w:id="1831098772">
      <w:bodyDiv w:val="1"/>
      <w:marLeft w:val="0"/>
      <w:marRight w:val="0"/>
      <w:marTop w:val="0"/>
      <w:marBottom w:val="0"/>
      <w:divBdr>
        <w:top w:val="none" w:sz="0" w:space="0" w:color="auto"/>
        <w:left w:val="none" w:sz="0" w:space="0" w:color="auto"/>
        <w:bottom w:val="none" w:sz="0" w:space="0" w:color="auto"/>
        <w:right w:val="none" w:sz="0" w:space="0" w:color="auto"/>
      </w:divBdr>
    </w:div>
    <w:div w:id="1867139502">
      <w:bodyDiv w:val="1"/>
      <w:marLeft w:val="0"/>
      <w:marRight w:val="0"/>
      <w:marTop w:val="0"/>
      <w:marBottom w:val="0"/>
      <w:divBdr>
        <w:top w:val="none" w:sz="0" w:space="0" w:color="auto"/>
        <w:left w:val="none" w:sz="0" w:space="0" w:color="auto"/>
        <w:bottom w:val="none" w:sz="0" w:space="0" w:color="auto"/>
        <w:right w:val="none" w:sz="0" w:space="0" w:color="auto"/>
      </w:divBdr>
    </w:div>
    <w:div w:id="1904246729">
      <w:bodyDiv w:val="1"/>
      <w:marLeft w:val="0"/>
      <w:marRight w:val="0"/>
      <w:marTop w:val="0"/>
      <w:marBottom w:val="0"/>
      <w:divBdr>
        <w:top w:val="none" w:sz="0" w:space="0" w:color="auto"/>
        <w:left w:val="none" w:sz="0" w:space="0" w:color="auto"/>
        <w:bottom w:val="none" w:sz="0" w:space="0" w:color="auto"/>
        <w:right w:val="none" w:sz="0" w:space="0" w:color="auto"/>
      </w:divBdr>
    </w:div>
    <w:div w:id="1918589096">
      <w:bodyDiv w:val="1"/>
      <w:marLeft w:val="0"/>
      <w:marRight w:val="0"/>
      <w:marTop w:val="0"/>
      <w:marBottom w:val="0"/>
      <w:divBdr>
        <w:top w:val="none" w:sz="0" w:space="0" w:color="auto"/>
        <w:left w:val="none" w:sz="0" w:space="0" w:color="auto"/>
        <w:bottom w:val="none" w:sz="0" w:space="0" w:color="auto"/>
        <w:right w:val="none" w:sz="0" w:space="0" w:color="auto"/>
      </w:divBdr>
    </w:div>
    <w:div w:id="1920359195">
      <w:bodyDiv w:val="1"/>
      <w:marLeft w:val="0"/>
      <w:marRight w:val="0"/>
      <w:marTop w:val="0"/>
      <w:marBottom w:val="0"/>
      <w:divBdr>
        <w:top w:val="none" w:sz="0" w:space="0" w:color="auto"/>
        <w:left w:val="none" w:sz="0" w:space="0" w:color="auto"/>
        <w:bottom w:val="none" w:sz="0" w:space="0" w:color="auto"/>
        <w:right w:val="none" w:sz="0" w:space="0" w:color="auto"/>
      </w:divBdr>
    </w:div>
    <w:div w:id="1922254901">
      <w:bodyDiv w:val="1"/>
      <w:marLeft w:val="0"/>
      <w:marRight w:val="0"/>
      <w:marTop w:val="0"/>
      <w:marBottom w:val="0"/>
      <w:divBdr>
        <w:top w:val="none" w:sz="0" w:space="0" w:color="auto"/>
        <w:left w:val="none" w:sz="0" w:space="0" w:color="auto"/>
        <w:bottom w:val="none" w:sz="0" w:space="0" w:color="auto"/>
        <w:right w:val="none" w:sz="0" w:space="0" w:color="auto"/>
      </w:divBdr>
    </w:div>
    <w:div w:id="1946424862">
      <w:bodyDiv w:val="1"/>
      <w:marLeft w:val="0"/>
      <w:marRight w:val="0"/>
      <w:marTop w:val="0"/>
      <w:marBottom w:val="0"/>
      <w:divBdr>
        <w:top w:val="none" w:sz="0" w:space="0" w:color="auto"/>
        <w:left w:val="none" w:sz="0" w:space="0" w:color="auto"/>
        <w:bottom w:val="none" w:sz="0" w:space="0" w:color="auto"/>
        <w:right w:val="none" w:sz="0" w:space="0" w:color="auto"/>
      </w:divBdr>
    </w:div>
    <w:div w:id="2000228617">
      <w:bodyDiv w:val="1"/>
      <w:marLeft w:val="0"/>
      <w:marRight w:val="0"/>
      <w:marTop w:val="0"/>
      <w:marBottom w:val="0"/>
      <w:divBdr>
        <w:top w:val="none" w:sz="0" w:space="0" w:color="auto"/>
        <w:left w:val="none" w:sz="0" w:space="0" w:color="auto"/>
        <w:bottom w:val="none" w:sz="0" w:space="0" w:color="auto"/>
        <w:right w:val="none" w:sz="0" w:space="0" w:color="auto"/>
      </w:divBdr>
    </w:div>
    <w:div w:id="2032566198">
      <w:bodyDiv w:val="1"/>
      <w:marLeft w:val="0"/>
      <w:marRight w:val="0"/>
      <w:marTop w:val="0"/>
      <w:marBottom w:val="0"/>
      <w:divBdr>
        <w:top w:val="none" w:sz="0" w:space="0" w:color="auto"/>
        <w:left w:val="none" w:sz="0" w:space="0" w:color="auto"/>
        <w:bottom w:val="none" w:sz="0" w:space="0" w:color="auto"/>
        <w:right w:val="none" w:sz="0" w:space="0" w:color="auto"/>
      </w:divBdr>
    </w:div>
    <w:div w:id="2048723459">
      <w:bodyDiv w:val="1"/>
      <w:marLeft w:val="0"/>
      <w:marRight w:val="0"/>
      <w:marTop w:val="0"/>
      <w:marBottom w:val="0"/>
      <w:divBdr>
        <w:top w:val="none" w:sz="0" w:space="0" w:color="auto"/>
        <w:left w:val="none" w:sz="0" w:space="0" w:color="auto"/>
        <w:bottom w:val="none" w:sz="0" w:space="0" w:color="auto"/>
        <w:right w:val="none" w:sz="0" w:space="0" w:color="auto"/>
      </w:divBdr>
    </w:div>
    <w:div w:id="2049405253">
      <w:bodyDiv w:val="1"/>
      <w:marLeft w:val="0"/>
      <w:marRight w:val="0"/>
      <w:marTop w:val="0"/>
      <w:marBottom w:val="0"/>
      <w:divBdr>
        <w:top w:val="none" w:sz="0" w:space="0" w:color="auto"/>
        <w:left w:val="none" w:sz="0" w:space="0" w:color="auto"/>
        <w:bottom w:val="none" w:sz="0" w:space="0" w:color="auto"/>
        <w:right w:val="none" w:sz="0" w:space="0" w:color="auto"/>
      </w:divBdr>
    </w:div>
    <w:div w:id="2054452988">
      <w:bodyDiv w:val="1"/>
      <w:marLeft w:val="0"/>
      <w:marRight w:val="0"/>
      <w:marTop w:val="0"/>
      <w:marBottom w:val="0"/>
      <w:divBdr>
        <w:top w:val="none" w:sz="0" w:space="0" w:color="auto"/>
        <w:left w:val="none" w:sz="0" w:space="0" w:color="auto"/>
        <w:bottom w:val="none" w:sz="0" w:space="0" w:color="auto"/>
        <w:right w:val="none" w:sz="0" w:space="0" w:color="auto"/>
      </w:divBdr>
    </w:div>
    <w:div w:id="2078087917">
      <w:bodyDiv w:val="1"/>
      <w:marLeft w:val="0"/>
      <w:marRight w:val="0"/>
      <w:marTop w:val="0"/>
      <w:marBottom w:val="0"/>
      <w:divBdr>
        <w:top w:val="none" w:sz="0" w:space="0" w:color="auto"/>
        <w:left w:val="none" w:sz="0" w:space="0" w:color="auto"/>
        <w:bottom w:val="none" w:sz="0" w:space="0" w:color="auto"/>
        <w:right w:val="none" w:sz="0" w:space="0" w:color="auto"/>
      </w:divBdr>
    </w:div>
    <w:div w:id="2115392331">
      <w:bodyDiv w:val="1"/>
      <w:marLeft w:val="0"/>
      <w:marRight w:val="0"/>
      <w:marTop w:val="0"/>
      <w:marBottom w:val="0"/>
      <w:divBdr>
        <w:top w:val="none" w:sz="0" w:space="0" w:color="auto"/>
        <w:left w:val="none" w:sz="0" w:space="0" w:color="auto"/>
        <w:bottom w:val="none" w:sz="0" w:space="0" w:color="auto"/>
        <w:right w:val="none" w:sz="0" w:space="0" w:color="auto"/>
      </w:divBdr>
    </w:div>
    <w:div w:id="2122916623">
      <w:bodyDiv w:val="1"/>
      <w:marLeft w:val="0"/>
      <w:marRight w:val="0"/>
      <w:marTop w:val="0"/>
      <w:marBottom w:val="0"/>
      <w:divBdr>
        <w:top w:val="none" w:sz="0" w:space="0" w:color="auto"/>
        <w:left w:val="none" w:sz="0" w:space="0" w:color="auto"/>
        <w:bottom w:val="none" w:sz="0" w:space="0" w:color="auto"/>
        <w:right w:val="none" w:sz="0" w:space="0" w:color="auto"/>
      </w:divBdr>
    </w:div>
    <w:div w:id="2124033108">
      <w:bodyDiv w:val="1"/>
      <w:marLeft w:val="0"/>
      <w:marRight w:val="0"/>
      <w:marTop w:val="0"/>
      <w:marBottom w:val="0"/>
      <w:divBdr>
        <w:top w:val="none" w:sz="0" w:space="0" w:color="auto"/>
        <w:left w:val="none" w:sz="0" w:space="0" w:color="auto"/>
        <w:bottom w:val="none" w:sz="0" w:space="0" w:color="auto"/>
        <w:right w:val="none" w:sz="0" w:space="0" w:color="auto"/>
      </w:divBdr>
    </w:div>
    <w:div w:id="2133671567">
      <w:bodyDiv w:val="1"/>
      <w:marLeft w:val="0"/>
      <w:marRight w:val="0"/>
      <w:marTop w:val="0"/>
      <w:marBottom w:val="0"/>
      <w:divBdr>
        <w:top w:val="none" w:sz="0" w:space="0" w:color="auto"/>
        <w:left w:val="none" w:sz="0" w:space="0" w:color="auto"/>
        <w:bottom w:val="none" w:sz="0" w:space="0" w:color="auto"/>
        <w:right w:val="none" w:sz="0" w:space="0" w:color="auto"/>
      </w:divBdr>
    </w:div>
    <w:div w:id="214029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Documents\Custom%20Office%20Templates\Novel%20with%20Table%20of%20Contents.dotx"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1DFF9-E748-412F-9177-71BA7282E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Novel with Table of Contents.dotx</Template>
  <TotalTime>310</TotalTime>
  <Pages>301</Pages>
  <Words>67331</Words>
  <Characters>383787</Characters>
  <Application>Microsoft Office Word</Application>
  <DocSecurity>0</DocSecurity>
  <Lines>3198</Lines>
  <Paragraphs>900</Paragraphs>
  <ScaleCrop>false</ScaleCrop>
  <HeadingPairs>
    <vt:vector size="2" baseType="variant">
      <vt:variant>
        <vt:lpstr>Title</vt:lpstr>
      </vt:variant>
      <vt:variant>
        <vt:i4>1</vt:i4>
      </vt:variant>
    </vt:vector>
  </HeadingPairs>
  <TitlesOfParts>
    <vt:vector size="1" baseType="lpstr">
      <vt:lpstr>Two Times Perfect</vt:lpstr>
    </vt:vector>
  </TitlesOfParts>
  <Company/>
  <LinksUpToDate>false</LinksUpToDate>
  <CharactersWithSpaces>450218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 Times Perfect</dc:title>
  <dc:subject/>
  <dc:creator>Steve McNeill</dc:creator>
  <cp:keywords>Epic Fantasy/Adventure</cp:keywords>
  <dc:description/>
  <cp:lastModifiedBy>Steve McNeill</cp:lastModifiedBy>
  <cp:revision>120</cp:revision>
  <dcterms:created xsi:type="dcterms:W3CDTF">2023-04-13T08:54:00Z</dcterms:created>
  <dcterms:modified xsi:type="dcterms:W3CDTF">2023-04-17T05:04:00Z</dcterms:modified>
</cp:coreProperties>
</file>