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EFE91E" w14:textId="6CA70B47" w:rsidR="00F853AC" w:rsidRDefault="00780BC8" w:rsidP="001911EA">
      <w:pPr>
        <w:jc w:val="center"/>
      </w:pPr>
      <w:sdt>
        <w:sdtPr>
          <w:alias w:val="Title"/>
          <w:tag w:val=""/>
          <w:id w:val="1139306528"/>
          <w:placeholder>
            <w:docPart w:val="EE44AAA6980F44E58F7335C17C910999"/>
          </w:placeholder>
          <w:dataBinding w:prefixMappings="xmlns:ns0='http://purl.org/dc/elements/1.1/' xmlns:ns1='http://schemas.openxmlformats.org/package/2006/metadata/core-properties' " w:xpath="/ns1:coreProperties[1]/ns0:title[1]" w:storeItemID="{6C3C8BC8-F283-45AE-878A-BAB7291924A1}"/>
          <w:text/>
        </w:sdtPr>
        <w:sdtEndPr/>
        <w:sdtContent>
          <w:r w:rsidR="00BF0854">
            <w:t>The End of The World</w:t>
          </w:r>
        </w:sdtContent>
      </w:sdt>
    </w:p>
    <w:p w14:paraId="70CEEE86" w14:textId="77777777" w:rsidR="001911EA" w:rsidRDefault="001911EA" w:rsidP="001911EA">
      <w:pPr>
        <w:jc w:val="center"/>
      </w:pPr>
      <w:r>
        <w:t xml:space="preserve">By </w:t>
      </w:r>
      <w:sdt>
        <w:sdtPr>
          <w:alias w:val="Author"/>
          <w:tag w:val=""/>
          <w:id w:val="3027515"/>
          <w:placeholder>
            <w:docPart w:val="DD50BFC143A841EA95074B4A2C78C62B"/>
          </w:placeholder>
          <w:dataBinding w:prefixMappings="xmlns:ns0='http://purl.org/dc/elements/1.1/' xmlns:ns1='http://schemas.openxmlformats.org/package/2006/metadata/core-properties' " w:xpath="/ns1:coreProperties[1]/ns0:creator[1]" w:storeItemID="{6C3C8BC8-F283-45AE-878A-BAB7291924A1}"/>
          <w:text/>
        </w:sdtPr>
        <w:sdtEndPr/>
        <w:sdtContent>
          <w:r w:rsidR="00F853AC">
            <w:t>Steve McNeill</w:t>
          </w:r>
        </w:sdtContent>
      </w:sdt>
    </w:p>
    <w:p w14:paraId="4DA18796" w14:textId="77777777" w:rsidR="001911EA" w:rsidRDefault="001911EA" w:rsidP="00F853AC">
      <w:pPr>
        <w:sectPr w:rsidR="001911EA" w:rsidSect="00F853AC">
          <w:headerReference w:type="default" r:id="rId8"/>
          <w:pgSz w:w="7200" w:h="11520" w:code="119"/>
          <w:pgMar w:top="720" w:right="720" w:bottom="720" w:left="720" w:header="720" w:footer="720" w:gutter="0"/>
          <w:cols w:space="720"/>
          <w:vAlign w:val="center"/>
          <w:titlePg/>
          <w:docGrid w:linePitch="360"/>
        </w:sectPr>
      </w:pPr>
    </w:p>
    <w:sdt>
      <w:sdtPr>
        <w:rPr>
          <w:rFonts w:ascii="Times New Roman" w:eastAsiaTheme="minorEastAsia" w:hAnsi="Times New Roman" w:cstheme="minorBidi"/>
          <w:color w:val="auto"/>
          <w:sz w:val="28"/>
          <w:szCs w:val="22"/>
          <w:u w:val="none"/>
          <w:lang w:eastAsia="ja-JP"/>
        </w:rPr>
        <w:id w:val="-1822886272"/>
        <w:docPartObj>
          <w:docPartGallery w:val="Table of Contents"/>
          <w:docPartUnique/>
        </w:docPartObj>
      </w:sdtPr>
      <w:sdtEndPr>
        <w:rPr>
          <w:b/>
          <w:bCs/>
          <w:noProof/>
          <w:sz w:val="24"/>
        </w:rPr>
      </w:sdtEndPr>
      <w:sdtContent>
        <w:p w14:paraId="48DB578A" w14:textId="77777777" w:rsidR="00F853AC" w:rsidRDefault="00F853AC">
          <w:pPr>
            <w:pStyle w:val="TOCHeading"/>
          </w:pPr>
          <w:r>
            <w:t>Table of Contents</w:t>
          </w:r>
        </w:p>
        <w:p w14:paraId="3741C2D6" w14:textId="131F9B53" w:rsidR="00BF0854" w:rsidRDefault="00F853AC">
          <w:pPr>
            <w:pStyle w:val="TOC1"/>
            <w:tabs>
              <w:tab w:val="right" w:leader="dot" w:pos="5750"/>
            </w:tabs>
            <w:rPr>
              <w:rFonts w:asciiTheme="minorHAnsi" w:hAnsiTheme="minorHAnsi"/>
              <w:noProof/>
              <w:sz w:val="22"/>
            </w:rPr>
          </w:pPr>
          <w:r>
            <w:fldChar w:fldCharType="begin"/>
          </w:r>
          <w:r>
            <w:instrText xml:space="preserve"> TOC \o "1-3" \h \z \u </w:instrText>
          </w:r>
          <w:r>
            <w:fldChar w:fldCharType="separate"/>
          </w:r>
          <w:hyperlink w:anchor="_Toc110904303" w:history="1">
            <w:r w:rsidR="00BF0854" w:rsidRPr="0005672F">
              <w:rPr>
                <w:rStyle w:val="Hyperlink"/>
                <w:noProof/>
              </w:rPr>
              <w:t>Prologue:</w:t>
            </w:r>
            <w:r w:rsidR="00BF0854">
              <w:rPr>
                <w:noProof/>
                <w:webHidden/>
              </w:rPr>
              <w:tab/>
            </w:r>
            <w:r w:rsidR="00BF0854">
              <w:rPr>
                <w:noProof/>
                <w:webHidden/>
              </w:rPr>
              <w:fldChar w:fldCharType="begin"/>
            </w:r>
            <w:r w:rsidR="00BF0854">
              <w:rPr>
                <w:noProof/>
                <w:webHidden/>
              </w:rPr>
              <w:instrText xml:space="preserve"> PAGEREF _Toc110904303 \h </w:instrText>
            </w:r>
            <w:r w:rsidR="00BF0854">
              <w:rPr>
                <w:noProof/>
                <w:webHidden/>
              </w:rPr>
            </w:r>
            <w:r w:rsidR="00BF0854">
              <w:rPr>
                <w:noProof/>
                <w:webHidden/>
              </w:rPr>
              <w:fldChar w:fldCharType="separate"/>
            </w:r>
            <w:r w:rsidR="00BF0854">
              <w:rPr>
                <w:noProof/>
                <w:webHidden/>
              </w:rPr>
              <w:t>3</w:t>
            </w:r>
            <w:r w:rsidR="00BF0854">
              <w:rPr>
                <w:noProof/>
                <w:webHidden/>
              </w:rPr>
              <w:fldChar w:fldCharType="end"/>
            </w:r>
          </w:hyperlink>
        </w:p>
        <w:p w14:paraId="70DC6FC5" w14:textId="17AC66D6" w:rsidR="00BF0854" w:rsidRDefault="00780BC8">
          <w:pPr>
            <w:pStyle w:val="TOC1"/>
            <w:tabs>
              <w:tab w:val="right" w:leader="dot" w:pos="5750"/>
            </w:tabs>
            <w:rPr>
              <w:rFonts w:asciiTheme="minorHAnsi" w:hAnsiTheme="minorHAnsi"/>
              <w:noProof/>
              <w:sz w:val="22"/>
            </w:rPr>
          </w:pPr>
          <w:hyperlink w:anchor="_Toc110904304" w:history="1">
            <w:r w:rsidR="00BF0854" w:rsidRPr="0005672F">
              <w:rPr>
                <w:rStyle w:val="Hyperlink"/>
                <w:noProof/>
              </w:rPr>
              <w:t>Chapter</w:t>
            </w:r>
            <w:r w:rsidR="00BF0854">
              <w:rPr>
                <w:noProof/>
                <w:webHidden/>
              </w:rPr>
              <w:tab/>
            </w:r>
            <w:r w:rsidR="00BF0854">
              <w:rPr>
                <w:noProof/>
                <w:webHidden/>
              </w:rPr>
              <w:fldChar w:fldCharType="begin"/>
            </w:r>
            <w:r w:rsidR="00BF0854">
              <w:rPr>
                <w:noProof/>
                <w:webHidden/>
              </w:rPr>
              <w:instrText xml:space="preserve"> PAGEREF _Toc110904304 \h </w:instrText>
            </w:r>
            <w:r w:rsidR="00BF0854">
              <w:rPr>
                <w:noProof/>
                <w:webHidden/>
              </w:rPr>
            </w:r>
            <w:r w:rsidR="00BF0854">
              <w:rPr>
                <w:noProof/>
                <w:webHidden/>
              </w:rPr>
              <w:fldChar w:fldCharType="separate"/>
            </w:r>
            <w:r w:rsidR="00BF0854">
              <w:rPr>
                <w:noProof/>
                <w:webHidden/>
              </w:rPr>
              <w:t>4</w:t>
            </w:r>
            <w:r w:rsidR="00BF0854">
              <w:rPr>
                <w:noProof/>
                <w:webHidden/>
              </w:rPr>
              <w:fldChar w:fldCharType="end"/>
            </w:r>
          </w:hyperlink>
        </w:p>
        <w:p w14:paraId="7C4422FB" w14:textId="53B8C536" w:rsidR="00F853AC" w:rsidRDefault="00F853AC">
          <w:r>
            <w:rPr>
              <w:b/>
              <w:bCs/>
              <w:noProof/>
            </w:rPr>
            <w:fldChar w:fldCharType="end"/>
          </w:r>
        </w:p>
      </w:sdtContent>
    </w:sdt>
    <w:p w14:paraId="5CFEEB2C" w14:textId="77777777" w:rsidR="00F853AC" w:rsidRDefault="00F853AC">
      <w:r>
        <w:br w:type="page"/>
      </w:r>
    </w:p>
    <w:p w14:paraId="3A90D7B8" w14:textId="3C2CA5B0" w:rsidR="00F853AC" w:rsidRDefault="00467A0C" w:rsidP="001E28A4">
      <w:pPr>
        <w:pStyle w:val="Heading1"/>
      </w:pPr>
      <w:r>
        <w:lastRenderedPageBreak/>
        <w:t xml:space="preserve">Chapter 1: An Unexpected </w:t>
      </w:r>
      <w:r w:rsidR="00321B0A">
        <w:t>Bargain</w:t>
      </w:r>
    </w:p>
    <w:p w14:paraId="14C266DD" w14:textId="214DF516" w:rsidR="005C684E" w:rsidRDefault="005C684E">
      <w:r>
        <w:t xml:space="preserve">Soft words came spoken from out of the darkest corners of the dimly lit room.  </w:t>
      </w:r>
      <w:r w:rsidR="00AB014F">
        <w:t>“Hello</w:t>
      </w:r>
      <w:r w:rsidR="00D74E68">
        <w:t xml:space="preserve"> Lady Elisa.  It’s a pleasure to make your </w:t>
      </w:r>
      <w:r>
        <w:t>acquaintance</w:t>
      </w:r>
      <w:r w:rsidR="00D74E68">
        <w:t>.”</w:t>
      </w:r>
    </w:p>
    <w:p w14:paraId="31C8ACAF" w14:textId="57CF8745" w:rsidR="00642922" w:rsidRDefault="009371A8">
      <w:r>
        <w:rPr>
          <w:b/>
          <w:bCs/>
          <w:i/>
          <w:iCs/>
        </w:rPr>
        <w:t>Sploosh!</w:t>
      </w:r>
      <w:r>
        <w:t xml:space="preserve">  “</w:t>
      </w:r>
      <w:proofErr w:type="spellStart"/>
      <w:r>
        <w:t>Yaaaahhhh</w:t>
      </w:r>
      <w:proofErr w:type="spellEnd"/>
      <w:r>
        <w:t>!”  It was hard to tell which came first</w:t>
      </w:r>
      <w:r w:rsidR="006C78B4">
        <w:t xml:space="preserve"> – the splashing sound as the young lady quickly plunged herself down to her neck in her </w:t>
      </w:r>
      <w:r w:rsidR="00033650">
        <w:t>tub, wrapping her arms tightly around her chest, or the startled squeal she let out in surprise.  “Who… who’s there</w:t>
      </w:r>
      <w:r w:rsidR="00611EA8">
        <w:t xml:space="preserve">?!”  Hunkering low, Elisa tried hard to cover herself with the small </w:t>
      </w:r>
      <w:r w:rsidR="00E13DAE">
        <w:t>washcloth she had on hand, while f</w:t>
      </w:r>
      <w:r w:rsidR="006A4F70">
        <w:t>utilely straining her eyes to peer into the darkened corners of her chambers.</w:t>
      </w:r>
    </w:p>
    <w:p w14:paraId="3DFDB052" w14:textId="77777777" w:rsidR="00494C87" w:rsidRDefault="00BD1FBC">
      <w:r>
        <w:t xml:space="preserve">“Oh, don’t mind me, my dear,” came the soft whisper of a male’s voice from </w:t>
      </w:r>
      <w:r w:rsidR="0071580A">
        <w:t>behind the far side of her bed.  Concealed by the darkness, and the sheets of the canopy on the bed, Elisa couldn’t make out the slightest outline of wh</w:t>
      </w:r>
      <w:r w:rsidR="00DA7123">
        <w:t xml:space="preserve">omever it was that had invaded into her room during the midst of her bath time.  “I mean you no harm this evening,” the </w:t>
      </w:r>
      <w:r w:rsidR="00933067">
        <w:t>voice assured her smoothly.  “Today, I’ve just came to talk and negotiate</w:t>
      </w:r>
      <w:r w:rsidR="00BC1F60">
        <w:t xml:space="preserve">, and depending on how things go, then we’ll have to see if I’ll be back tomorrow for </w:t>
      </w:r>
      <w:r w:rsidR="00FC52FF">
        <w:t>blood or pleasure.”</w:t>
      </w:r>
    </w:p>
    <w:p w14:paraId="388106FD" w14:textId="77777777" w:rsidR="00F417D5" w:rsidRDefault="00494C87">
      <w:r>
        <w:t xml:space="preserve">“Blood or pleasure?  What are you talking about?”  Unnerved as she’d never been before, Elisa felt as if talking was probably her best choice in this situation.  </w:t>
      </w:r>
      <w:r w:rsidR="00C34883">
        <w:t>Her room, just like her parents, was magically warded to be soundproof</w:t>
      </w:r>
      <w:r w:rsidR="0066487D">
        <w:t xml:space="preserve"> to help give her a place of peaceful sanctuary</w:t>
      </w:r>
      <w:r w:rsidR="00DA7123">
        <w:t xml:space="preserve"> </w:t>
      </w:r>
      <w:r w:rsidR="0066487D">
        <w:t xml:space="preserve">where she could rest and </w:t>
      </w:r>
      <w:r w:rsidR="00B34936">
        <w:t>get away from her duties and the rest of the world.  To think that her innermost sanctum had been violated</w:t>
      </w:r>
      <w:r w:rsidR="00F417D5">
        <w:t xml:space="preserve"> shook her mind to the core.</w:t>
      </w:r>
    </w:p>
    <w:p w14:paraId="65F9DEE9" w14:textId="77777777" w:rsidR="00CF4BEA" w:rsidRDefault="00F417D5">
      <w:r>
        <w:lastRenderedPageBreak/>
        <w:t xml:space="preserve">“Don’t worry, milady,” the voice chuckled </w:t>
      </w:r>
      <w:r w:rsidR="00A1510D">
        <w:t>mockingly.  “We have plenty of time to get to know each other tonight.  The maid wh</w:t>
      </w:r>
      <w:r w:rsidR="00C06725">
        <w:t xml:space="preserve">o normally brings you your </w:t>
      </w:r>
      <w:r w:rsidR="00E25502">
        <w:t>night cloth</w:t>
      </w:r>
      <w:r w:rsidR="00C06725">
        <w:t xml:space="preserve">es and towel to </w:t>
      </w:r>
      <w:r w:rsidR="00E25502">
        <w:t xml:space="preserve">dry upon has became occupied by other business this evening.  I’m afraid there’s no one coming </w:t>
      </w:r>
      <w:r w:rsidR="00CF4BEA">
        <w:t>up here to check on you until it’s time for you to have to awaken in the morning.”</w:t>
      </w:r>
    </w:p>
    <w:p w14:paraId="131D50EB" w14:textId="77777777" w:rsidR="00AC521E" w:rsidRDefault="00CF4BEA">
      <w:r>
        <w:t>“Tamara?  Is she…  Did you hurt her?  What</w:t>
      </w:r>
      <w:r w:rsidR="00D512A2">
        <w:t>… What happened to her?”  Anxiety crept deep into Elisa’s voice as her mind immed</w:t>
      </w:r>
      <w:r w:rsidR="00AC521E">
        <w:t>iately began to jump to the most awful of possibilities.</w:t>
      </w:r>
    </w:p>
    <w:p w14:paraId="1311F735" w14:textId="77777777" w:rsidR="00ED3276" w:rsidRDefault="00AC521E">
      <w:r>
        <w:t>“She’s fine.  She’s fine,” the voice in the darkness answered her</w:t>
      </w:r>
      <w:r w:rsidR="009C1696">
        <w:t xml:space="preserve">, laughingly.  “The young maid’s father just happened to have won a </w:t>
      </w:r>
      <w:r w:rsidR="002E76CA">
        <w:t xml:space="preserve">small bit of gold at the tavern, and he’s drunk himself into the dungeon.  She was called away to </w:t>
      </w:r>
      <w:r w:rsidR="008B31F9">
        <w:t xml:space="preserve">the jailhouse to pay his fines, sign him out, and </w:t>
      </w:r>
      <w:r w:rsidR="00CA6BB3">
        <w:t xml:space="preserve">carry him home and keep him out of trouble until he sobers up </w:t>
      </w:r>
      <w:r w:rsidR="001036A1">
        <w:t>later.  She’s got her hands full with family and just can’t be here to help you dress for bed tonight.”</w:t>
      </w:r>
    </w:p>
    <w:p w14:paraId="62E036B6" w14:textId="77777777" w:rsidR="00CD57DC" w:rsidRDefault="00ED3276">
      <w:r>
        <w:t xml:space="preserve">“I’ll be more than happy to help dry you off and dress you,” the </w:t>
      </w:r>
      <w:r w:rsidR="002B7CC2">
        <w:t>hidden man’s voice promised, chuckling lightly.  “If you want me to, that is,” he taunted.</w:t>
      </w:r>
    </w:p>
    <w:p w14:paraId="3EADA699" w14:textId="77777777" w:rsidR="00F62858" w:rsidRDefault="006C102A">
      <w:r>
        <w:t>“No.  No thank you,” Elisa answered frostily, keeping her back to the corner of the room where the voice was coming from</w:t>
      </w:r>
      <w:r w:rsidR="00573771">
        <w:t xml:space="preserve">.  “You said we had business to discuss,” she reminded the man in the darkness, while hiding herself as deeply </w:t>
      </w:r>
      <w:r w:rsidR="00F62858">
        <w:t>in the water of her tub as possible.  “What business?”</w:t>
      </w:r>
    </w:p>
    <w:p w14:paraId="5D09FECD" w14:textId="77777777" w:rsidR="00727A96" w:rsidRDefault="00130178">
      <w:r>
        <w:t xml:space="preserve">“There’s a contract out upon your bloodline, milady,” the voice </w:t>
      </w:r>
      <w:r w:rsidR="00E37530">
        <w:t>informed her matter-of-factly.  “It’s quite a tempting sum</w:t>
      </w:r>
      <w:r w:rsidR="00727A96">
        <w:t>, to be honest, and is truly hard to pass up given the size that it is.”</w:t>
      </w:r>
    </w:p>
    <w:p w14:paraId="09EE51DA" w14:textId="77777777" w:rsidR="00A57B77" w:rsidRDefault="00727A96">
      <w:r>
        <w:lastRenderedPageBreak/>
        <w:t>“And I guess you’re here to collect it?”  Holding her breath</w:t>
      </w:r>
      <w:r w:rsidR="00555A3C">
        <w:t xml:space="preserve"> nervously, Elisa’s mind raced to try and find the best possible means to escape this </w:t>
      </w:r>
      <w:r w:rsidR="00A57B77">
        <w:t>predicament with her life intact.</w:t>
      </w:r>
    </w:p>
    <w:p w14:paraId="12EF0ED3" w14:textId="77777777" w:rsidR="00633514" w:rsidRDefault="00A57B77">
      <w:r>
        <w:t>“Not tonight</w:t>
      </w:r>
      <w:r w:rsidR="00667162">
        <w:t>,” the voice assured her once again, laughing merrily afterwards.  “</w:t>
      </w:r>
      <w:r w:rsidR="000D052E">
        <w:t>Hohoho… No.  I haven’t accepted the contract yet</w:t>
      </w:r>
      <w:r w:rsidR="000B4787">
        <w:t>,” he clarified calmly.  “That’s why I’m here</w:t>
      </w:r>
      <w:r w:rsidR="00633514">
        <w:t xml:space="preserve"> – to see if we can come to a better deal.”</w:t>
      </w:r>
    </w:p>
    <w:p w14:paraId="47632D6A" w14:textId="4BA04731" w:rsidR="006A4F70" w:rsidRDefault="00633514">
      <w:r>
        <w:t xml:space="preserve">“What…  What type of deal?”  Elisa asked wearily, not trusting the </w:t>
      </w:r>
      <w:r w:rsidR="0090193B">
        <w:t xml:space="preserve">man in the darkness at all.  If he was willing to commit murder for hire, then </w:t>
      </w:r>
      <w:r w:rsidR="00752890">
        <w:t>surely,</w:t>
      </w:r>
      <w:r w:rsidR="0090193B">
        <w:t xml:space="preserve"> he’d be more than willing to lie</w:t>
      </w:r>
      <w:r w:rsidR="00A35719">
        <w:t xml:space="preserve"> to get whatever he wanted as well.</w:t>
      </w:r>
      <w:r w:rsidR="00752890">
        <w:t xml:space="preserve">  “My family doesn’t deal with outlaws and criminals at all,” she asserted </w:t>
      </w:r>
      <w:r w:rsidR="004347E5">
        <w:t>firmly, working her courage up as high as possible.</w:t>
      </w:r>
    </w:p>
    <w:p w14:paraId="3F09584A" w14:textId="0163C40A" w:rsidR="001E36DA" w:rsidRDefault="004347E5">
      <w:r>
        <w:t>“Then it’s a good thing I’m neither a</w:t>
      </w:r>
      <w:r w:rsidR="001421E0">
        <w:t xml:space="preserve"> criminal nor an outlaw,” the voice laughed once again.  All that damn laughing was being to </w:t>
      </w:r>
      <w:r w:rsidR="00322D6A">
        <w:t>grate on Elisa’s nerves, as if the man in the darkness could almost read all her thoughts and fears and simply found them all delightfully amusing.</w:t>
      </w:r>
      <w:r w:rsidR="001E36DA">
        <w:t xml:space="preserve">  “There’s no warrants out for me, and I’m wanted for no crimes,” he assured her</w:t>
      </w:r>
      <w:r w:rsidR="00CE2009">
        <w:t xml:space="preserve"> calmly.</w:t>
      </w:r>
    </w:p>
    <w:p w14:paraId="03C386A5" w14:textId="2FFBCCE9" w:rsidR="00CE2009" w:rsidRDefault="00CE2009">
      <w:r>
        <w:t xml:space="preserve">“No crimes?  What do you call breaking and </w:t>
      </w:r>
      <w:proofErr w:type="gramStart"/>
      <w:r>
        <w:t>entering into</w:t>
      </w:r>
      <w:proofErr w:type="gramEnd"/>
      <w:r>
        <w:t xml:space="preserve"> my room here uninvited?”  Snorting, Elisa </w:t>
      </w:r>
      <w:r w:rsidR="0035600F">
        <w:t xml:space="preserve">dismissed his claim immediately.  “Threatening to murder my family.  Isn’t that a crime?” She asked </w:t>
      </w:r>
      <w:r w:rsidR="000B4AEF">
        <w:t>mockingly, as she slowly began to screw her courage back up to overcome her fear.  Live or die</w:t>
      </w:r>
      <w:r w:rsidR="00232B08">
        <w:t xml:space="preserve">, dammit, she was still a Farwalker!  Lord Dark </w:t>
      </w:r>
      <w:r w:rsidR="00336069">
        <w:t>over in the corner might be able to take her life, but at least she could still die with her pride intact and not have to face her ancestors in shame!</w:t>
      </w:r>
    </w:p>
    <w:p w14:paraId="59A71DCB" w14:textId="005768FF" w:rsidR="00336069" w:rsidRDefault="00E1499B">
      <w:r>
        <w:lastRenderedPageBreak/>
        <w:t>“They haven’t been reported yet,” the voice mocked her from the darkness</w:t>
      </w:r>
      <w:r w:rsidR="006B7499">
        <w:t>, “</w:t>
      </w:r>
      <w:r w:rsidR="00B51C04">
        <w:t>so I certainly can’t be wanted for them yet.  Now</w:t>
      </w:r>
      <w:r w:rsidR="00381B2F">
        <w:t>,</w:t>
      </w:r>
      <w:r w:rsidR="00B51C04">
        <w:t xml:space="preserve"> can I?</w:t>
      </w:r>
      <w:r w:rsidR="007461AE">
        <w:t>”</w:t>
      </w:r>
    </w:p>
    <w:p w14:paraId="38263575" w14:textId="0CC1714B" w:rsidR="007461AE" w:rsidRDefault="007461AE">
      <w:r>
        <w:t>“</w:t>
      </w:r>
      <w:r w:rsidR="00381B2F">
        <w:t>Sophistry</w:t>
      </w:r>
      <w:r>
        <w:t>,” Elisa snorted.  “So</w:t>
      </w:r>
      <w:r w:rsidR="00381B2F">
        <w:t>.</w:t>
      </w:r>
      <w:r>
        <w:t xml:space="preserve"> who is it that wants us dead anyway?”</w:t>
      </w:r>
      <w:r w:rsidR="00381B2F">
        <w:t xml:space="preserve">  If </w:t>
      </w:r>
      <w:r w:rsidR="0069183B">
        <w:t xml:space="preserve">this man in the dark wasn’t going to kill her, perhaps she could learn something </w:t>
      </w:r>
      <w:r w:rsidR="00014D06">
        <w:t xml:space="preserve">incriminating from him, </w:t>
      </w:r>
      <w:proofErr w:type="gramStart"/>
      <w:r w:rsidR="00014D06">
        <w:t>as long as</w:t>
      </w:r>
      <w:proofErr w:type="gramEnd"/>
      <w:r w:rsidR="00014D06">
        <w:t xml:space="preserve"> he kept talking.  “How are they going to kill us?”</w:t>
      </w:r>
    </w:p>
    <w:p w14:paraId="629B47B3" w14:textId="77777777" w:rsidR="00914A40" w:rsidRDefault="0005388B">
      <w:r>
        <w:t xml:space="preserve">“Tsk.  Tsk.  Tsk,” the voice chided from the </w:t>
      </w:r>
      <w:r w:rsidR="00117B02">
        <w:t xml:space="preserve">corner.  “You should know that a good businessman never reveals a client’s </w:t>
      </w:r>
      <w:proofErr w:type="spellStart"/>
      <w:r w:rsidR="00D036C0">
        <w:t>confidential</w:t>
      </w:r>
      <w:r w:rsidR="003E31E9">
        <w:t>s</w:t>
      </w:r>
      <w:proofErr w:type="spellEnd"/>
      <w:r w:rsidR="00117B02">
        <w:t>.</w:t>
      </w:r>
      <w:r w:rsidR="00D036C0">
        <w:t xml:space="preserve">  There’s no way</w:t>
      </w:r>
      <w:r w:rsidR="00C24805">
        <w:t xml:space="preserve"> </w:t>
      </w:r>
      <w:r w:rsidR="003603D8">
        <w:t>I could ever tell you something like that</w:t>
      </w:r>
      <w:r w:rsidR="003F1E8F">
        <w:t>,” he taunted, before offering, “</w:t>
      </w:r>
      <w:r w:rsidR="00914A40">
        <w:t>But I can tell you that your parents are already dead – they just don’t know it yet.”</w:t>
      </w:r>
    </w:p>
    <w:p w14:paraId="3A435460" w14:textId="77777777" w:rsidR="00452F3A" w:rsidRDefault="00914A40">
      <w:r>
        <w:t xml:space="preserve">“What!  What do you mean?!”  Forgetting her modesty, Elisa </w:t>
      </w:r>
      <w:r w:rsidR="004F1B6E">
        <w:t xml:space="preserve">bolted up, splashing water </w:t>
      </w:r>
      <w:proofErr w:type="gramStart"/>
      <w:r w:rsidR="004F1B6E">
        <w:t>all across</w:t>
      </w:r>
      <w:proofErr w:type="gramEnd"/>
      <w:r w:rsidR="004F1B6E">
        <w:t xml:space="preserve"> the floor, as she turned and stared into the darkened corner with her mouth agape </w:t>
      </w:r>
      <w:r w:rsidR="00452F3A">
        <w:t>as horrible dread flooded her heart.</w:t>
      </w:r>
    </w:p>
    <w:p w14:paraId="1261CF66" w14:textId="77777777" w:rsidR="005D587C" w:rsidRDefault="00452F3A">
      <w:r>
        <w:t xml:space="preserve">“They’ve been drinking </w:t>
      </w:r>
      <w:proofErr w:type="gramStart"/>
      <w:r>
        <w:t>an</w:t>
      </w:r>
      <w:proofErr w:type="gramEnd"/>
      <w:r>
        <w:t xml:space="preserve"> unique poison for a while now,” </w:t>
      </w:r>
      <w:r w:rsidR="00636BFB">
        <w:t xml:space="preserve">the voice assured her calmly.  “It won’t be very long now before the effects truly begin to show, and then </w:t>
      </w:r>
      <w:r w:rsidR="005D587C">
        <w:t>it’ll quickly be the end of them…”</w:t>
      </w:r>
    </w:p>
    <w:p w14:paraId="5B9A0023" w14:textId="77777777" w:rsidR="00404BD2" w:rsidRDefault="005D587C">
      <w:r>
        <w:t>“Mother!  Father!”  Leaping from the tub, Elisa skidded across the floor in a blind rush to</w:t>
      </w:r>
      <w:r w:rsidR="00404BD2">
        <w:t>wards the door.</w:t>
      </w:r>
    </w:p>
    <w:p w14:paraId="4E6B5249" w14:textId="7A4CA87F" w:rsidR="00B7569E" w:rsidRDefault="00404BD2">
      <w:r>
        <w:t xml:space="preserve">“STOP!”  Moving even faster than her, </w:t>
      </w:r>
      <w:r w:rsidR="00E45FDF">
        <w:t>hands leapt out from the darkness</w:t>
      </w:r>
      <w:r w:rsidR="00B80B7A">
        <w:t>, grabber her from behind,</w:t>
      </w:r>
      <w:r w:rsidR="00E45FDF">
        <w:t xml:space="preserve"> and engulfed her in their embrace as </w:t>
      </w:r>
      <w:r w:rsidR="00A67E7D">
        <w:t>Elisa was trapped</w:t>
      </w:r>
      <w:r w:rsidR="00E45FDF">
        <w:t xml:space="preserve"> deeply in </w:t>
      </w:r>
      <w:r w:rsidR="00686CD9">
        <w:t>the shadowy man’s</w:t>
      </w:r>
      <w:r w:rsidR="00E45FDF">
        <w:t xml:space="preserve"> arms.  “If you leave now, their death will </w:t>
      </w:r>
      <w:r w:rsidR="00B80B7A">
        <w:t>surely</w:t>
      </w:r>
      <w:r w:rsidR="00E45FDF">
        <w:t xml:space="preserve"> be</w:t>
      </w:r>
      <w:r w:rsidR="00981FD6">
        <w:t xml:space="preserve"> on your head,” the man whispered menacingly in </w:t>
      </w:r>
      <w:r w:rsidR="00981FD6">
        <w:lastRenderedPageBreak/>
        <w:t>her ear, as he smothered her struggling</w:t>
      </w:r>
      <w:r w:rsidR="00B7569E">
        <w:t xml:space="preserve"> damp body tight up against his chest.</w:t>
      </w:r>
    </w:p>
    <w:p w14:paraId="10153A94" w14:textId="77777777" w:rsidR="00BF147F" w:rsidRDefault="00B7569E">
      <w:r>
        <w:t>“What?  What do you mean?”  Tears t</w:t>
      </w:r>
      <w:r w:rsidR="00507F55">
        <w:t xml:space="preserve">rickling freely down the side of her face, Elisa squirmed futilely trying to break free.  It was all to no avail as the one who had her trapped </w:t>
      </w:r>
      <w:r w:rsidR="00BF147F">
        <w:t>was apparently much stronger than her – even in her frenzied state.</w:t>
      </w:r>
    </w:p>
    <w:p w14:paraId="066DDC23" w14:textId="77777777" w:rsidR="00926F2C" w:rsidRDefault="00BF147F">
      <w:r>
        <w:t xml:space="preserve">“The poison used on them </w:t>
      </w:r>
      <w:r w:rsidR="008505D7">
        <w:t>is a very unique and cursed kind,” her capture insisted firmly into her ear.  “If you go out and inform them of what you know now, they’ll be rushed to the healers, who will end up misdiagnosing them</w:t>
      </w:r>
      <w:r w:rsidR="00D628CE">
        <w:t>, and the treatment will kill them even before the poison has a chance to finish its work.</w:t>
      </w:r>
    </w:p>
    <w:p w14:paraId="247E8BBC" w14:textId="6EF397D9" w:rsidR="00014D06" w:rsidRPr="009371A8" w:rsidRDefault="00926F2C">
      <w:r>
        <w:t xml:space="preserve">“Of course, if that’s what you want,” the voice chuckled softly, “then feel free to </w:t>
      </w:r>
      <w:r w:rsidR="0045358B">
        <w:t xml:space="preserve">rush on out and see what happens.”  Shoving Elisa towards the door, the </w:t>
      </w:r>
      <w:r w:rsidR="000545C6">
        <w:t xml:space="preserve">man released her with a sudden push as he darted back behind the corner of the bed and </w:t>
      </w:r>
      <w:r w:rsidR="00B80B7A">
        <w:t>into the darkness of the shadows once more.</w:t>
      </w:r>
      <w:r w:rsidR="00117B02">
        <w:t xml:space="preserve">  </w:t>
      </w:r>
    </w:p>
    <w:p w14:paraId="5EC4A5D0" w14:textId="0101849F" w:rsidR="007D32AF" w:rsidRDefault="00686CD9">
      <w:r>
        <w:t>“</w:t>
      </w:r>
      <w:proofErr w:type="gramStart"/>
      <w:r>
        <w:t>Or</w:t>
      </w:r>
      <w:r w:rsidR="00EE5F71">
        <w:t>,</w:t>
      </w:r>
      <w:proofErr w:type="gramEnd"/>
      <w:r>
        <w:t xml:space="preserve">” the man offered tauntingly, “you can </w:t>
      </w:r>
      <w:r w:rsidR="005752C3">
        <w:t xml:space="preserve">sit down and hear me out completely.  There wouldn’t be any reason for me to come here to bargain, if I didn’t have something to offer you, </w:t>
      </w:r>
      <w:proofErr w:type="gramStart"/>
      <w:r w:rsidR="00EE5F71">
        <w:t>now</w:t>
      </w:r>
      <w:proofErr w:type="gramEnd"/>
      <w:r w:rsidR="00EE5F71">
        <w:t xml:space="preserve"> </w:t>
      </w:r>
      <w:r w:rsidR="005752C3">
        <w:t xml:space="preserve">would </w:t>
      </w:r>
      <w:r w:rsidR="004A29A9">
        <w:t xml:space="preserve">it?”  Chuckling once again, the man was </w:t>
      </w:r>
      <w:proofErr w:type="gramStart"/>
      <w:r w:rsidR="004A29A9">
        <w:t>definitely taunting</w:t>
      </w:r>
      <w:proofErr w:type="gramEnd"/>
      <w:r w:rsidR="004A29A9">
        <w:t xml:space="preserve"> Elisa mercilessly.  </w:t>
      </w:r>
      <w:r w:rsidR="00D74E68">
        <w:t xml:space="preserve">  </w:t>
      </w:r>
    </w:p>
    <w:p w14:paraId="358FCDC3" w14:textId="7FF555A2" w:rsidR="007D32AF" w:rsidRPr="007D32AF" w:rsidRDefault="00B55724">
      <w:r>
        <w:t>“</w:t>
      </w:r>
      <w:r w:rsidR="00EC4A53">
        <w:t>What are you offering?  What do you want?”  Trembling, Elisa slowly stepped away from the door</w:t>
      </w:r>
      <w:r w:rsidR="00510BFD">
        <w:t xml:space="preserve">, before </w:t>
      </w:r>
      <w:r w:rsidR="00C47A98">
        <w:t>stubbornly marching over to her bed to yank the top sheet off completely and wrap it around herself defiantly.</w:t>
      </w:r>
    </w:p>
    <w:p w14:paraId="03E60301" w14:textId="30B69DF8" w:rsidR="00C47A98" w:rsidRDefault="00034DEB">
      <w:r>
        <w:t xml:space="preserve">“I can offer a lot of things,” the man promised, now only separated from her by the thin </w:t>
      </w:r>
      <w:r w:rsidR="00B510C3">
        <w:t xml:space="preserve">sheets hanging down from the top of the bed to keep the mosquitoes away at night.  </w:t>
      </w:r>
      <w:r w:rsidR="00453ABC">
        <w:lastRenderedPageBreak/>
        <w:t>“As a sign of good faith,” he offered, “I’ll finish telling you of what has been planned for your family.</w:t>
      </w:r>
      <w:r w:rsidR="00AC75F8">
        <w:t>”</w:t>
      </w:r>
    </w:p>
    <w:p w14:paraId="1E03B3E5" w14:textId="6666B5FB" w:rsidR="00AC75F8" w:rsidRPr="007D32AF" w:rsidRDefault="00AC75F8">
      <w:r>
        <w:t>“What</w:t>
      </w:r>
      <w:r w:rsidR="00992EAE">
        <w:t xml:space="preserve"> can you tell me</w:t>
      </w:r>
      <w:r>
        <w:t xml:space="preserve">?”  As her eyes began to adjust to the darkness around the bed – the only light in the room was from a small brazen lit on the other side of her tub </w:t>
      </w:r>
      <w:r w:rsidR="009352FE">
        <w:t xml:space="preserve">for now – Elisa was slowly beginning to make out the general outline of her unwanted guest.  </w:t>
      </w:r>
      <w:r w:rsidR="007751B5">
        <w:t xml:space="preserve">At least a head taller than her, his outline was one of </w:t>
      </w:r>
      <w:r w:rsidR="00134EC3">
        <w:t xml:space="preserve">hundreds.  Not overly fat, nor overly thin.  No </w:t>
      </w:r>
      <w:r w:rsidR="009A4CEF">
        <w:t>real details</w:t>
      </w:r>
      <w:r w:rsidR="00134EC3">
        <w:t xml:space="preserve"> of </w:t>
      </w:r>
      <w:r w:rsidR="009A4CEF">
        <w:t xml:space="preserve">his </w:t>
      </w:r>
      <w:r w:rsidR="00134EC3">
        <w:t>hair</w:t>
      </w:r>
      <w:r w:rsidR="009A4CEF">
        <w:t xml:space="preserve">, eyes, or scars </w:t>
      </w:r>
      <w:proofErr w:type="gramStart"/>
      <w:r w:rsidR="009A4CEF">
        <w:t>was</w:t>
      </w:r>
      <w:proofErr w:type="gramEnd"/>
      <w:r w:rsidR="009A4CEF">
        <w:t xml:space="preserve"> visible in the darkness, with the </w:t>
      </w:r>
      <w:r w:rsidR="00A55430">
        <w:t xml:space="preserve">curtains of the bed between them.  He could’ve been anyone, as far as she could make out </w:t>
      </w:r>
      <w:proofErr w:type="gramStart"/>
      <w:r w:rsidR="00A55430">
        <w:t>at the moment</w:t>
      </w:r>
      <w:proofErr w:type="gramEnd"/>
      <w:r w:rsidR="00A55430">
        <w:t>.</w:t>
      </w:r>
    </w:p>
    <w:p w14:paraId="2058DAAA" w14:textId="017E16EC" w:rsidR="00C10C0C" w:rsidRDefault="00342822">
      <w:r>
        <w:t xml:space="preserve"> </w:t>
      </w:r>
      <w:r w:rsidR="00992EAE">
        <w:t xml:space="preserve">“As I’ve already said,” the man </w:t>
      </w:r>
      <w:r w:rsidR="005A3CDD">
        <w:t xml:space="preserve">answered calmly.  Surely.  “Your parents have already been poisoned with a truly rare and unique poison.  It’s been festering in them for some time now, and soon </w:t>
      </w:r>
      <w:r w:rsidR="00DC1410">
        <w:t xml:space="preserve">they’ll begin to suffer from the first onset of effects.  They’re destined to die an incredibly </w:t>
      </w:r>
      <w:r w:rsidR="00B0426D">
        <w:t xml:space="preserve">drawn out and painful death, and if the healers attempt to use magic or </w:t>
      </w:r>
      <w:r w:rsidR="00E40D1E">
        <w:t>elixirs</w:t>
      </w:r>
      <w:r w:rsidR="00B0426D">
        <w:t xml:space="preserve"> to </w:t>
      </w:r>
      <w:r w:rsidR="00411C61">
        <w:t>cure them, it’ll just draw out their suffering and make it worse for them.</w:t>
      </w:r>
      <w:r w:rsidR="00F849AB">
        <w:t>”</w:t>
      </w:r>
    </w:p>
    <w:p w14:paraId="502C2381" w14:textId="6E14DD05" w:rsidR="00F849AB" w:rsidRDefault="00F849AB">
      <w:r>
        <w:t xml:space="preserve">“No… no… no…”  Elisa’s mind reeled at what she was hearing.  Somehow, in the deepest part of her heart, she </w:t>
      </w:r>
      <w:r w:rsidR="00E93B91">
        <w:t xml:space="preserve">instinctively knew that the voice in the darkness wasn’t lying to her.  Tears trickled </w:t>
      </w:r>
      <w:r w:rsidR="00905EE1">
        <w:t>freely down the side of her cheeks unnoticed.</w:t>
      </w:r>
    </w:p>
    <w:p w14:paraId="31929C83" w14:textId="7173BC6D" w:rsidR="00905EE1" w:rsidRDefault="00905EE1">
      <w:r>
        <w:t xml:space="preserve">“As for you and your sister,” the voice continued mercilessly, “you’re both to be captured, trained, and then </w:t>
      </w:r>
      <w:r w:rsidR="00760CE9">
        <w:t>placed into slavery.  You’ll live out the rest of your days as a play toy for countless m</w:t>
      </w:r>
      <w:r w:rsidR="0092295D">
        <w:t>en, until you finally whore yourselves to death.”</w:t>
      </w:r>
    </w:p>
    <w:p w14:paraId="1681253A" w14:textId="16D24612" w:rsidR="0092295D" w:rsidRDefault="0092295D">
      <w:r>
        <w:lastRenderedPageBreak/>
        <w:t>“And</w:t>
      </w:r>
      <w:r w:rsidR="004708D8">
        <w:t xml:space="preserve"> my brother,” Elisa whispered meekly, her mind in utter t</w:t>
      </w:r>
      <w:r w:rsidR="0072366D">
        <w:t>urmoil.</w:t>
      </w:r>
    </w:p>
    <w:p w14:paraId="1F5083EF" w14:textId="7833B057" w:rsidR="0072366D" w:rsidRDefault="0072366D">
      <w:r>
        <w:t xml:space="preserve">“Oh, he’ll be just fine,” the man chuckled </w:t>
      </w:r>
      <w:r w:rsidR="00BD21AD">
        <w:t xml:space="preserve">teasingly.  “Someone </w:t>
      </w:r>
      <w:proofErr w:type="gramStart"/>
      <w:r w:rsidR="00BD21AD">
        <w:t>has to</w:t>
      </w:r>
      <w:proofErr w:type="gramEnd"/>
      <w:r w:rsidR="00BD21AD">
        <w:t xml:space="preserve"> inherit the estates after all, and once he’s</w:t>
      </w:r>
      <w:r w:rsidR="00BF3557">
        <w:t xml:space="preserve"> </w:t>
      </w:r>
      <w:r w:rsidR="007D0DA7">
        <w:t>seen all that’s happened to the rest of you, then he’ll be easy to tame and keep in line.</w:t>
      </w:r>
    </w:p>
    <w:p w14:paraId="2B28C430" w14:textId="276343A9" w:rsidR="007D0DA7" w:rsidRDefault="007D0DA7">
      <w:r>
        <w:t xml:space="preserve">“At least, that </w:t>
      </w:r>
      <w:r>
        <w:rPr>
          <w:i/>
          <w:iCs/>
        </w:rPr>
        <w:t>was</w:t>
      </w:r>
      <w:r>
        <w:t xml:space="preserve"> the plan,” the man </w:t>
      </w:r>
      <w:r w:rsidR="00442182">
        <w:t>taunted from across the bed.</w:t>
      </w:r>
    </w:p>
    <w:p w14:paraId="518ACBB0" w14:textId="1BF4C220" w:rsidR="00442182" w:rsidRDefault="00442182">
      <w:r>
        <w:t>“And</w:t>
      </w:r>
      <w:r w:rsidR="00205C87">
        <w:t>…  What…  Was?”  Elisa’s mind was struggling to catch up with what he was saying.  She felt faint</w:t>
      </w:r>
      <w:r w:rsidR="006D4596">
        <w:t>, as if she could pass out at any moment.</w:t>
      </w:r>
    </w:p>
    <w:p w14:paraId="7285F43F" w14:textId="75C55DDC" w:rsidR="006D4596" w:rsidRDefault="006D4596">
      <w:r>
        <w:t xml:space="preserve">“It </w:t>
      </w:r>
      <w:r>
        <w:rPr>
          <w:b/>
          <w:bCs/>
          <w:i/>
          <w:iCs/>
        </w:rPr>
        <w:t>was</w:t>
      </w:r>
      <w:r>
        <w:t xml:space="preserve"> the plan,” the man stressed once again</w:t>
      </w:r>
      <w:r w:rsidR="00D67D2F">
        <w:t xml:space="preserve">, “but I personally don’t like that plan.  Honestly, your family are good and decent people,” he assured her, “and </w:t>
      </w:r>
      <w:r w:rsidR="00022E4B">
        <w:t xml:space="preserve">we have no personal grudge against any of you.  The one who’s hired us, however, that </w:t>
      </w:r>
      <w:r w:rsidR="0099282F" w:rsidRPr="0099282F">
        <w:rPr>
          <w:i/>
          <w:iCs/>
        </w:rPr>
        <w:t>man</w:t>
      </w:r>
      <w:r w:rsidR="0099282F">
        <w:t>,” he spat onto the floor as she said the</w:t>
      </w:r>
      <w:r w:rsidR="008910F8">
        <w:t xml:space="preserve"> word, “</w:t>
      </w:r>
      <w:r w:rsidR="0099282F">
        <w:t>is a</w:t>
      </w:r>
      <w:r w:rsidR="008910F8">
        <w:t xml:space="preserve"> complete and utter</w:t>
      </w:r>
      <w:r w:rsidR="0099282F">
        <w:t xml:space="preserve"> asshole</w:t>
      </w:r>
      <w:r w:rsidR="008910F8">
        <w:t xml:space="preserve">.  If it wasn’t for the amount that’s being offered, I doubt </w:t>
      </w:r>
      <w:r w:rsidR="004571F8">
        <w:t>anyone would’ve ever taken him up on his offer.”</w:t>
      </w:r>
    </w:p>
    <w:p w14:paraId="5BC11690" w14:textId="18492A27" w:rsidR="004571F8" w:rsidRDefault="004571F8">
      <w:r>
        <w:t>“So… So</w:t>
      </w:r>
      <w:r w:rsidR="00930013">
        <w:t>…</w:t>
      </w:r>
      <w:r>
        <w:t xml:space="preserve"> you’ve came </w:t>
      </w:r>
      <w:r w:rsidR="003231E0">
        <w:t>so I can m</w:t>
      </w:r>
      <w:r>
        <w:t xml:space="preserve">ake a better offer?”  </w:t>
      </w:r>
      <w:r w:rsidR="00930013">
        <w:t>Blinking past her tears, Elisa was struggling to sort everything out</w:t>
      </w:r>
      <w:r w:rsidR="003231E0">
        <w:t xml:space="preserve"> in her head.  “Why not go to father instead?  He can offer you a lot more than I ever could.”</w:t>
      </w:r>
    </w:p>
    <w:p w14:paraId="1EF7AD98" w14:textId="583D359E" w:rsidR="003231E0" w:rsidRDefault="00AB3249">
      <w:r>
        <w:t xml:space="preserve">“Because it’s not </w:t>
      </w:r>
      <w:r>
        <w:rPr>
          <w:i/>
          <w:iCs/>
        </w:rPr>
        <w:t>him</w:t>
      </w:r>
      <w:r>
        <w:t xml:space="preserve"> I’m interested in,” the voice </w:t>
      </w:r>
      <w:r w:rsidR="004F14EB">
        <w:t xml:space="preserve">stressed firmly.  “I want </w:t>
      </w:r>
      <w:r w:rsidR="004F14EB">
        <w:rPr>
          <w:i/>
          <w:iCs/>
        </w:rPr>
        <w:t>you</w:t>
      </w:r>
      <w:r w:rsidR="004F14EB">
        <w:t xml:space="preserve">.  </w:t>
      </w:r>
      <w:r w:rsidR="002A228E">
        <w:t>Be my woman, and I’ll solve all the problems your family is facing</w:t>
      </w:r>
      <w:r w:rsidR="00234733">
        <w:t>, and I’ll make certain they don’t come back to haunt you ever again.”</w:t>
      </w:r>
    </w:p>
    <w:p w14:paraId="20434B6F" w14:textId="0C268679" w:rsidR="005F02C4" w:rsidRDefault="005F02C4">
      <w:r>
        <w:t>“Your woman?  Elisa blinked several times.  “As in your wife?  You want me to marry you?”</w:t>
      </w:r>
    </w:p>
    <w:p w14:paraId="7C5B9F2B" w14:textId="183F8412" w:rsidR="005F02C4" w:rsidRDefault="005F02C4">
      <w:r>
        <w:lastRenderedPageBreak/>
        <w:t xml:space="preserve">“No,” the voice laughed lightly.  “I want you to </w:t>
      </w:r>
      <w:r w:rsidR="00AD229E">
        <w:t xml:space="preserve">be my </w:t>
      </w:r>
      <w:r w:rsidR="00AD229E">
        <w:rPr>
          <w:i/>
          <w:iCs/>
        </w:rPr>
        <w:t>woman</w:t>
      </w:r>
      <w:r w:rsidR="00AD229E">
        <w:t xml:space="preserve">.  Be my wife.  My maid.  My servant.  My slave.  </w:t>
      </w:r>
      <w:r w:rsidR="00D34E09">
        <w:t xml:space="preserve">My lover.  </w:t>
      </w:r>
      <w:r w:rsidR="00AD229E">
        <w:t>Give yourself to me</w:t>
      </w:r>
      <w:r w:rsidR="0072078F">
        <w:t>, completely and without reservation, and become mine.</w:t>
      </w:r>
    </w:p>
    <w:p w14:paraId="13C2435F" w14:textId="7A4AE639" w:rsidR="00C73481" w:rsidRDefault="00C73481">
      <w:r>
        <w:t>“</w:t>
      </w:r>
      <w:r w:rsidR="00320B1A">
        <w:t xml:space="preserve">Isn't it </w:t>
      </w:r>
      <w:r>
        <w:t>better for you to fall alone, than for your</w:t>
      </w:r>
      <w:r w:rsidR="006717AB">
        <w:t xml:space="preserve"> parents to die miserably, while you and your sister both end up playthings for the rest of your days</w:t>
      </w:r>
      <w:r w:rsidR="003E754A">
        <w:t xml:space="preserve">,” the voice asked, trying to sound reasonably.  </w:t>
      </w:r>
    </w:p>
    <w:p w14:paraId="428EF295" w14:textId="6A302D62" w:rsidR="00876668" w:rsidRDefault="00876668">
      <w:r>
        <w:t>“How?  How do I know you’re telling the truth?”  Voice quivering, Elisa</w:t>
      </w:r>
      <w:r w:rsidR="00156D78">
        <w:t xml:space="preserve"> honestly didn’t have a single doubt that everything he’d said was completely true.</w:t>
      </w:r>
      <w:r w:rsidR="00A92A67">
        <w:t xml:space="preserve">  She was just looking for an excuse in her fear so she could refuse.  “How do I know that the healers won’t be able to find the proper cure, if I tell them what you’ve already told me</w:t>
      </w:r>
      <w:r w:rsidR="007E224E">
        <w:t>,</w:t>
      </w:r>
      <w:proofErr w:type="gramStart"/>
      <w:r w:rsidR="007E224E">
        <w:t>” she</w:t>
      </w:r>
      <w:proofErr w:type="gramEnd"/>
      <w:r w:rsidR="007E224E">
        <w:t xml:space="preserve"> asked, stubbornly.</w:t>
      </w:r>
    </w:p>
    <w:p w14:paraId="133A3F5A" w14:textId="4B656DDC" w:rsidR="005154FC" w:rsidRDefault="005154FC">
      <w:r>
        <w:t>“You don't.”  The</w:t>
      </w:r>
      <w:r w:rsidR="007E66E0">
        <w:t xml:space="preserve"> </w:t>
      </w:r>
      <w:r w:rsidR="0022148E">
        <w:t>silhouette shrugged slightly from behind the curtain.</w:t>
      </w:r>
      <w:r w:rsidR="000B3286">
        <w:t xml:space="preserve">  “Honestly, I don't even know,” the voice chuckled once again.  “Perhaps a healer old enough, wise enough, and strong enough </w:t>
      </w:r>
      <w:r w:rsidR="00573584">
        <w:t xml:space="preserve">will appear.  Perhaps the Lady of Life herself will descend from the heavens and save them.  </w:t>
      </w:r>
      <w:r w:rsidR="00B41C85">
        <w:t>Perhaps some little fairy will pop up and suddenly yell, ‘</w:t>
      </w:r>
      <w:r w:rsidR="00B41C85">
        <w:rPr>
          <w:i/>
          <w:iCs/>
        </w:rPr>
        <w:t>There!  All better!’</w:t>
      </w:r>
    </w:p>
    <w:p w14:paraId="0D346DB0" w14:textId="2264E761" w:rsidR="00EB4831" w:rsidRPr="00DA4A2E" w:rsidRDefault="00EB4831">
      <w:r>
        <w:t xml:space="preserve">“Who knows what </w:t>
      </w:r>
      <w:r>
        <w:rPr>
          <w:i/>
          <w:iCs/>
        </w:rPr>
        <w:t>perhaps</w:t>
      </w:r>
      <w:r>
        <w:t xml:space="preserve"> might bring,” the silhouette shrugged again, slightly.  </w:t>
      </w:r>
      <w:r w:rsidR="003B5204">
        <w:t xml:space="preserve">“What I’m offering, however, isn't a </w:t>
      </w:r>
      <w:r w:rsidR="003B5204">
        <w:rPr>
          <w:i/>
          <w:iCs/>
        </w:rPr>
        <w:t>perhaps</w:t>
      </w:r>
      <w:r w:rsidR="003B5204">
        <w:t xml:space="preserve">, but is instead a </w:t>
      </w:r>
      <w:r w:rsidR="003B5204">
        <w:rPr>
          <w:i/>
          <w:iCs/>
        </w:rPr>
        <w:t>certainty.</w:t>
      </w:r>
      <w:r w:rsidR="00DA4A2E">
        <w:rPr>
          <w:i/>
          <w:iCs/>
        </w:rPr>
        <w:t xml:space="preserve">  </w:t>
      </w:r>
      <w:r w:rsidR="00DA4A2E">
        <w:t xml:space="preserve">Be </w:t>
      </w:r>
      <w:r w:rsidR="00DA4A2E">
        <w:rPr>
          <w:i/>
          <w:iCs/>
        </w:rPr>
        <w:t>mine</w:t>
      </w:r>
      <w:r w:rsidR="00DA4A2E">
        <w:t xml:space="preserve">,” the voice offered teasingly, “and not only can you save your family from the danger that awaits them </w:t>
      </w:r>
      <w:r w:rsidR="00DA4A2E" w:rsidRPr="0077371F">
        <w:rPr>
          <w:i/>
          <w:iCs/>
        </w:rPr>
        <w:t>today</w:t>
      </w:r>
      <w:r w:rsidR="00DA4A2E">
        <w:t xml:space="preserve">, but </w:t>
      </w:r>
      <w:r w:rsidR="0077371F">
        <w:t xml:space="preserve">you can ensure that they won't suffer the same danger </w:t>
      </w:r>
      <w:r w:rsidR="0077371F" w:rsidRPr="0077371F">
        <w:rPr>
          <w:i/>
          <w:iCs/>
        </w:rPr>
        <w:t>tomorrow</w:t>
      </w:r>
      <w:r w:rsidR="0077371F">
        <w:t>.”</w:t>
      </w:r>
    </w:p>
    <w:p w14:paraId="12FE4B16" w14:textId="48E252CF" w:rsidR="00363F37" w:rsidRDefault="00417ABB">
      <w:r>
        <w:t>“I…  I can't do it,” Elisa whispered softly.  “</w:t>
      </w:r>
      <w:r w:rsidR="00057AE8">
        <w:t xml:space="preserve">There's no proof and you claim if I </w:t>
      </w:r>
      <w:r w:rsidR="006701E7">
        <w:t xml:space="preserve">have my parents checked for proof, that the magic will </w:t>
      </w:r>
      <w:r w:rsidR="00146256">
        <w:t xml:space="preserve">speed up their demise.  I…  I can't </w:t>
      </w:r>
      <w:r w:rsidR="00146256">
        <w:lastRenderedPageBreak/>
        <w:t xml:space="preserve">simply trust </w:t>
      </w:r>
      <w:proofErr w:type="gramStart"/>
      <w:r w:rsidR="00146256">
        <w:t>that,</w:t>
      </w:r>
      <w:proofErr w:type="gramEnd"/>
      <w:r w:rsidR="00146256">
        <w:t>” she sighed, shaking her head stubbornly</w:t>
      </w:r>
      <w:r w:rsidR="00E40424">
        <w:t>.  “All I have to rely on,” she pointed out poignantly, “is the word of a thief who broke into my room while I was bathing, after all.</w:t>
      </w:r>
      <w:r w:rsidR="00F835A4">
        <w:t>”</w:t>
      </w:r>
    </w:p>
    <w:p w14:paraId="7D09A2A5" w14:textId="5BE0D2FD" w:rsidR="00F835A4" w:rsidRDefault="00F835A4">
      <w:r>
        <w:t xml:space="preserve">“Understandable.  Disappointing but understandable,” the </w:t>
      </w:r>
      <w:r w:rsidR="00041531">
        <w:t>dark silhouette sighed.  “Take this,” it offered, tossing a small glass vial</w:t>
      </w:r>
      <w:r w:rsidR="008E5405">
        <w:t xml:space="preserve"> through the bed’s thin canopy</w:t>
      </w:r>
      <w:r w:rsidR="000D1F46">
        <w:t xml:space="preserve"> and onto the mattress.  “It's the anti</w:t>
      </w:r>
      <w:r w:rsidR="00307A46">
        <w:t xml:space="preserve">dote – but only dose enough to save one of your parents.  </w:t>
      </w:r>
      <w:r w:rsidR="00FF61C3">
        <w:t>As I mentioned, I’ve found them to be decent and honorable people</w:t>
      </w:r>
      <w:r w:rsidR="007E27D0">
        <w:t>.  Truly, I wish them no harm</w:t>
      </w:r>
      <w:r w:rsidR="00A17C0A">
        <w:t>.”</w:t>
      </w:r>
    </w:p>
    <w:p w14:paraId="56C15AE1" w14:textId="51750BA5" w:rsidR="00A17C0A" w:rsidRDefault="00A17C0A">
      <w:r>
        <w:t xml:space="preserve">“Then why poison them at all?”  Elisa asked quietly, </w:t>
      </w:r>
      <w:r w:rsidR="00895A1C">
        <w:t xml:space="preserve">never once moving her gaze from where it was glued to the plain </w:t>
      </w:r>
      <w:r w:rsidR="00204B3A">
        <w:t>glass bottle laying atop her bed.</w:t>
      </w:r>
    </w:p>
    <w:p w14:paraId="1D9100E0" w14:textId="55E004EA" w:rsidR="00204B3A" w:rsidRDefault="00204B3A">
      <w:r>
        <w:t>“</w:t>
      </w:r>
      <w:r w:rsidR="0004251A">
        <w:t>Did I ever say we were the ones to poison them?”  The voice asked, po</w:t>
      </w:r>
      <w:r w:rsidR="002E176B">
        <w:t xml:space="preserve">ignantly.  “An open contract worth as much as this one </w:t>
      </w:r>
      <w:r w:rsidR="00B463F8">
        <w:t>tends to draw many interested eyes and almost as many darkened hands.”</w:t>
      </w:r>
    </w:p>
    <w:p w14:paraId="677E3618" w14:textId="32F8ED19" w:rsidR="00B463F8" w:rsidRDefault="00B463F8">
      <w:r>
        <w:t>“So</w:t>
      </w:r>
      <w:r w:rsidR="009C77D7">
        <w:t xml:space="preserve"> how… How do I use it?”  Lifting her </w:t>
      </w:r>
      <w:r w:rsidR="00174568">
        <w:t>right hand, Elisa pointed directly at the bottle, while clutching the sheet tightly around herself with her other hand.  “</w:t>
      </w:r>
      <w:r w:rsidR="00174568">
        <w:rPr>
          <w:i/>
          <w:iCs/>
        </w:rPr>
        <w:t>When</w:t>
      </w:r>
      <w:r w:rsidR="00174568">
        <w:t xml:space="preserve"> do I use it,” she asked</w:t>
      </w:r>
      <w:r w:rsidR="00896D0E">
        <w:t>, barely whispering.  ‘</w:t>
      </w:r>
      <w:r w:rsidR="00896D0E">
        <w:rPr>
          <w:i/>
          <w:iCs/>
        </w:rPr>
        <w:t xml:space="preserve">And who do I give it to,’ </w:t>
      </w:r>
      <w:r w:rsidR="00896D0E">
        <w:t xml:space="preserve">she thought </w:t>
      </w:r>
      <w:r w:rsidR="00320B5C">
        <w:t>privately to herself.  ‘</w:t>
      </w:r>
      <w:r w:rsidR="00320B5C">
        <w:rPr>
          <w:i/>
          <w:iCs/>
        </w:rPr>
        <w:t xml:space="preserve">How can I choose between saving </w:t>
      </w:r>
      <w:r w:rsidR="00CA188B">
        <w:rPr>
          <w:i/>
          <w:iCs/>
        </w:rPr>
        <w:t>Mother or Father?</w:t>
      </w:r>
      <w:r w:rsidR="00CA188B">
        <w:t>’</w:t>
      </w:r>
    </w:p>
    <w:p w14:paraId="5C45A566" w14:textId="18BB8C36" w:rsidR="00923B28" w:rsidRDefault="0065389E">
      <w:r>
        <w:t>“Simply have your mother drink it</w:t>
      </w:r>
      <w:r w:rsidR="007F1056">
        <w:t xml:space="preserve"> all the moment her magic starts to glitch up on her,” the voiced</w:t>
      </w:r>
      <w:r w:rsidR="005E242E">
        <w:t xml:space="preserve"> answered, seeming to be able to read her innermost </w:t>
      </w:r>
      <w:r w:rsidR="00C82A9F">
        <w:t>whispers.  “You father,” the man chuckled again lightly</w:t>
      </w:r>
      <w:r w:rsidR="00127445">
        <w:t xml:space="preserve">, “is stubborn.  He’ll act tough, tell himself he doesn't have time </w:t>
      </w:r>
      <w:r w:rsidR="00923B28">
        <w:t>to see a healer, and he'll hide his symptoms and keep them to himself.</w:t>
      </w:r>
    </w:p>
    <w:p w14:paraId="6F045926" w14:textId="76E729B5" w:rsidR="00DE561E" w:rsidRDefault="00DE561E">
      <w:r>
        <w:lastRenderedPageBreak/>
        <w:t xml:space="preserve">“Your mother, on the other hand,” </w:t>
      </w:r>
      <w:r w:rsidR="00807CE3">
        <w:t xml:space="preserve">the man pointed out smugly, “will have herself checked out the instant her magic starts to </w:t>
      </w:r>
      <w:r w:rsidR="00623624">
        <w:t>fizzle out on her.</w:t>
      </w:r>
      <w:r w:rsidR="00A03607">
        <w:t xml:space="preserve">  She's the one who's in much greater danger of self-destructing,” </w:t>
      </w:r>
      <w:r w:rsidR="008738B6">
        <w:t xml:space="preserve">he </w:t>
      </w:r>
      <w:r w:rsidR="00B36AFC">
        <w:t>warned</w:t>
      </w:r>
      <w:r w:rsidR="008738B6">
        <w:t xml:space="preserve"> her</w:t>
      </w:r>
      <w:r w:rsidR="00B36AFC">
        <w:t xml:space="preserve"> </w:t>
      </w:r>
      <w:r w:rsidR="008738B6">
        <w:t>firmly.</w:t>
      </w:r>
      <w:r w:rsidR="00B36AFC">
        <w:t xml:space="preserve">  “You’ll </w:t>
      </w:r>
      <w:r w:rsidR="00463D88">
        <w:t xml:space="preserve">have </w:t>
      </w:r>
      <w:r w:rsidR="00B36AFC">
        <w:t>to keep a very close eye on her</w:t>
      </w:r>
      <w:r w:rsidR="00463D88">
        <w:t xml:space="preserve">, </w:t>
      </w:r>
      <w:r w:rsidR="00EB4C42">
        <w:t>before she destroys herself unwittingly.”</w:t>
      </w:r>
    </w:p>
    <w:p w14:paraId="1085CC19" w14:textId="6BA8E747" w:rsidR="009367F6" w:rsidRDefault="009367F6">
      <w:r>
        <w:t xml:space="preserve">“Fine,” Elisa sighed helplessly as she slowly reached past the </w:t>
      </w:r>
      <w:r w:rsidR="00BD6F2A">
        <w:t xml:space="preserve">curtain over the bed and </w:t>
      </w:r>
      <w:r w:rsidR="005C6312">
        <w:t xml:space="preserve">gently wrapped her fingers around the small vial.  </w:t>
      </w:r>
      <w:r w:rsidR="001448A8">
        <w:t>Clutching it tenderly, she gently brought it up to cuddle it preciously in her arms.</w:t>
      </w:r>
      <w:r w:rsidR="00D0073C">
        <w:t xml:space="preserve">  “If…  If you're not lying to me,” she whispered softly, somehow not believing that he was for an instant in her heart, “then how do I contact you if I want to make the deal </w:t>
      </w:r>
      <w:r w:rsidR="00ED41CC">
        <w:t>so I can get the cure for Father?”</w:t>
      </w:r>
    </w:p>
    <w:p w14:paraId="06C4EE2A" w14:textId="39170058" w:rsidR="00ED41CC" w:rsidRDefault="00ED41CC">
      <w:r>
        <w:t>“</w:t>
      </w:r>
      <w:r w:rsidR="00C1094F">
        <w:t xml:space="preserve">You can't,” the man's chuckle </w:t>
      </w:r>
      <w:r w:rsidR="00C14602">
        <w:t>grated heavily on Elisa’s nerves.  It just seemed as of everything was nothing more than a game for him!</w:t>
      </w:r>
    </w:p>
    <w:p w14:paraId="1CB036C6" w14:textId="718E57A8" w:rsidR="00C14602" w:rsidRDefault="00462839">
      <w:r>
        <w:t>“If you want,” he offered teasingly, “I can come back at the same time tomorrow and watch you bathe again</w:t>
      </w:r>
      <w:r w:rsidR="00E45E11">
        <w:t>.  Just tell the maid that you enjoyed the feeling of sleeping free tonight</w:t>
      </w:r>
      <w:r w:rsidR="009F49A2">
        <w:t>, and that she won't need to bring you anything after your bath</w:t>
      </w:r>
      <w:r w:rsidR="00791A32">
        <w:t xml:space="preserve"> from now on.  Then I can come and visit you all night long </w:t>
      </w:r>
      <w:r w:rsidR="00791A32">
        <w:rPr>
          <w:i/>
          <w:iCs/>
        </w:rPr>
        <w:t>every</w:t>
      </w:r>
      <w:r w:rsidR="00791A32">
        <w:t xml:space="preserve"> night</w:t>
      </w:r>
      <w:r w:rsidR="007F5A06">
        <w:t>, without any worries.</w:t>
      </w:r>
    </w:p>
    <w:p w14:paraId="114FE896" w14:textId="7CD55911" w:rsidR="00AB4E48" w:rsidRDefault="00AB4E48">
      <w:r>
        <w:t xml:space="preserve">“Call it a sign of good faith,” the dark silhouette </w:t>
      </w:r>
      <w:r w:rsidR="008B5DA1">
        <w:t xml:space="preserve">teased.  “You have one vial from me as a sign of faith.  Surely that's at least worth </w:t>
      </w:r>
      <w:r w:rsidR="00416029">
        <w:t>watching you bathe and sharing in your natural beauty after.  Right?”</w:t>
      </w:r>
    </w:p>
    <w:p w14:paraId="42410FF7" w14:textId="38D03296" w:rsidR="006736B1" w:rsidRDefault="006736B1">
      <w:r>
        <w:t xml:space="preserve">“Fine.”  Sighing deeply, Elisa slowly took a deep breath and then released her grip on the sheet wrapped around her body.  “You can look, but </w:t>
      </w:r>
      <w:r>
        <w:rPr>
          <w:i/>
          <w:iCs/>
        </w:rPr>
        <w:t xml:space="preserve">only </w:t>
      </w:r>
      <w:r>
        <w:t>look,” she stressed</w:t>
      </w:r>
      <w:r w:rsidR="008B2193">
        <w:t>, feeling completely defeated.  “No touching whatsoever.  Got it?”</w:t>
      </w:r>
    </w:p>
    <w:p w14:paraId="51754F52" w14:textId="23E26ADB" w:rsidR="008B2193" w:rsidRDefault="008B2193">
      <w:r>
        <w:lastRenderedPageBreak/>
        <w:t xml:space="preserve">“Of course, </w:t>
      </w:r>
      <w:r w:rsidR="00B6022C">
        <w:t>milady.  Of course!”</w:t>
      </w:r>
    </w:p>
    <w:p w14:paraId="2939E07A" w14:textId="521D98D3" w:rsidR="00B6022C" w:rsidRPr="00A2142F" w:rsidRDefault="00B6022C">
      <w:r>
        <w:t>Elisa couldn't help but shudder as the chuckle</w:t>
      </w:r>
      <w:r w:rsidR="006E7743">
        <w:t xml:space="preserve"> gently whispered from the shadows once again.  Somehow, she couldn't help but hear his last words echoing in her heart as, “</w:t>
      </w:r>
      <w:r w:rsidR="006E7743">
        <w:rPr>
          <w:b/>
          <w:bCs/>
          <w:i/>
          <w:iCs/>
        </w:rPr>
        <w:t>M</w:t>
      </w:r>
      <w:r w:rsidR="00A2142F">
        <w:rPr>
          <w:b/>
          <w:bCs/>
          <w:i/>
          <w:iCs/>
        </w:rPr>
        <w:t xml:space="preserve">Y </w:t>
      </w:r>
      <w:r w:rsidR="00A2142F">
        <w:t xml:space="preserve">lady.”  It was as if she'd already agreed and given herself to him completely </w:t>
      </w:r>
      <w:r w:rsidR="00467A0C">
        <w:t>in his mind.</w:t>
      </w:r>
    </w:p>
    <w:p w14:paraId="0AD33B9F" w14:textId="25AA4DEA" w:rsidR="00D877B8" w:rsidRDefault="00467A0C">
      <w:r>
        <w:t xml:space="preserve">But what else could she </w:t>
      </w:r>
      <w:proofErr w:type="gramStart"/>
      <w:r>
        <w:t>do, if</w:t>
      </w:r>
      <w:proofErr w:type="gramEnd"/>
      <w:r>
        <w:t xml:space="preserve"> she was going to save her family?</w:t>
      </w:r>
    </w:p>
    <w:p w14:paraId="496F577C" w14:textId="167E6AC8" w:rsidR="001E28A4" w:rsidRDefault="001E28A4">
      <w:r>
        <w:br w:type="page"/>
      </w:r>
    </w:p>
    <w:p w14:paraId="4F7BFA60" w14:textId="02FFE3DE" w:rsidR="001E28A4" w:rsidRDefault="001E28A4" w:rsidP="001E28A4">
      <w:pPr>
        <w:pStyle w:val="Heading1"/>
      </w:pPr>
      <w:bookmarkStart w:id="0" w:name="_Toc110904304"/>
      <w:r>
        <w:lastRenderedPageBreak/>
        <w:t>Chapter</w:t>
      </w:r>
      <w:bookmarkEnd w:id="0"/>
      <w:r w:rsidR="00467A0C">
        <w:t xml:space="preserve"> 2:</w:t>
      </w:r>
    </w:p>
    <w:p w14:paraId="624115E8" w14:textId="5B15BCAB" w:rsidR="001E28A4" w:rsidRPr="00A1068A" w:rsidRDefault="003C5B41" w:rsidP="001E28A4">
      <w:r>
        <w:t>Long minutes of silence passed between them as E</w:t>
      </w:r>
      <w:r w:rsidR="007748F6">
        <w:t xml:space="preserve">lisa’s mind struggled to sort out everything.  To say she was completely overwhelmed </w:t>
      </w:r>
      <w:proofErr w:type="gramStart"/>
      <w:r w:rsidR="007748F6">
        <w:t>at the moment</w:t>
      </w:r>
      <w:proofErr w:type="gramEnd"/>
      <w:r w:rsidR="007748F6">
        <w:t xml:space="preserve"> was</w:t>
      </w:r>
      <w:r w:rsidR="00A1068A">
        <w:t xml:space="preserve"> putting it way too lightly!  An intruder invaded her sanctuary at bath time.  Told her a contract was out on her family.  Her parents were poisoned.  Of course, </w:t>
      </w:r>
      <w:r w:rsidR="00A1068A">
        <w:rPr>
          <w:i/>
          <w:iCs/>
        </w:rPr>
        <w:t>they</w:t>
      </w:r>
      <w:r w:rsidR="00A1068A">
        <w:t xml:space="preserve"> had the antidote</w:t>
      </w:r>
      <w:r w:rsidR="005330A2">
        <w:t>, but if she wanted it, she had to basically give herself into slavery!</w:t>
      </w:r>
    </w:p>
    <w:p w14:paraId="3F121048" w14:textId="77777777" w:rsidR="00D33920" w:rsidRDefault="007833BC" w:rsidP="001E28A4">
      <w:r>
        <w:t xml:space="preserve">It all doesn’t add up, </w:t>
      </w:r>
      <w:r w:rsidR="00AD5941">
        <w:t xml:space="preserve">Elisa told herself.  No matter how she looked at it, the whole situation was just too sketchy to be believable.  And yet… Could she </w:t>
      </w:r>
      <w:r w:rsidR="005742DA">
        <w:t xml:space="preserve">afford to doubt it?  There </w:t>
      </w:r>
      <w:r w:rsidR="005742DA">
        <w:rPr>
          <w:i/>
          <w:iCs/>
        </w:rPr>
        <w:t>were</w:t>
      </w:r>
      <w:r w:rsidR="005742DA">
        <w:t xml:space="preserve"> things that the man said which she could easily verify, such as </w:t>
      </w:r>
      <w:r w:rsidR="001C1072">
        <w:t xml:space="preserve">whether </w:t>
      </w:r>
      <w:r w:rsidR="001C1072">
        <w:t>Tamara</w:t>
      </w:r>
      <w:r w:rsidR="001C1072">
        <w:t xml:space="preserve">’s father had </w:t>
      </w:r>
      <w:proofErr w:type="gramStart"/>
      <w:r w:rsidR="001C1072">
        <w:t>actually been</w:t>
      </w:r>
      <w:proofErr w:type="gramEnd"/>
      <w:r w:rsidR="001C1072">
        <w:t xml:space="preserve"> arrested for drunkenness</w:t>
      </w:r>
      <w:r w:rsidR="009D2D4F">
        <w:t xml:space="preserve">, or not.  But surely, </w:t>
      </w:r>
      <w:r w:rsidR="00FE019E">
        <w:t>her intruder knew</w:t>
      </w:r>
      <w:r w:rsidR="009D2D4F">
        <w:t xml:space="preserve"> that</w:t>
      </w:r>
      <w:r w:rsidR="00FE019E">
        <w:t xml:space="preserve"> something like that would be</w:t>
      </w:r>
      <w:r w:rsidR="009D2D4F">
        <w:t xml:space="preserve"> trivial </w:t>
      </w:r>
      <w:r w:rsidR="00FE019E">
        <w:t>to see through</w:t>
      </w:r>
      <w:r w:rsidR="00D33920">
        <w:t>.  There’s no way he would’ve lied over something that simple to check.</w:t>
      </w:r>
    </w:p>
    <w:p w14:paraId="1443CA6B" w14:textId="77777777" w:rsidR="000F6F5F" w:rsidRDefault="007A1D89" w:rsidP="001E28A4">
      <w:r>
        <w:t xml:space="preserve">She had an “antidote” now, Elisa reminded herself, clutching the vial tight against her bare chest.  Surely, if she took it to the </w:t>
      </w:r>
      <w:r w:rsidR="002B216C">
        <w:t xml:space="preserve">alchemy teachers at the academy, they’d be able to identify it and replicate it.  </w:t>
      </w:r>
      <w:r w:rsidR="0095508A">
        <w:rPr>
          <w:i/>
          <w:iCs/>
        </w:rPr>
        <w:t>But what if they couldn’t</w:t>
      </w:r>
      <w:r w:rsidR="0095508A">
        <w:t>, her innermost voice worried fretfully.  W</w:t>
      </w:r>
      <w:r w:rsidR="00390426">
        <w:t xml:space="preserve">hat if the antidote was one that grew weaker once the seal was opened and it was exposed to air?  What if the alchemists </w:t>
      </w:r>
      <w:r w:rsidR="00133B1E">
        <w:t xml:space="preserve">used too much of it in trying to identify it, that what was left wasn’t strong enough to </w:t>
      </w:r>
      <w:r w:rsidR="000F6F5F">
        <w:t>be an effective cure?</w:t>
      </w:r>
    </w:p>
    <w:p w14:paraId="05903822" w14:textId="77777777" w:rsidR="003F6EAC" w:rsidRDefault="000F6F5F" w:rsidP="001E28A4">
      <w:r>
        <w:t xml:space="preserve">It was just too dangerous.  Too many unknowns and too many uncertainties.  </w:t>
      </w:r>
      <w:r w:rsidR="00E500F4">
        <w:t>Surely her best bet would be to go and talk to her mother about the problem.</w:t>
      </w:r>
      <w:r w:rsidR="00204C0B">
        <w:t xml:space="preserve">  No – she couldn’t do that!  Her mother was quite a pragmatic </w:t>
      </w:r>
      <w:r w:rsidR="009B4FC5">
        <w:t xml:space="preserve">person, and rather selfish in many ways, with her focus as much on her magic </w:t>
      </w:r>
      <w:r w:rsidR="009B4FC5">
        <w:lastRenderedPageBreak/>
        <w:t xml:space="preserve">as it ever was on her family.  If </w:t>
      </w:r>
      <w:r w:rsidR="003D46E3">
        <w:t xml:space="preserve">her mother even suspected that there was some sort of poison or disease which might affect her magic, Elisa had no doubt that she’d sell her into slavery in the blink of a second for a cure.  After all, </w:t>
      </w:r>
      <w:r w:rsidR="00597A58">
        <w:t>her mother would just say, “I can always have another daughter, you know.  Besides, I already have a second one.”</w:t>
      </w:r>
    </w:p>
    <w:p w14:paraId="313ACF98" w14:textId="77777777" w:rsidR="00C21C28" w:rsidRDefault="003F6EAC" w:rsidP="001E28A4">
      <w:r>
        <w:t xml:space="preserve">Going to her mother with the problem was completely out of the realm of possibilities.  Perhaps her father?  </w:t>
      </w:r>
      <w:r w:rsidR="00732432">
        <w:t xml:space="preserve">He was an impulsive sort, but if she made him give his word to her before doing anything, he’d hear her out at least.  </w:t>
      </w:r>
      <w:r w:rsidR="00D221A0">
        <w:t xml:space="preserve">Unfortunately, her father was almost the exact opposite of her mother when it came to family – he’d rather die that have </w:t>
      </w:r>
      <w:r w:rsidR="00A72C49">
        <w:t xml:space="preserve">his children </w:t>
      </w:r>
      <w:proofErr w:type="gramStart"/>
      <w:r w:rsidR="00A72C49">
        <w:t>have to</w:t>
      </w:r>
      <w:proofErr w:type="gramEnd"/>
      <w:r w:rsidR="00A72C49">
        <w:t xml:space="preserve"> pay for his life.  There’s no way in hell that he’d agree for her to give herself into slavery just so he </w:t>
      </w:r>
      <w:r w:rsidR="00CA1622">
        <w:t xml:space="preserve">could live.  She could hear him now as well, in her mind.  “You have the cure for your mother.  She’ll be here for you girls.  </w:t>
      </w:r>
      <w:r w:rsidR="00C21C28">
        <w:t>You’ll all be just fine without me.”</w:t>
      </w:r>
    </w:p>
    <w:p w14:paraId="265DEFDD" w14:textId="77777777" w:rsidR="000A6BA8" w:rsidRDefault="00C21C28" w:rsidP="001E28A4">
      <w:r>
        <w:t xml:space="preserve">Which meant that nothing was fine!  She couldn’t trust what she’d been told.  She couldn’t afford to put the antidote she’d been given at risk by giving it to anyone else to study.  She </w:t>
      </w:r>
      <w:r w:rsidR="00B51229">
        <w:t>couldn’t tell her mother or father about the problem.  Everything was resting squarely on her shoulders to decide, and yet, in the end, she couldn’t trust the stranger at all!</w:t>
      </w:r>
    </w:p>
    <w:p w14:paraId="27C95465" w14:textId="0CD09C30" w:rsidR="000C5108" w:rsidRDefault="000A6BA8" w:rsidP="001E28A4">
      <w:r>
        <w:t>“You bastard,” Elisa grunted through gritted teeth</w:t>
      </w:r>
      <w:r w:rsidR="0026644F">
        <w:t xml:space="preserve">, glaring hard across the bed where the darkened shadow of the man still waited patiently for her </w:t>
      </w:r>
      <w:r w:rsidR="00EC64C7">
        <w:t xml:space="preserve">mind to race helplessly in circles.  </w:t>
      </w:r>
      <w:r w:rsidR="008055B8">
        <w:t xml:space="preserve">“If you’re still here, then </w:t>
      </w:r>
      <w:r w:rsidR="000C5108">
        <w:t>apparently,</w:t>
      </w:r>
      <w:r w:rsidR="008055B8">
        <w:t xml:space="preserve"> you’re still willing to barter</w:t>
      </w:r>
      <w:r w:rsidR="000C5108">
        <w:t xml:space="preserve"> with me.  Correct?”</w:t>
      </w:r>
    </w:p>
    <w:p w14:paraId="256E2C0D" w14:textId="15A693CA" w:rsidR="00A1068A" w:rsidRDefault="00FE019E" w:rsidP="001E28A4">
      <w:r>
        <w:t xml:space="preserve"> </w:t>
      </w:r>
      <w:r w:rsidR="000C5108">
        <w:t xml:space="preserve">“Actually, I was just admiring the view,” the </w:t>
      </w:r>
      <w:r w:rsidR="008414C3">
        <w:t xml:space="preserve">man chuckled, drawing Elisa’s attention back to her damp and </w:t>
      </w:r>
      <w:r w:rsidR="008414C3">
        <w:lastRenderedPageBreak/>
        <w:t>naked body.</w:t>
      </w:r>
      <w:r w:rsidR="00CE76E2">
        <w:t xml:space="preserve">  “</w:t>
      </w:r>
      <w:proofErr w:type="gramStart"/>
      <w:r w:rsidR="00CE76E2">
        <w:t>But,</w:t>
      </w:r>
      <w:proofErr w:type="gramEnd"/>
      <w:r w:rsidR="00CE76E2">
        <w:t>” he agreed amiably, “I’m willing to barter with you, if you have something you want to trade.  What are you looking for?”</w:t>
      </w:r>
    </w:p>
    <w:p w14:paraId="00B3DA91" w14:textId="103257FD" w:rsidR="00CE76E2" w:rsidRDefault="00CE76E2" w:rsidP="001E28A4">
      <w:r>
        <w:t xml:space="preserve">“I want a blood oath,” Elisa </w:t>
      </w:r>
      <w:r w:rsidR="00617FFB">
        <w:t>demanded, refusing to cover herself as she glared across the short distance of the bed separating them.  “</w:t>
      </w:r>
      <w:r w:rsidR="00B26A1F">
        <w:t>I want you to swear that you’ll tell me the truth and answer my questions.”</w:t>
      </w:r>
    </w:p>
    <w:p w14:paraId="4C120E2D" w14:textId="62E91212" w:rsidR="00B26A1F" w:rsidRDefault="00B26A1F" w:rsidP="001E28A4">
      <w:r>
        <w:t xml:space="preserve">“A heavy demand,” the man sighed, </w:t>
      </w:r>
      <w:r w:rsidR="00D5467D">
        <w:t xml:space="preserve">as the silhouette of his arm showed he was softly rubbing his chin.  “All blood oaths are </w:t>
      </w:r>
      <w:r w:rsidR="00586177">
        <w:t xml:space="preserve">heavy, and one of absolute truth and transparency?  </w:t>
      </w:r>
      <w:r w:rsidR="00972E90">
        <w:t>I can’t see anyone ever agreeing to something like that,” he told her, regretfully shaking his head from side to side.  “</w:t>
      </w:r>
      <w:r w:rsidR="006C61F8">
        <w:t>Exactly what could you offer as a balance to such a strong demand?”</w:t>
      </w:r>
    </w:p>
    <w:p w14:paraId="6BE5C9F6" w14:textId="552C7D5D" w:rsidR="006C61F8" w:rsidRDefault="006C61F8" w:rsidP="001E28A4">
      <w:r>
        <w:t>“I…  I don’t know,” Elisa si</w:t>
      </w:r>
      <w:r w:rsidR="00863EFB">
        <w:t>ghed, slumping her shoulders</w:t>
      </w:r>
      <w:r w:rsidR="00444B55">
        <w:t>, before asking in defeat,</w:t>
      </w:r>
      <w:r w:rsidR="00863EFB">
        <w:t xml:space="preserve"> “What would you expect in return</w:t>
      </w:r>
      <w:r w:rsidR="00444B55">
        <w:t>?</w:t>
      </w:r>
      <w:r w:rsidR="007A79A2">
        <w:t xml:space="preserve">  I’d be willing to reciprocate and always tell you the truth</w:t>
      </w:r>
      <w:r w:rsidR="000919EB">
        <w:t>, and answer any question you asked,</w:t>
      </w:r>
      <w:r w:rsidR="00444B55">
        <w:t>”</w:t>
      </w:r>
      <w:r w:rsidR="000919EB">
        <w:t xml:space="preserve"> she offered pitifully.</w:t>
      </w:r>
    </w:p>
    <w:p w14:paraId="6796E52F" w14:textId="3C5A41F5" w:rsidR="000919EB" w:rsidRDefault="000919EB" w:rsidP="001E28A4">
      <w:r>
        <w:t xml:space="preserve">“I’m not interested in tying you to </w:t>
      </w:r>
      <w:r w:rsidR="00AD0166">
        <w:t xml:space="preserve">the truth,” the man dismissed laughingly.  </w:t>
      </w:r>
      <w:r w:rsidR="00511CA1">
        <w:t>Elisa felt her heart sink deep into her chest</w:t>
      </w:r>
      <w:r w:rsidR="00580ED4">
        <w:t>, as hope withered and started to die inside her.</w:t>
      </w:r>
    </w:p>
    <w:p w14:paraId="32FFBF21" w14:textId="5EC7DF6D" w:rsidR="00255C5D" w:rsidRDefault="00580ED4" w:rsidP="001E28A4">
      <w:r>
        <w:t>“</w:t>
      </w:r>
      <w:proofErr w:type="spellStart"/>
      <w:r>
        <w:t>Hmmmm</w:t>
      </w:r>
      <w:proofErr w:type="spellEnd"/>
      <w:r>
        <w:t>…”  Humming, the man continued to rub his chin for a few moments, before</w:t>
      </w:r>
      <w:r w:rsidR="00883A0A">
        <w:t xml:space="preserve"> speaking again.  “Make an oath of your own to always keep my secrets, never </w:t>
      </w:r>
      <w:r w:rsidR="00495A55">
        <w:t xml:space="preserve">reveal them to another, </w:t>
      </w:r>
      <w:r w:rsidR="00CB2FC7">
        <w:t xml:space="preserve">and to </w:t>
      </w:r>
      <w:r w:rsidR="00495A55">
        <w:t>never turn me</w:t>
      </w:r>
      <w:r w:rsidR="001E21D2">
        <w:t xml:space="preserve"> in</w:t>
      </w:r>
      <w:r w:rsidR="008556B4">
        <w:t xml:space="preserve"> or testify against me</w:t>
      </w:r>
      <w:r w:rsidR="00495A55">
        <w:t>,</w:t>
      </w:r>
      <w:r w:rsidR="00CB2FC7">
        <w:t xml:space="preserve"> and I’ll </w:t>
      </w:r>
      <w:r w:rsidR="00AA7D96">
        <w:t xml:space="preserve">promise to always tell you the truth – but only after you’ve absolutely demanded it from me.  </w:t>
      </w:r>
      <w:r w:rsidR="00406B43">
        <w:t xml:space="preserve">As I said before, I do wish for you to be mine, and as such, it’d be a real pain in the ass to always tell you everything and never be able to </w:t>
      </w:r>
      <w:r w:rsidR="00255C5D">
        <w:t>hide something from you.</w:t>
      </w:r>
    </w:p>
    <w:p w14:paraId="6E7CBC38" w14:textId="77777777" w:rsidR="00F86F68" w:rsidRDefault="00255C5D" w:rsidP="001E28A4">
      <w:r>
        <w:lastRenderedPageBreak/>
        <w:t xml:space="preserve">“After all,” he chuckled lightly, “what if I wanted to surprise you with a gift for your birthday?  </w:t>
      </w:r>
      <w:r w:rsidR="00B6258C">
        <w:t xml:space="preserve">Or just because I thought you might enjoy a nice surprise?  What if </w:t>
      </w:r>
      <w:r w:rsidR="0049409C">
        <w:t>I know the truth might hurt you, such as when you ask me in the future when you’re carrying my child, ‘</w:t>
      </w:r>
      <w:r w:rsidR="0049409C">
        <w:rPr>
          <w:i/>
          <w:iCs/>
        </w:rPr>
        <w:t>Do</w:t>
      </w:r>
      <w:r w:rsidR="00814C52">
        <w:rPr>
          <w:i/>
          <w:iCs/>
        </w:rPr>
        <w:t xml:space="preserve"> I look fat?’</w:t>
      </w:r>
    </w:p>
    <w:p w14:paraId="694E07D5" w14:textId="77777777" w:rsidR="00D858ED" w:rsidRDefault="00F86F68" w:rsidP="001E28A4">
      <w:r>
        <w:t>“Only if you press for the truth wi</w:t>
      </w:r>
      <w:r w:rsidR="00C0024E">
        <w:t xml:space="preserve">llfully and deliberately, would I </w:t>
      </w:r>
      <w:r w:rsidR="00626DAA">
        <w:t xml:space="preserve">give it to you completely – and I’m trusting that you wouldn’t </w:t>
      </w:r>
      <w:r w:rsidR="00D858ED">
        <w:t>ask for that with every other breath,” the man snorted softly.</w:t>
      </w:r>
    </w:p>
    <w:p w14:paraId="06C949C7" w14:textId="732007D8" w:rsidR="00954848" w:rsidRDefault="00D858ED" w:rsidP="001E28A4">
      <w:r>
        <w:t>“I wouldn’t,” Elisa promised, feeling her heart cle</w:t>
      </w:r>
      <w:r w:rsidR="00C25180">
        <w:t xml:space="preserve">nch up in fear.  Just the fact that he was willing to make a blood oath of truth </w:t>
      </w:r>
      <w:r w:rsidR="00A36311">
        <w:t xml:space="preserve">just about meant that he hadn’t been lying to her.  </w:t>
      </w:r>
      <w:r w:rsidR="00717320">
        <w:t>And what was that he expected back in return from her?  To never tell his secrets?  That seemed reasonable since she could demand all his secrets from him</w:t>
      </w:r>
      <w:r w:rsidR="00325E27">
        <w:t xml:space="preserve"> with the promise.  </w:t>
      </w:r>
    </w:p>
    <w:p w14:paraId="5D57ADE6" w14:textId="77777777" w:rsidR="00F007AC" w:rsidRDefault="00325E27" w:rsidP="001E28A4">
      <w:r>
        <w:t>To never reveal his secrets to another?</w:t>
      </w:r>
      <w:r w:rsidR="00954848">
        <w:t xml:space="preserve">  It seemed kind of odd to reiterate the </w:t>
      </w:r>
      <w:r w:rsidR="000E249E">
        <w:t xml:space="preserve">same thing again, but after thinking for a moment, Elisa felt that it too made </w:t>
      </w:r>
      <w:r w:rsidR="00995054">
        <w:t>sense. ‘</w:t>
      </w:r>
      <w:proofErr w:type="gramStart"/>
      <w:r w:rsidR="00995054">
        <w:rPr>
          <w:i/>
          <w:iCs/>
        </w:rPr>
        <w:t>Tell</w:t>
      </w:r>
      <w:proofErr w:type="gramEnd"/>
      <w:r w:rsidR="00995054">
        <w:rPr>
          <w:i/>
          <w:iCs/>
        </w:rPr>
        <w:t xml:space="preserve"> secrets’</w:t>
      </w:r>
      <w:r w:rsidR="00995054">
        <w:t xml:space="preserve"> could be implied or twisted to mean to speak them</w:t>
      </w:r>
      <w:r w:rsidR="00A475F3">
        <w:t xml:space="preserve"> aloud.  If that’s all she was bound by, couldn’t she write them in a letter and then mail it off</w:t>
      </w:r>
      <w:r w:rsidR="00500744">
        <w:t xml:space="preserve"> to someone?  Technically, she wouldn’t be telling the secrets – they’d just be reading them from a letter.  </w:t>
      </w:r>
      <w:r w:rsidR="00B03149">
        <w:t>Not being able to ever reveal them meant she wouldn’t be able to squirm around with some odd method – flower writing</w:t>
      </w:r>
      <w:r w:rsidR="00FC2292">
        <w:t>, smoke signals, hand signals, or whatnot.</w:t>
      </w:r>
      <w:r w:rsidR="00F007AC">
        <w:t xml:space="preserve">  Just a second, more secure lock on whatever she might learn than just the first oath alone.</w:t>
      </w:r>
    </w:p>
    <w:p w14:paraId="69C1A672" w14:textId="77777777" w:rsidR="001D188A" w:rsidRDefault="00F007AC" w:rsidP="001E28A4">
      <w:r>
        <w:t>And the third part?  To never turn him in</w:t>
      </w:r>
      <w:r w:rsidR="008556B4">
        <w:t xml:space="preserve"> or testify against him.  </w:t>
      </w:r>
      <w:r w:rsidR="0024106F">
        <w:t xml:space="preserve">Frowning Elisa couldn’t help but wrinkle her nose </w:t>
      </w:r>
      <w:r w:rsidR="00E17039">
        <w:t>up at the final part of what he was asking.  What if</w:t>
      </w:r>
      <w:r w:rsidR="00C264A3">
        <w:t xml:space="preserve"> she saw him rob or murder someone later?  It was obvious the man was some sort of </w:t>
      </w:r>
      <w:proofErr w:type="gramStart"/>
      <w:r w:rsidR="00C264A3">
        <w:t>criminal,</w:t>
      </w:r>
      <w:proofErr w:type="gramEnd"/>
      <w:r w:rsidR="00C264A3">
        <w:t xml:space="preserve"> with the way he’d broken so </w:t>
      </w:r>
      <w:r w:rsidR="00C264A3">
        <w:lastRenderedPageBreak/>
        <w:t xml:space="preserve">easily into her room already.  </w:t>
      </w:r>
      <w:r w:rsidR="00FA3CC5">
        <w:t>Who knows what crimes she might end up catching him in the act of performing in the future</w:t>
      </w:r>
      <w:r w:rsidR="001D188A">
        <w:t>?  Was she really willing to turn a blind eye to them?</w:t>
      </w:r>
    </w:p>
    <w:p w14:paraId="5AEFCE92" w14:textId="51B505DC" w:rsidR="00580ED4" w:rsidRPr="005742DA" w:rsidRDefault="001D188A" w:rsidP="001E28A4">
      <w:r>
        <w:t xml:space="preserve">“For the sake of my family, I am,” Elisa muttered </w:t>
      </w:r>
      <w:r w:rsidR="00E87969">
        <w:t>determinedly under her breath.  “You have a deal,” she finally agreed.</w:t>
      </w:r>
      <w:r w:rsidR="00325E27">
        <w:t xml:space="preserve">  </w:t>
      </w:r>
      <w:r w:rsidR="00495A55">
        <w:t xml:space="preserve"> </w:t>
      </w:r>
    </w:p>
    <w:p w14:paraId="66C5192B" w14:textId="7311246D" w:rsidR="00B11BF9" w:rsidRDefault="00812CE7" w:rsidP="001E28A4">
      <w:r>
        <w:t>“Good</w:t>
      </w:r>
      <w:r w:rsidR="006D2135">
        <w:t xml:space="preserve">.  Good,” the man chuckled lightly once again, before adding, “But before we go about shedding any blood and making any promises, let’s </w:t>
      </w:r>
      <w:r w:rsidR="009E2D01">
        <w:t>see what else we might be willing to agree upon.  What would it take for you to agree to be mine</w:t>
      </w:r>
      <w:r w:rsidR="00FB07F3">
        <w:t xml:space="preserve"> willingly,” he asked, slowly moving from around the edge of the bed t</w:t>
      </w:r>
      <w:r w:rsidR="00A97896">
        <w:t xml:space="preserve">o walk around the outline of the room.  Keeping his back to Elisa, the man was dressed from head to toe in a </w:t>
      </w:r>
      <w:r w:rsidR="00613212">
        <w:t>nondescript black cotton outfit, much like what a</w:t>
      </w:r>
      <w:r w:rsidR="00AE65E5">
        <w:t xml:space="preserve"> ninja </w:t>
      </w:r>
      <w:r w:rsidR="008F3F33">
        <w:t xml:space="preserve">or an assassin </w:t>
      </w:r>
      <w:r w:rsidR="00AE65E5">
        <w:t>might be imagined wear</w:t>
      </w:r>
      <w:r w:rsidR="00B11BF9">
        <w:t>ing</w:t>
      </w:r>
      <w:r w:rsidR="00AE65E5">
        <w:t>.</w:t>
      </w:r>
    </w:p>
    <w:p w14:paraId="2B93FE5B" w14:textId="4707CA6E" w:rsidR="00A1068A" w:rsidRDefault="00B11BF9" w:rsidP="001E28A4">
      <w:r>
        <w:t>“I don’t think that would ever</w:t>
      </w:r>
      <w:r w:rsidR="00613212">
        <w:t xml:space="preserve"> </w:t>
      </w:r>
      <w:r>
        <w:t>happen,” Elisa snorted reflexively</w:t>
      </w:r>
      <w:r w:rsidR="001F65F3">
        <w:t xml:space="preserve">, before regretting it.  </w:t>
      </w:r>
      <w:r w:rsidR="00E33CC5">
        <w:t>Honestly, what he was asking was an insane question, but at least she should treat it with respect and hu</w:t>
      </w:r>
      <w:r w:rsidR="00096D3F">
        <w:t xml:space="preserve">mor it.  After all, asking him to bind himself so that he’d </w:t>
      </w:r>
      <w:r w:rsidR="00836D18">
        <w:t xml:space="preserve">have to tell her the truth when she pressed, was something crazy as well at first glance.  Who, in their right mind, would ever </w:t>
      </w:r>
      <w:r w:rsidR="004932F6">
        <w:t>allow themselves to be backed into such a corner willingly where they</w:t>
      </w:r>
      <w:r w:rsidR="007D32A5">
        <w:t>’d surrender their right to privacy and answer truthfully anything they were asked?</w:t>
      </w:r>
    </w:p>
    <w:p w14:paraId="10EDA67F" w14:textId="1673A818" w:rsidR="007D32A5" w:rsidRDefault="0054144C" w:rsidP="001E28A4">
      <w:r>
        <w:t xml:space="preserve">Intruder or not, the odd stranger before her had taken her request seriously and had given her a </w:t>
      </w:r>
      <w:r w:rsidR="00014DED">
        <w:t xml:space="preserve">fair answer.  Though she found it hard to admit – especially </w:t>
      </w:r>
      <w:proofErr w:type="gramStart"/>
      <w:r w:rsidR="00014DED">
        <w:t>considering the fact that</w:t>
      </w:r>
      <w:proofErr w:type="gramEnd"/>
      <w:r w:rsidR="00014DED">
        <w:t xml:space="preserve"> he was an intruder – at the very least, </w:t>
      </w:r>
      <w:r w:rsidR="00DB6C90">
        <w:t>he at least deserved for her to do the same.  “Umm…  I’ll think on it a moment</w:t>
      </w:r>
      <w:r w:rsidR="007342EA">
        <w:t xml:space="preserve">,” Elisa corrected, sitting gently on the edge of the bed as she watched the man slowly work his way around </w:t>
      </w:r>
      <w:r w:rsidR="007342EA">
        <w:lastRenderedPageBreak/>
        <w:t xml:space="preserve">her room </w:t>
      </w:r>
      <w:r w:rsidR="002D11E3">
        <w:t xml:space="preserve">exploring and studying all her shelves and </w:t>
      </w:r>
      <w:r w:rsidR="005D40EB">
        <w:t>living space.</w:t>
      </w:r>
    </w:p>
    <w:p w14:paraId="6E0468F2" w14:textId="00624512" w:rsidR="005D40EB" w:rsidRDefault="005D40EB" w:rsidP="001E28A4">
      <w:r>
        <w:t xml:space="preserve">Unlike most bedrooms, Elisa’s room was more of a ‘recreation room’ than it was a </w:t>
      </w:r>
      <w:r w:rsidR="003D568C">
        <w:t xml:space="preserve">normal bedroom.  Where most young ladies her age had multiple wardrobes and dressers to store their clothes and intimates, Elisa had </w:t>
      </w:r>
      <w:r w:rsidR="00CA56DE">
        <w:t>had those removed long ago – which was why she found herself stuck sitting on the edge of her bed in her birthing suit right now.</w:t>
      </w:r>
    </w:p>
    <w:p w14:paraId="550084BA" w14:textId="26E4842D" w:rsidR="00CA56DE" w:rsidRDefault="007225E7" w:rsidP="001E28A4">
      <w:r>
        <w:t xml:space="preserve">To Elisa’s way of thinking, </w:t>
      </w:r>
      <w:r w:rsidR="00465553">
        <w:t>dressers</w:t>
      </w:r>
      <w:r w:rsidR="005E1E9B">
        <w:t xml:space="preserve">, </w:t>
      </w:r>
      <w:r>
        <w:t>wardrobes</w:t>
      </w:r>
      <w:r w:rsidR="005E1E9B">
        <w:t>,</w:t>
      </w:r>
      <w:r>
        <w:t xml:space="preserve"> and such simply took up too much precious floor space</w:t>
      </w:r>
      <w:r w:rsidR="006F2860">
        <w:t xml:space="preserve">, for what little they </w:t>
      </w:r>
      <w:r w:rsidR="005E1E9B">
        <w:t>did</w:t>
      </w:r>
      <w:r w:rsidR="006F2860">
        <w:t xml:space="preserve">.  After all, what was their purpose, except to hold </w:t>
      </w:r>
      <w:r w:rsidR="00465553">
        <w:t>various outfits in them all the time, that one wasn’t wearing?</w:t>
      </w:r>
      <w:r w:rsidR="005E1E9B">
        <w:t xml:space="preserve">  A servant opened them up in the morning, chose one</w:t>
      </w:r>
      <w:r w:rsidR="00871BB5">
        <w:t xml:space="preserve"> and helped you get dressed in whatever they’d chosen, and then you left the room wearing what you were dressed in.  Why did they need to be in </w:t>
      </w:r>
      <w:r w:rsidR="00871BB5">
        <w:rPr>
          <w:i/>
          <w:iCs/>
        </w:rPr>
        <w:t>her</w:t>
      </w:r>
      <w:r w:rsidR="00871BB5">
        <w:t xml:space="preserve"> room, taking up </w:t>
      </w:r>
      <w:r w:rsidR="00871BB5">
        <w:rPr>
          <w:i/>
          <w:iCs/>
        </w:rPr>
        <w:t xml:space="preserve">her </w:t>
      </w:r>
      <w:r w:rsidR="00871BB5">
        <w:t>space, if the servants were the only ones who ever really used them?</w:t>
      </w:r>
    </w:p>
    <w:p w14:paraId="27AF8452" w14:textId="2207D84B" w:rsidR="00871BB5" w:rsidRDefault="00871BB5" w:rsidP="001E28A4">
      <w:r>
        <w:t xml:space="preserve">“Much better to remove them all,” Elisa muttered softly under her breath, “and make more room for </w:t>
      </w:r>
      <w:r w:rsidR="009C54D7">
        <w:t xml:space="preserve">extra shelves to hold </w:t>
      </w:r>
      <w:r w:rsidR="001B47AE">
        <w:t xml:space="preserve">other things,” she remined herself.  The only problem now was the simple fact that this </w:t>
      </w:r>
      <w:r w:rsidR="00710C9D">
        <w:rPr>
          <w:i/>
          <w:iCs/>
        </w:rPr>
        <w:t>intruder</w:t>
      </w:r>
      <w:r w:rsidR="00710C9D">
        <w:t xml:space="preserve"> was now walking all around her room and staring at all her stuff.  In many ways, Elisa felt as if his </w:t>
      </w:r>
      <w:r w:rsidR="0034635D">
        <w:t>staring at her shelves was more of an invasion of her privacy than when he was staring at her naked body as she bathed.</w:t>
      </w:r>
    </w:p>
    <w:p w14:paraId="220171B7" w14:textId="55685A97" w:rsidR="0034635D" w:rsidRDefault="00257300" w:rsidP="001E28A4">
      <w:r>
        <w:t>Sighing deeply, Elisa finally said, “I guess for starters, you’d have to promise to never hurt me…”</w:t>
      </w:r>
    </w:p>
    <w:p w14:paraId="1F683D55" w14:textId="437B593A" w:rsidR="00257300" w:rsidRDefault="00257300" w:rsidP="001E28A4">
      <w:r>
        <w:t xml:space="preserve">“No.”  Without giving her a chance to go any further, the man turned from where he was </w:t>
      </w:r>
      <w:r w:rsidR="002F12A6">
        <w:t xml:space="preserve">standing in front of her </w:t>
      </w:r>
      <w:r w:rsidR="002F12A6">
        <w:lastRenderedPageBreak/>
        <w:t>bookshelf and shook his head immediately in denial.  “</w:t>
      </w:r>
      <w:r w:rsidR="00303473">
        <w:t xml:space="preserve">I’d never agree to something as foolish as that,” he </w:t>
      </w:r>
      <w:r w:rsidR="00347645">
        <w:t xml:space="preserve">refuted blankly.  </w:t>
      </w:r>
    </w:p>
    <w:p w14:paraId="6E1ADA10" w14:textId="6BA7DDB2" w:rsidR="00347645" w:rsidRDefault="00347645" w:rsidP="001E28A4">
      <w:r>
        <w:t>“Why… Why not?”  Elisa blinked several times</w:t>
      </w:r>
      <w:r w:rsidR="00E65490">
        <w:t>, confused, and caught off guard.  Was he determined to torture her on a</w:t>
      </w:r>
      <w:r w:rsidR="008C7A1B">
        <w:t xml:space="preserve"> </w:t>
      </w:r>
      <w:r w:rsidR="00E65490">
        <w:t xml:space="preserve">regular basis or something, if she </w:t>
      </w:r>
      <w:r w:rsidR="008C7A1B">
        <w:t>ever became his?</w:t>
      </w:r>
    </w:p>
    <w:p w14:paraId="21F0F21F" w14:textId="3EDFF066" w:rsidR="008C7A1B" w:rsidRDefault="00CA5082" w:rsidP="001E28A4">
      <w:r>
        <w:t xml:space="preserve">“It’s non-negotiable,” he snorted, completely dismissive.  “For starters, such an ill </w:t>
      </w:r>
      <w:r w:rsidR="00780BC8">
        <w:t>thought-out</w:t>
      </w:r>
      <w:r>
        <w:t xml:space="preserve"> promise would mean that I’d never be able to even get you with </w:t>
      </w:r>
      <w:r w:rsidR="0090486F">
        <w:t>my child – after all, most women claim that there’s nothing that hurts any more than childbirth!</w:t>
      </w:r>
    </w:p>
    <w:p w14:paraId="50232D06" w14:textId="5A8BA3FD" w:rsidR="00861C87" w:rsidRDefault="00861C87" w:rsidP="001E28A4">
      <w:r>
        <w:t>“And what if there was a time in the future where you were bitten by a poisoned creature</w:t>
      </w:r>
      <w:r w:rsidR="00D2126B">
        <w:t xml:space="preserve">, and the only way to save you would be to cut off your arm?  Would I have to sit like an idiot and watch you perish, simply because I was bound by some </w:t>
      </w:r>
      <w:r w:rsidR="00D07D52">
        <w:t>ill-conceived promise to never harm you?  I’d never agree to such a thing,” he assured her, firmly.</w:t>
      </w:r>
    </w:p>
    <w:p w14:paraId="139B1941" w14:textId="77777777" w:rsidR="00E92851" w:rsidRDefault="00D07D52" w:rsidP="001E28A4">
      <w:r>
        <w:t xml:space="preserve">“Umm…  How about if you agreed…” Elisa was taken aback by his words, and could see the point behind them, but she wasn’t willing to give up on her demand completely </w:t>
      </w:r>
      <w:r w:rsidR="00825FB4">
        <w:t xml:space="preserve">either.  “What if you agreed to never harm me without my consent – that should handle any sort </w:t>
      </w:r>
      <w:r w:rsidR="00390E1B">
        <w:t>of situation such as giving birth in the future – or in cases where it was necessary for</w:t>
      </w:r>
      <w:r w:rsidR="009B2FFD">
        <w:t xml:space="preserve"> my own health or survival.”</w:t>
      </w:r>
      <w:r w:rsidR="00E92851">
        <w:t xml:space="preserve">  </w:t>
      </w:r>
    </w:p>
    <w:p w14:paraId="3A1EFCD9" w14:textId="092AC8D0" w:rsidR="00D07D52" w:rsidRPr="001A1CAC" w:rsidRDefault="00E92851" w:rsidP="001E28A4">
      <w:r>
        <w:t>‘</w:t>
      </w:r>
      <w:r w:rsidRPr="00E92851">
        <w:rPr>
          <w:i/>
          <w:iCs/>
        </w:rPr>
        <w:t>Besides</w:t>
      </w:r>
      <w:r>
        <w:t>’, she thought, ‘</w:t>
      </w:r>
      <w:r w:rsidR="006B3445">
        <w:rPr>
          <w:i/>
          <w:iCs/>
        </w:rPr>
        <w:t>such a promise as the above would also make it so he couldn’t just breed me without my consent – not that I</w:t>
      </w:r>
      <w:r w:rsidR="001A1CAC">
        <w:rPr>
          <w:i/>
          <w:iCs/>
        </w:rPr>
        <w:t xml:space="preserve"> think I’d ever consent to have a child with him!’</w:t>
      </w:r>
    </w:p>
    <w:p w14:paraId="59207A94" w14:textId="0051F9B0" w:rsidR="00A1068A" w:rsidRDefault="00C3190F" w:rsidP="001E28A4">
      <w:r>
        <w:t>“Hmmm…  Perhaps</w:t>
      </w:r>
      <w:r w:rsidR="005D0E21">
        <w:t>.</w:t>
      </w:r>
      <w:r>
        <w:t>..”  The man appeared deep in thought with the proposal</w:t>
      </w:r>
      <w:r w:rsidR="005D0E21">
        <w:t xml:space="preserve"> as he slowly added, “Add what else </w:t>
      </w:r>
      <w:r w:rsidR="005D0E21">
        <w:lastRenderedPageBreak/>
        <w:t>would you require to become mine?  You said this was ‘</w:t>
      </w:r>
      <w:r w:rsidR="005D0E21">
        <w:rPr>
          <w:i/>
          <w:iCs/>
        </w:rPr>
        <w:t>for starters</w:t>
      </w:r>
      <w:r w:rsidR="00780BC8">
        <w:rPr>
          <w:i/>
          <w:iCs/>
        </w:rPr>
        <w:t>.’</w:t>
      </w:r>
      <w:r w:rsidR="005D0E21">
        <w:t>”</w:t>
      </w:r>
    </w:p>
    <w:p w14:paraId="63E476A7" w14:textId="77777777" w:rsidR="00780BC8" w:rsidRPr="005D0E21" w:rsidRDefault="00780BC8" w:rsidP="001E28A4"/>
    <w:sectPr w:rsidR="00780BC8" w:rsidRPr="005D0E21" w:rsidSect="0079584A">
      <w:type w:val="continuous"/>
      <w:pgSz w:w="7200" w:h="11520" w:code="119"/>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4E5C0D" w14:textId="77777777" w:rsidR="00160CF1" w:rsidRDefault="00160CF1" w:rsidP="00413394">
      <w:pPr>
        <w:spacing w:after="0"/>
      </w:pPr>
      <w:r>
        <w:separator/>
      </w:r>
    </w:p>
  </w:endnote>
  <w:endnote w:type="continuationSeparator" w:id="0">
    <w:p w14:paraId="7848BFFE" w14:textId="77777777" w:rsidR="00160CF1" w:rsidRDefault="00160CF1" w:rsidP="00413394">
      <w:pPr>
        <w:spacing w:after="0"/>
      </w:pPr>
      <w:r>
        <w:continuationSeparator/>
      </w:r>
    </w:p>
  </w:endnote>
  <w:endnote w:type="continuationNotice" w:id="1">
    <w:p w14:paraId="398E713C" w14:textId="77777777" w:rsidR="00160CF1" w:rsidRDefault="00160CF1">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embedRegular r:id="rId1" w:fontKey="{A4D332B4-2003-4956-BEEC-0011A1808F39}"/>
  </w:font>
  <w:font w:name="Yu Mincho">
    <w:altName w:val="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embedRegular r:id="rId2" w:fontKey="{99CF9B18-BD32-4E4D-A4EF-1A27369F028C}"/>
  </w:font>
  <w:font w:name="Yu Gothic Light">
    <w:altName w:val="游ゴシック Light"/>
    <w:panose1 w:val="020B03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6B1DAA" w14:textId="77777777" w:rsidR="00160CF1" w:rsidRDefault="00160CF1" w:rsidP="00413394">
      <w:pPr>
        <w:spacing w:after="0"/>
      </w:pPr>
      <w:r>
        <w:separator/>
      </w:r>
    </w:p>
  </w:footnote>
  <w:footnote w:type="continuationSeparator" w:id="0">
    <w:p w14:paraId="77A8A4FD" w14:textId="77777777" w:rsidR="00160CF1" w:rsidRDefault="00160CF1" w:rsidP="00413394">
      <w:pPr>
        <w:spacing w:after="0"/>
      </w:pPr>
      <w:r>
        <w:continuationSeparator/>
      </w:r>
    </w:p>
  </w:footnote>
  <w:footnote w:type="continuationNotice" w:id="1">
    <w:p w14:paraId="5822BA63" w14:textId="77777777" w:rsidR="00160CF1" w:rsidRDefault="00160CF1">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3D99D4" w14:textId="787925C5" w:rsidR="00413394" w:rsidRDefault="00780BC8">
    <w:pPr>
      <w:pStyle w:val="Header"/>
    </w:pPr>
    <w:sdt>
      <w:sdtPr>
        <w:rPr>
          <w:szCs w:val="24"/>
        </w:rPr>
        <w:alias w:val="Author"/>
        <w:tag w:val=""/>
        <w:id w:val="1639223331"/>
        <w:dataBinding w:prefixMappings="xmlns:ns0='http://purl.org/dc/elements/1.1/' xmlns:ns1='http://schemas.openxmlformats.org/package/2006/metadata/core-properties' " w:xpath="/ns1:coreProperties[1]/ns0:creator[1]" w:storeItemID="{6C3C8BC8-F283-45AE-878A-BAB7291924A1}"/>
        <w:text/>
      </w:sdtPr>
      <w:sdtEndPr/>
      <w:sdtContent>
        <w:r w:rsidR="00413394" w:rsidRPr="00BF0854">
          <w:rPr>
            <w:szCs w:val="24"/>
          </w:rPr>
          <w:t>Steve McNeill</w:t>
        </w:r>
      </w:sdtContent>
    </w:sdt>
    <w:r w:rsidR="00413394">
      <w:ptab w:relativeTo="margin" w:alignment="center" w:leader="none"/>
    </w:r>
    <w:sdt>
      <w:sdtPr>
        <w:rPr>
          <w:szCs w:val="24"/>
        </w:rPr>
        <w:alias w:val="Title"/>
        <w:tag w:val=""/>
        <w:id w:val="1687014919"/>
        <w:dataBinding w:prefixMappings="xmlns:ns0='http://purl.org/dc/elements/1.1/' xmlns:ns1='http://schemas.openxmlformats.org/package/2006/metadata/core-properties' " w:xpath="/ns1:coreProperties[1]/ns0:title[1]" w:storeItemID="{6C3C8BC8-F283-45AE-878A-BAB7291924A1}"/>
        <w:text/>
      </w:sdtPr>
      <w:sdtEndPr/>
      <w:sdtContent>
        <w:r w:rsidR="00BF0854" w:rsidRPr="00BF0854">
          <w:rPr>
            <w:szCs w:val="24"/>
          </w:rPr>
          <w:t>The End of The World</w:t>
        </w:r>
      </w:sdtContent>
    </w:sdt>
    <w:r w:rsidR="00413394">
      <w:ptab w:relativeTo="margin" w:alignment="right" w:leader="none"/>
    </w:r>
    <w:r w:rsidR="00413394" w:rsidRPr="00BF0854">
      <w:rPr>
        <w:szCs w:val="24"/>
      </w:rPr>
      <w:t xml:space="preserve">Page </w:t>
    </w:r>
    <w:r w:rsidR="00413394" w:rsidRPr="00BF0854">
      <w:rPr>
        <w:szCs w:val="24"/>
      </w:rPr>
      <w:fldChar w:fldCharType="begin"/>
    </w:r>
    <w:r w:rsidR="00413394" w:rsidRPr="00BF0854">
      <w:rPr>
        <w:szCs w:val="24"/>
      </w:rPr>
      <w:instrText xml:space="preserve"> PAGE  \* Arabic  \* MERGEFORMAT </w:instrText>
    </w:r>
    <w:r w:rsidR="00413394" w:rsidRPr="00BF0854">
      <w:rPr>
        <w:szCs w:val="24"/>
      </w:rPr>
      <w:fldChar w:fldCharType="separate"/>
    </w:r>
    <w:r w:rsidR="00413394" w:rsidRPr="00BF0854">
      <w:rPr>
        <w:noProof/>
        <w:szCs w:val="24"/>
      </w:rPr>
      <w:t>2</w:t>
    </w:r>
    <w:r w:rsidR="00413394" w:rsidRPr="00BF0854">
      <w:rPr>
        <w:szCs w:val="24"/>
      </w:rPr>
      <w:fldChar w:fldCharType="end"/>
    </w:r>
    <w:r w:rsidR="00413394" w:rsidRPr="00BF0854">
      <w:rPr>
        <w:szCs w:val="24"/>
      </w:rPr>
      <w:t xml:space="preserve"> of </w:t>
    </w:r>
    <w:r w:rsidR="00413394" w:rsidRPr="00BF0854">
      <w:rPr>
        <w:szCs w:val="24"/>
      </w:rPr>
      <w:fldChar w:fldCharType="begin"/>
    </w:r>
    <w:r w:rsidR="00413394" w:rsidRPr="00BF0854">
      <w:rPr>
        <w:szCs w:val="24"/>
      </w:rPr>
      <w:instrText xml:space="preserve"> NUMPAGES  \* Arabic  \* MERGEFORMAT </w:instrText>
    </w:r>
    <w:r w:rsidR="00413394" w:rsidRPr="00BF0854">
      <w:rPr>
        <w:szCs w:val="24"/>
      </w:rPr>
      <w:fldChar w:fldCharType="separate"/>
    </w:r>
    <w:r w:rsidR="00413394" w:rsidRPr="00BF0854">
      <w:rPr>
        <w:noProof/>
        <w:szCs w:val="24"/>
      </w:rPr>
      <w:t>2</w:t>
    </w:r>
    <w:r w:rsidR="00413394" w:rsidRPr="00BF0854">
      <w:rPr>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embedTrueTypeFonts/>
  <w:proofState w:spelling="clean" w:grammar="clean"/>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247E"/>
    <w:rsid w:val="0000739D"/>
    <w:rsid w:val="00014D06"/>
    <w:rsid w:val="00014DED"/>
    <w:rsid w:val="00022E4B"/>
    <w:rsid w:val="00033650"/>
    <w:rsid w:val="00034DEB"/>
    <w:rsid w:val="000375CC"/>
    <w:rsid w:val="00040946"/>
    <w:rsid w:val="00041531"/>
    <w:rsid w:val="0004251A"/>
    <w:rsid w:val="0005388B"/>
    <w:rsid w:val="000545C6"/>
    <w:rsid w:val="0005626A"/>
    <w:rsid w:val="00057AE8"/>
    <w:rsid w:val="000742C6"/>
    <w:rsid w:val="000919EB"/>
    <w:rsid w:val="00096D3F"/>
    <w:rsid w:val="000A6BA8"/>
    <w:rsid w:val="000B1A78"/>
    <w:rsid w:val="000B3286"/>
    <w:rsid w:val="000B4787"/>
    <w:rsid w:val="000B4AEF"/>
    <w:rsid w:val="000C5108"/>
    <w:rsid w:val="000D052E"/>
    <w:rsid w:val="000D1F46"/>
    <w:rsid w:val="000E249E"/>
    <w:rsid w:val="000E59DF"/>
    <w:rsid w:val="000F6F5F"/>
    <w:rsid w:val="000F732C"/>
    <w:rsid w:val="001036A1"/>
    <w:rsid w:val="00110E92"/>
    <w:rsid w:val="00112C20"/>
    <w:rsid w:val="00117B02"/>
    <w:rsid w:val="00127445"/>
    <w:rsid w:val="00130178"/>
    <w:rsid w:val="00131982"/>
    <w:rsid w:val="00133B1E"/>
    <w:rsid w:val="00134EC3"/>
    <w:rsid w:val="001421E0"/>
    <w:rsid w:val="00142B1E"/>
    <w:rsid w:val="001448A8"/>
    <w:rsid w:val="00146256"/>
    <w:rsid w:val="00156D78"/>
    <w:rsid w:val="00157C5A"/>
    <w:rsid w:val="00160CF1"/>
    <w:rsid w:val="001652DB"/>
    <w:rsid w:val="001657CE"/>
    <w:rsid w:val="00174568"/>
    <w:rsid w:val="00180566"/>
    <w:rsid w:val="001911EA"/>
    <w:rsid w:val="001A1CAC"/>
    <w:rsid w:val="001B3ADB"/>
    <w:rsid w:val="001B47AE"/>
    <w:rsid w:val="001B7B82"/>
    <w:rsid w:val="001C1072"/>
    <w:rsid w:val="001D188A"/>
    <w:rsid w:val="001D432A"/>
    <w:rsid w:val="001E21D2"/>
    <w:rsid w:val="001E28A4"/>
    <w:rsid w:val="001E36DA"/>
    <w:rsid w:val="001F65F3"/>
    <w:rsid w:val="00204B3A"/>
    <w:rsid w:val="00204C0B"/>
    <w:rsid w:val="00205222"/>
    <w:rsid w:val="00205C87"/>
    <w:rsid w:val="002172C1"/>
    <w:rsid w:val="0022148E"/>
    <w:rsid w:val="002227C9"/>
    <w:rsid w:val="00222CE7"/>
    <w:rsid w:val="00226ED9"/>
    <w:rsid w:val="00232B08"/>
    <w:rsid w:val="00234733"/>
    <w:rsid w:val="0024106F"/>
    <w:rsid w:val="0024770B"/>
    <w:rsid w:val="00252929"/>
    <w:rsid w:val="00255C5D"/>
    <w:rsid w:val="00257300"/>
    <w:rsid w:val="0026644F"/>
    <w:rsid w:val="00275496"/>
    <w:rsid w:val="0028065D"/>
    <w:rsid w:val="00287ABB"/>
    <w:rsid w:val="00296414"/>
    <w:rsid w:val="002A228E"/>
    <w:rsid w:val="002B216C"/>
    <w:rsid w:val="002B7CC2"/>
    <w:rsid w:val="002D11E3"/>
    <w:rsid w:val="002E176B"/>
    <w:rsid w:val="002E32C9"/>
    <w:rsid w:val="002E721C"/>
    <w:rsid w:val="002E76CA"/>
    <w:rsid w:val="002F12A6"/>
    <w:rsid w:val="002F1AFA"/>
    <w:rsid w:val="00303473"/>
    <w:rsid w:val="0030565F"/>
    <w:rsid w:val="00306ED7"/>
    <w:rsid w:val="00307A46"/>
    <w:rsid w:val="00320B1A"/>
    <w:rsid w:val="00320B5C"/>
    <w:rsid w:val="00321B0A"/>
    <w:rsid w:val="00322D6A"/>
    <w:rsid w:val="003231E0"/>
    <w:rsid w:val="00325E27"/>
    <w:rsid w:val="00326DDF"/>
    <w:rsid w:val="00336069"/>
    <w:rsid w:val="00342822"/>
    <w:rsid w:val="0034635D"/>
    <w:rsid w:val="003463FC"/>
    <w:rsid w:val="00347645"/>
    <w:rsid w:val="00352CB8"/>
    <w:rsid w:val="00353AAB"/>
    <w:rsid w:val="0035600F"/>
    <w:rsid w:val="003603D8"/>
    <w:rsid w:val="0036212E"/>
    <w:rsid w:val="00363F37"/>
    <w:rsid w:val="003677FF"/>
    <w:rsid w:val="00381B2F"/>
    <w:rsid w:val="00390426"/>
    <w:rsid w:val="00390E1B"/>
    <w:rsid w:val="003B1B54"/>
    <w:rsid w:val="003B5204"/>
    <w:rsid w:val="003C5B41"/>
    <w:rsid w:val="003D46E3"/>
    <w:rsid w:val="003D568C"/>
    <w:rsid w:val="003E31E9"/>
    <w:rsid w:val="003E4BDF"/>
    <w:rsid w:val="003E5E72"/>
    <w:rsid w:val="003E754A"/>
    <w:rsid w:val="003F031A"/>
    <w:rsid w:val="003F1E8F"/>
    <w:rsid w:val="003F2FED"/>
    <w:rsid w:val="003F5055"/>
    <w:rsid w:val="003F6EAC"/>
    <w:rsid w:val="00404BD2"/>
    <w:rsid w:val="00406B43"/>
    <w:rsid w:val="00411C61"/>
    <w:rsid w:val="00413394"/>
    <w:rsid w:val="00416029"/>
    <w:rsid w:val="00417ABB"/>
    <w:rsid w:val="00424F78"/>
    <w:rsid w:val="00431431"/>
    <w:rsid w:val="00431B32"/>
    <w:rsid w:val="004347E5"/>
    <w:rsid w:val="00440FF1"/>
    <w:rsid w:val="00442182"/>
    <w:rsid w:val="00444B55"/>
    <w:rsid w:val="00452F3A"/>
    <w:rsid w:val="0045358B"/>
    <w:rsid w:val="00453ABC"/>
    <w:rsid w:val="004571F8"/>
    <w:rsid w:val="00462839"/>
    <w:rsid w:val="00463D88"/>
    <w:rsid w:val="00465553"/>
    <w:rsid w:val="00467A0C"/>
    <w:rsid w:val="004708D8"/>
    <w:rsid w:val="004932F6"/>
    <w:rsid w:val="0049409C"/>
    <w:rsid w:val="00494C87"/>
    <w:rsid w:val="00495A55"/>
    <w:rsid w:val="004A29A9"/>
    <w:rsid w:val="004C75D9"/>
    <w:rsid w:val="004F14EB"/>
    <w:rsid w:val="004F1B6E"/>
    <w:rsid w:val="00500744"/>
    <w:rsid w:val="00507F55"/>
    <w:rsid w:val="00510BFD"/>
    <w:rsid w:val="00511CA1"/>
    <w:rsid w:val="005154FC"/>
    <w:rsid w:val="005330A2"/>
    <w:rsid w:val="00534201"/>
    <w:rsid w:val="005369EA"/>
    <w:rsid w:val="0054144C"/>
    <w:rsid w:val="00555A3C"/>
    <w:rsid w:val="00565A9B"/>
    <w:rsid w:val="00573584"/>
    <w:rsid w:val="00573771"/>
    <w:rsid w:val="005737F4"/>
    <w:rsid w:val="005742DA"/>
    <w:rsid w:val="005745C4"/>
    <w:rsid w:val="005752C3"/>
    <w:rsid w:val="00580ED4"/>
    <w:rsid w:val="00582903"/>
    <w:rsid w:val="005849D7"/>
    <w:rsid w:val="00584A34"/>
    <w:rsid w:val="00584EB2"/>
    <w:rsid w:val="00586177"/>
    <w:rsid w:val="00591C73"/>
    <w:rsid w:val="00592639"/>
    <w:rsid w:val="00594060"/>
    <w:rsid w:val="00597A58"/>
    <w:rsid w:val="005A3CDD"/>
    <w:rsid w:val="005B5E0F"/>
    <w:rsid w:val="005B7544"/>
    <w:rsid w:val="005C6312"/>
    <w:rsid w:val="005C684E"/>
    <w:rsid w:val="005C7EFD"/>
    <w:rsid w:val="005D0E21"/>
    <w:rsid w:val="005D32FB"/>
    <w:rsid w:val="005D40EB"/>
    <w:rsid w:val="005D5479"/>
    <w:rsid w:val="005D587C"/>
    <w:rsid w:val="005E1E9B"/>
    <w:rsid w:val="005E242E"/>
    <w:rsid w:val="005F02C4"/>
    <w:rsid w:val="00611EA8"/>
    <w:rsid w:val="00613212"/>
    <w:rsid w:val="00617FFB"/>
    <w:rsid w:val="00623624"/>
    <w:rsid w:val="0062496A"/>
    <w:rsid w:val="00626DAA"/>
    <w:rsid w:val="00633514"/>
    <w:rsid w:val="00634D51"/>
    <w:rsid w:val="00636BFB"/>
    <w:rsid w:val="00642922"/>
    <w:rsid w:val="0065389E"/>
    <w:rsid w:val="0066487D"/>
    <w:rsid w:val="0066520E"/>
    <w:rsid w:val="00667162"/>
    <w:rsid w:val="006701E7"/>
    <w:rsid w:val="006717AB"/>
    <w:rsid w:val="006736B1"/>
    <w:rsid w:val="0068573E"/>
    <w:rsid w:val="00685D05"/>
    <w:rsid w:val="00686CD9"/>
    <w:rsid w:val="00690D30"/>
    <w:rsid w:val="0069183B"/>
    <w:rsid w:val="00696A47"/>
    <w:rsid w:val="00696EF8"/>
    <w:rsid w:val="006A4F70"/>
    <w:rsid w:val="006B3445"/>
    <w:rsid w:val="006B7499"/>
    <w:rsid w:val="006C102A"/>
    <w:rsid w:val="006C4C08"/>
    <w:rsid w:val="006C61F8"/>
    <w:rsid w:val="006C78B4"/>
    <w:rsid w:val="006D1800"/>
    <w:rsid w:val="006D2135"/>
    <w:rsid w:val="006D4596"/>
    <w:rsid w:val="006E3C58"/>
    <w:rsid w:val="006E5285"/>
    <w:rsid w:val="006E7743"/>
    <w:rsid w:val="006F2860"/>
    <w:rsid w:val="00710C9D"/>
    <w:rsid w:val="0071447B"/>
    <w:rsid w:val="0071580A"/>
    <w:rsid w:val="00715BDE"/>
    <w:rsid w:val="00717320"/>
    <w:rsid w:val="0072078F"/>
    <w:rsid w:val="007225E7"/>
    <w:rsid w:val="0072366D"/>
    <w:rsid w:val="00724DBE"/>
    <w:rsid w:val="00727A96"/>
    <w:rsid w:val="00732432"/>
    <w:rsid w:val="007342EA"/>
    <w:rsid w:val="007408F5"/>
    <w:rsid w:val="007461AE"/>
    <w:rsid w:val="007514D7"/>
    <w:rsid w:val="00752890"/>
    <w:rsid w:val="00755EC8"/>
    <w:rsid w:val="0076066E"/>
    <w:rsid w:val="00760CE9"/>
    <w:rsid w:val="0077371F"/>
    <w:rsid w:val="0077484E"/>
    <w:rsid w:val="007748F6"/>
    <w:rsid w:val="007751B5"/>
    <w:rsid w:val="00780BC8"/>
    <w:rsid w:val="0078187D"/>
    <w:rsid w:val="007833BC"/>
    <w:rsid w:val="00785352"/>
    <w:rsid w:val="00791A32"/>
    <w:rsid w:val="007926D4"/>
    <w:rsid w:val="0079584A"/>
    <w:rsid w:val="007A14EE"/>
    <w:rsid w:val="007A1D89"/>
    <w:rsid w:val="007A79A2"/>
    <w:rsid w:val="007D038C"/>
    <w:rsid w:val="007D0DA7"/>
    <w:rsid w:val="007D32A5"/>
    <w:rsid w:val="007D32AF"/>
    <w:rsid w:val="007E224E"/>
    <w:rsid w:val="007E27D0"/>
    <w:rsid w:val="007E66E0"/>
    <w:rsid w:val="007F1056"/>
    <w:rsid w:val="007F5A06"/>
    <w:rsid w:val="008055B8"/>
    <w:rsid w:val="00807CE3"/>
    <w:rsid w:val="00812CE7"/>
    <w:rsid w:val="00814C52"/>
    <w:rsid w:val="00825FB4"/>
    <w:rsid w:val="0083293C"/>
    <w:rsid w:val="00836D18"/>
    <w:rsid w:val="008414C3"/>
    <w:rsid w:val="00844927"/>
    <w:rsid w:val="008505D7"/>
    <w:rsid w:val="008556B4"/>
    <w:rsid w:val="008576C2"/>
    <w:rsid w:val="008606D5"/>
    <w:rsid w:val="00861C87"/>
    <w:rsid w:val="00863EFB"/>
    <w:rsid w:val="00871BB5"/>
    <w:rsid w:val="008738B6"/>
    <w:rsid w:val="00876668"/>
    <w:rsid w:val="00883A0A"/>
    <w:rsid w:val="008910F8"/>
    <w:rsid w:val="00895A1C"/>
    <w:rsid w:val="00896D0E"/>
    <w:rsid w:val="008977AF"/>
    <w:rsid w:val="008B0512"/>
    <w:rsid w:val="008B2193"/>
    <w:rsid w:val="008B31F9"/>
    <w:rsid w:val="008B5DA1"/>
    <w:rsid w:val="008B63B8"/>
    <w:rsid w:val="008C4436"/>
    <w:rsid w:val="008C7A1B"/>
    <w:rsid w:val="008E5405"/>
    <w:rsid w:val="008E6EF1"/>
    <w:rsid w:val="008F3F33"/>
    <w:rsid w:val="0090193B"/>
    <w:rsid w:val="0090486F"/>
    <w:rsid w:val="00905516"/>
    <w:rsid w:val="00905EE1"/>
    <w:rsid w:val="00914A40"/>
    <w:rsid w:val="0092295D"/>
    <w:rsid w:val="00923B28"/>
    <w:rsid w:val="00926F2C"/>
    <w:rsid w:val="00930013"/>
    <w:rsid w:val="00933067"/>
    <w:rsid w:val="009352FE"/>
    <w:rsid w:val="009367F6"/>
    <w:rsid w:val="009371A8"/>
    <w:rsid w:val="00943C3E"/>
    <w:rsid w:val="00954848"/>
    <w:rsid w:val="0095508A"/>
    <w:rsid w:val="00972E90"/>
    <w:rsid w:val="0098138A"/>
    <w:rsid w:val="00981C04"/>
    <w:rsid w:val="00981FD6"/>
    <w:rsid w:val="0098687B"/>
    <w:rsid w:val="0099282F"/>
    <w:rsid w:val="00992EAE"/>
    <w:rsid w:val="00995054"/>
    <w:rsid w:val="009A29C5"/>
    <w:rsid w:val="009A476C"/>
    <w:rsid w:val="009A4CEF"/>
    <w:rsid w:val="009B2FFD"/>
    <w:rsid w:val="009B4FC5"/>
    <w:rsid w:val="009C1696"/>
    <w:rsid w:val="009C33F6"/>
    <w:rsid w:val="009C54D7"/>
    <w:rsid w:val="009C6C4F"/>
    <w:rsid w:val="009C77D7"/>
    <w:rsid w:val="009D2D4F"/>
    <w:rsid w:val="009E2D01"/>
    <w:rsid w:val="009E41FD"/>
    <w:rsid w:val="009F49A2"/>
    <w:rsid w:val="00A027F4"/>
    <w:rsid w:val="00A0306B"/>
    <w:rsid w:val="00A03607"/>
    <w:rsid w:val="00A1068A"/>
    <w:rsid w:val="00A1510D"/>
    <w:rsid w:val="00A17C0A"/>
    <w:rsid w:val="00A2142F"/>
    <w:rsid w:val="00A31CF7"/>
    <w:rsid w:val="00A35719"/>
    <w:rsid w:val="00A36311"/>
    <w:rsid w:val="00A402D4"/>
    <w:rsid w:val="00A46665"/>
    <w:rsid w:val="00A475F3"/>
    <w:rsid w:val="00A54214"/>
    <w:rsid w:val="00A55430"/>
    <w:rsid w:val="00A559E6"/>
    <w:rsid w:val="00A57B77"/>
    <w:rsid w:val="00A57E78"/>
    <w:rsid w:val="00A6168F"/>
    <w:rsid w:val="00A627F0"/>
    <w:rsid w:val="00A65CB1"/>
    <w:rsid w:val="00A67E7D"/>
    <w:rsid w:val="00A72972"/>
    <w:rsid w:val="00A72C49"/>
    <w:rsid w:val="00A81248"/>
    <w:rsid w:val="00A83405"/>
    <w:rsid w:val="00A86509"/>
    <w:rsid w:val="00A9035E"/>
    <w:rsid w:val="00A92A67"/>
    <w:rsid w:val="00A97896"/>
    <w:rsid w:val="00A97A2E"/>
    <w:rsid w:val="00AA7D96"/>
    <w:rsid w:val="00AB014F"/>
    <w:rsid w:val="00AB3249"/>
    <w:rsid w:val="00AB42D6"/>
    <w:rsid w:val="00AB4E48"/>
    <w:rsid w:val="00AC521E"/>
    <w:rsid w:val="00AC75F8"/>
    <w:rsid w:val="00AD0166"/>
    <w:rsid w:val="00AD229E"/>
    <w:rsid w:val="00AD5941"/>
    <w:rsid w:val="00AE1B87"/>
    <w:rsid w:val="00AE40BD"/>
    <w:rsid w:val="00AE65E5"/>
    <w:rsid w:val="00B03149"/>
    <w:rsid w:val="00B0426D"/>
    <w:rsid w:val="00B049E9"/>
    <w:rsid w:val="00B11BF9"/>
    <w:rsid w:val="00B26A1F"/>
    <w:rsid w:val="00B34936"/>
    <w:rsid w:val="00B36AFC"/>
    <w:rsid w:val="00B37829"/>
    <w:rsid w:val="00B41C85"/>
    <w:rsid w:val="00B4247E"/>
    <w:rsid w:val="00B463F8"/>
    <w:rsid w:val="00B510C3"/>
    <w:rsid w:val="00B51229"/>
    <w:rsid w:val="00B51C04"/>
    <w:rsid w:val="00B54C62"/>
    <w:rsid w:val="00B55724"/>
    <w:rsid w:val="00B6022C"/>
    <w:rsid w:val="00B6258C"/>
    <w:rsid w:val="00B7569E"/>
    <w:rsid w:val="00B76FB5"/>
    <w:rsid w:val="00B80B7A"/>
    <w:rsid w:val="00B877A8"/>
    <w:rsid w:val="00B979AB"/>
    <w:rsid w:val="00BB5785"/>
    <w:rsid w:val="00BC1F60"/>
    <w:rsid w:val="00BC5B62"/>
    <w:rsid w:val="00BD1FBC"/>
    <w:rsid w:val="00BD21AD"/>
    <w:rsid w:val="00BD6F2A"/>
    <w:rsid w:val="00BE63C7"/>
    <w:rsid w:val="00BF0854"/>
    <w:rsid w:val="00BF147F"/>
    <w:rsid w:val="00BF3557"/>
    <w:rsid w:val="00C0024E"/>
    <w:rsid w:val="00C06725"/>
    <w:rsid w:val="00C1094F"/>
    <w:rsid w:val="00C10C0C"/>
    <w:rsid w:val="00C14602"/>
    <w:rsid w:val="00C21C28"/>
    <w:rsid w:val="00C24805"/>
    <w:rsid w:val="00C25180"/>
    <w:rsid w:val="00C264A3"/>
    <w:rsid w:val="00C3190F"/>
    <w:rsid w:val="00C34883"/>
    <w:rsid w:val="00C47A98"/>
    <w:rsid w:val="00C6465C"/>
    <w:rsid w:val="00C728A6"/>
    <w:rsid w:val="00C73481"/>
    <w:rsid w:val="00C82A9F"/>
    <w:rsid w:val="00CA0480"/>
    <w:rsid w:val="00CA1622"/>
    <w:rsid w:val="00CA188B"/>
    <w:rsid w:val="00CA5082"/>
    <w:rsid w:val="00CA56DE"/>
    <w:rsid w:val="00CA6BB3"/>
    <w:rsid w:val="00CB162F"/>
    <w:rsid w:val="00CB2FC7"/>
    <w:rsid w:val="00CC0733"/>
    <w:rsid w:val="00CD468D"/>
    <w:rsid w:val="00CD57DC"/>
    <w:rsid w:val="00CE2009"/>
    <w:rsid w:val="00CE76E2"/>
    <w:rsid w:val="00CE78AB"/>
    <w:rsid w:val="00CF4BEA"/>
    <w:rsid w:val="00D002A0"/>
    <w:rsid w:val="00D0073C"/>
    <w:rsid w:val="00D036C0"/>
    <w:rsid w:val="00D07D52"/>
    <w:rsid w:val="00D144DE"/>
    <w:rsid w:val="00D1455E"/>
    <w:rsid w:val="00D2126B"/>
    <w:rsid w:val="00D221A0"/>
    <w:rsid w:val="00D235F7"/>
    <w:rsid w:val="00D2396D"/>
    <w:rsid w:val="00D25D15"/>
    <w:rsid w:val="00D261E7"/>
    <w:rsid w:val="00D33920"/>
    <w:rsid w:val="00D34E09"/>
    <w:rsid w:val="00D401DF"/>
    <w:rsid w:val="00D512A2"/>
    <w:rsid w:val="00D5397F"/>
    <w:rsid w:val="00D5467D"/>
    <w:rsid w:val="00D628CE"/>
    <w:rsid w:val="00D63671"/>
    <w:rsid w:val="00D67D2F"/>
    <w:rsid w:val="00D74E68"/>
    <w:rsid w:val="00D77873"/>
    <w:rsid w:val="00D82CE5"/>
    <w:rsid w:val="00D858ED"/>
    <w:rsid w:val="00D877B8"/>
    <w:rsid w:val="00D95425"/>
    <w:rsid w:val="00DA4A2E"/>
    <w:rsid w:val="00DA676B"/>
    <w:rsid w:val="00DA7123"/>
    <w:rsid w:val="00DB6C90"/>
    <w:rsid w:val="00DC1410"/>
    <w:rsid w:val="00DE561E"/>
    <w:rsid w:val="00DF14A6"/>
    <w:rsid w:val="00E13DAE"/>
    <w:rsid w:val="00E1499B"/>
    <w:rsid w:val="00E17039"/>
    <w:rsid w:val="00E25502"/>
    <w:rsid w:val="00E33CC5"/>
    <w:rsid w:val="00E35CD7"/>
    <w:rsid w:val="00E37530"/>
    <w:rsid w:val="00E40424"/>
    <w:rsid w:val="00E40D1E"/>
    <w:rsid w:val="00E42B6F"/>
    <w:rsid w:val="00E430AA"/>
    <w:rsid w:val="00E44A44"/>
    <w:rsid w:val="00E45E11"/>
    <w:rsid w:val="00E45FDF"/>
    <w:rsid w:val="00E46E65"/>
    <w:rsid w:val="00E500F4"/>
    <w:rsid w:val="00E65490"/>
    <w:rsid w:val="00E708D7"/>
    <w:rsid w:val="00E85085"/>
    <w:rsid w:val="00E87969"/>
    <w:rsid w:val="00E92851"/>
    <w:rsid w:val="00E93B91"/>
    <w:rsid w:val="00EB4831"/>
    <w:rsid w:val="00EB4C42"/>
    <w:rsid w:val="00EB53A8"/>
    <w:rsid w:val="00EB6FAF"/>
    <w:rsid w:val="00EC4A53"/>
    <w:rsid w:val="00EC64C7"/>
    <w:rsid w:val="00ED31F7"/>
    <w:rsid w:val="00ED3276"/>
    <w:rsid w:val="00ED41CC"/>
    <w:rsid w:val="00EE08CF"/>
    <w:rsid w:val="00EE5F71"/>
    <w:rsid w:val="00EF7333"/>
    <w:rsid w:val="00F007AC"/>
    <w:rsid w:val="00F04955"/>
    <w:rsid w:val="00F32AF5"/>
    <w:rsid w:val="00F32D3E"/>
    <w:rsid w:val="00F417D5"/>
    <w:rsid w:val="00F47DD3"/>
    <w:rsid w:val="00F54E3B"/>
    <w:rsid w:val="00F62858"/>
    <w:rsid w:val="00F835A4"/>
    <w:rsid w:val="00F849AB"/>
    <w:rsid w:val="00F853AC"/>
    <w:rsid w:val="00F86F68"/>
    <w:rsid w:val="00FA3CC5"/>
    <w:rsid w:val="00FA77B7"/>
    <w:rsid w:val="00FB07F3"/>
    <w:rsid w:val="00FC2292"/>
    <w:rsid w:val="00FC52FF"/>
    <w:rsid w:val="00FE019E"/>
    <w:rsid w:val="00FE26CA"/>
    <w:rsid w:val="00FF61C3"/>
    <w:rsid w:val="00FF67F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5D1710"/>
  <w15:chartTrackingRefBased/>
  <w15:docId w15:val="{11C8BC0A-3B58-4FC1-81FB-D3BAC7ABE0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2922"/>
    <w:pPr>
      <w:spacing w:after="240" w:line="240" w:lineRule="auto"/>
    </w:pPr>
    <w:rPr>
      <w:rFonts w:ascii="Times New Roman" w:hAnsi="Times New Roman"/>
      <w:sz w:val="24"/>
    </w:rPr>
  </w:style>
  <w:style w:type="paragraph" w:styleId="Heading1">
    <w:name w:val="heading 1"/>
    <w:basedOn w:val="Normal"/>
    <w:next w:val="Normal"/>
    <w:link w:val="Heading1Char"/>
    <w:autoRedefine/>
    <w:uiPriority w:val="9"/>
    <w:qFormat/>
    <w:rsid w:val="001E28A4"/>
    <w:pPr>
      <w:keepNext/>
      <w:keepLines/>
      <w:spacing w:before="240" w:after="0" w:line="360" w:lineRule="auto"/>
      <w:jc w:val="center"/>
      <w:outlineLvl w:val="0"/>
    </w:pPr>
    <w:rPr>
      <w:rFonts w:asciiTheme="majorHAnsi" w:eastAsiaTheme="majorEastAsia" w:hAnsiTheme="majorHAnsi" w:cstheme="majorBidi"/>
      <w:color w:val="2F5496" w:themeColor="accent1" w:themeShade="BF"/>
      <w:sz w:val="32"/>
      <w:szCs w:val="3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13394"/>
    <w:pPr>
      <w:tabs>
        <w:tab w:val="center" w:pos="4680"/>
        <w:tab w:val="right" w:pos="9360"/>
      </w:tabs>
      <w:spacing w:after="0"/>
    </w:pPr>
  </w:style>
  <w:style w:type="character" w:customStyle="1" w:styleId="HeaderChar">
    <w:name w:val="Header Char"/>
    <w:basedOn w:val="DefaultParagraphFont"/>
    <w:link w:val="Header"/>
    <w:uiPriority w:val="99"/>
    <w:rsid w:val="00413394"/>
    <w:rPr>
      <w:rFonts w:ascii="Times New Roman" w:hAnsi="Times New Roman"/>
      <w:sz w:val="24"/>
    </w:rPr>
  </w:style>
  <w:style w:type="paragraph" w:styleId="Footer">
    <w:name w:val="footer"/>
    <w:basedOn w:val="Normal"/>
    <w:link w:val="FooterChar"/>
    <w:uiPriority w:val="99"/>
    <w:unhideWhenUsed/>
    <w:rsid w:val="00413394"/>
    <w:pPr>
      <w:tabs>
        <w:tab w:val="center" w:pos="4680"/>
        <w:tab w:val="right" w:pos="9360"/>
      </w:tabs>
      <w:spacing w:after="0"/>
    </w:pPr>
  </w:style>
  <w:style w:type="character" w:customStyle="1" w:styleId="FooterChar">
    <w:name w:val="Footer Char"/>
    <w:basedOn w:val="DefaultParagraphFont"/>
    <w:link w:val="Footer"/>
    <w:uiPriority w:val="99"/>
    <w:rsid w:val="00413394"/>
    <w:rPr>
      <w:rFonts w:ascii="Times New Roman" w:hAnsi="Times New Roman"/>
      <w:sz w:val="24"/>
    </w:rPr>
  </w:style>
  <w:style w:type="character" w:styleId="PlaceholderText">
    <w:name w:val="Placeholder Text"/>
    <w:basedOn w:val="DefaultParagraphFont"/>
    <w:uiPriority w:val="99"/>
    <w:semiHidden/>
    <w:rsid w:val="00413394"/>
    <w:rPr>
      <w:color w:val="808080"/>
    </w:rPr>
  </w:style>
  <w:style w:type="character" w:customStyle="1" w:styleId="Heading1Char">
    <w:name w:val="Heading 1 Char"/>
    <w:basedOn w:val="DefaultParagraphFont"/>
    <w:link w:val="Heading1"/>
    <w:uiPriority w:val="9"/>
    <w:rsid w:val="001E28A4"/>
    <w:rPr>
      <w:rFonts w:asciiTheme="majorHAnsi" w:eastAsiaTheme="majorEastAsia" w:hAnsiTheme="majorHAnsi" w:cstheme="majorBidi"/>
      <w:color w:val="2F5496" w:themeColor="accent1" w:themeShade="BF"/>
      <w:sz w:val="32"/>
      <w:szCs w:val="32"/>
      <w:u w:val="single"/>
    </w:rPr>
  </w:style>
  <w:style w:type="paragraph" w:styleId="TOCHeading">
    <w:name w:val="TOC Heading"/>
    <w:basedOn w:val="Heading1"/>
    <w:next w:val="Normal"/>
    <w:uiPriority w:val="39"/>
    <w:unhideWhenUsed/>
    <w:qFormat/>
    <w:rsid w:val="00F853AC"/>
    <w:pPr>
      <w:outlineLvl w:val="9"/>
    </w:pPr>
    <w:rPr>
      <w:lang w:eastAsia="en-US"/>
    </w:rPr>
  </w:style>
  <w:style w:type="paragraph" w:styleId="TOC1">
    <w:name w:val="toc 1"/>
    <w:basedOn w:val="Normal"/>
    <w:next w:val="Normal"/>
    <w:autoRedefine/>
    <w:uiPriority w:val="39"/>
    <w:unhideWhenUsed/>
    <w:rsid w:val="00F853AC"/>
    <w:pPr>
      <w:spacing w:after="100"/>
    </w:pPr>
  </w:style>
  <w:style w:type="character" w:styleId="Hyperlink">
    <w:name w:val="Hyperlink"/>
    <w:basedOn w:val="DefaultParagraphFont"/>
    <w:uiPriority w:val="99"/>
    <w:unhideWhenUsed/>
    <w:rsid w:val="00F853AC"/>
    <w:rPr>
      <w:color w:val="0563C1" w:themeColor="hyperlink"/>
      <w:u w:val="single"/>
    </w:rPr>
  </w:style>
  <w:style w:type="character" w:styleId="FollowedHyperlink">
    <w:name w:val="FollowedHyperlink"/>
    <w:basedOn w:val="DefaultParagraphFont"/>
    <w:uiPriority w:val="99"/>
    <w:semiHidden/>
    <w:unhideWhenUsed/>
    <w:rsid w:val="00A57E7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e_r\Documents\Custom%20Office%20Templates\Novel%20Custom%20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E44AAA6980F44E58F7335C17C910999"/>
        <w:category>
          <w:name w:val="General"/>
          <w:gallery w:val="placeholder"/>
        </w:category>
        <w:types>
          <w:type w:val="bbPlcHdr"/>
        </w:types>
        <w:behaviors>
          <w:behavior w:val="content"/>
        </w:behaviors>
        <w:guid w:val="{EFFFE565-478A-4E63-8DA4-665BB7C21115}"/>
      </w:docPartPr>
      <w:docPartBody>
        <w:p w:rsidR="00031682" w:rsidRDefault="007E2757">
          <w:pPr>
            <w:pStyle w:val="EE44AAA6980F44E58F7335C17C910999"/>
          </w:pPr>
          <w:r w:rsidRPr="00835C4C">
            <w:rPr>
              <w:rStyle w:val="PlaceholderText"/>
            </w:rPr>
            <w:t>[Title]</w:t>
          </w:r>
        </w:p>
      </w:docPartBody>
    </w:docPart>
    <w:docPart>
      <w:docPartPr>
        <w:name w:val="DD50BFC143A841EA95074B4A2C78C62B"/>
        <w:category>
          <w:name w:val="General"/>
          <w:gallery w:val="placeholder"/>
        </w:category>
        <w:types>
          <w:type w:val="bbPlcHdr"/>
        </w:types>
        <w:behaviors>
          <w:behavior w:val="content"/>
        </w:behaviors>
        <w:guid w:val="{983141B1-CF83-4205-90FB-8475B00CDB15}"/>
      </w:docPartPr>
      <w:docPartBody>
        <w:p w:rsidR="00031682" w:rsidRDefault="007E2757">
          <w:pPr>
            <w:pStyle w:val="DD50BFC143A841EA95074B4A2C78C62B"/>
          </w:pPr>
          <w:r w:rsidRPr="00835C4C">
            <w:rPr>
              <w:rStyle w:val="PlaceholderText"/>
            </w:rPr>
            <w:t>[Author]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1682"/>
    <w:rsid w:val="00031682"/>
    <w:rsid w:val="005930D5"/>
    <w:rsid w:val="005A2948"/>
    <w:rsid w:val="007E2757"/>
    <w:rsid w:val="009F1DA7"/>
    <w:rsid w:val="00B23080"/>
    <w:rsid w:val="00C432CE"/>
    <w:rsid w:val="00F06F9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EE44AAA6980F44E58F7335C17C910999">
    <w:name w:val="EE44AAA6980F44E58F7335C17C910999"/>
  </w:style>
  <w:style w:type="paragraph" w:customStyle="1" w:styleId="DD50BFC143A841EA95074B4A2C78C62B">
    <w:name w:val="DD50BFC143A841EA95074B4A2C78C6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54EF57-E01A-4AC5-8B90-6DDE99B0D667}">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Novel Custom Template.dotx</Template>
  <TotalTime>2611</TotalTime>
  <Pages>20</Pages>
  <Words>4225</Words>
  <Characters>24085</Characters>
  <Application>Microsoft Office Word</Application>
  <DocSecurity>0</DocSecurity>
  <Lines>200</Lines>
  <Paragraphs>56</Paragraphs>
  <ScaleCrop>false</ScaleCrop>
  <HeadingPairs>
    <vt:vector size="4" baseType="variant">
      <vt:variant>
        <vt:lpstr>Title</vt:lpstr>
      </vt:variant>
      <vt:variant>
        <vt:i4>1</vt:i4>
      </vt:variant>
      <vt:variant>
        <vt:lpstr>Headings</vt:lpstr>
      </vt:variant>
      <vt:variant>
        <vt:i4>2</vt:i4>
      </vt:variant>
    </vt:vector>
  </HeadingPairs>
  <TitlesOfParts>
    <vt:vector size="3" baseType="lpstr">
      <vt:lpstr>The End of The World</vt:lpstr>
      <vt:lpstr>Prologue: </vt:lpstr>
      <vt:lpstr>Chapter</vt:lpstr>
    </vt:vector>
  </TitlesOfParts>
  <Company/>
  <LinksUpToDate>false</LinksUpToDate>
  <CharactersWithSpaces>28254</CharactersWithSpaces>
  <SharedDoc>false</SharedDoc>
  <HLinks>
    <vt:vector size="12" baseType="variant">
      <vt:variant>
        <vt:i4>1769522</vt:i4>
      </vt:variant>
      <vt:variant>
        <vt:i4>8</vt:i4>
      </vt:variant>
      <vt:variant>
        <vt:i4>0</vt:i4>
      </vt:variant>
      <vt:variant>
        <vt:i4>5</vt:i4>
      </vt:variant>
      <vt:variant>
        <vt:lpwstr/>
      </vt:variant>
      <vt:variant>
        <vt:lpwstr>_Toc110904304</vt:lpwstr>
      </vt:variant>
      <vt:variant>
        <vt:i4>1769522</vt:i4>
      </vt:variant>
      <vt:variant>
        <vt:i4>2</vt:i4>
      </vt:variant>
      <vt:variant>
        <vt:i4>0</vt:i4>
      </vt:variant>
      <vt:variant>
        <vt:i4>5</vt:i4>
      </vt:variant>
      <vt:variant>
        <vt:lpwstr/>
      </vt:variant>
      <vt:variant>
        <vt:lpwstr>_Toc110904303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End of The World</dc:title>
  <dc:subject/>
  <dc:creator>Steve McNeill</dc:creator>
  <cp:keywords/>
  <dc:description/>
  <cp:lastModifiedBy>Steve McNeill</cp:lastModifiedBy>
  <cp:revision>329</cp:revision>
  <dcterms:created xsi:type="dcterms:W3CDTF">2022-08-09T06:25:00Z</dcterms:created>
  <dcterms:modified xsi:type="dcterms:W3CDTF">2022-08-17T20:06:00Z</dcterms:modified>
</cp:coreProperties>
</file>