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CBF97F" w14:textId="22DC651C" w:rsidR="00F853AC" w:rsidRDefault="00000000" w:rsidP="001911EA">
      <w:pPr>
        <w:jc w:val="center"/>
      </w:pPr>
      <w:sdt>
        <w:sdtPr>
          <w:alias w:val="Title"/>
          <w:tag w:val=""/>
          <w:id w:val="1139306528"/>
          <w:placeholder>
            <w:docPart w:val="2DBA237D95EA48FCA58FF1BFB9A64157"/>
          </w:placeholder>
          <w:dataBinding w:prefixMappings="xmlns:ns0='http://purl.org/dc/elements/1.1/' xmlns:ns1='http://schemas.openxmlformats.org/package/2006/metadata/core-properties' " w:xpath="/ns1:coreProperties[1]/ns0:title[1]" w:storeItemID="{6C3C8BC8-F283-45AE-878A-BAB7291924A1}"/>
          <w:text/>
        </w:sdtPr>
        <w:sdtContent>
          <w:r w:rsidR="00B3507D">
            <w:t>TBD</w:t>
          </w:r>
        </w:sdtContent>
      </w:sdt>
    </w:p>
    <w:p w14:paraId="4E2F3076" w14:textId="77777777" w:rsidR="001911EA" w:rsidRPr="00592674" w:rsidRDefault="001911EA" w:rsidP="001911EA">
      <w:pPr>
        <w:jc w:val="center"/>
        <w:rPr>
          <w:sz w:val="24"/>
          <w:szCs w:val="24"/>
        </w:rPr>
      </w:pPr>
      <w:r w:rsidRPr="00592674">
        <w:rPr>
          <w:sz w:val="24"/>
          <w:szCs w:val="24"/>
        </w:rPr>
        <w:t xml:space="preserve">By </w:t>
      </w:r>
      <w:sdt>
        <w:sdtPr>
          <w:rPr>
            <w:sz w:val="24"/>
            <w:szCs w:val="24"/>
          </w:rPr>
          <w:alias w:val="Author"/>
          <w:tag w:val=""/>
          <w:id w:val="3027515"/>
          <w:placeholder>
            <w:docPart w:val="EFEC33EB69384BB5BB755017031A3069"/>
          </w:placeholder>
          <w:dataBinding w:prefixMappings="xmlns:ns0='http://purl.org/dc/elements/1.1/' xmlns:ns1='http://schemas.openxmlformats.org/package/2006/metadata/core-properties' " w:xpath="/ns1:coreProperties[1]/ns0:creator[1]" w:storeItemID="{6C3C8BC8-F283-45AE-878A-BAB7291924A1}"/>
          <w:text/>
        </w:sdtPr>
        <w:sdtContent>
          <w:r w:rsidR="00F853AC" w:rsidRPr="00592674">
            <w:rPr>
              <w:sz w:val="24"/>
              <w:szCs w:val="24"/>
            </w:rPr>
            <w:t>Steve McNeill</w:t>
          </w:r>
        </w:sdtContent>
      </w:sdt>
    </w:p>
    <w:p w14:paraId="036308F8" w14:textId="77777777" w:rsidR="001911EA" w:rsidRDefault="001911EA" w:rsidP="00F853AC">
      <w:pPr>
        <w:sectPr w:rsidR="001911EA" w:rsidSect="00F853AC">
          <w:headerReference w:type="default" r:id="rId8"/>
          <w:pgSz w:w="7200" w:h="11520" w:code="119"/>
          <w:pgMar w:top="720" w:right="720" w:bottom="720" w:left="720" w:header="720" w:footer="720" w:gutter="0"/>
          <w:cols w:space="720"/>
          <w:vAlign w:val="center"/>
          <w:titlePg/>
          <w:docGrid w:linePitch="360"/>
        </w:sectPr>
      </w:pPr>
    </w:p>
    <w:sdt>
      <w:sdtPr>
        <w:rPr>
          <w:rFonts w:ascii="Times New Roman" w:eastAsiaTheme="minorEastAsia" w:hAnsi="Times New Roman" w:cstheme="minorBidi"/>
          <w:color w:val="auto"/>
          <w:sz w:val="28"/>
          <w:szCs w:val="22"/>
          <w:u w:val="none"/>
          <w:lang w:eastAsia="ja-JP"/>
        </w:rPr>
        <w:id w:val="-1822886272"/>
        <w:docPartObj>
          <w:docPartGallery w:val="Table of Contents"/>
          <w:docPartUnique/>
        </w:docPartObj>
      </w:sdtPr>
      <w:sdtEndPr>
        <w:rPr>
          <w:b/>
          <w:bCs/>
          <w:noProof/>
          <w:sz w:val="20"/>
          <w:szCs w:val="20"/>
        </w:rPr>
      </w:sdtEndPr>
      <w:sdtContent>
        <w:p w14:paraId="095BCD5E" w14:textId="77777777" w:rsidR="00F853AC" w:rsidRPr="00592674" w:rsidRDefault="00F853AC" w:rsidP="00592674">
          <w:pPr>
            <w:pStyle w:val="TOCHeading"/>
          </w:pPr>
          <w:r w:rsidRPr="00592674">
            <w:t>Table of Contents</w:t>
          </w:r>
        </w:p>
        <w:p w14:paraId="21E23643" w14:textId="77777777" w:rsidR="00F853AC" w:rsidRPr="00592674" w:rsidRDefault="00F853AC">
          <w:pPr>
            <w:pStyle w:val="TOC1"/>
            <w:tabs>
              <w:tab w:val="right" w:leader="dot" w:pos="5750"/>
            </w:tabs>
            <w:rPr>
              <w:noProof/>
              <w:sz w:val="20"/>
              <w:szCs w:val="20"/>
            </w:rPr>
          </w:pPr>
          <w:r w:rsidRPr="00592674">
            <w:rPr>
              <w:sz w:val="20"/>
              <w:szCs w:val="20"/>
            </w:rPr>
            <w:fldChar w:fldCharType="begin"/>
          </w:r>
          <w:r w:rsidRPr="00592674">
            <w:rPr>
              <w:sz w:val="20"/>
              <w:szCs w:val="20"/>
            </w:rPr>
            <w:instrText xml:space="preserve"> TOC \o "1-3" \h \z \u </w:instrText>
          </w:r>
          <w:r w:rsidRPr="00592674">
            <w:rPr>
              <w:sz w:val="20"/>
              <w:szCs w:val="20"/>
            </w:rPr>
            <w:fldChar w:fldCharType="separate"/>
          </w:r>
          <w:hyperlink w:anchor="_Toc110903509" w:history="1">
            <w:r w:rsidRPr="00592674">
              <w:rPr>
                <w:rStyle w:val="Hyperlink"/>
                <w:noProof/>
                <w:sz w:val="20"/>
                <w:szCs w:val="20"/>
              </w:rPr>
              <w:t>TABLE OF CONTENTS</w:t>
            </w:r>
            <w:r w:rsidRPr="00592674">
              <w:rPr>
                <w:noProof/>
                <w:webHidden/>
                <w:sz w:val="20"/>
                <w:szCs w:val="20"/>
              </w:rPr>
              <w:tab/>
            </w:r>
            <w:r w:rsidRPr="00592674">
              <w:rPr>
                <w:noProof/>
                <w:webHidden/>
                <w:sz w:val="20"/>
                <w:szCs w:val="20"/>
              </w:rPr>
              <w:fldChar w:fldCharType="begin"/>
            </w:r>
            <w:r w:rsidRPr="00592674">
              <w:rPr>
                <w:noProof/>
                <w:webHidden/>
                <w:sz w:val="20"/>
                <w:szCs w:val="20"/>
              </w:rPr>
              <w:instrText xml:space="preserve"> PAGEREF _Toc110903509 \h </w:instrText>
            </w:r>
            <w:r w:rsidRPr="00592674">
              <w:rPr>
                <w:noProof/>
                <w:webHidden/>
                <w:sz w:val="20"/>
                <w:szCs w:val="20"/>
              </w:rPr>
            </w:r>
            <w:r w:rsidRPr="00592674">
              <w:rPr>
                <w:noProof/>
                <w:webHidden/>
                <w:sz w:val="20"/>
                <w:szCs w:val="20"/>
              </w:rPr>
              <w:fldChar w:fldCharType="separate"/>
            </w:r>
            <w:r w:rsidRPr="00592674">
              <w:rPr>
                <w:noProof/>
                <w:webHidden/>
                <w:sz w:val="20"/>
                <w:szCs w:val="20"/>
              </w:rPr>
              <w:t>2</w:t>
            </w:r>
            <w:r w:rsidRPr="00592674">
              <w:rPr>
                <w:noProof/>
                <w:webHidden/>
                <w:sz w:val="20"/>
                <w:szCs w:val="20"/>
              </w:rPr>
              <w:fldChar w:fldCharType="end"/>
            </w:r>
          </w:hyperlink>
        </w:p>
        <w:p w14:paraId="7E487B22" w14:textId="77777777" w:rsidR="00F853AC" w:rsidRPr="00592674" w:rsidRDefault="00F853AC">
          <w:pPr>
            <w:rPr>
              <w:sz w:val="20"/>
              <w:szCs w:val="20"/>
            </w:rPr>
          </w:pPr>
          <w:r w:rsidRPr="00592674">
            <w:rPr>
              <w:b/>
              <w:bCs/>
              <w:noProof/>
              <w:sz w:val="20"/>
              <w:szCs w:val="20"/>
            </w:rPr>
            <w:fldChar w:fldCharType="end"/>
          </w:r>
        </w:p>
      </w:sdtContent>
    </w:sdt>
    <w:p w14:paraId="3DA8BC8A" w14:textId="77777777" w:rsidR="00F853AC" w:rsidRDefault="00F853AC">
      <w:r>
        <w:br w:type="page"/>
      </w:r>
    </w:p>
    <w:p w14:paraId="0D55D746" w14:textId="3F2A187B" w:rsidR="00F853AC" w:rsidRPr="00592674" w:rsidRDefault="00BB574A" w:rsidP="00592674">
      <w:pPr>
        <w:pStyle w:val="Heading1"/>
      </w:pPr>
      <w:r>
        <w:t>Chapter 01</w:t>
      </w:r>
      <w:r w:rsidR="001E28A4" w:rsidRPr="00592674">
        <w:t>:</w:t>
      </w:r>
      <w:r>
        <w:t xml:space="preserve"> </w:t>
      </w:r>
      <w:r w:rsidR="00AC6400">
        <w:t xml:space="preserve">I’m </w:t>
      </w:r>
      <w:r>
        <w:t>Broken</w:t>
      </w:r>
      <w:r w:rsidR="001E28A4" w:rsidRPr="00592674">
        <w:t xml:space="preserve"> </w:t>
      </w:r>
    </w:p>
    <w:p w14:paraId="730B8607" w14:textId="78744100" w:rsidR="00EA6CE5" w:rsidRDefault="00930D36" w:rsidP="001E28A4">
      <w:pPr>
        <w:rPr>
          <w:sz w:val="20"/>
          <w:szCs w:val="20"/>
        </w:rPr>
      </w:pPr>
      <w:r>
        <w:rPr>
          <w:sz w:val="20"/>
          <w:szCs w:val="20"/>
        </w:rPr>
        <w:t xml:space="preserve">Whales were singing in the darkness.  </w:t>
      </w:r>
      <w:r w:rsidR="0047311F">
        <w:rPr>
          <w:sz w:val="20"/>
          <w:szCs w:val="20"/>
        </w:rPr>
        <w:t>“</w:t>
      </w:r>
      <w:proofErr w:type="spellStart"/>
      <w:r w:rsidR="0047311F">
        <w:rPr>
          <w:sz w:val="20"/>
          <w:szCs w:val="20"/>
        </w:rPr>
        <w:t>Awooooo</w:t>
      </w:r>
      <w:proofErr w:type="spellEnd"/>
      <w:r w:rsidR="0047311F">
        <w:rPr>
          <w:sz w:val="20"/>
          <w:szCs w:val="20"/>
        </w:rPr>
        <w:t xml:space="preserve"> </w:t>
      </w:r>
      <w:proofErr w:type="spellStart"/>
      <w:r w:rsidR="0047311F">
        <w:rPr>
          <w:sz w:val="20"/>
          <w:szCs w:val="20"/>
        </w:rPr>
        <w:t>waaaaahhh</w:t>
      </w:r>
      <w:proofErr w:type="spellEnd"/>
      <w:r w:rsidR="0047311F">
        <w:rPr>
          <w:sz w:val="20"/>
          <w:szCs w:val="20"/>
        </w:rPr>
        <w:t xml:space="preserve"> </w:t>
      </w:r>
      <w:proofErr w:type="spellStart"/>
      <w:r w:rsidR="0047311F">
        <w:rPr>
          <w:sz w:val="20"/>
          <w:szCs w:val="20"/>
        </w:rPr>
        <w:t>wooooo</w:t>
      </w:r>
      <w:proofErr w:type="spellEnd"/>
      <w:r w:rsidR="0047311F">
        <w:rPr>
          <w:sz w:val="20"/>
          <w:szCs w:val="20"/>
        </w:rPr>
        <w:t xml:space="preserve"> </w:t>
      </w:r>
      <w:proofErr w:type="spellStart"/>
      <w:r w:rsidR="0047311F">
        <w:rPr>
          <w:sz w:val="20"/>
          <w:szCs w:val="20"/>
        </w:rPr>
        <w:t>haaaaaaaaa</w:t>
      </w:r>
      <w:proofErr w:type="spellEnd"/>
      <w:r w:rsidR="000E6297">
        <w:rPr>
          <w:sz w:val="20"/>
          <w:szCs w:val="20"/>
        </w:rPr>
        <w:t xml:space="preserve">…”  Unintelligible </w:t>
      </w:r>
      <w:r w:rsidR="00461CC2">
        <w:rPr>
          <w:sz w:val="20"/>
          <w:szCs w:val="20"/>
        </w:rPr>
        <w:t xml:space="preserve">pure noise that was, nonetheless, </w:t>
      </w:r>
      <w:r w:rsidR="00390FF0">
        <w:rPr>
          <w:sz w:val="20"/>
          <w:szCs w:val="20"/>
        </w:rPr>
        <w:t xml:space="preserve">utterly </w:t>
      </w:r>
      <w:r w:rsidR="007D0736">
        <w:rPr>
          <w:sz w:val="20"/>
          <w:szCs w:val="20"/>
        </w:rPr>
        <w:t>comforting,</w:t>
      </w:r>
      <w:r w:rsidR="00390FF0">
        <w:rPr>
          <w:sz w:val="20"/>
          <w:szCs w:val="20"/>
        </w:rPr>
        <w:t xml:space="preserve"> and soothing to my soul.</w:t>
      </w:r>
      <w:r w:rsidR="00EA6CE5">
        <w:rPr>
          <w:sz w:val="20"/>
          <w:szCs w:val="20"/>
        </w:rPr>
        <w:t xml:space="preserve">  </w:t>
      </w:r>
    </w:p>
    <w:p w14:paraId="0CD3CDC8" w14:textId="0A26FDC6" w:rsidR="00683B85" w:rsidRDefault="00EA6CE5" w:rsidP="001E28A4">
      <w:pPr>
        <w:rPr>
          <w:sz w:val="20"/>
          <w:szCs w:val="20"/>
        </w:rPr>
      </w:pPr>
      <w:r>
        <w:rPr>
          <w:sz w:val="20"/>
          <w:szCs w:val="20"/>
        </w:rPr>
        <w:t xml:space="preserve">How long had I been floating in the darkness?  </w:t>
      </w:r>
      <w:r w:rsidR="00565C1D">
        <w:rPr>
          <w:sz w:val="20"/>
          <w:szCs w:val="20"/>
        </w:rPr>
        <w:t xml:space="preserve">Why was it so hard to think?  To remember?  Where was I?  </w:t>
      </w:r>
      <w:r w:rsidR="001450B3">
        <w:rPr>
          <w:b/>
          <w:bCs/>
          <w:i/>
          <w:iCs/>
          <w:sz w:val="20"/>
          <w:szCs w:val="20"/>
        </w:rPr>
        <w:t>Who</w:t>
      </w:r>
      <w:r w:rsidR="001450B3">
        <w:rPr>
          <w:sz w:val="20"/>
          <w:szCs w:val="20"/>
        </w:rPr>
        <w:t xml:space="preserve"> was I?  </w:t>
      </w:r>
      <w:r w:rsidR="009D474A">
        <w:rPr>
          <w:sz w:val="20"/>
          <w:szCs w:val="20"/>
        </w:rPr>
        <w:t>Why was I surrounded by darkness</w:t>
      </w:r>
      <w:r w:rsidR="00CF4C68">
        <w:rPr>
          <w:sz w:val="20"/>
          <w:szCs w:val="20"/>
        </w:rPr>
        <w:t xml:space="preserve">, and why did I not find my current predicament terrifying?  </w:t>
      </w:r>
      <w:r w:rsidR="00DB2422">
        <w:rPr>
          <w:sz w:val="20"/>
          <w:szCs w:val="20"/>
        </w:rPr>
        <w:t>Why did I feel so comforted and safe instead</w:t>
      </w:r>
      <w:r w:rsidR="006B0EE1">
        <w:rPr>
          <w:sz w:val="20"/>
          <w:szCs w:val="20"/>
        </w:rPr>
        <w:t xml:space="preserve">?  I can’t see.  I can’t truly feel anything around me </w:t>
      </w:r>
      <w:r w:rsidR="005E66E9">
        <w:rPr>
          <w:sz w:val="20"/>
          <w:szCs w:val="20"/>
        </w:rPr>
        <w:t>– it’s almost as if I was floating in an ocean of still water.  I should be terrified…</w:t>
      </w:r>
    </w:p>
    <w:p w14:paraId="49622B0C" w14:textId="6392BF54" w:rsidR="005E66E9" w:rsidRDefault="005E66E9" w:rsidP="001E28A4">
      <w:pPr>
        <w:rPr>
          <w:sz w:val="20"/>
          <w:szCs w:val="20"/>
        </w:rPr>
      </w:pPr>
      <w:r>
        <w:rPr>
          <w:sz w:val="20"/>
          <w:szCs w:val="20"/>
        </w:rPr>
        <w:t xml:space="preserve">And yet…  Yet, somehow, the </w:t>
      </w:r>
      <w:r w:rsidR="00932594">
        <w:rPr>
          <w:sz w:val="20"/>
          <w:szCs w:val="20"/>
        </w:rPr>
        <w:t xml:space="preserve">singing of the whales soothes everything and lulls me off gently to peaceful dreams </w:t>
      </w:r>
      <w:r w:rsidR="00770A36">
        <w:rPr>
          <w:sz w:val="20"/>
          <w:szCs w:val="20"/>
        </w:rPr>
        <w:t xml:space="preserve">which quickly </w:t>
      </w:r>
      <w:r w:rsidR="00477323">
        <w:rPr>
          <w:sz w:val="20"/>
          <w:szCs w:val="20"/>
        </w:rPr>
        <w:t>become nothing</w:t>
      </w:r>
      <w:r w:rsidR="00770A36">
        <w:rPr>
          <w:sz w:val="20"/>
          <w:szCs w:val="20"/>
        </w:rPr>
        <w:t xml:space="preserve"> more than</w:t>
      </w:r>
      <w:r w:rsidR="00932594">
        <w:rPr>
          <w:sz w:val="20"/>
          <w:szCs w:val="20"/>
        </w:rPr>
        <w:t xml:space="preserve"> </w:t>
      </w:r>
      <w:r w:rsidR="00770A36">
        <w:rPr>
          <w:sz w:val="20"/>
          <w:szCs w:val="20"/>
        </w:rPr>
        <w:t>forgotten memories.</w:t>
      </w:r>
    </w:p>
    <w:p w14:paraId="05B9A1FD" w14:textId="2D3A4B85" w:rsidR="00E23ACF" w:rsidRDefault="00E23ACF" w:rsidP="001E28A4">
      <w:pPr>
        <w:pBdr>
          <w:bottom w:val="wave" w:sz="6" w:space="1" w:color="auto"/>
        </w:pBdr>
        <w:rPr>
          <w:sz w:val="20"/>
          <w:szCs w:val="20"/>
        </w:rPr>
      </w:pPr>
    </w:p>
    <w:p w14:paraId="57566081" w14:textId="77777777" w:rsidR="00E23ACF" w:rsidRDefault="00E23ACF" w:rsidP="001E28A4">
      <w:pPr>
        <w:rPr>
          <w:sz w:val="20"/>
          <w:szCs w:val="20"/>
        </w:rPr>
      </w:pPr>
    </w:p>
    <w:p w14:paraId="26381B7F" w14:textId="191938B6" w:rsidR="00E23ACF" w:rsidRDefault="001F011C" w:rsidP="001E28A4">
      <w:pPr>
        <w:rPr>
          <w:sz w:val="20"/>
          <w:szCs w:val="20"/>
        </w:rPr>
      </w:pPr>
      <w:r>
        <w:rPr>
          <w:sz w:val="20"/>
          <w:szCs w:val="20"/>
        </w:rPr>
        <w:t>Days passed – or maybe it was months even.  Time is impossible to tell w</w:t>
      </w:r>
      <w:r w:rsidR="004C70BC">
        <w:rPr>
          <w:sz w:val="20"/>
          <w:szCs w:val="20"/>
        </w:rPr>
        <w:t>ithout a single stimulus to help keep it in perspective.  Maybe I simply floated in the soft warmth of the darkness for a few minutes.</w:t>
      </w:r>
      <w:r w:rsidR="00BB565D">
        <w:rPr>
          <w:sz w:val="20"/>
          <w:szCs w:val="20"/>
        </w:rPr>
        <w:t xml:space="preserve">  I honestly can’t say.  All I know is that as more and more time </w:t>
      </w:r>
      <w:r w:rsidR="00BB565D">
        <w:rPr>
          <w:i/>
          <w:iCs/>
          <w:sz w:val="20"/>
          <w:szCs w:val="20"/>
        </w:rPr>
        <w:t xml:space="preserve">seemed </w:t>
      </w:r>
      <w:r w:rsidR="00BB565D">
        <w:rPr>
          <w:sz w:val="20"/>
          <w:szCs w:val="20"/>
        </w:rPr>
        <w:t>to pass</w:t>
      </w:r>
      <w:r w:rsidR="00C92F73">
        <w:rPr>
          <w:sz w:val="20"/>
          <w:szCs w:val="20"/>
        </w:rPr>
        <w:t xml:space="preserve">, the more I was losing myself to the tempting comfort of the </w:t>
      </w:r>
      <w:r w:rsidR="00837E54">
        <w:rPr>
          <w:sz w:val="20"/>
          <w:szCs w:val="20"/>
        </w:rPr>
        <w:t>nothingness that engulfed me.</w:t>
      </w:r>
    </w:p>
    <w:p w14:paraId="0716B41B" w14:textId="37529A69" w:rsidR="00837E54" w:rsidRDefault="00837E54" w:rsidP="001E28A4">
      <w:pPr>
        <w:rPr>
          <w:sz w:val="20"/>
          <w:szCs w:val="20"/>
        </w:rPr>
      </w:pPr>
      <w:r>
        <w:rPr>
          <w:sz w:val="20"/>
          <w:szCs w:val="20"/>
        </w:rPr>
        <w:t>Memories of my wif</w:t>
      </w:r>
      <w:r w:rsidR="00B96CCA">
        <w:rPr>
          <w:sz w:val="20"/>
          <w:szCs w:val="20"/>
        </w:rPr>
        <w:t xml:space="preserve">e, my parents, my children – they were all slowly fading from my mind as </w:t>
      </w:r>
      <w:r w:rsidR="00C11BBF">
        <w:rPr>
          <w:sz w:val="20"/>
          <w:szCs w:val="20"/>
        </w:rPr>
        <w:t xml:space="preserve">the strength in my arms and legs slowly </w:t>
      </w:r>
      <w:r w:rsidR="00DA4E9B">
        <w:rPr>
          <w:sz w:val="20"/>
          <w:szCs w:val="20"/>
        </w:rPr>
        <w:t>returned</w:t>
      </w:r>
      <w:r w:rsidR="00C11BBF">
        <w:rPr>
          <w:sz w:val="20"/>
          <w:szCs w:val="20"/>
        </w:rPr>
        <w:t xml:space="preserve"> to my weakened form.  I used to </w:t>
      </w:r>
      <w:r w:rsidR="00DA4E9B">
        <w:rPr>
          <w:sz w:val="20"/>
          <w:szCs w:val="20"/>
        </w:rPr>
        <w:t>build things with my hands</w:t>
      </w:r>
      <w:r w:rsidR="003F3A9F">
        <w:rPr>
          <w:sz w:val="20"/>
          <w:szCs w:val="20"/>
        </w:rPr>
        <w:t>, or at least I think I did.  Perhaps that was my father who used to make things?  Or my son?</w:t>
      </w:r>
      <w:r w:rsidR="00EE1B31">
        <w:rPr>
          <w:sz w:val="20"/>
          <w:szCs w:val="20"/>
        </w:rPr>
        <w:t xml:space="preserve">  </w:t>
      </w:r>
    </w:p>
    <w:p w14:paraId="01AD5DD7" w14:textId="7EAD6F60" w:rsidR="00EE1B31" w:rsidRDefault="00EE1B31" w:rsidP="001E28A4">
      <w:pPr>
        <w:rPr>
          <w:sz w:val="20"/>
          <w:szCs w:val="20"/>
        </w:rPr>
      </w:pPr>
      <w:r>
        <w:rPr>
          <w:sz w:val="20"/>
          <w:szCs w:val="20"/>
        </w:rPr>
        <w:t>Wait… I don’t think I ever had a son.  Did I?  Wasn’t the only child my wife and I</w:t>
      </w:r>
      <w:r w:rsidR="00C048E5">
        <w:rPr>
          <w:sz w:val="20"/>
          <w:szCs w:val="20"/>
        </w:rPr>
        <w:t xml:space="preserve"> ever had, a girl?  Who had a son?  What boy am I thinking of?  Is the fragmented child in my </w:t>
      </w:r>
      <w:r w:rsidR="00582EB7">
        <w:rPr>
          <w:sz w:val="20"/>
          <w:szCs w:val="20"/>
        </w:rPr>
        <w:t>memories myself when I was young?</w:t>
      </w:r>
    </w:p>
    <w:p w14:paraId="54A0885C" w14:textId="66D8E9FE" w:rsidR="00582EB7" w:rsidRDefault="00582EB7" w:rsidP="001E28A4">
      <w:pPr>
        <w:rPr>
          <w:sz w:val="20"/>
          <w:szCs w:val="20"/>
        </w:rPr>
      </w:pPr>
      <w:r>
        <w:rPr>
          <w:sz w:val="20"/>
          <w:szCs w:val="20"/>
        </w:rPr>
        <w:t>I…  I honestly don’t know!</w:t>
      </w:r>
    </w:p>
    <w:p w14:paraId="4915A0E2" w14:textId="7FEF1706" w:rsidR="00582EB7" w:rsidRDefault="00582EB7" w:rsidP="001E28A4">
      <w:pPr>
        <w:rPr>
          <w:sz w:val="20"/>
          <w:szCs w:val="20"/>
        </w:rPr>
      </w:pPr>
      <w:r>
        <w:rPr>
          <w:sz w:val="20"/>
          <w:szCs w:val="20"/>
        </w:rPr>
        <w:t xml:space="preserve">The darkness has consumed a vast majority of what used to be me.  </w:t>
      </w:r>
      <w:r w:rsidR="00C04A54">
        <w:rPr>
          <w:sz w:val="20"/>
          <w:szCs w:val="20"/>
        </w:rPr>
        <w:t xml:space="preserve">My name is gone.  I remember my dog though!  Loyal, faithful, </w:t>
      </w:r>
      <w:r w:rsidR="00765386">
        <w:rPr>
          <w:sz w:val="20"/>
          <w:szCs w:val="20"/>
        </w:rPr>
        <w:t xml:space="preserve">never leaving my side – Shadow!  Why can I remember him </w:t>
      </w:r>
      <w:r w:rsidR="00863061">
        <w:rPr>
          <w:sz w:val="20"/>
          <w:szCs w:val="20"/>
        </w:rPr>
        <w:t>better than I can my own wife?  The her who I’d promised to live</w:t>
      </w:r>
      <w:r w:rsidR="008E60BB">
        <w:rPr>
          <w:sz w:val="20"/>
          <w:szCs w:val="20"/>
        </w:rPr>
        <w:t xml:space="preserve"> and to cherish until the day I died.</w:t>
      </w:r>
    </w:p>
    <w:p w14:paraId="21560373" w14:textId="39CF70A8" w:rsidR="008E60BB" w:rsidRDefault="008E60BB" w:rsidP="001E28A4">
      <w:pPr>
        <w:rPr>
          <w:sz w:val="20"/>
          <w:szCs w:val="20"/>
        </w:rPr>
      </w:pPr>
      <w:r>
        <w:rPr>
          <w:sz w:val="20"/>
          <w:szCs w:val="20"/>
        </w:rPr>
        <w:t>What was her name again??</w:t>
      </w:r>
    </w:p>
    <w:p w14:paraId="37826E66" w14:textId="6A5B43B9" w:rsidR="008E60BB" w:rsidRDefault="00E878DA" w:rsidP="001E28A4">
      <w:pPr>
        <w:rPr>
          <w:sz w:val="20"/>
          <w:szCs w:val="20"/>
        </w:rPr>
      </w:pPr>
      <w:r>
        <w:rPr>
          <w:sz w:val="20"/>
          <w:szCs w:val="20"/>
        </w:rPr>
        <w:t xml:space="preserve">As I was struggling so desperately to bring back the broken pieces of my mind, and to hold on to the few fragments of myself that remained, </w:t>
      </w:r>
      <w:r w:rsidR="0002366F">
        <w:rPr>
          <w:sz w:val="20"/>
          <w:szCs w:val="20"/>
        </w:rPr>
        <w:t xml:space="preserve">the darkness broke…  At least, that’s the only way I know how to describe what </w:t>
      </w:r>
      <w:r w:rsidR="009229C5">
        <w:rPr>
          <w:sz w:val="20"/>
          <w:szCs w:val="20"/>
        </w:rPr>
        <w:t>was happening.</w:t>
      </w:r>
    </w:p>
    <w:p w14:paraId="5E7D375D" w14:textId="1B22E440" w:rsidR="009229C5" w:rsidRDefault="009229C5" w:rsidP="001E28A4">
      <w:pPr>
        <w:rPr>
          <w:sz w:val="20"/>
          <w:szCs w:val="20"/>
        </w:rPr>
      </w:pPr>
      <w:r>
        <w:rPr>
          <w:sz w:val="20"/>
          <w:szCs w:val="20"/>
        </w:rPr>
        <w:t xml:space="preserve">The walls of nothingness suddenly closed in tight around me, crushing </w:t>
      </w:r>
      <w:r w:rsidR="007B0B3E">
        <w:rPr>
          <w:sz w:val="20"/>
          <w:szCs w:val="20"/>
        </w:rPr>
        <w:t xml:space="preserve">me from all sides, pushing me </w:t>
      </w:r>
      <w:r w:rsidR="00D56A40">
        <w:rPr>
          <w:sz w:val="20"/>
          <w:szCs w:val="20"/>
        </w:rPr>
        <w:t>towards something unknown within the darkness.  Was I being shoved and forced towards some gaping mouth which was going to finally eat me up and destroy me completely?</w:t>
      </w:r>
    </w:p>
    <w:p w14:paraId="6D0DC1B7" w14:textId="1FA9D83A" w:rsidR="00D56A40" w:rsidRDefault="00D56A40" w:rsidP="001E28A4">
      <w:pPr>
        <w:rPr>
          <w:sz w:val="20"/>
          <w:szCs w:val="20"/>
        </w:rPr>
      </w:pPr>
      <w:r>
        <w:rPr>
          <w:sz w:val="20"/>
          <w:szCs w:val="20"/>
        </w:rPr>
        <w:t xml:space="preserve">I didn’t know, but I was helpless to protest and stop whatever was </w:t>
      </w:r>
      <w:r w:rsidR="00866638">
        <w:rPr>
          <w:sz w:val="20"/>
          <w:szCs w:val="20"/>
        </w:rPr>
        <w:t xml:space="preserve">occurring.  No matter how vainly I struggled with my weak and feeble arms and legs, I couldn’t fight the </w:t>
      </w:r>
      <w:r w:rsidR="00F074C5">
        <w:rPr>
          <w:sz w:val="20"/>
          <w:szCs w:val="20"/>
        </w:rPr>
        <w:t>dark that surrounded me.  I kicked and thrashed for all I was worth, but the walls of the darkness continued to contract and squeeze</w:t>
      </w:r>
      <w:r w:rsidR="00EF0EEB">
        <w:rPr>
          <w:sz w:val="20"/>
          <w:szCs w:val="20"/>
        </w:rPr>
        <w:t>, forcing me ever relentlessly towards some unknown fate.</w:t>
      </w:r>
    </w:p>
    <w:p w14:paraId="0C742047" w14:textId="4C5FC2F6" w:rsidR="00EF0EEB" w:rsidRDefault="007521D6" w:rsidP="001E28A4">
      <w:pPr>
        <w:rPr>
          <w:sz w:val="20"/>
          <w:szCs w:val="20"/>
        </w:rPr>
      </w:pPr>
      <w:r>
        <w:rPr>
          <w:sz w:val="20"/>
          <w:szCs w:val="20"/>
        </w:rPr>
        <w:t>Shadow!!  Will I ever see my poor Shadow again?!  Screaming mentally</w:t>
      </w:r>
      <w:r w:rsidR="00B933A5">
        <w:rPr>
          <w:sz w:val="20"/>
          <w:szCs w:val="20"/>
        </w:rPr>
        <w:t xml:space="preserve"> – my voice didn’t work in the void of the darkness – I was forced along, against my will, to whatever fa</w:t>
      </w:r>
      <w:r w:rsidR="007B3719">
        <w:rPr>
          <w:sz w:val="20"/>
          <w:szCs w:val="20"/>
        </w:rPr>
        <w:t>te that awaited me.</w:t>
      </w:r>
    </w:p>
    <w:p w14:paraId="4313E2CF" w14:textId="77777777" w:rsidR="007B3719" w:rsidRDefault="007B3719" w:rsidP="001E28A4">
      <w:pPr>
        <w:pBdr>
          <w:bottom w:val="wave" w:sz="6" w:space="1" w:color="auto"/>
        </w:pBdr>
        <w:rPr>
          <w:sz w:val="20"/>
          <w:szCs w:val="20"/>
        </w:rPr>
      </w:pPr>
    </w:p>
    <w:p w14:paraId="3ED55F37" w14:textId="77777777" w:rsidR="007B3719" w:rsidRDefault="007B3719" w:rsidP="001E28A4">
      <w:pPr>
        <w:rPr>
          <w:sz w:val="20"/>
          <w:szCs w:val="20"/>
        </w:rPr>
      </w:pPr>
    </w:p>
    <w:p w14:paraId="1C097AE5" w14:textId="77777777" w:rsidR="007B4BDA" w:rsidRDefault="007B3719" w:rsidP="001E28A4">
      <w:pPr>
        <w:rPr>
          <w:i/>
          <w:iCs/>
          <w:sz w:val="20"/>
          <w:szCs w:val="20"/>
        </w:rPr>
      </w:pPr>
      <w:r w:rsidRPr="00D935BA">
        <w:rPr>
          <w:i/>
          <w:iCs/>
          <w:sz w:val="20"/>
          <w:szCs w:val="20"/>
        </w:rPr>
        <w:t xml:space="preserve">“Paise the Gods, </w:t>
      </w:r>
      <w:r w:rsidR="009079A0" w:rsidRPr="00D935BA">
        <w:rPr>
          <w:i/>
          <w:iCs/>
          <w:sz w:val="20"/>
          <w:szCs w:val="20"/>
        </w:rPr>
        <w:t>Milord, M</w:t>
      </w:r>
      <w:r w:rsidR="00D935BA" w:rsidRPr="00D935BA">
        <w:rPr>
          <w:i/>
          <w:iCs/>
          <w:sz w:val="20"/>
          <w:szCs w:val="20"/>
        </w:rPr>
        <w:t>ilady, it’s a boy</w:t>
      </w:r>
      <w:r w:rsidR="00D935BA">
        <w:rPr>
          <w:i/>
          <w:iCs/>
          <w:sz w:val="20"/>
          <w:szCs w:val="20"/>
        </w:rPr>
        <w:t>!</w:t>
      </w:r>
      <w:r w:rsidR="00D935BA" w:rsidRPr="00D935BA">
        <w:rPr>
          <w:i/>
          <w:iCs/>
          <w:sz w:val="20"/>
          <w:szCs w:val="20"/>
        </w:rPr>
        <w:t>”</w:t>
      </w:r>
    </w:p>
    <w:p w14:paraId="31E61F0C" w14:textId="77777777" w:rsidR="007B4BDA" w:rsidRDefault="007B4BDA" w:rsidP="001E28A4">
      <w:pPr>
        <w:rPr>
          <w:i/>
          <w:iCs/>
          <w:sz w:val="20"/>
          <w:szCs w:val="20"/>
        </w:rPr>
      </w:pPr>
      <w:r>
        <w:rPr>
          <w:i/>
          <w:iCs/>
          <w:sz w:val="20"/>
          <w:szCs w:val="20"/>
        </w:rPr>
        <w:t>“Is he hale?  Does he have all ten fingers and toes?  Why hasn’t he cried yet?”</w:t>
      </w:r>
    </w:p>
    <w:p w14:paraId="6DB016A1" w14:textId="77777777" w:rsidR="005052D1" w:rsidRDefault="007B4BDA" w:rsidP="001E28A4">
      <w:pPr>
        <w:rPr>
          <w:i/>
          <w:iCs/>
          <w:sz w:val="20"/>
          <w:szCs w:val="20"/>
        </w:rPr>
      </w:pPr>
      <w:r>
        <w:rPr>
          <w:i/>
          <w:iCs/>
          <w:sz w:val="20"/>
          <w:szCs w:val="20"/>
        </w:rPr>
        <w:t>“</w:t>
      </w:r>
      <w:r w:rsidR="005052D1">
        <w:rPr>
          <w:i/>
          <w:iCs/>
          <w:sz w:val="20"/>
          <w:szCs w:val="20"/>
        </w:rPr>
        <w:t>Do you want to cut the cord, Milord?”</w:t>
      </w:r>
    </w:p>
    <w:p w14:paraId="136E4553" w14:textId="77777777" w:rsidR="005052D1" w:rsidRDefault="005052D1" w:rsidP="001E28A4">
      <w:pPr>
        <w:rPr>
          <w:i/>
          <w:iCs/>
          <w:sz w:val="20"/>
          <w:szCs w:val="20"/>
        </w:rPr>
      </w:pPr>
      <w:r>
        <w:rPr>
          <w:i/>
          <w:iCs/>
          <w:sz w:val="20"/>
          <w:szCs w:val="20"/>
        </w:rPr>
        <w:t>“What?  Yes.  Of course, I do!”</w:t>
      </w:r>
    </w:p>
    <w:p w14:paraId="74E188D6" w14:textId="77777777" w:rsidR="005052D1" w:rsidRDefault="005052D1" w:rsidP="001E28A4">
      <w:pPr>
        <w:rPr>
          <w:i/>
          <w:iCs/>
          <w:sz w:val="20"/>
          <w:szCs w:val="20"/>
        </w:rPr>
      </w:pPr>
      <w:r>
        <w:rPr>
          <w:i/>
          <w:iCs/>
          <w:sz w:val="20"/>
          <w:szCs w:val="20"/>
        </w:rPr>
        <w:t>“</w:t>
      </w:r>
      <w:proofErr w:type="spellStart"/>
      <w:r>
        <w:rPr>
          <w:i/>
          <w:iCs/>
          <w:sz w:val="20"/>
          <w:szCs w:val="20"/>
        </w:rPr>
        <w:t>Ehhhhh</w:t>
      </w:r>
      <w:proofErr w:type="spellEnd"/>
      <w:r>
        <w:rPr>
          <w:i/>
          <w:iCs/>
          <w:sz w:val="20"/>
          <w:szCs w:val="20"/>
        </w:rPr>
        <w:t xml:space="preserve">…  </w:t>
      </w:r>
      <w:proofErr w:type="spellStart"/>
      <w:r>
        <w:rPr>
          <w:i/>
          <w:iCs/>
          <w:sz w:val="20"/>
          <w:szCs w:val="20"/>
        </w:rPr>
        <w:t>Ehhh</w:t>
      </w:r>
      <w:proofErr w:type="spellEnd"/>
      <w:r>
        <w:rPr>
          <w:i/>
          <w:iCs/>
          <w:sz w:val="20"/>
          <w:szCs w:val="20"/>
        </w:rPr>
        <w:t>…”</w:t>
      </w:r>
    </w:p>
    <w:p w14:paraId="4E62CF35" w14:textId="77777777" w:rsidR="00A97883" w:rsidRDefault="005052D1" w:rsidP="001E28A4">
      <w:pPr>
        <w:rPr>
          <w:i/>
          <w:iCs/>
          <w:sz w:val="20"/>
          <w:szCs w:val="20"/>
        </w:rPr>
      </w:pPr>
      <w:r>
        <w:rPr>
          <w:i/>
          <w:iCs/>
          <w:sz w:val="20"/>
          <w:szCs w:val="20"/>
        </w:rPr>
        <w:t xml:space="preserve">“Is that </w:t>
      </w:r>
      <w:r w:rsidR="00A97883">
        <w:rPr>
          <w:i/>
          <w:iCs/>
          <w:sz w:val="20"/>
          <w:szCs w:val="20"/>
        </w:rPr>
        <w:t>my boy!?  My boy’s voice?!”</w:t>
      </w:r>
    </w:p>
    <w:p w14:paraId="69E0EE64" w14:textId="77777777" w:rsidR="00110A97" w:rsidRDefault="00A97883" w:rsidP="001E28A4">
      <w:pPr>
        <w:rPr>
          <w:i/>
          <w:iCs/>
          <w:sz w:val="20"/>
          <w:szCs w:val="20"/>
        </w:rPr>
      </w:pPr>
      <w:r>
        <w:rPr>
          <w:i/>
          <w:iCs/>
          <w:sz w:val="20"/>
          <w:szCs w:val="20"/>
        </w:rPr>
        <w:t>“My Dear!  Watch the scissors!”</w:t>
      </w:r>
    </w:p>
    <w:p w14:paraId="08AFB64C" w14:textId="77777777" w:rsidR="00110A97" w:rsidRDefault="00110A97" w:rsidP="001E28A4">
      <w:pPr>
        <w:rPr>
          <w:i/>
          <w:iCs/>
          <w:sz w:val="20"/>
          <w:szCs w:val="20"/>
        </w:rPr>
      </w:pPr>
      <w:r>
        <w:rPr>
          <w:i/>
          <w:iCs/>
          <w:sz w:val="20"/>
          <w:szCs w:val="20"/>
        </w:rPr>
        <w:t xml:space="preserve">“Woah!  Be careful Milord!  You can hold him </w:t>
      </w:r>
      <w:r>
        <w:rPr>
          <w:b/>
          <w:bCs/>
          <w:i/>
          <w:iCs/>
          <w:sz w:val="20"/>
          <w:szCs w:val="20"/>
        </w:rPr>
        <w:t>after</w:t>
      </w:r>
      <w:r>
        <w:rPr>
          <w:i/>
          <w:iCs/>
          <w:sz w:val="20"/>
          <w:szCs w:val="20"/>
        </w:rPr>
        <w:t xml:space="preserve"> you cut the cord and put down those scissors.”</w:t>
      </w:r>
    </w:p>
    <w:p w14:paraId="2759D1B6" w14:textId="77777777" w:rsidR="00110A97" w:rsidRDefault="00110A97" w:rsidP="001E28A4">
      <w:pPr>
        <w:rPr>
          <w:i/>
          <w:iCs/>
          <w:sz w:val="20"/>
          <w:szCs w:val="20"/>
        </w:rPr>
      </w:pPr>
      <w:r>
        <w:rPr>
          <w:i/>
          <w:iCs/>
          <w:sz w:val="20"/>
          <w:szCs w:val="20"/>
        </w:rPr>
        <w:t>“My baby…  I get to hold my baby first…”</w:t>
      </w:r>
    </w:p>
    <w:p w14:paraId="63539340" w14:textId="77777777" w:rsidR="00110A97" w:rsidRDefault="00110A97" w:rsidP="001E28A4">
      <w:pPr>
        <w:rPr>
          <w:i/>
          <w:iCs/>
          <w:sz w:val="20"/>
          <w:szCs w:val="20"/>
        </w:rPr>
      </w:pPr>
      <w:r>
        <w:rPr>
          <w:i/>
          <w:iCs/>
          <w:sz w:val="20"/>
          <w:szCs w:val="20"/>
        </w:rPr>
        <w:t>“Of course, Milady.  Here, hold out your arms.”</w:t>
      </w:r>
    </w:p>
    <w:p w14:paraId="691BCF04" w14:textId="77777777" w:rsidR="00DA0BD9" w:rsidRDefault="00547381" w:rsidP="001E28A4">
      <w:pPr>
        <w:rPr>
          <w:i/>
          <w:iCs/>
          <w:sz w:val="20"/>
          <w:szCs w:val="20"/>
        </w:rPr>
      </w:pPr>
      <w:r>
        <w:rPr>
          <w:i/>
          <w:iCs/>
          <w:sz w:val="20"/>
          <w:szCs w:val="20"/>
        </w:rPr>
        <w:t>“</w:t>
      </w:r>
      <w:r w:rsidR="00DA0BD9">
        <w:rPr>
          <w:i/>
          <w:iCs/>
          <w:sz w:val="20"/>
          <w:szCs w:val="20"/>
        </w:rPr>
        <w:t>KAYHUNK!!”</w:t>
      </w:r>
    </w:p>
    <w:p w14:paraId="6970DA9C" w14:textId="77777777" w:rsidR="00804EE7" w:rsidRDefault="00DA0BD9" w:rsidP="001E28A4">
      <w:pPr>
        <w:rPr>
          <w:i/>
          <w:iCs/>
          <w:sz w:val="20"/>
          <w:szCs w:val="20"/>
        </w:rPr>
      </w:pPr>
      <w:r>
        <w:rPr>
          <w:i/>
          <w:iCs/>
          <w:sz w:val="20"/>
          <w:szCs w:val="20"/>
        </w:rPr>
        <w:t>“Milord!?  Milord?!</w:t>
      </w:r>
      <w:r w:rsidR="003A46D8">
        <w:rPr>
          <w:i/>
          <w:iCs/>
          <w:sz w:val="20"/>
          <w:szCs w:val="20"/>
        </w:rPr>
        <w:t xml:space="preserve">  Lady priestess, the Lord has fainted!”</w:t>
      </w:r>
    </w:p>
    <w:p w14:paraId="5ACB8F53" w14:textId="77777777" w:rsidR="00BF6B8D" w:rsidRDefault="00804EE7" w:rsidP="001E28A4">
      <w:pPr>
        <w:rPr>
          <w:i/>
          <w:iCs/>
          <w:sz w:val="20"/>
          <w:szCs w:val="20"/>
        </w:rPr>
      </w:pPr>
      <w:r>
        <w:rPr>
          <w:i/>
          <w:iCs/>
          <w:sz w:val="20"/>
          <w:szCs w:val="20"/>
        </w:rPr>
        <w:t xml:space="preserve">“Shush… Shush, little one.  </w:t>
      </w:r>
      <w:proofErr w:type="gramStart"/>
      <w:r>
        <w:rPr>
          <w:i/>
          <w:iCs/>
          <w:sz w:val="20"/>
          <w:szCs w:val="20"/>
        </w:rPr>
        <w:t>Momma’s</w:t>
      </w:r>
      <w:proofErr w:type="gramEnd"/>
      <w:r>
        <w:rPr>
          <w:i/>
          <w:iCs/>
          <w:sz w:val="20"/>
          <w:szCs w:val="20"/>
        </w:rPr>
        <w:t xml:space="preserve"> got you.  Let Papa</w:t>
      </w:r>
      <w:r w:rsidR="00BF6B8D">
        <w:rPr>
          <w:i/>
          <w:iCs/>
          <w:sz w:val="20"/>
          <w:szCs w:val="20"/>
        </w:rPr>
        <w:t xml:space="preserve"> lay there and sleep on the floor if he wants.  </w:t>
      </w:r>
      <w:proofErr w:type="gramStart"/>
      <w:r w:rsidR="00BF6B8D">
        <w:rPr>
          <w:i/>
          <w:iCs/>
          <w:sz w:val="20"/>
          <w:szCs w:val="20"/>
        </w:rPr>
        <w:t>Momma’s</w:t>
      </w:r>
      <w:proofErr w:type="gramEnd"/>
      <w:r w:rsidR="00BF6B8D">
        <w:rPr>
          <w:i/>
          <w:iCs/>
          <w:sz w:val="20"/>
          <w:szCs w:val="20"/>
        </w:rPr>
        <w:t xml:space="preserve"> got you…”</w:t>
      </w:r>
    </w:p>
    <w:p w14:paraId="7A6D4D9C" w14:textId="77777777" w:rsidR="00BF6B8D" w:rsidRDefault="00BF6B8D" w:rsidP="001E28A4">
      <w:pPr>
        <w:pBdr>
          <w:bottom w:val="wave" w:sz="6" w:space="1" w:color="auto"/>
        </w:pBdr>
        <w:rPr>
          <w:i/>
          <w:iCs/>
          <w:sz w:val="20"/>
          <w:szCs w:val="20"/>
        </w:rPr>
      </w:pPr>
    </w:p>
    <w:p w14:paraId="6552A68D" w14:textId="77777777" w:rsidR="00BF6B8D" w:rsidRDefault="00BF6B8D" w:rsidP="001E28A4">
      <w:pPr>
        <w:rPr>
          <w:sz w:val="20"/>
          <w:szCs w:val="20"/>
        </w:rPr>
      </w:pPr>
    </w:p>
    <w:p w14:paraId="7D1D4B58" w14:textId="5D7C9F03" w:rsidR="00406342" w:rsidRDefault="00DF3F52" w:rsidP="001E28A4">
      <w:pPr>
        <w:rPr>
          <w:sz w:val="20"/>
          <w:szCs w:val="20"/>
        </w:rPr>
      </w:pPr>
      <w:r>
        <w:rPr>
          <w:sz w:val="20"/>
          <w:szCs w:val="20"/>
        </w:rPr>
        <w:t>It was weeks later before I finally managed to figure out what had happened to me – I’d been born</w:t>
      </w:r>
      <w:r w:rsidR="00722408">
        <w:rPr>
          <w:sz w:val="20"/>
          <w:szCs w:val="20"/>
        </w:rPr>
        <w:t xml:space="preserve">!  Apparently, the soothing song of the whales was my own mother’s voice reaching my still developing ears while in her womb.  </w:t>
      </w:r>
      <w:r w:rsidR="00B24C52">
        <w:rPr>
          <w:sz w:val="20"/>
          <w:szCs w:val="20"/>
        </w:rPr>
        <w:t>The breaking of the darkness was literally me being forced out and into the world for the first time.</w:t>
      </w:r>
      <w:r w:rsidR="00D36842">
        <w:rPr>
          <w:sz w:val="20"/>
          <w:szCs w:val="20"/>
        </w:rPr>
        <w:t xml:space="preserve">  I was born, and </w:t>
      </w:r>
      <w:r w:rsidR="00406342">
        <w:rPr>
          <w:sz w:val="20"/>
          <w:szCs w:val="20"/>
        </w:rPr>
        <w:t>apparently,</w:t>
      </w:r>
      <w:r w:rsidR="00D36842">
        <w:rPr>
          <w:sz w:val="20"/>
          <w:szCs w:val="20"/>
        </w:rPr>
        <w:t xml:space="preserve"> I am now </w:t>
      </w:r>
      <w:r w:rsidR="001C7E0F">
        <w:rPr>
          <w:sz w:val="20"/>
          <w:szCs w:val="20"/>
        </w:rPr>
        <w:t xml:space="preserve">one “Richard </w:t>
      </w:r>
      <w:r w:rsidR="005444D9">
        <w:rPr>
          <w:sz w:val="20"/>
          <w:szCs w:val="20"/>
        </w:rPr>
        <w:t>Westblade,” of the distinguished Westblade family.</w:t>
      </w:r>
    </w:p>
    <w:p w14:paraId="0DE4FD6E" w14:textId="67062C8E" w:rsidR="007B3719" w:rsidRDefault="00406342" w:rsidP="001E28A4">
      <w:pPr>
        <w:rPr>
          <w:sz w:val="20"/>
          <w:szCs w:val="20"/>
        </w:rPr>
      </w:pPr>
      <w:r>
        <w:rPr>
          <w:sz w:val="20"/>
          <w:szCs w:val="20"/>
        </w:rPr>
        <w:t>And, apparently, I am also broken</w:t>
      </w:r>
      <w:r w:rsidR="00786B1E">
        <w:rPr>
          <w:sz w:val="20"/>
          <w:szCs w:val="20"/>
        </w:rPr>
        <w:t>.  My eyes don’t work</w:t>
      </w:r>
      <w:r w:rsidR="00E7186A">
        <w:rPr>
          <w:sz w:val="20"/>
          <w:szCs w:val="20"/>
        </w:rPr>
        <w:t xml:space="preserve">, </w:t>
      </w:r>
      <w:r w:rsidR="00E5107D">
        <w:rPr>
          <w:sz w:val="20"/>
          <w:szCs w:val="20"/>
        </w:rPr>
        <w:t>and all I see is endless shades of white</w:t>
      </w:r>
      <w:r w:rsidR="007B788E">
        <w:rPr>
          <w:sz w:val="20"/>
          <w:szCs w:val="20"/>
        </w:rPr>
        <w:t>.  Of course, I can’t speak up and tell anyone that the way I see the world is a</w:t>
      </w:r>
      <w:r w:rsidR="00BE34EE">
        <w:rPr>
          <w:sz w:val="20"/>
          <w:szCs w:val="20"/>
        </w:rPr>
        <w:t xml:space="preserve">s if everything was </w:t>
      </w:r>
      <w:r w:rsidR="00D81052">
        <w:rPr>
          <w:sz w:val="20"/>
          <w:szCs w:val="20"/>
        </w:rPr>
        <w:t>running</w:t>
      </w:r>
      <w:r w:rsidR="00BE34EE">
        <w:rPr>
          <w:sz w:val="20"/>
          <w:szCs w:val="20"/>
        </w:rPr>
        <w:t xml:space="preserve"> </w:t>
      </w:r>
      <w:r w:rsidR="00D81052">
        <w:rPr>
          <w:sz w:val="20"/>
          <w:szCs w:val="20"/>
        </w:rPr>
        <w:t>through</w:t>
      </w:r>
      <w:r w:rsidR="00BE34EE">
        <w:rPr>
          <w:sz w:val="20"/>
          <w:szCs w:val="20"/>
        </w:rPr>
        <w:t xml:space="preserve"> a high light powered filter</w:t>
      </w:r>
      <w:r w:rsidR="00831AAD">
        <w:rPr>
          <w:sz w:val="20"/>
          <w:szCs w:val="20"/>
        </w:rPr>
        <w:t xml:space="preserve"> – they just realize I’m broken by the sheer color of my eyes.  Apparently, my eyes are </w:t>
      </w:r>
      <w:r w:rsidR="00D81052">
        <w:rPr>
          <w:sz w:val="20"/>
          <w:szCs w:val="20"/>
        </w:rPr>
        <w:t>pure white and completely uncolored.</w:t>
      </w:r>
    </w:p>
    <w:p w14:paraId="7BE186DB" w14:textId="77777777" w:rsidR="003F2075" w:rsidRDefault="00D81052" w:rsidP="001E28A4">
      <w:pPr>
        <w:rPr>
          <w:sz w:val="20"/>
          <w:szCs w:val="20"/>
        </w:rPr>
      </w:pPr>
      <w:r>
        <w:rPr>
          <w:sz w:val="20"/>
          <w:szCs w:val="20"/>
        </w:rPr>
        <w:t xml:space="preserve">I can’t </w:t>
      </w:r>
      <w:r w:rsidR="00331F31">
        <w:rPr>
          <w:sz w:val="20"/>
          <w:szCs w:val="20"/>
        </w:rPr>
        <w:t xml:space="preserve">tell the color of my mother’s hair.  I can’t see the color of her eyes.  She – of all the women around me – somehow stands out as a brighter white amongst </w:t>
      </w:r>
      <w:r w:rsidR="008A29D5">
        <w:rPr>
          <w:sz w:val="20"/>
          <w:szCs w:val="20"/>
        </w:rPr>
        <w:t xml:space="preserve">all the other white around me, but I still can’t describe much more than an outline </w:t>
      </w:r>
      <w:r w:rsidR="009A21FA">
        <w:rPr>
          <w:sz w:val="20"/>
          <w:szCs w:val="20"/>
        </w:rPr>
        <w:t xml:space="preserve">of her.  </w:t>
      </w:r>
    </w:p>
    <w:p w14:paraId="2546B4FC" w14:textId="28F3DF24" w:rsidR="00D81052" w:rsidRDefault="009A21FA" w:rsidP="001E28A4">
      <w:pPr>
        <w:rPr>
          <w:sz w:val="20"/>
          <w:szCs w:val="20"/>
        </w:rPr>
      </w:pPr>
      <w:r>
        <w:rPr>
          <w:sz w:val="20"/>
          <w:szCs w:val="20"/>
        </w:rPr>
        <w:t>Truly, it’s almost impossible to describe what I see</w:t>
      </w:r>
      <w:r w:rsidR="004426F0">
        <w:rPr>
          <w:sz w:val="20"/>
          <w:szCs w:val="20"/>
        </w:rPr>
        <w:t>, since nobody else has the same point of reference to relate to what I might try to describe.</w:t>
      </w:r>
      <w:r w:rsidR="003F2075">
        <w:rPr>
          <w:sz w:val="20"/>
          <w:szCs w:val="20"/>
        </w:rPr>
        <w:t xml:space="preserve">  You might try and describe to a blind man that “the sky is blue”, but if he’s never seen blue</w:t>
      </w:r>
      <w:r w:rsidR="00916AC0">
        <w:rPr>
          <w:sz w:val="20"/>
          <w:szCs w:val="20"/>
        </w:rPr>
        <w:t>, then that word itself means nothing to him.  If I say my mother is a brilliant white</w:t>
      </w:r>
      <w:r w:rsidR="008E74C6">
        <w:rPr>
          <w:sz w:val="20"/>
          <w:szCs w:val="20"/>
        </w:rPr>
        <w:t xml:space="preserve">, surrounded by endless </w:t>
      </w:r>
      <w:proofErr w:type="gramStart"/>
      <w:r w:rsidR="008E74C6">
        <w:rPr>
          <w:sz w:val="20"/>
          <w:szCs w:val="20"/>
        </w:rPr>
        <w:t>less</w:t>
      </w:r>
      <w:proofErr w:type="gramEnd"/>
      <w:r w:rsidR="008E74C6">
        <w:rPr>
          <w:sz w:val="20"/>
          <w:szCs w:val="20"/>
        </w:rPr>
        <w:t xml:space="preserve"> brilliant whites, how </w:t>
      </w:r>
      <w:r w:rsidR="00EF2DDA">
        <w:rPr>
          <w:sz w:val="20"/>
          <w:szCs w:val="20"/>
        </w:rPr>
        <w:t>could you ever really understand what I’m trying to describe?</w:t>
      </w:r>
    </w:p>
    <w:p w14:paraId="379DC303" w14:textId="6CC3A05D" w:rsidR="00EF2DDA" w:rsidRDefault="00EF2DDA" w:rsidP="001E28A4">
      <w:pPr>
        <w:rPr>
          <w:sz w:val="20"/>
          <w:szCs w:val="20"/>
        </w:rPr>
      </w:pPr>
      <w:r>
        <w:rPr>
          <w:sz w:val="20"/>
          <w:szCs w:val="20"/>
        </w:rPr>
        <w:t xml:space="preserve">I </w:t>
      </w:r>
      <w:r>
        <w:rPr>
          <w:i/>
          <w:iCs/>
          <w:sz w:val="20"/>
          <w:szCs w:val="20"/>
        </w:rPr>
        <w:t xml:space="preserve">can </w:t>
      </w:r>
      <w:r>
        <w:rPr>
          <w:sz w:val="20"/>
          <w:szCs w:val="20"/>
        </w:rPr>
        <w:t>see mother</w:t>
      </w:r>
      <w:r w:rsidR="00604E7C">
        <w:rPr>
          <w:sz w:val="20"/>
          <w:szCs w:val="20"/>
        </w:rPr>
        <w:t>.  I just don’t see her as everyone else can.  My world isn’t all sol</w:t>
      </w:r>
      <w:r w:rsidR="005B0E6C">
        <w:rPr>
          <w:sz w:val="20"/>
          <w:szCs w:val="20"/>
        </w:rPr>
        <w:t xml:space="preserve">ids and shades of colors and shadows.  It’s simply </w:t>
      </w:r>
      <w:r w:rsidR="00655D4D">
        <w:rPr>
          <w:sz w:val="20"/>
          <w:szCs w:val="20"/>
        </w:rPr>
        <w:t>various intensities of brightness that slowly fade away into the distance.</w:t>
      </w:r>
    </w:p>
    <w:p w14:paraId="25569849" w14:textId="7BEBF8D4" w:rsidR="00655D4D" w:rsidRDefault="00655D4D" w:rsidP="001E28A4">
      <w:pPr>
        <w:rPr>
          <w:sz w:val="20"/>
          <w:szCs w:val="20"/>
        </w:rPr>
      </w:pPr>
      <w:r>
        <w:rPr>
          <w:sz w:val="20"/>
          <w:szCs w:val="20"/>
        </w:rPr>
        <w:t>How far can I see</w:t>
      </w:r>
      <w:r w:rsidR="006D3DFA">
        <w:rPr>
          <w:sz w:val="20"/>
          <w:szCs w:val="20"/>
        </w:rPr>
        <w:t xml:space="preserve">, just seeing the light?  I don’t know.  Again, I have nothing to use to compare as a source of reference.  </w:t>
      </w:r>
      <w:r w:rsidR="006E0CA3">
        <w:rPr>
          <w:sz w:val="20"/>
          <w:szCs w:val="20"/>
        </w:rPr>
        <w:t xml:space="preserve">I have learned already, however, that </w:t>
      </w:r>
      <w:r w:rsidR="00D4391A">
        <w:rPr>
          <w:sz w:val="20"/>
          <w:szCs w:val="20"/>
        </w:rPr>
        <w:t xml:space="preserve">my vision in this world is nothing like my fragmented memories of my past </w:t>
      </w:r>
      <w:r w:rsidR="00EC0DE4">
        <w:rPr>
          <w:sz w:val="20"/>
          <w:szCs w:val="20"/>
        </w:rPr>
        <w:t xml:space="preserve">were.  </w:t>
      </w:r>
      <w:r w:rsidR="00EC0DE4">
        <w:rPr>
          <w:i/>
          <w:iCs/>
          <w:sz w:val="20"/>
          <w:szCs w:val="20"/>
        </w:rPr>
        <w:t>I can see through walls</w:t>
      </w:r>
      <w:r w:rsidR="00EC0DE4">
        <w:rPr>
          <w:sz w:val="20"/>
          <w:szCs w:val="20"/>
        </w:rPr>
        <w:t>,</w:t>
      </w:r>
      <w:r w:rsidR="00EC0DE4" w:rsidRPr="009572D7">
        <w:rPr>
          <w:i/>
          <w:iCs/>
          <w:sz w:val="20"/>
          <w:szCs w:val="20"/>
        </w:rPr>
        <w:t xml:space="preserve"> for one thing</w:t>
      </w:r>
      <w:r w:rsidR="009572D7">
        <w:rPr>
          <w:sz w:val="20"/>
          <w:szCs w:val="20"/>
        </w:rPr>
        <w:t>!</w:t>
      </w:r>
    </w:p>
    <w:p w14:paraId="2CBF4D2A" w14:textId="575CE2D7" w:rsidR="00443DAD" w:rsidRDefault="00443DAD" w:rsidP="001E28A4">
      <w:pPr>
        <w:rPr>
          <w:sz w:val="20"/>
          <w:szCs w:val="20"/>
        </w:rPr>
      </w:pPr>
      <w:r>
        <w:rPr>
          <w:sz w:val="20"/>
          <w:szCs w:val="20"/>
        </w:rPr>
        <w:t xml:space="preserve">Well… not really?  Maybe?  Like I said, it’s truly hard to describe!  I </w:t>
      </w:r>
      <w:r>
        <w:rPr>
          <w:i/>
          <w:iCs/>
          <w:sz w:val="20"/>
          <w:szCs w:val="20"/>
        </w:rPr>
        <w:t xml:space="preserve">can </w:t>
      </w:r>
      <w:r>
        <w:rPr>
          <w:sz w:val="20"/>
          <w:szCs w:val="20"/>
        </w:rPr>
        <w:t>see through walls</w:t>
      </w:r>
      <w:r w:rsidR="00C37496">
        <w:rPr>
          <w:sz w:val="20"/>
          <w:szCs w:val="20"/>
        </w:rPr>
        <w:t xml:space="preserve">, but only if the light that is behind them is bright enough to shine through them.  </w:t>
      </w:r>
    </w:p>
    <w:p w14:paraId="337D8438" w14:textId="05743DA6" w:rsidR="00E91535" w:rsidRDefault="00E91535" w:rsidP="001E28A4">
      <w:pPr>
        <w:rPr>
          <w:sz w:val="20"/>
          <w:szCs w:val="20"/>
        </w:rPr>
      </w:pPr>
      <w:r>
        <w:rPr>
          <w:sz w:val="20"/>
          <w:szCs w:val="20"/>
        </w:rPr>
        <w:t>How?  How to try and describe it?</w:t>
      </w:r>
    </w:p>
    <w:p w14:paraId="28D60BFC" w14:textId="4E0899DB" w:rsidR="00E91535" w:rsidRDefault="00E91535" w:rsidP="001E28A4">
      <w:pPr>
        <w:rPr>
          <w:sz w:val="20"/>
          <w:szCs w:val="20"/>
        </w:rPr>
      </w:pPr>
      <w:r>
        <w:rPr>
          <w:sz w:val="20"/>
          <w:szCs w:val="20"/>
        </w:rPr>
        <w:t xml:space="preserve">Can you see through your hand?  It’s solid – of course you can’t!  And yet, take a strong light or lantern and place it so that it shines </w:t>
      </w:r>
      <w:r w:rsidR="005A027C">
        <w:rPr>
          <w:sz w:val="20"/>
          <w:szCs w:val="20"/>
        </w:rPr>
        <w:t>into the palm of your hand, then turn your hand over and look at the back</w:t>
      </w:r>
      <w:r w:rsidR="00084D93">
        <w:rPr>
          <w:sz w:val="20"/>
          <w:szCs w:val="20"/>
        </w:rPr>
        <w:t>side of it.</w:t>
      </w:r>
    </w:p>
    <w:p w14:paraId="0704CB1A" w14:textId="77777777" w:rsidR="00AA69CA" w:rsidRDefault="00084D93" w:rsidP="001E28A4">
      <w:pPr>
        <w:rPr>
          <w:sz w:val="20"/>
          <w:szCs w:val="20"/>
        </w:rPr>
      </w:pPr>
      <w:r>
        <w:rPr>
          <w:sz w:val="20"/>
          <w:szCs w:val="20"/>
        </w:rPr>
        <w:t>Presto!  You can now see the light shining through your</w:t>
      </w:r>
      <w:r w:rsidR="0016127A">
        <w:rPr>
          <w:sz w:val="20"/>
          <w:szCs w:val="20"/>
        </w:rPr>
        <w:t xml:space="preserve"> hand</w:t>
      </w:r>
      <w:r w:rsidR="00C85DEF">
        <w:rPr>
          <w:sz w:val="20"/>
          <w:szCs w:val="20"/>
        </w:rPr>
        <w:t xml:space="preserve">!  That’s, more-or-less, how I see everything in the world.  A wall is a </w:t>
      </w:r>
      <w:r w:rsidR="00BC53A0">
        <w:rPr>
          <w:sz w:val="20"/>
          <w:szCs w:val="20"/>
        </w:rPr>
        <w:t xml:space="preserve">dim barrier of light.  If something, or someone, moves behind that wall, then </w:t>
      </w:r>
      <w:r w:rsidR="00C0306A">
        <w:rPr>
          <w:sz w:val="20"/>
          <w:szCs w:val="20"/>
        </w:rPr>
        <w:t xml:space="preserve">it interferes with my ability to make out their glow over the wall’s.  </w:t>
      </w:r>
      <w:r w:rsidR="00C622C5">
        <w:rPr>
          <w:sz w:val="20"/>
          <w:szCs w:val="20"/>
        </w:rPr>
        <w:t>But, since a wall is dim and mother is bright, I can follow her even when there’s several walls between us</w:t>
      </w:r>
      <w:r w:rsidR="00E75003">
        <w:rPr>
          <w:sz w:val="20"/>
          <w:szCs w:val="20"/>
        </w:rPr>
        <w:t>, attempting to hide her glow</w:t>
      </w:r>
      <w:r w:rsidR="00AA69CA">
        <w:rPr>
          <w:sz w:val="20"/>
          <w:szCs w:val="20"/>
        </w:rPr>
        <w:t xml:space="preserve"> from me.</w:t>
      </w:r>
    </w:p>
    <w:p w14:paraId="71A6861C" w14:textId="77777777" w:rsidR="004E0A9E" w:rsidRDefault="00AA69CA" w:rsidP="001E28A4">
      <w:pPr>
        <w:rPr>
          <w:sz w:val="20"/>
          <w:szCs w:val="20"/>
        </w:rPr>
      </w:pPr>
      <w:r>
        <w:rPr>
          <w:sz w:val="20"/>
          <w:szCs w:val="20"/>
        </w:rPr>
        <w:t>Others, such as the old nursemaid whose been assigned to take care of my most basic needs</w:t>
      </w:r>
      <w:r w:rsidR="00CA0408">
        <w:rPr>
          <w:sz w:val="20"/>
          <w:szCs w:val="20"/>
        </w:rPr>
        <w:t xml:space="preserve">, quickly fade from my view.  Poor </w:t>
      </w:r>
      <w:proofErr w:type="spellStart"/>
      <w:r w:rsidR="00CA0408">
        <w:rPr>
          <w:sz w:val="20"/>
          <w:szCs w:val="20"/>
        </w:rPr>
        <w:t>Ol</w:t>
      </w:r>
      <w:proofErr w:type="spellEnd"/>
      <w:r w:rsidR="00CA0408">
        <w:rPr>
          <w:sz w:val="20"/>
          <w:szCs w:val="20"/>
        </w:rPr>
        <w:t xml:space="preserve">’ Marsh </w:t>
      </w:r>
      <w:r w:rsidR="00600FCC">
        <w:rPr>
          <w:sz w:val="20"/>
          <w:szCs w:val="20"/>
        </w:rPr>
        <w:t xml:space="preserve">barely has any shine to her at all.  If there’s so much as a thin curtain between us, she blends into the glare of </w:t>
      </w:r>
      <w:r w:rsidR="004E0A9E">
        <w:rPr>
          <w:sz w:val="20"/>
          <w:szCs w:val="20"/>
        </w:rPr>
        <w:t>everything else and fades out of my sight.</w:t>
      </w:r>
    </w:p>
    <w:p w14:paraId="57DF6B7E" w14:textId="4CEAA1B2" w:rsidR="00EA355E" w:rsidRDefault="00E43FAE" w:rsidP="001E28A4">
      <w:pPr>
        <w:rPr>
          <w:sz w:val="20"/>
          <w:szCs w:val="20"/>
        </w:rPr>
      </w:pPr>
      <w:r>
        <w:rPr>
          <w:sz w:val="20"/>
          <w:szCs w:val="20"/>
        </w:rPr>
        <w:t xml:space="preserve">My father, on the other hand, is like everyone else.  </w:t>
      </w:r>
      <w:r w:rsidR="0099024F">
        <w:rPr>
          <w:sz w:val="20"/>
          <w:szCs w:val="20"/>
        </w:rPr>
        <w:t xml:space="preserve">If I had to rate everyone around me, my mother would be a strong lantern – a beacon which shined the brightest </w:t>
      </w:r>
      <w:r w:rsidR="0009789D">
        <w:rPr>
          <w:sz w:val="20"/>
          <w:szCs w:val="20"/>
        </w:rPr>
        <w:t>of all.  My father</w:t>
      </w:r>
      <w:r w:rsidR="00033EB3">
        <w:rPr>
          <w:sz w:val="20"/>
          <w:szCs w:val="20"/>
        </w:rPr>
        <w:t>,</w:t>
      </w:r>
      <w:r w:rsidR="0009789D">
        <w:rPr>
          <w:sz w:val="20"/>
          <w:szCs w:val="20"/>
        </w:rPr>
        <w:t xml:space="preserve"> and all the rest of the men and women who have </w:t>
      </w:r>
      <w:r w:rsidR="00807056">
        <w:rPr>
          <w:sz w:val="20"/>
          <w:szCs w:val="20"/>
        </w:rPr>
        <w:t>come</w:t>
      </w:r>
      <w:r w:rsidR="0009789D">
        <w:rPr>
          <w:sz w:val="20"/>
          <w:szCs w:val="20"/>
        </w:rPr>
        <w:t xml:space="preserve"> to visit or tend to me</w:t>
      </w:r>
      <w:r w:rsidR="00033EB3">
        <w:rPr>
          <w:sz w:val="20"/>
          <w:szCs w:val="20"/>
        </w:rPr>
        <w:t xml:space="preserve">, would have to be compared to nothing more than a plain torch.  They give off light, but it’s nothing which is really going to be all that useful to see by </w:t>
      </w:r>
      <w:r w:rsidR="004814AE">
        <w:rPr>
          <w:sz w:val="20"/>
          <w:szCs w:val="20"/>
        </w:rPr>
        <w:t xml:space="preserve">in the middle of the night.  And poor </w:t>
      </w:r>
      <w:proofErr w:type="spellStart"/>
      <w:r w:rsidR="004814AE">
        <w:rPr>
          <w:sz w:val="20"/>
          <w:szCs w:val="20"/>
        </w:rPr>
        <w:t>Ol</w:t>
      </w:r>
      <w:proofErr w:type="spellEnd"/>
      <w:r w:rsidR="004814AE">
        <w:rPr>
          <w:sz w:val="20"/>
          <w:szCs w:val="20"/>
        </w:rPr>
        <w:t xml:space="preserve">’ Marsh…  Let’s just be nice and say that she’s a candle flickering in the draft, ready to be blown out </w:t>
      </w:r>
      <w:r w:rsidR="00EA355E">
        <w:rPr>
          <w:sz w:val="20"/>
          <w:szCs w:val="20"/>
        </w:rPr>
        <w:t>at any moment.</w:t>
      </w:r>
    </w:p>
    <w:p w14:paraId="06ECD92E" w14:textId="1E11E5A6" w:rsidR="00084D93" w:rsidRPr="00443DAD" w:rsidRDefault="00807056" w:rsidP="001E28A4">
      <w:pPr>
        <w:rPr>
          <w:sz w:val="20"/>
          <w:szCs w:val="20"/>
        </w:rPr>
      </w:pPr>
      <w:r>
        <w:rPr>
          <w:sz w:val="20"/>
          <w:szCs w:val="20"/>
        </w:rPr>
        <w:t>And</w:t>
      </w:r>
      <w:r w:rsidR="00EA355E">
        <w:rPr>
          <w:sz w:val="20"/>
          <w:szCs w:val="20"/>
        </w:rPr>
        <w:t xml:space="preserve"> don’t get me wrong – it doesn’t appear that </w:t>
      </w:r>
      <w:proofErr w:type="spellStart"/>
      <w:r w:rsidR="00EA355E">
        <w:rPr>
          <w:sz w:val="20"/>
          <w:szCs w:val="20"/>
        </w:rPr>
        <w:t>Ol</w:t>
      </w:r>
      <w:proofErr w:type="spellEnd"/>
      <w:r w:rsidR="00EA355E">
        <w:rPr>
          <w:sz w:val="20"/>
          <w:szCs w:val="20"/>
        </w:rPr>
        <w:t xml:space="preserve">’ Marsh is sickly or anything.  From the way the other workers all talk, she’s probably the most stubborn of all the people who work for mother and father, and she’ll probably outlive </w:t>
      </w:r>
      <w:r w:rsidR="00C30759">
        <w:rPr>
          <w:sz w:val="20"/>
          <w:szCs w:val="20"/>
        </w:rPr>
        <w:t xml:space="preserve">us all – </w:t>
      </w:r>
      <w:r w:rsidR="00875A17">
        <w:rPr>
          <w:sz w:val="20"/>
          <w:szCs w:val="20"/>
        </w:rPr>
        <w:t>me</w:t>
      </w:r>
      <w:r w:rsidR="00C30759">
        <w:rPr>
          <w:sz w:val="20"/>
          <w:szCs w:val="20"/>
        </w:rPr>
        <w:t xml:space="preserve"> included!  The lady is apparently as healthy as a horse</w:t>
      </w:r>
      <w:r w:rsidR="00875A17">
        <w:rPr>
          <w:sz w:val="20"/>
          <w:szCs w:val="20"/>
        </w:rPr>
        <w:t>, even if she only glows like a dying candle.</w:t>
      </w:r>
    </w:p>
    <w:p w14:paraId="2B99B8AF" w14:textId="39EA0D48" w:rsidR="00D76AD3" w:rsidRDefault="00D76AD3" w:rsidP="001E28A4">
      <w:pPr>
        <w:rPr>
          <w:sz w:val="20"/>
          <w:szCs w:val="20"/>
        </w:rPr>
      </w:pPr>
      <w:r>
        <w:rPr>
          <w:sz w:val="20"/>
          <w:szCs w:val="20"/>
        </w:rPr>
        <w:t xml:space="preserve">As for me being </w:t>
      </w:r>
      <w:r>
        <w:rPr>
          <w:i/>
          <w:iCs/>
          <w:sz w:val="20"/>
          <w:szCs w:val="20"/>
        </w:rPr>
        <w:t>broke</w:t>
      </w:r>
      <w:r>
        <w:rPr>
          <w:sz w:val="20"/>
          <w:szCs w:val="20"/>
        </w:rPr>
        <w:t xml:space="preserve">, I heard my mother and father arguing – rather loudly – about my blindness.  </w:t>
      </w:r>
      <w:proofErr w:type="gramStart"/>
      <w:r w:rsidR="00BE6163">
        <w:rPr>
          <w:sz w:val="20"/>
          <w:szCs w:val="20"/>
        </w:rPr>
        <w:t>Apparently</w:t>
      </w:r>
      <w:proofErr w:type="gramEnd"/>
      <w:r w:rsidR="00BE6163">
        <w:rPr>
          <w:sz w:val="20"/>
          <w:szCs w:val="20"/>
        </w:rPr>
        <w:t xml:space="preserve"> my father is a famous sword-dude from a long family of </w:t>
      </w:r>
      <w:r w:rsidR="00E03A9E">
        <w:rPr>
          <w:sz w:val="20"/>
          <w:szCs w:val="20"/>
        </w:rPr>
        <w:t xml:space="preserve">prestigious </w:t>
      </w:r>
      <w:r w:rsidR="00252D57">
        <w:rPr>
          <w:sz w:val="20"/>
          <w:szCs w:val="20"/>
        </w:rPr>
        <w:t>sword-dudes</w:t>
      </w:r>
      <w:r w:rsidR="00CA6AED">
        <w:rPr>
          <w:sz w:val="20"/>
          <w:szCs w:val="20"/>
        </w:rPr>
        <w:t>, and if I’m blind, I can't be a sword-dude like him</w:t>
      </w:r>
      <w:r w:rsidR="00252D57">
        <w:rPr>
          <w:sz w:val="20"/>
          <w:szCs w:val="20"/>
        </w:rPr>
        <w:t xml:space="preserve">.  </w:t>
      </w:r>
      <w:r w:rsidR="005D1C7C">
        <w:rPr>
          <w:sz w:val="20"/>
          <w:szCs w:val="20"/>
        </w:rPr>
        <w:t xml:space="preserve">Not that I really think I’d want to be a sword-dude and </w:t>
      </w:r>
      <w:r w:rsidR="00967EED">
        <w:rPr>
          <w:sz w:val="20"/>
          <w:szCs w:val="20"/>
        </w:rPr>
        <w:t xml:space="preserve">risk my life and </w:t>
      </w:r>
      <w:r w:rsidR="006E203E">
        <w:rPr>
          <w:sz w:val="20"/>
          <w:szCs w:val="20"/>
        </w:rPr>
        <w:t xml:space="preserve">body </w:t>
      </w:r>
      <w:r w:rsidR="00E52EE3">
        <w:rPr>
          <w:sz w:val="20"/>
          <w:szCs w:val="20"/>
        </w:rPr>
        <w:t xml:space="preserve">swinging sharp </w:t>
      </w:r>
      <w:proofErr w:type="spellStart"/>
      <w:r w:rsidR="0053157E">
        <w:rPr>
          <w:sz w:val="20"/>
          <w:szCs w:val="20"/>
        </w:rPr>
        <w:t>slic</w:t>
      </w:r>
      <w:r w:rsidR="00855601">
        <w:rPr>
          <w:sz w:val="20"/>
          <w:szCs w:val="20"/>
        </w:rPr>
        <w:t>e</w:t>
      </w:r>
      <w:r w:rsidR="0007188D">
        <w:rPr>
          <w:sz w:val="20"/>
          <w:szCs w:val="20"/>
        </w:rPr>
        <w:t>y</w:t>
      </w:r>
      <w:proofErr w:type="spellEnd"/>
      <w:r w:rsidR="00B14BFD">
        <w:rPr>
          <w:sz w:val="20"/>
          <w:szCs w:val="20"/>
        </w:rPr>
        <w:t xml:space="preserve"> </w:t>
      </w:r>
      <w:r w:rsidR="001774C3">
        <w:rPr>
          <w:sz w:val="20"/>
          <w:szCs w:val="20"/>
        </w:rPr>
        <w:t>things</w:t>
      </w:r>
      <w:r w:rsidR="006C23A3">
        <w:rPr>
          <w:sz w:val="20"/>
          <w:szCs w:val="20"/>
        </w:rPr>
        <w:t xml:space="preserve"> at </w:t>
      </w:r>
      <w:r w:rsidR="002E7D1E">
        <w:rPr>
          <w:sz w:val="20"/>
          <w:szCs w:val="20"/>
        </w:rPr>
        <w:t xml:space="preserve">other people who </w:t>
      </w:r>
      <w:r w:rsidR="006F7504">
        <w:rPr>
          <w:sz w:val="20"/>
          <w:szCs w:val="20"/>
        </w:rPr>
        <w:t>are hacky-</w:t>
      </w:r>
      <w:proofErr w:type="spellStart"/>
      <w:r w:rsidR="006F7504">
        <w:rPr>
          <w:sz w:val="20"/>
          <w:szCs w:val="20"/>
        </w:rPr>
        <w:t>cutty</w:t>
      </w:r>
      <w:proofErr w:type="spellEnd"/>
      <w:r w:rsidR="006F7504">
        <w:rPr>
          <w:sz w:val="20"/>
          <w:szCs w:val="20"/>
        </w:rPr>
        <w:t xml:space="preserve"> back at me!  </w:t>
      </w:r>
      <w:r w:rsidR="00643A50">
        <w:rPr>
          <w:sz w:val="20"/>
          <w:szCs w:val="20"/>
        </w:rPr>
        <w:t xml:space="preserve">Better </w:t>
      </w:r>
      <w:r w:rsidR="008E2A83">
        <w:rPr>
          <w:i/>
          <w:iCs/>
          <w:sz w:val="20"/>
          <w:szCs w:val="20"/>
        </w:rPr>
        <w:t>light</w:t>
      </w:r>
      <w:r w:rsidR="007D7F13">
        <w:rPr>
          <w:i/>
          <w:iCs/>
          <w:sz w:val="20"/>
          <w:szCs w:val="20"/>
        </w:rPr>
        <w:t>-blind</w:t>
      </w:r>
      <w:r w:rsidR="007D7F13">
        <w:rPr>
          <w:sz w:val="20"/>
          <w:szCs w:val="20"/>
        </w:rPr>
        <w:t xml:space="preserve">, as I’m considering my condition, than </w:t>
      </w:r>
      <w:r w:rsidR="00A311C0">
        <w:rPr>
          <w:sz w:val="20"/>
          <w:szCs w:val="20"/>
        </w:rPr>
        <w:t>chopped up into chipped beef!</w:t>
      </w:r>
    </w:p>
    <w:p w14:paraId="630C6383" w14:textId="11354E82" w:rsidR="000A4487" w:rsidRPr="007D7F13" w:rsidRDefault="00353223" w:rsidP="001E28A4">
      <w:pPr>
        <w:rPr>
          <w:sz w:val="20"/>
          <w:szCs w:val="20"/>
        </w:rPr>
      </w:pPr>
      <w:r>
        <w:rPr>
          <w:sz w:val="20"/>
          <w:szCs w:val="20"/>
        </w:rPr>
        <w:t xml:space="preserve">Of course, dearest mother doesn't consider me to be </w:t>
      </w:r>
      <w:r w:rsidR="00EE1269">
        <w:rPr>
          <w:i/>
          <w:iCs/>
          <w:sz w:val="20"/>
          <w:szCs w:val="20"/>
        </w:rPr>
        <w:t>broken</w:t>
      </w:r>
      <w:r w:rsidR="00B43BCF">
        <w:rPr>
          <w:sz w:val="20"/>
          <w:szCs w:val="20"/>
        </w:rPr>
        <w:t xml:space="preserve"> at all.  </w:t>
      </w:r>
      <w:r w:rsidR="00DE31E8">
        <w:rPr>
          <w:sz w:val="20"/>
          <w:szCs w:val="20"/>
        </w:rPr>
        <w:t xml:space="preserve">To her, </w:t>
      </w:r>
      <w:r w:rsidR="003B45C1">
        <w:rPr>
          <w:sz w:val="20"/>
          <w:szCs w:val="20"/>
        </w:rPr>
        <w:t xml:space="preserve">I’m </w:t>
      </w:r>
      <w:r w:rsidR="003B45C1">
        <w:rPr>
          <w:i/>
          <w:iCs/>
          <w:sz w:val="20"/>
          <w:szCs w:val="20"/>
        </w:rPr>
        <w:t>special</w:t>
      </w:r>
      <w:r w:rsidR="00702642">
        <w:rPr>
          <w:sz w:val="20"/>
          <w:szCs w:val="20"/>
        </w:rPr>
        <w:t xml:space="preserve">, not broke. </w:t>
      </w:r>
      <w:r w:rsidR="00FE09DB">
        <w:rPr>
          <w:sz w:val="20"/>
          <w:szCs w:val="20"/>
        </w:rPr>
        <w:t xml:space="preserve">From the way she was screaming at father when they </w:t>
      </w:r>
      <w:r w:rsidR="006D7029">
        <w:rPr>
          <w:sz w:val="20"/>
          <w:szCs w:val="20"/>
        </w:rPr>
        <w:t xml:space="preserve">fought, </w:t>
      </w:r>
      <w:r w:rsidR="00436AEB">
        <w:rPr>
          <w:sz w:val="20"/>
          <w:szCs w:val="20"/>
        </w:rPr>
        <w:t xml:space="preserve">he’s the one </w:t>
      </w:r>
      <w:r w:rsidR="001C2FB1">
        <w:rPr>
          <w:sz w:val="20"/>
          <w:szCs w:val="20"/>
        </w:rPr>
        <w:t xml:space="preserve">with the </w:t>
      </w:r>
      <w:r w:rsidR="00860ED8">
        <w:rPr>
          <w:sz w:val="20"/>
          <w:szCs w:val="20"/>
        </w:rPr>
        <w:t>broken brain</w:t>
      </w:r>
      <w:r w:rsidR="00050256">
        <w:rPr>
          <w:sz w:val="20"/>
          <w:szCs w:val="20"/>
        </w:rPr>
        <w:t xml:space="preserve">.  I’m </w:t>
      </w:r>
      <w:proofErr w:type="gramStart"/>
      <w:r w:rsidR="00050256">
        <w:rPr>
          <w:sz w:val="20"/>
          <w:szCs w:val="20"/>
        </w:rPr>
        <w:t>absolutely perfect</w:t>
      </w:r>
      <w:proofErr w:type="gramEnd"/>
      <w:r w:rsidR="00050256">
        <w:rPr>
          <w:sz w:val="20"/>
          <w:szCs w:val="20"/>
        </w:rPr>
        <w:t>!</w:t>
      </w:r>
    </w:p>
    <w:p w14:paraId="4511842E" w14:textId="1EC7EF74" w:rsidR="00232B8E" w:rsidRPr="00702642" w:rsidRDefault="00316E9A" w:rsidP="001E28A4">
      <w:pPr>
        <w:rPr>
          <w:sz w:val="20"/>
          <w:szCs w:val="20"/>
        </w:rPr>
      </w:pPr>
      <w:r>
        <w:rPr>
          <w:sz w:val="20"/>
          <w:szCs w:val="20"/>
        </w:rPr>
        <w:t>I</w:t>
      </w:r>
      <w:r w:rsidR="00D20538">
        <w:rPr>
          <w:sz w:val="20"/>
          <w:szCs w:val="20"/>
        </w:rPr>
        <w:t xml:space="preserve"> hate to admit it, but even </w:t>
      </w:r>
      <w:r w:rsidR="00874F65">
        <w:rPr>
          <w:sz w:val="20"/>
          <w:szCs w:val="20"/>
        </w:rPr>
        <w:t xml:space="preserve">at the </w:t>
      </w:r>
      <w:r w:rsidR="0080249B">
        <w:rPr>
          <w:sz w:val="20"/>
          <w:szCs w:val="20"/>
        </w:rPr>
        <w:t xml:space="preserve">youthful age of less than a month old, I </w:t>
      </w:r>
      <w:r w:rsidR="0079713E">
        <w:rPr>
          <w:sz w:val="20"/>
          <w:szCs w:val="20"/>
        </w:rPr>
        <w:t xml:space="preserve">already realize I’m going to be a “Momma’s Boy”.  </w:t>
      </w:r>
      <w:r w:rsidR="0037558D">
        <w:rPr>
          <w:sz w:val="20"/>
          <w:szCs w:val="20"/>
        </w:rPr>
        <w:t>Her love for me is unconditional</w:t>
      </w:r>
      <w:r w:rsidR="00650A7C">
        <w:rPr>
          <w:sz w:val="20"/>
          <w:szCs w:val="20"/>
        </w:rPr>
        <w:t>, whereas it seems father</w:t>
      </w:r>
      <w:r w:rsidR="0095240A">
        <w:rPr>
          <w:sz w:val="20"/>
          <w:szCs w:val="20"/>
        </w:rPr>
        <w:t xml:space="preserve"> expects me to be</w:t>
      </w:r>
      <w:r w:rsidR="003F536B">
        <w:rPr>
          <w:sz w:val="20"/>
          <w:szCs w:val="20"/>
        </w:rPr>
        <w:t xml:space="preserve">come a little him.  </w:t>
      </w:r>
      <w:r w:rsidR="00426676">
        <w:rPr>
          <w:sz w:val="20"/>
          <w:szCs w:val="20"/>
        </w:rPr>
        <w:t>What's there to even compare between the two?</w:t>
      </w:r>
      <w:r w:rsidR="0015081A">
        <w:rPr>
          <w:sz w:val="20"/>
          <w:szCs w:val="20"/>
        </w:rPr>
        <w:t xml:space="preserve">  Momma loves me the way I am, and Papa…  I </w:t>
      </w:r>
      <w:r w:rsidR="00954515">
        <w:rPr>
          <w:sz w:val="20"/>
          <w:szCs w:val="20"/>
        </w:rPr>
        <w:t>try to hold my water as much as I possibly can with my tiny bladder</w:t>
      </w:r>
      <w:r w:rsidR="00180A42">
        <w:rPr>
          <w:sz w:val="20"/>
          <w:szCs w:val="20"/>
        </w:rPr>
        <w:t>, to save it all for him!</w:t>
      </w:r>
    </w:p>
    <w:p w14:paraId="3BF746FF" w14:textId="04BF7D79" w:rsidR="00800E40" w:rsidRPr="00702642" w:rsidRDefault="00800E40" w:rsidP="001E28A4">
      <w:pPr>
        <w:rPr>
          <w:sz w:val="20"/>
          <w:szCs w:val="20"/>
        </w:rPr>
      </w:pPr>
      <w:r>
        <w:rPr>
          <w:sz w:val="20"/>
          <w:szCs w:val="20"/>
        </w:rPr>
        <w:t xml:space="preserve">Not that it really matters, all that much.  </w:t>
      </w:r>
      <w:r w:rsidR="00AF02E8">
        <w:rPr>
          <w:sz w:val="20"/>
          <w:szCs w:val="20"/>
        </w:rPr>
        <w:t xml:space="preserve">It’s not like I ever see father more than a few minutes every day.  He's too busy doing whatever it is he does, to stay indoors and spend time with a </w:t>
      </w:r>
      <w:r w:rsidR="00616EBF">
        <w:rPr>
          <w:sz w:val="20"/>
          <w:szCs w:val="20"/>
        </w:rPr>
        <w:t xml:space="preserve">broken baby.  </w:t>
      </w:r>
      <w:r w:rsidR="005A1485">
        <w:rPr>
          <w:sz w:val="20"/>
          <w:szCs w:val="20"/>
        </w:rPr>
        <w:t xml:space="preserve">Well…  To be honest, </w:t>
      </w:r>
      <w:r w:rsidR="0036512C">
        <w:rPr>
          <w:sz w:val="20"/>
          <w:szCs w:val="20"/>
        </w:rPr>
        <w:t xml:space="preserve">he's probably too busy to spend </w:t>
      </w:r>
      <w:r w:rsidR="007F5997">
        <w:rPr>
          <w:sz w:val="20"/>
          <w:szCs w:val="20"/>
        </w:rPr>
        <w:t xml:space="preserve">any time with </w:t>
      </w:r>
      <w:r w:rsidR="007F5997">
        <w:rPr>
          <w:i/>
          <w:iCs/>
          <w:sz w:val="20"/>
          <w:szCs w:val="20"/>
        </w:rPr>
        <w:t xml:space="preserve">any </w:t>
      </w:r>
      <w:r w:rsidR="007F5997">
        <w:rPr>
          <w:sz w:val="20"/>
          <w:szCs w:val="20"/>
        </w:rPr>
        <w:t>baby.</w:t>
      </w:r>
      <w:r w:rsidR="00C2334A">
        <w:rPr>
          <w:sz w:val="20"/>
          <w:szCs w:val="20"/>
        </w:rPr>
        <w:t xml:space="preserve">  The broken part is just my personal resentment </w:t>
      </w:r>
      <w:r w:rsidR="00366F6F">
        <w:rPr>
          <w:sz w:val="20"/>
          <w:szCs w:val="20"/>
        </w:rPr>
        <w:t>perking up</w:t>
      </w:r>
      <w:r w:rsidR="008C3F9E">
        <w:rPr>
          <w:sz w:val="20"/>
          <w:szCs w:val="20"/>
        </w:rPr>
        <w:t>, over the disappointment he h</w:t>
      </w:r>
      <w:r w:rsidR="004F3B61">
        <w:rPr>
          <w:sz w:val="20"/>
          <w:szCs w:val="20"/>
        </w:rPr>
        <w:t>ad when the healers</w:t>
      </w:r>
      <w:r w:rsidR="00FD6766">
        <w:rPr>
          <w:sz w:val="20"/>
          <w:szCs w:val="20"/>
        </w:rPr>
        <w:t xml:space="preserve"> showed him my eyes.</w:t>
      </w:r>
      <w:r w:rsidR="00D82795">
        <w:rPr>
          <w:sz w:val="20"/>
          <w:szCs w:val="20"/>
        </w:rPr>
        <w:t xml:space="preserve">  </w:t>
      </w:r>
      <w:r w:rsidR="00236717">
        <w:rPr>
          <w:sz w:val="20"/>
          <w:szCs w:val="20"/>
        </w:rPr>
        <w:t xml:space="preserve">Even *if* I could see, I doubt </w:t>
      </w:r>
      <w:r w:rsidR="00D35C11">
        <w:rPr>
          <w:sz w:val="20"/>
          <w:szCs w:val="20"/>
        </w:rPr>
        <w:t>I’d really get to spend much with him until I grew old enough to start sword-dude training.</w:t>
      </w:r>
    </w:p>
    <w:p w14:paraId="764661CE" w14:textId="315DF00A" w:rsidR="00B76F99" w:rsidRDefault="00B76F99" w:rsidP="001E28A4">
      <w:pPr>
        <w:rPr>
          <w:sz w:val="20"/>
          <w:szCs w:val="20"/>
        </w:rPr>
      </w:pPr>
      <w:r>
        <w:rPr>
          <w:sz w:val="20"/>
          <w:szCs w:val="20"/>
        </w:rPr>
        <w:t xml:space="preserve">Mother – dearest mother – on the other hand, </w:t>
      </w:r>
      <w:r w:rsidR="007C4392">
        <w:rPr>
          <w:sz w:val="20"/>
          <w:szCs w:val="20"/>
        </w:rPr>
        <w:t xml:space="preserve">spent </w:t>
      </w:r>
      <w:r w:rsidR="0007158B">
        <w:rPr>
          <w:sz w:val="20"/>
          <w:szCs w:val="20"/>
        </w:rPr>
        <w:t>countless hours with me.</w:t>
      </w:r>
      <w:r w:rsidR="003B3BE2">
        <w:rPr>
          <w:sz w:val="20"/>
          <w:szCs w:val="20"/>
        </w:rPr>
        <w:t xml:space="preserve">  In fact, she honestly spent so many hours with me, that I had to wonder why I even had a nursemaid.  </w:t>
      </w:r>
      <w:r w:rsidR="00405975">
        <w:rPr>
          <w:sz w:val="20"/>
          <w:szCs w:val="20"/>
        </w:rPr>
        <w:t xml:space="preserve">Though, honestly speaking, I’m not entirely certain mother had </w:t>
      </w:r>
      <w:r w:rsidR="00F72553">
        <w:rPr>
          <w:sz w:val="20"/>
          <w:szCs w:val="20"/>
        </w:rPr>
        <w:t xml:space="preserve">much of </w:t>
      </w:r>
      <w:r w:rsidR="00405975">
        <w:rPr>
          <w:sz w:val="20"/>
          <w:szCs w:val="20"/>
        </w:rPr>
        <w:t>a choice</w:t>
      </w:r>
      <w:r w:rsidR="00F72553">
        <w:rPr>
          <w:sz w:val="20"/>
          <w:szCs w:val="20"/>
        </w:rPr>
        <w:t xml:space="preserve"> in the matter…</w:t>
      </w:r>
    </w:p>
    <w:p w14:paraId="66D803F8" w14:textId="69218A14" w:rsidR="00F72553" w:rsidRDefault="00F72553" w:rsidP="001E28A4">
      <w:pPr>
        <w:rPr>
          <w:sz w:val="20"/>
          <w:szCs w:val="20"/>
        </w:rPr>
      </w:pPr>
      <w:r>
        <w:rPr>
          <w:sz w:val="20"/>
          <w:szCs w:val="20"/>
        </w:rPr>
        <w:t xml:space="preserve">You see, not only are my eyes broken, but apparently so is my stomach.  </w:t>
      </w:r>
      <w:proofErr w:type="spellStart"/>
      <w:r w:rsidR="001E2B53">
        <w:rPr>
          <w:sz w:val="20"/>
          <w:szCs w:val="20"/>
        </w:rPr>
        <w:t>Ol</w:t>
      </w:r>
      <w:proofErr w:type="spellEnd"/>
      <w:r w:rsidR="001E2B53">
        <w:rPr>
          <w:sz w:val="20"/>
          <w:szCs w:val="20"/>
        </w:rPr>
        <w:t xml:space="preserve">’ Marsh has tried to feed me off her breasts several times, as have some of the other </w:t>
      </w:r>
      <w:r w:rsidR="00E158B1">
        <w:rPr>
          <w:sz w:val="20"/>
          <w:szCs w:val="20"/>
        </w:rPr>
        <w:t xml:space="preserve">girls who are making milk around the estate, and every time they do, I get sick.  </w:t>
      </w:r>
      <w:r w:rsidR="001B2E3C">
        <w:rPr>
          <w:sz w:val="20"/>
          <w:szCs w:val="20"/>
        </w:rPr>
        <w:t xml:space="preserve">Num, num, num, down it goes, and then </w:t>
      </w:r>
      <w:proofErr w:type="spellStart"/>
      <w:r w:rsidR="001B2E3C">
        <w:rPr>
          <w:sz w:val="20"/>
          <w:szCs w:val="20"/>
        </w:rPr>
        <w:t>blarf</w:t>
      </w:r>
      <w:proofErr w:type="spellEnd"/>
      <w:r w:rsidR="00CD454F">
        <w:rPr>
          <w:sz w:val="20"/>
          <w:szCs w:val="20"/>
        </w:rPr>
        <w:t xml:space="preserve">, </w:t>
      </w:r>
      <w:proofErr w:type="spellStart"/>
      <w:r w:rsidR="00CD454F">
        <w:rPr>
          <w:sz w:val="20"/>
          <w:szCs w:val="20"/>
        </w:rPr>
        <w:t>blurf</w:t>
      </w:r>
      <w:proofErr w:type="spellEnd"/>
      <w:r w:rsidR="00CD454F">
        <w:rPr>
          <w:sz w:val="20"/>
          <w:szCs w:val="20"/>
        </w:rPr>
        <w:t>, blaff, up it goes!</w:t>
      </w:r>
    </w:p>
    <w:p w14:paraId="46BB1601" w14:textId="6E49A6A1" w:rsidR="00F90B3A" w:rsidRDefault="00F90B3A" w:rsidP="001E28A4">
      <w:pPr>
        <w:rPr>
          <w:sz w:val="20"/>
          <w:szCs w:val="20"/>
        </w:rPr>
      </w:pPr>
      <w:r>
        <w:rPr>
          <w:sz w:val="20"/>
          <w:szCs w:val="20"/>
        </w:rPr>
        <w:t xml:space="preserve">For whatever reason – and I’m </w:t>
      </w:r>
      <w:r>
        <w:rPr>
          <w:b/>
          <w:bCs/>
          <w:i/>
          <w:iCs/>
          <w:sz w:val="20"/>
          <w:szCs w:val="20"/>
        </w:rPr>
        <w:t>not</w:t>
      </w:r>
      <w:r>
        <w:rPr>
          <w:sz w:val="20"/>
          <w:szCs w:val="20"/>
        </w:rPr>
        <w:t xml:space="preserve"> just being a Mama’s boy here – I just can’t stomach </w:t>
      </w:r>
      <w:r w:rsidR="00F12AAC">
        <w:rPr>
          <w:sz w:val="20"/>
          <w:szCs w:val="20"/>
        </w:rPr>
        <w:t>the milk from anyone besides mother.  Well, that’s not quite true</w:t>
      </w:r>
      <w:r w:rsidR="00A50436">
        <w:rPr>
          <w:sz w:val="20"/>
          <w:szCs w:val="20"/>
        </w:rPr>
        <w:t>.  W</w:t>
      </w:r>
      <w:r w:rsidR="00F12AAC">
        <w:rPr>
          <w:sz w:val="20"/>
          <w:szCs w:val="20"/>
        </w:rPr>
        <w:t xml:space="preserve">hen the </w:t>
      </w:r>
      <w:r w:rsidR="0074589B">
        <w:rPr>
          <w:sz w:val="20"/>
          <w:szCs w:val="20"/>
        </w:rPr>
        <w:t xml:space="preserve">little shining priestess from the temple comes to check up on me, I can stomach her milk </w:t>
      </w:r>
      <w:r w:rsidR="00A50436">
        <w:rPr>
          <w:sz w:val="20"/>
          <w:szCs w:val="20"/>
        </w:rPr>
        <w:t>–</w:t>
      </w:r>
      <w:r w:rsidR="0074589B">
        <w:rPr>
          <w:sz w:val="20"/>
          <w:szCs w:val="20"/>
        </w:rPr>
        <w:t xml:space="preserve"> </w:t>
      </w:r>
      <w:r w:rsidR="00A50436">
        <w:rPr>
          <w:sz w:val="20"/>
          <w:szCs w:val="20"/>
        </w:rPr>
        <w:t>though it’s supposedly blessed by the Goddess of Life and should be drinkable by just about anything living.</w:t>
      </w:r>
      <w:r w:rsidR="00E81635">
        <w:rPr>
          <w:sz w:val="20"/>
          <w:szCs w:val="20"/>
        </w:rPr>
        <w:t xml:space="preserve">  </w:t>
      </w:r>
    </w:p>
    <w:p w14:paraId="1A8A736A" w14:textId="11EF4312" w:rsidR="00E81635" w:rsidRDefault="00E81635" w:rsidP="001E28A4">
      <w:pPr>
        <w:rPr>
          <w:sz w:val="20"/>
          <w:szCs w:val="20"/>
        </w:rPr>
      </w:pPr>
      <w:r>
        <w:rPr>
          <w:sz w:val="20"/>
          <w:szCs w:val="20"/>
        </w:rPr>
        <w:t xml:space="preserve">But, with the exception of the little priestess’s </w:t>
      </w:r>
      <w:r w:rsidR="00F747A8">
        <w:rPr>
          <w:sz w:val="20"/>
          <w:szCs w:val="20"/>
        </w:rPr>
        <w:t xml:space="preserve">breasts, there’s no others around that produce the milk necessary for my delicate little stomach to handle, besides mother’s.  </w:t>
      </w:r>
      <w:r w:rsidR="00030905">
        <w:rPr>
          <w:sz w:val="20"/>
          <w:szCs w:val="20"/>
        </w:rPr>
        <w:t xml:space="preserve">So, by necessity, mother is often the first person I see </w:t>
      </w:r>
      <w:r w:rsidR="001E1BB3">
        <w:rPr>
          <w:sz w:val="20"/>
          <w:szCs w:val="20"/>
        </w:rPr>
        <w:t>in the morning</w:t>
      </w:r>
      <w:r w:rsidR="00030905">
        <w:rPr>
          <w:sz w:val="20"/>
          <w:szCs w:val="20"/>
        </w:rPr>
        <w:t xml:space="preserve">, and also the </w:t>
      </w:r>
      <w:r w:rsidR="001E1BB3">
        <w:rPr>
          <w:sz w:val="20"/>
          <w:szCs w:val="20"/>
        </w:rPr>
        <w:t xml:space="preserve">last person I see at night.  She </w:t>
      </w:r>
      <w:proofErr w:type="gramStart"/>
      <w:r w:rsidR="001E1BB3">
        <w:rPr>
          <w:sz w:val="20"/>
          <w:szCs w:val="20"/>
        </w:rPr>
        <w:t>has to</w:t>
      </w:r>
      <w:proofErr w:type="gramEnd"/>
      <w:r w:rsidR="001E1BB3">
        <w:rPr>
          <w:sz w:val="20"/>
          <w:szCs w:val="20"/>
        </w:rPr>
        <w:t xml:space="preserve"> show up regularly every two or three hours </w:t>
      </w:r>
      <w:r w:rsidR="00BF3C95">
        <w:rPr>
          <w:sz w:val="20"/>
          <w:szCs w:val="20"/>
        </w:rPr>
        <w:t>so I can suckle from her</w:t>
      </w:r>
      <w:r w:rsidR="003E5239">
        <w:rPr>
          <w:sz w:val="20"/>
          <w:szCs w:val="20"/>
        </w:rPr>
        <w:t>, so I spend a lot of time with mother.</w:t>
      </w:r>
    </w:p>
    <w:p w14:paraId="415ECEA9" w14:textId="77777777" w:rsidR="00BF14CB" w:rsidRDefault="003E5239" w:rsidP="001E28A4">
      <w:pPr>
        <w:rPr>
          <w:sz w:val="20"/>
          <w:szCs w:val="20"/>
        </w:rPr>
      </w:pPr>
      <w:r>
        <w:rPr>
          <w:sz w:val="20"/>
          <w:szCs w:val="20"/>
        </w:rPr>
        <w:t xml:space="preserve">Honestly, </w:t>
      </w:r>
      <w:proofErr w:type="spellStart"/>
      <w:r>
        <w:rPr>
          <w:sz w:val="20"/>
          <w:szCs w:val="20"/>
        </w:rPr>
        <w:t>Ol</w:t>
      </w:r>
      <w:proofErr w:type="spellEnd"/>
      <w:r>
        <w:rPr>
          <w:sz w:val="20"/>
          <w:szCs w:val="20"/>
        </w:rPr>
        <w:t>’ Marsh</w:t>
      </w:r>
      <w:r w:rsidR="00D72E5C">
        <w:rPr>
          <w:sz w:val="20"/>
          <w:szCs w:val="20"/>
        </w:rPr>
        <w:t xml:space="preserve">’s main job </w:t>
      </w:r>
      <w:proofErr w:type="gramStart"/>
      <w:r w:rsidR="00D72E5C">
        <w:rPr>
          <w:sz w:val="20"/>
          <w:szCs w:val="20"/>
        </w:rPr>
        <w:t>at this point in time</w:t>
      </w:r>
      <w:proofErr w:type="gramEnd"/>
      <w:r w:rsidR="00D72E5C">
        <w:rPr>
          <w:sz w:val="20"/>
          <w:szCs w:val="20"/>
        </w:rPr>
        <w:t>, is just to change my diaper and wash my little tushy when I have an accident</w:t>
      </w:r>
      <w:r w:rsidR="006F36F8">
        <w:rPr>
          <w:sz w:val="20"/>
          <w:szCs w:val="20"/>
        </w:rPr>
        <w:t xml:space="preserve"> – which is something I find endlessly embarrassing.  I </w:t>
      </w:r>
      <w:r w:rsidR="006F36F8">
        <w:rPr>
          <w:i/>
          <w:iCs/>
          <w:sz w:val="20"/>
          <w:szCs w:val="20"/>
        </w:rPr>
        <w:t>know</w:t>
      </w:r>
      <w:r w:rsidR="006F36F8">
        <w:rPr>
          <w:sz w:val="20"/>
          <w:szCs w:val="20"/>
        </w:rPr>
        <w:t xml:space="preserve"> that I’m just a babe, and that there’s no way I can help it, but enough of the fragments of my past remain that it embarrasses me </w:t>
      </w:r>
      <w:r w:rsidR="00BF14CB">
        <w:rPr>
          <w:sz w:val="20"/>
          <w:szCs w:val="20"/>
        </w:rPr>
        <w:t xml:space="preserve">to have someone else wipe and change me in such a manner.  </w:t>
      </w:r>
    </w:p>
    <w:p w14:paraId="4A31B78F" w14:textId="6CFCF8E5" w:rsidR="00BF4836" w:rsidRPr="006F36F8" w:rsidRDefault="00BF14CB" w:rsidP="001E28A4">
      <w:pPr>
        <w:rPr>
          <w:sz w:val="20"/>
          <w:szCs w:val="20"/>
        </w:rPr>
      </w:pPr>
      <w:r>
        <w:rPr>
          <w:sz w:val="20"/>
          <w:szCs w:val="20"/>
        </w:rPr>
        <w:t xml:space="preserve">I can assure you, as soon as my pitiful little body is capable of it, this little babe is going to become potty trained!  In fact, I’m going to do it so quickly, </w:t>
      </w:r>
      <w:r w:rsidR="001A623F">
        <w:rPr>
          <w:sz w:val="20"/>
          <w:szCs w:val="20"/>
        </w:rPr>
        <w:t xml:space="preserve">my mother is going to hold me up to the world and proclaim to everyone, “Look here!  My child </w:t>
      </w:r>
      <w:r w:rsidR="0003116F">
        <w:rPr>
          <w:sz w:val="20"/>
          <w:szCs w:val="20"/>
        </w:rPr>
        <w:t xml:space="preserve">is the leading world’s genius on </w:t>
      </w:r>
      <w:proofErr w:type="spellStart"/>
      <w:r w:rsidR="0003116F">
        <w:rPr>
          <w:sz w:val="20"/>
          <w:szCs w:val="20"/>
        </w:rPr>
        <w:t>pottying</w:t>
      </w:r>
      <w:proofErr w:type="spellEnd"/>
      <w:r w:rsidR="0003116F">
        <w:rPr>
          <w:sz w:val="20"/>
          <w:szCs w:val="20"/>
        </w:rPr>
        <w:t>!”</w:t>
      </w:r>
      <w:r w:rsidR="00BF4836">
        <w:rPr>
          <w:sz w:val="20"/>
          <w:szCs w:val="20"/>
        </w:rPr>
        <w:t xml:space="preserve">  She’ll be bragging to everyone about how great I am!</w:t>
      </w:r>
    </w:p>
    <w:p w14:paraId="23980392" w14:textId="77777777" w:rsidR="001E28A4" w:rsidRPr="00E7186A" w:rsidRDefault="001E28A4">
      <w:r w:rsidRPr="00E7186A">
        <w:br w:type="page"/>
      </w:r>
    </w:p>
    <w:p w14:paraId="19CDB063" w14:textId="3BB3DBED" w:rsidR="001E28A4" w:rsidRDefault="001E28A4" w:rsidP="00592674">
      <w:pPr>
        <w:pStyle w:val="Heading1"/>
      </w:pPr>
      <w:r>
        <w:t>Chapter</w:t>
      </w:r>
      <w:r w:rsidR="00930EC8">
        <w:t xml:space="preserve"> 02:</w:t>
      </w:r>
    </w:p>
    <w:p w14:paraId="02F49039" w14:textId="67737CBB" w:rsidR="00AC6400" w:rsidRDefault="00930EC8" w:rsidP="001E28A4">
      <w:pPr>
        <w:rPr>
          <w:sz w:val="20"/>
          <w:szCs w:val="20"/>
        </w:rPr>
      </w:pPr>
      <w:r>
        <w:rPr>
          <w:sz w:val="20"/>
          <w:szCs w:val="20"/>
        </w:rPr>
        <w:t>I’m not going to bore anyone over my</w:t>
      </w:r>
      <w:r w:rsidR="003C30EF">
        <w:rPr>
          <w:sz w:val="20"/>
          <w:szCs w:val="20"/>
        </w:rPr>
        <w:t xml:space="preserve"> life as a babe – there’s </w:t>
      </w:r>
      <w:proofErr w:type="gramStart"/>
      <w:r w:rsidR="003C30EF">
        <w:rPr>
          <w:sz w:val="20"/>
          <w:szCs w:val="20"/>
        </w:rPr>
        <w:t>really not</w:t>
      </w:r>
      <w:proofErr w:type="gramEnd"/>
      <w:r w:rsidR="003C30EF">
        <w:rPr>
          <w:sz w:val="20"/>
          <w:szCs w:val="20"/>
        </w:rPr>
        <w:t xml:space="preserve"> much there to </w:t>
      </w:r>
      <w:r w:rsidR="00C907A2">
        <w:rPr>
          <w:sz w:val="20"/>
          <w:szCs w:val="20"/>
        </w:rPr>
        <w:t>talk</w:t>
      </w:r>
      <w:r w:rsidR="003C30EF">
        <w:rPr>
          <w:sz w:val="20"/>
          <w:szCs w:val="20"/>
        </w:rPr>
        <w:t xml:space="preserve"> about.  If you’ve watched one child grow from the age of zero to the age of three, then you more-or-less know what to expect from all of them.</w:t>
      </w:r>
    </w:p>
    <w:p w14:paraId="71243F5E" w14:textId="77777777" w:rsidR="00B7729E" w:rsidRDefault="00C907A2" w:rsidP="001E28A4">
      <w:pPr>
        <w:rPr>
          <w:sz w:val="20"/>
          <w:szCs w:val="20"/>
        </w:rPr>
      </w:pPr>
      <w:r>
        <w:rPr>
          <w:sz w:val="20"/>
          <w:szCs w:val="20"/>
        </w:rPr>
        <w:t xml:space="preserve">I suppose if I had to list the biggest differences between my </w:t>
      </w:r>
      <w:r w:rsidR="00F06A1A">
        <w:rPr>
          <w:sz w:val="20"/>
          <w:szCs w:val="20"/>
        </w:rPr>
        <w:t>toddler years and those that any other child has, the main difference</w:t>
      </w:r>
      <w:r w:rsidR="00245307">
        <w:rPr>
          <w:sz w:val="20"/>
          <w:szCs w:val="20"/>
        </w:rPr>
        <w:t>s</w:t>
      </w:r>
      <w:r w:rsidR="00F06A1A">
        <w:rPr>
          <w:sz w:val="20"/>
          <w:szCs w:val="20"/>
        </w:rPr>
        <w:t xml:space="preserve"> would be</w:t>
      </w:r>
      <w:r w:rsidR="00245307">
        <w:rPr>
          <w:sz w:val="20"/>
          <w:szCs w:val="20"/>
        </w:rPr>
        <w:t xml:space="preserve"> in the fact that I never cried, and that I picked up and learned things exceptionally fast.</w:t>
      </w:r>
    </w:p>
    <w:p w14:paraId="3378FC5B" w14:textId="77777777" w:rsidR="003C5597" w:rsidRDefault="00B7729E" w:rsidP="001E28A4">
      <w:pPr>
        <w:rPr>
          <w:sz w:val="20"/>
          <w:szCs w:val="20"/>
        </w:rPr>
      </w:pPr>
      <w:r>
        <w:rPr>
          <w:sz w:val="20"/>
          <w:szCs w:val="20"/>
        </w:rPr>
        <w:t xml:space="preserve">Personally, I never cried simply because I found it undignified.  </w:t>
      </w:r>
      <w:r w:rsidR="00E47D44">
        <w:rPr>
          <w:sz w:val="20"/>
          <w:szCs w:val="20"/>
        </w:rPr>
        <w:t xml:space="preserve">I was a burden, and I knew I was a burden on my family.  </w:t>
      </w:r>
      <w:r w:rsidR="0080629E">
        <w:rPr>
          <w:sz w:val="20"/>
          <w:szCs w:val="20"/>
        </w:rPr>
        <w:t>Even at the ripe old age of three, I still wasn’t weened off my mother’s breast – my stomach was still incapable of handling anything but her milk</w:t>
      </w:r>
      <w:r w:rsidR="008C6592">
        <w:rPr>
          <w:sz w:val="20"/>
          <w:szCs w:val="20"/>
        </w:rPr>
        <w:t xml:space="preserve"> without getting incredibly upset.  </w:t>
      </w:r>
      <w:r w:rsidR="001F0D65">
        <w:rPr>
          <w:sz w:val="20"/>
          <w:szCs w:val="20"/>
        </w:rPr>
        <w:t>Other ch</w:t>
      </w:r>
      <w:r w:rsidR="008A303F">
        <w:rPr>
          <w:sz w:val="20"/>
          <w:szCs w:val="20"/>
        </w:rPr>
        <w:t xml:space="preserve">ildren start weening off their mother by six or seven months, and most stop drinking completely from them by the time they’re a year old.  </w:t>
      </w:r>
    </w:p>
    <w:p w14:paraId="2F063BA7" w14:textId="77777777" w:rsidR="00F20CB3" w:rsidRDefault="003C5597" w:rsidP="001E28A4">
      <w:pPr>
        <w:rPr>
          <w:sz w:val="20"/>
          <w:szCs w:val="20"/>
        </w:rPr>
      </w:pPr>
      <w:r>
        <w:rPr>
          <w:sz w:val="20"/>
          <w:szCs w:val="20"/>
        </w:rPr>
        <w:t xml:space="preserve">And me?  The genius me that was going to show the world how independent I was and potty train myself </w:t>
      </w:r>
      <w:r w:rsidR="00F20CB3">
        <w:rPr>
          <w:sz w:val="20"/>
          <w:szCs w:val="20"/>
        </w:rPr>
        <w:t>so early?  Here I was, still stuck breastfeeding at my age!</w:t>
      </w:r>
    </w:p>
    <w:p w14:paraId="0A7D294B" w14:textId="77777777" w:rsidR="00AA4831" w:rsidRDefault="00F20CB3" w:rsidP="001E28A4">
      <w:pPr>
        <w:rPr>
          <w:sz w:val="20"/>
          <w:szCs w:val="20"/>
        </w:rPr>
      </w:pPr>
      <w:r>
        <w:rPr>
          <w:sz w:val="20"/>
          <w:szCs w:val="20"/>
        </w:rPr>
        <w:t xml:space="preserve">How the hell could I </w:t>
      </w:r>
      <w:r w:rsidR="00DE0B2E">
        <w:rPr>
          <w:sz w:val="20"/>
          <w:szCs w:val="20"/>
        </w:rPr>
        <w:t xml:space="preserve">embarrass myself and be any larger of a burden on my mother, by crying?  </w:t>
      </w:r>
      <w:r w:rsidR="00AA4831">
        <w:rPr>
          <w:sz w:val="20"/>
          <w:szCs w:val="20"/>
        </w:rPr>
        <w:t>Heck, I’d rather fall and crack my own stupid head open, than become any more of a burden on mother!</w:t>
      </w:r>
    </w:p>
    <w:p w14:paraId="087C9D01" w14:textId="77777777" w:rsidR="00962D0C" w:rsidRDefault="00AA4831" w:rsidP="001E28A4">
      <w:pPr>
        <w:rPr>
          <w:sz w:val="20"/>
          <w:szCs w:val="20"/>
        </w:rPr>
      </w:pPr>
      <w:r>
        <w:rPr>
          <w:sz w:val="20"/>
          <w:szCs w:val="20"/>
        </w:rPr>
        <w:t xml:space="preserve">Stupid stomach!  </w:t>
      </w:r>
    </w:p>
    <w:p w14:paraId="0D983190" w14:textId="77777777" w:rsidR="0064615E" w:rsidRDefault="00962D0C" w:rsidP="001E28A4">
      <w:pPr>
        <w:rPr>
          <w:sz w:val="20"/>
          <w:szCs w:val="20"/>
        </w:rPr>
      </w:pPr>
      <w:r>
        <w:rPr>
          <w:sz w:val="20"/>
          <w:szCs w:val="20"/>
        </w:rPr>
        <w:t>And the most frustrating part is just the simple fact that according to the healers, there’s nothing wrong with me.  “You can’t fix what’s not broken,” they tell my father</w:t>
      </w:r>
      <w:r w:rsidR="00B438DE">
        <w:rPr>
          <w:sz w:val="20"/>
          <w:szCs w:val="20"/>
        </w:rPr>
        <w:t>, when he asks about curing my eyes or my stomach.</w:t>
      </w:r>
      <w:r w:rsidR="0064615E">
        <w:rPr>
          <w:sz w:val="20"/>
          <w:szCs w:val="20"/>
        </w:rPr>
        <w:t xml:space="preserve">  </w:t>
      </w:r>
    </w:p>
    <w:p w14:paraId="6D5F9AE9" w14:textId="77777777" w:rsidR="00CA3A59" w:rsidRDefault="0064615E" w:rsidP="001E28A4">
      <w:pPr>
        <w:rPr>
          <w:sz w:val="20"/>
          <w:szCs w:val="20"/>
        </w:rPr>
      </w:pPr>
      <w:r>
        <w:rPr>
          <w:sz w:val="20"/>
          <w:szCs w:val="20"/>
        </w:rPr>
        <w:t xml:space="preserve">I may not feel like my eyes are broken, but I certainly do with my stomach!  </w:t>
      </w:r>
      <w:r w:rsidR="000B7DD1">
        <w:rPr>
          <w:sz w:val="20"/>
          <w:szCs w:val="20"/>
        </w:rPr>
        <w:t xml:space="preserve">Will I ever be able to tolerate solid food?  Is my whole life going to consist of finding some blessed </w:t>
      </w:r>
      <w:r w:rsidR="000E20EC">
        <w:rPr>
          <w:sz w:val="20"/>
          <w:szCs w:val="20"/>
        </w:rPr>
        <w:t xml:space="preserve">Child of Life, and then having to suckle from her for as long as I live?  In the shattered remnants of my </w:t>
      </w:r>
      <w:proofErr w:type="gramStart"/>
      <w:r w:rsidR="000E20EC">
        <w:rPr>
          <w:sz w:val="20"/>
          <w:szCs w:val="20"/>
        </w:rPr>
        <w:t>past memories</w:t>
      </w:r>
      <w:proofErr w:type="gramEnd"/>
      <w:r w:rsidR="000E20EC">
        <w:rPr>
          <w:sz w:val="20"/>
          <w:szCs w:val="20"/>
        </w:rPr>
        <w:t xml:space="preserve">, I used to </w:t>
      </w:r>
      <w:r w:rsidR="00705B67">
        <w:rPr>
          <w:sz w:val="20"/>
          <w:szCs w:val="20"/>
        </w:rPr>
        <w:t xml:space="preserve">be a man with an excessive appreciation for women’s breasts – is this some sort of punishment </w:t>
      </w:r>
      <w:r w:rsidR="00221814">
        <w:rPr>
          <w:sz w:val="20"/>
          <w:szCs w:val="20"/>
        </w:rPr>
        <w:t xml:space="preserve">in this life, </w:t>
      </w:r>
      <w:r w:rsidR="00705B67">
        <w:rPr>
          <w:sz w:val="20"/>
          <w:szCs w:val="20"/>
        </w:rPr>
        <w:t>for that obsession</w:t>
      </w:r>
      <w:r w:rsidR="00221814">
        <w:rPr>
          <w:sz w:val="20"/>
          <w:szCs w:val="20"/>
        </w:rPr>
        <w:t xml:space="preserve"> in </w:t>
      </w:r>
      <w:r w:rsidR="00182834">
        <w:rPr>
          <w:sz w:val="20"/>
          <w:szCs w:val="20"/>
        </w:rPr>
        <w:t>my previous</w:t>
      </w:r>
      <w:r w:rsidR="00221814">
        <w:rPr>
          <w:sz w:val="20"/>
          <w:szCs w:val="20"/>
        </w:rPr>
        <w:t xml:space="preserve"> lifetime?</w:t>
      </w:r>
    </w:p>
    <w:p w14:paraId="128319A9" w14:textId="77777777" w:rsidR="006D244C" w:rsidRDefault="00CA3A59" w:rsidP="001E28A4">
      <w:pPr>
        <w:rPr>
          <w:sz w:val="20"/>
          <w:szCs w:val="20"/>
        </w:rPr>
      </w:pPr>
      <w:r>
        <w:rPr>
          <w:sz w:val="20"/>
          <w:szCs w:val="20"/>
        </w:rPr>
        <w:t xml:space="preserve">Lord, I hope not!  I pray every day that this stomach affliction is just something which I’ll eventually outgrow.  </w:t>
      </w:r>
      <w:r w:rsidR="00796D4B">
        <w:rPr>
          <w:sz w:val="20"/>
          <w:szCs w:val="20"/>
        </w:rPr>
        <w:t xml:space="preserve">Even thinking about the future gives me nightmares which haunt my dreams </w:t>
      </w:r>
      <w:r w:rsidR="00A56A44">
        <w:rPr>
          <w:sz w:val="20"/>
          <w:szCs w:val="20"/>
        </w:rPr>
        <w:t>at night.  “</w:t>
      </w:r>
      <w:proofErr w:type="gramStart"/>
      <w:r w:rsidR="00A56A44">
        <w:rPr>
          <w:i/>
          <w:iCs/>
          <w:sz w:val="20"/>
          <w:szCs w:val="20"/>
        </w:rPr>
        <w:t>Oh</w:t>
      </w:r>
      <w:proofErr w:type="gramEnd"/>
      <w:r w:rsidR="00A56A44">
        <w:rPr>
          <w:i/>
          <w:iCs/>
          <w:sz w:val="20"/>
          <w:szCs w:val="20"/>
        </w:rPr>
        <w:t xml:space="preserve"> mother dearest!  It is I, your perfect son Richard, </w:t>
      </w:r>
      <w:r w:rsidR="00787A88">
        <w:rPr>
          <w:i/>
          <w:iCs/>
          <w:sz w:val="20"/>
          <w:szCs w:val="20"/>
        </w:rPr>
        <w:t>here to partake from the sweet succor that is your bosoms</w:t>
      </w:r>
      <w:r w:rsidR="000A2A7D">
        <w:rPr>
          <w:i/>
          <w:iCs/>
          <w:sz w:val="20"/>
          <w:szCs w:val="20"/>
        </w:rPr>
        <w:t xml:space="preserve">, before I go </w:t>
      </w:r>
      <w:r w:rsidR="006D244C">
        <w:rPr>
          <w:i/>
          <w:iCs/>
          <w:sz w:val="20"/>
          <w:szCs w:val="20"/>
        </w:rPr>
        <w:t>out for my date with Lady Marian this eve.”</w:t>
      </w:r>
    </w:p>
    <w:p w14:paraId="096433A4" w14:textId="58BE62ED" w:rsidR="009717A9" w:rsidRDefault="006D244C" w:rsidP="001E28A4">
      <w:pPr>
        <w:rPr>
          <w:sz w:val="20"/>
          <w:szCs w:val="20"/>
        </w:rPr>
      </w:pPr>
      <w:r>
        <w:rPr>
          <w:b/>
          <w:bCs/>
          <w:i/>
          <w:iCs/>
          <w:sz w:val="20"/>
          <w:szCs w:val="20"/>
        </w:rPr>
        <w:t>*S</w:t>
      </w:r>
      <w:r w:rsidR="00864ABB">
        <w:rPr>
          <w:b/>
          <w:bCs/>
          <w:i/>
          <w:iCs/>
          <w:sz w:val="20"/>
          <w:szCs w:val="20"/>
        </w:rPr>
        <w:t>HIVER!!</w:t>
      </w:r>
      <w:r w:rsidR="00845622">
        <w:rPr>
          <w:b/>
          <w:bCs/>
          <w:i/>
          <w:iCs/>
          <w:sz w:val="20"/>
          <w:szCs w:val="20"/>
        </w:rPr>
        <w:t>*</w:t>
      </w:r>
      <w:r w:rsidR="00845622">
        <w:rPr>
          <w:sz w:val="20"/>
          <w:szCs w:val="20"/>
        </w:rPr>
        <w:t xml:space="preserve"> I</w:t>
      </w:r>
      <w:r w:rsidR="00864ABB">
        <w:rPr>
          <w:sz w:val="20"/>
          <w:szCs w:val="20"/>
        </w:rPr>
        <w:t xml:space="preserve"> can’t help but tremble even imagining my precious teen years with such an affliction!</w:t>
      </w:r>
      <w:r w:rsidR="009717A9">
        <w:rPr>
          <w:sz w:val="20"/>
          <w:szCs w:val="20"/>
        </w:rPr>
        <w:t xml:space="preserve">  Gods, I pray that’s not going to be my fate!  PLEASE!  PLEASE DON’T LET THAT BE MY FATE!!</w:t>
      </w:r>
    </w:p>
    <w:p w14:paraId="3A464434" w14:textId="77777777" w:rsidR="00AC42F8" w:rsidRDefault="00C70F09" w:rsidP="001E28A4">
      <w:pPr>
        <w:rPr>
          <w:sz w:val="20"/>
          <w:szCs w:val="20"/>
        </w:rPr>
      </w:pPr>
      <w:r>
        <w:rPr>
          <w:sz w:val="20"/>
          <w:szCs w:val="20"/>
        </w:rPr>
        <w:t xml:space="preserve">I might not let myself cry, but right now I definitely feel like I want to.  Let me move on and </w:t>
      </w:r>
      <w:r w:rsidR="00394A59">
        <w:rPr>
          <w:sz w:val="20"/>
          <w:szCs w:val="20"/>
        </w:rPr>
        <w:t xml:space="preserve">talk more about how smart and brilliant I am, and how I’m so such better than other children.  If I just focus on </w:t>
      </w:r>
      <w:r w:rsidR="00AC42F8">
        <w:rPr>
          <w:sz w:val="20"/>
          <w:szCs w:val="20"/>
        </w:rPr>
        <w:t>my flaws, I’m going to end up getting depressed.</w:t>
      </w:r>
    </w:p>
    <w:p w14:paraId="1340D7B6" w14:textId="77777777" w:rsidR="000C5FBF" w:rsidRDefault="00AC42F8" w:rsidP="001E28A4">
      <w:pPr>
        <w:rPr>
          <w:sz w:val="20"/>
          <w:szCs w:val="20"/>
        </w:rPr>
      </w:pPr>
      <w:r>
        <w:rPr>
          <w:sz w:val="20"/>
          <w:szCs w:val="20"/>
        </w:rPr>
        <w:t xml:space="preserve">For starters, I </w:t>
      </w:r>
      <w:r w:rsidR="004E3471">
        <w:rPr>
          <w:sz w:val="20"/>
          <w:szCs w:val="20"/>
        </w:rPr>
        <w:t xml:space="preserve">started learning to talk at about the age when most children were starting to ween themselves off their mother’s breastmilk.  </w:t>
      </w:r>
      <w:r w:rsidR="00857BA1">
        <w:rPr>
          <w:sz w:val="20"/>
          <w:szCs w:val="20"/>
        </w:rPr>
        <w:t xml:space="preserve">By the time I was two years old, I had a rather impressive grasp of the language </w:t>
      </w:r>
      <w:r w:rsidR="003B1ED5">
        <w:rPr>
          <w:sz w:val="20"/>
          <w:szCs w:val="20"/>
        </w:rPr>
        <w:t>–</w:t>
      </w:r>
      <w:r w:rsidR="00857BA1">
        <w:rPr>
          <w:sz w:val="20"/>
          <w:szCs w:val="20"/>
        </w:rPr>
        <w:t xml:space="preserve"> </w:t>
      </w:r>
      <w:proofErr w:type="spellStart"/>
      <w:r w:rsidR="00857BA1">
        <w:rPr>
          <w:sz w:val="20"/>
          <w:szCs w:val="20"/>
        </w:rPr>
        <w:t>Esperian</w:t>
      </w:r>
      <w:proofErr w:type="spellEnd"/>
      <w:r w:rsidR="003B1ED5">
        <w:rPr>
          <w:sz w:val="20"/>
          <w:szCs w:val="20"/>
        </w:rPr>
        <w:t xml:space="preserve"> is what it’s called, based upon the language of the humans native to the </w:t>
      </w:r>
      <w:proofErr w:type="spellStart"/>
      <w:r w:rsidR="003B1ED5">
        <w:rPr>
          <w:sz w:val="20"/>
          <w:szCs w:val="20"/>
        </w:rPr>
        <w:t>Esperia</w:t>
      </w:r>
      <w:proofErr w:type="spellEnd"/>
      <w:r w:rsidR="003B1ED5">
        <w:rPr>
          <w:sz w:val="20"/>
          <w:szCs w:val="20"/>
        </w:rPr>
        <w:t xml:space="preserve"> Continent.</w:t>
      </w:r>
      <w:r w:rsidR="000C5FBF">
        <w:rPr>
          <w:sz w:val="20"/>
          <w:szCs w:val="20"/>
        </w:rPr>
        <w:t xml:space="preserve">  </w:t>
      </w:r>
    </w:p>
    <w:p w14:paraId="3B3BDB55" w14:textId="77777777" w:rsidR="00BD532E" w:rsidRDefault="000C5FBF" w:rsidP="001E28A4">
      <w:pPr>
        <w:rPr>
          <w:sz w:val="20"/>
          <w:szCs w:val="20"/>
        </w:rPr>
      </w:pPr>
      <w:r>
        <w:rPr>
          <w:sz w:val="20"/>
          <w:szCs w:val="20"/>
        </w:rPr>
        <w:t>I suppose the simple fact that my brain was already wired for advanced communication from my previous life, and the fact that I’d already experienced mother’s singing and talking to me even from within her womb</w:t>
      </w:r>
      <w:r w:rsidR="009611A7">
        <w:rPr>
          <w:sz w:val="20"/>
          <w:szCs w:val="20"/>
        </w:rPr>
        <w:t xml:space="preserve">, led to me picking up the language incredibly fast.  What the people speak here isn’t anything like the language in my memory – an </w:t>
      </w:r>
      <w:proofErr w:type="spellStart"/>
      <w:r w:rsidR="009611A7">
        <w:rPr>
          <w:sz w:val="20"/>
          <w:szCs w:val="20"/>
        </w:rPr>
        <w:t>Engal</w:t>
      </w:r>
      <w:r w:rsidR="002956D6">
        <w:rPr>
          <w:sz w:val="20"/>
          <w:szCs w:val="20"/>
        </w:rPr>
        <w:t>osh</w:t>
      </w:r>
      <w:proofErr w:type="spellEnd"/>
      <w:r w:rsidR="002956D6">
        <w:rPr>
          <w:sz w:val="20"/>
          <w:szCs w:val="20"/>
        </w:rPr>
        <w:t xml:space="preserve">, or such, from what I recall it being called </w:t>
      </w:r>
      <w:r w:rsidR="00133980">
        <w:rPr>
          <w:sz w:val="20"/>
          <w:szCs w:val="20"/>
        </w:rPr>
        <w:t>–</w:t>
      </w:r>
      <w:r w:rsidR="00221814">
        <w:rPr>
          <w:sz w:val="20"/>
          <w:szCs w:val="20"/>
        </w:rPr>
        <w:t xml:space="preserve"> </w:t>
      </w:r>
      <w:r w:rsidR="00133980">
        <w:rPr>
          <w:sz w:val="20"/>
          <w:szCs w:val="20"/>
        </w:rPr>
        <w:t>as it’s a lot more melodic and “sing-song”</w:t>
      </w:r>
      <w:r w:rsidR="00F301CE">
        <w:rPr>
          <w:sz w:val="20"/>
          <w:szCs w:val="20"/>
        </w:rPr>
        <w:t xml:space="preserve"> than what was used in my previous life.  </w:t>
      </w:r>
    </w:p>
    <w:p w14:paraId="309DC100" w14:textId="77777777" w:rsidR="009165B0" w:rsidRDefault="00BD532E" w:rsidP="001E28A4">
      <w:pPr>
        <w:rPr>
          <w:sz w:val="20"/>
          <w:szCs w:val="20"/>
        </w:rPr>
      </w:pPr>
      <w:proofErr w:type="spellStart"/>
      <w:r>
        <w:rPr>
          <w:sz w:val="20"/>
          <w:szCs w:val="20"/>
        </w:rPr>
        <w:t>Esperian</w:t>
      </w:r>
      <w:proofErr w:type="spellEnd"/>
      <w:r>
        <w:rPr>
          <w:sz w:val="20"/>
          <w:szCs w:val="20"/>
        </w:rPr>
        <w:t xml:space="preserve"> is a melodic language, with precise rhythms and beats to it.  Learning it was almost as much like learning to sing as it</w:t>
      </w:r>
      <w:r w:rsidR="00016465">
        <w:rPr>
          <w:sz w:val="20"/>
          <w:szCs w:val="20"/>
        </w:rPr>
        <w:t>’s</w:t>
      </w:r>
      <w:r>
        <w:rPr>
          <w:sz w:val="20"/>
          <w:szCs w:val="20"/>
        </w:rPr>
        <w:t xml:space="preserve"> learning to speak.  </w:t>
      </w:r>
      <w:r w:rsidR="00F56268">
        <w:rPr>
          <w:sz w:val="20"/>
          <w:szCs w:val="20"/>
        </w:rPr>
        <w:t>And</w:t>
      </w:r>
      <w:r>
        <w:rPr>
          <w:sz w:val="20"/>
          <w:szCs w:val="20"/>
        </w:rPr>
        <w:t xml:space="preserve"> I’m proud to say, I mastered it </w:t>
      </w:r>
      <w:r w:rsidR="00F56268">
        <w:rPr>
          <w:sz w:val="20"/>
          <w:szCs w:val="20"/>
        </w:rPr>
        <w:t>exceptionally quickly!</w:t>
      </w:r>
    </w:p>
    <w:p w14:paraId="54850519" w14:textId="33833CB7" w:rsidR="00C907A2" w:rsidRDefault="00216053" w:rsidP="001E28A4">
      <w:pPr>
        <w:rPr>
          <w:sz w:val="20"/>
          <w:szCs w:val="20"/>
        </w:rPr>
      </w:pPr>
      <w:r>
        <w:rPr>
          <w:sz w:val="20"/>
          <w:szCs w:val="20"/>
        </w:rPr>
        <w:t>All of which just pushed me further into my mother's arms and farther from my father.</w:t>
      </w:r>
      <w:r w:rsidR="009165B0">
        <w:rPr>
          <w:sz w:val="20"/>
          <w:szCs w:val="20"/>
        </w:rPr>
        <w:t xml:space="preserve">  </w:t>
      </w:r>
      <w:r w:rsidR="009165B0">
        <w:rPr>
          <w:i/>
          <w:iCs/>
          <w:sz w:val="20"/>
          <w:szCs w:val="20"/>
        </w:rPr>
        <w:t>Mentally gifted but physically broken</w:t>
      </w:r>
      <w:r w:rsidR="009165B0">
        <w:rPr>
          <w:sz w:val="20"/>
          <w:szCs w:val="20"/>
        </w:rPr>
        <w:t xml:space="preserve"> -- that's basically how I was regarded by everyone.  </w:t>
      </w:r>
      <w:r w:rsidR="0054215B">
        <w:rPr>
          <w:sz w:val="20"/>
          <w:szCs w:val="20"/>
        </w:rPr>
        <w:t xml:space="preserve">And even though I’d </w:t>
      </w:r>
      <w:r w:rsidR="00FF54C0">
        <w:rPr>
          <w:sz w:val="20"/>
          <w:szCs w:val="20"/>
        </w:rPr>
        <w:t xml:space="preserve">explained </w:t>
      </w:r>
      <w:proofErr w:type="gramStart"/>
      <w:r w:rsidR="00FF54C0">
        <w:rPr>
          <w:sz w:val="20"/>
          <w:szCs w:val="20"/>
        </w:rPr>
        <w:t>that,</w:t>
      </w:r>
      <w:proofErr w:type="gramEnd"/>
      <w:r w:rsidR="00FF54C0">
        <w:rPr>
          <w:sz w:val="20"/>
          <w:szCs w:val="20"/>
        </w:rPr>
        <w:t xml:space="preserve"> “I can see – I see light and shadow”, </w:t>
      </w:r>
      <w:r w:rsidR="00422FAD">
        <w:rPr>
          <w:sz w:val="20"/>
          <w:szCs w:val="20"/>
        </w:rPr>
        <w:t>everyone still treated me as if I was a pitifully broken child.</w:t>
      </w:r>
    </w:p>
    <w:p w14:paraId="0A1D68BC" w14:textId="037BC9A4" w:rsidR="00466D21" w:rsidRDefault="00466D21" w:rsidP="001E28A4">
      <w:pPr>
        <w:rPr>
          <w:sz w:val="20"/>
          <w:szCs w:val="20"/>
        </w:rPr>
      </w:pPr>
      <w:r>
        <w:rPr>
          <w:sz w:val="20"/>
          <w:szCs w:val="20"/>
        </w:rPr>
        <w:t xml:space="preserve">Sure, I might could see the </w:t>
      </w:r>
      <w:r w:rsidR="00071DF7">
        <w:rPr>
          <w:i/>
          <w:iCs/>
          <w:sz w:val="20"/>
          <w:szCs w:val="20"/>
        </w:rPr>
        <w:t xml:space="preserve">glow </w:t>
      </w:r>
      <w:r w:rsidR="00071DF7">
        <w:rPr>
          <w:sz w:val="20"/>
          <w:szCs w:val="20"/>
        </w:rPr>
        <w:t xml:space="preserve">of things, and that might help me walk and navigate the world, but </w:t>
      </w:r>
      <w:r w:rsidR="00E6771F">
        <w:rPr>
          <w:sz w:val="20"/>
          <w:szCs w:val="20"/>
        </w:rPr>
        <w:t xml:space="preserve">I'm still so limited in so many things!  </w:t>
      </w:r>
      <w:r w:rsidR="00AA6166">
        <w:rPr>
          <w:sz w:val="20"/>
          <w:szCs w:val="20"/>
        </w:rPr>
        <w:t xml:space="preserve">For instance, I can't see what color </w:t>
      </w:r>
      <w:r w:rsidR="00345D01">
        <w:rPr>
          <w:sz w:val="20"/>
          <w:szCs w:val="20"/>
        </w:rPr>
        <w:t xml:space="preserve">my </w:t>
      </w:r>
      <w:r w:rsidR="00AA6166">
        <w:rPr>
          <w:sz w:val="20"/>
          <w:szCs w:val="20"/>
        </w:rPr>
        <w:t xml:space="preserve">socks </w:t>
      </w:r>
      <w:r w:rsidR="00345D01">
        <w:rPr>
          <w:sz w:val="20"/>
          <w:szCs w:val="20"/>
        </w:rPr>
        <w:t>are.  Or if my pants match my shirt.  I can't see words on a page – and that's something that even I</w:t>
      </w:r>
      <w:r w:rsidR="00D075B3">
        <w:rPr>
          <w:sz w:val="20"/>
          <w:szCs w:val="20"/>
        </w:rPr>
        <w:t xml:space="preserve">’m heartbroken and disappointed over.  </w:t>
      </w:r>
      <w:r w:rsidR="009963D3">
        <w:rPr>
          <w:sz w:val="20"/>
          <w:szCs w:val="20"/>
        </w:rPr>
        <w:t xml:space="preserve">My broken memories sigh over the idea of snuggling up under the covers late at night </w:t>
      </w:r>
      <w:r w:rsidR="000B1962">
        <w:rPr>
          <w:sz w:val="20"/>
          <w:szCs w:val="20"/>
        </w:rPr>
        <w:t xml:space="preserve">and blissfully reading </w:t>
      </w:r>
      <w:r w:rsidR="000B1962">
        <w:rPr>
          <w:i/>
          <w:iCs/>
          <w:sz w:val="20"/>
          <w:szCs w:val="20"/>
        </w:rPr>
        <w:t>anything</w:t>
      </w:r>
      <w:r w:rsidR="000B1962">
        <w:rPr>
          <w:sz w:val="20"/>
          <w:szCs w:val="20"/>
        </w:rPr>
        <w:t xml:space="preserve"> in the quiet of the dark.</w:t>
      </w:r>
      <w:r w:rsidR="002B1A39">
        <w:rPr>
          <w:sz w:val="20"/>
          <w:szCs w:val="20"/>
        </w:rPr>
        <w:t xml:space="preserve">  Too bad I’ll never get to do that in this world!</w:t>
      </w:r>
    </w:p>
    <w:p w14:paraId="7056F75F" w14:textId="39F26B9A" w:rsidR="001A00A7" w:rsidRDefault="001A00A7" w:rsidP="001E28A4">
      <w:pPr>
        <w:rPr>
          <w:sz w:val="20"/>
          <w:szCs w:val="20"/>
        </w:rPr>
      </w:pPr>
      <w:r>
        <w:rPr>
          <w:sz w:val="20"/>
          <w:szCs w:val="20"/>
        </w:rPr>
        <w:t>Of course, there's also no real thing as “dark” for me</w:t>
      </w:r>
      <w:r w:rsidR="004B7C72">
        <w:rPr>
          <w:sz w:val="20"/>
          <w:szCs w:val="20"/>
        </w:rPr>
        <w:t xml:space="preserve"> anymore, either.  Day or night, the glow I see doesn't change </w:t>
      </w:r>
      <w:r w:rsidR="00BC2719">
        <w:rPr>
          <w:sz w:val="20"/>
          <w:szCs w:val="20"/>
        </w:rPr>
        <w:t>one bit.  It’s almost like I’m seeing more in infra-red (or infra-white, in my case)</w:t>
      </w:r>
      <w:r w:rsidR="00B301A7">
        <w:rPr>
          <w:sz w:val="20"/>
          <w:szCs w:val="20"/>
        </w:rPr>
        <w:t>, than I am the normal spectrum.  Like I said before -- it's hard to describe</w:t>
      </w:r>
      <w:r w:rsidR="00275CEE">
        <w:rPr>
          <w:sz w:val="20"/>
          <w:szCs w:val="20"/>
        </w:rPr>
        <w:t xml:space="preserve"> to anyone who can't experience it for themselves.</w:t>
      </w:r>
    </w:p>
    <w:p w14:paraId="6B13EA55" w14:textId="4EC2D53B" w:rsidR="005964EC" w:rsidRDefault="005964EC" w:rsidP="001E28A4">
      <w:pPr>
        <w:rPr>
          <w:sz w:val="20"/>
          <w:szCs w:val="20"/>
        </w:rPr>
      </w:pPr>
      <w:r>
        <w:rPr>
          <w:sz w:val="20"/>
          <w:szCs w:val="20"/>
        </w:rPr>
        <w:t xml:space="preserve">If I had to pick one </w:t>
      </w:r>
      <w:proofErr w:type="gramStart"/>
      <w:r>
        <w:rPr>
          <w:sz w:val="20"/>
          <w:szCs w:val="20"/>
        </w:rPr>
        <w:t>feature</w:t>
      </w:r>
      <w:proofErr w:type="gramEnd"/>
      <w:r>
        <w:rPr>
          <w:sz w:val="20"/>
          <w:szCs w:val="20"/>
        </w:rPr>
        <w:t xml:space="preserve"> I like best about my eyes, it'd have to be </w:t>
      </w:r>
      <w:r w:rsidR="00887FA4">
        <w:rPr>
          <w:sz w:val="20"/>
          <w:szCs w:val="20"/>
        </w:rPr>
        <w:t>thanks to my past life experience as an old dude</w:t>
      </w:r>
      <w:r w:rsidR="007C6FA7">
        <w:rPr>
          <w:sz w:val="20"/>
          <w:szCs w:val="20"/>
        </w:rPr>
        <w:t xml:space="preserve">.  Since I can “see” through </w:t>
      </w:r>
      <w:r w:rsidR="00835C8E">
        <w:rPr>
          <w:sz w:val="20"/>
          <w:szCs w:val="20"/>
        </w:rPr>
        <w:t>things as thick as walls, what do you think happens with something as flimsy as clothes</w:t>
      </w:r>
      <w:r w:rsidR="00EC17D4">
        <w:rPr>
          <w:sz w:val="20"/>
          <w:szCs w:val="20"/>
        </w:rPr>
        <w:t xml:space="preserve"> in my eyes?  Yep!  They don't exist!  I can see all the curves and lines </w:t>
      </w:r>
      <w:r w:rsidR="00396E72">
        <w:rPr>
          <w:sz w:val="20"/>
          <w:szCs w:val="20"/>
        </w:rPr>
        <w:t>of all the women who work for us perfectly!</w:t>
      </w:r>
    </w:p>
    <w:p w14:paraId="5888439D" w14:textId="63631428" w:rsidR="00B00751" w:rsidRDefault="00B00751" w:rsidP="001E28A4">
      <w:pPr>
        <w:rPr>
          <w:sz w:val="20"/>
          <w:szCs w:val="20"/>
        </w:rPr>
      </w:pPr>
      <w:r>
        <w:rPr>
          <w:sz w:val="20"/>
          <w:szCs w:val="20"/>
        </w:rPr>
        <w:t xml:space="preserve">Of course, the downside is I can't tell you what color a single one's hair is, whether they have freckles or not, or even what shade their skin is.  </w:t>
      </w:r>
      <w:r w:rsidR="00E85E3A">
        <w:rPr>
          <w:sz w:val="20"/>
          <w:szCs w:val="20"/>
        </w:rPr>
        <w:t xml:space="preserve">Black?  White?  Red?  Green?  Purple?  I have no clue what </w:t>
      </w:r>
      <w:r w:rsidR="00A448F5">
        <w:rPr>
          <w:sz w:val="20"/>
          <w:szCs w:val="20"/>
        </w:rPr>
        <w:t>color is.</w:t>
      </w:r>
      <w:r w:rsidR="000F1E3C">
        <w:rPr>
          <w:sz w:val="20"/>
          <w:szCs w:val="20"/>
        </w:rPr>
        <w:t xml:space="preserve">  Is someone's hair gray</w:t>
      </w:r>
      <w:r w:rsidR="00A122AB">
        <w:rPr>
          <w:sz w:val="20"/>
          <w:szCs w:val="20"/>
        </w:rPr>
        <w:t xml:space="preserve"> or golden?  Are they dressed in vibrantly colorful</w:t>
      </w:r>
      <w:r w:rsidR="005D15F4">
        <w:rPr>
          <w:sz w:val="20"/>
          <w:szCs w:val="20"/>
        </w:rPr>
        <w:t xml:space="preserve"> fancy clothes, or a dingy old pair of torn underwear?</w:t>
      </w:r>
      <w:r w:rsidR="001959B5">
        <w:rPr>
          <w:sz w:val="20"/>
          <w:szCs w:val="20"/>
        </w:rPr>
        <w:t xml:space="preserve">  I honestly can't tell.</w:t>
      </w:r>
    </w:p>
    <w:p w14:paraId="5D0A1B33" w14:textId="0AF07F7B" w:rsidR="001959B5" w:rsidRDefault="001959B5" w:rsidP="001E28A4">
      <w:pPr>
        <w:rPr>
          <w:sz w:val="20"/>
          <w:szCs w:val="20"/>
        </w:rPr>
      </w:pPr>
      <w:r>
        <w:rPr>
          <w:sz w:val="20"/>
          <w:szCs w:val="20"/>
        </w:rPr>
        <w:t>All people are equal</w:t>
      </w:r>
      <w:r w:rsidR="00CE0AB8">
        <w:rPr>
          <w:sz w:val="20"/>
          <w:szCs w:val="20"/>
        </w:rPr>
        <w:t xml:space="preserve"> outlines of various shades of white</w:t>
      </w:r>
      <w:r w:rsidR="00AF50CA">
        <w:rPr>
          <w:sz w:val="20"/>
          <w:szCs w:val="20"/>
        </w:rPr>
        <w:t>, in my eyes.</w:t>
      </w:r>
    </w:p>
    <w:p w14:paraId="19DCE8BB" w14:textId="19EBC61B" w:rsidR="00F73AC3" w:rsidRDefault="00F73AC3" w:rsidP="001E28A4">
      <w:pPr>
        <w:rPr>
          <w:sz w:val="20"/>
          <w:szCs w:val="20"/>
        </w:rPr>
      </w:pPr>
      <w:r>
        <w:rPr>
          <w:sz w:val="20"/>
          <w:szCs w:val="20"/>
        </w:rPr>
        <w:t xml:space="preserve">And it was this </w:t>
      </w:r>
      <w:r w:rsidR="005E108C">
        <w:rPr>
          <w:sz w:val="20"/>
          <w:szCs w:val="20"/>
        </w:rPr>
        <w:t>complete lack of social awareness that was starting to cause issues for me!</w:t>
      </w:r>
    </w:p>
    <w:p w14:paraId="13CAA490" w14:textId="77777777" w:rsidR="005E108C" w:rsidRDefault="005E108C" w:rsidP="001E28A4">
      <w:pPr>
        <w:pBdr>
          <w:bottom w:val="wave" w:sz="6" w:space="1" w:color="auto"/>
        </w:pBdr>
        <w:rPr>
          <w:sz w:val="20"/>
          <w:szCs w:val="20"/>
        </w:rPr>
      </w:pPr>
    </w:p>
    <w:p w14:paraId="4F344E84" w14:textId="77777777" w:rsidR="00124629" w:rsidRDefault="00124629" w:rsidP="001E28A4">
      <w:pPr>
        <w:rPr>
          <w:sz w:val="20"/>
          <w:szCs w:val="20"/>
        </w:rPr>
      </w:pPr>
    </w:p>
    <w:p w14:paraId="08D558B5" w14:textId="77777777" w:rsidR="00124629" w:rsidRPr="000B1962" w:rsidRDefault="00124629" w:rsidP="001E28A4">
      <w:pPr>
        <w:rPr>
          <w:sz w:val="20"/>
          <w:szCs w:val="20"/>
        </w:rPr>
      </w:pPr>
    </w:p>
    <w:p w14:paraId="30AD4EF2" w14:textId="77777777" w:rsidR="00AC6400" w:rsidRDefault="00AC6400">
      <w:pPr>
        <w:rPr>
          <w:sz w:val="20"/>
          <w:szCs w:val="20"/>
        </w:rPr>
      </w:pPr>
      <w:r>
        <w:rPr>
          <w:sz w:val="20"/>
          <w:szCs w:val="20"/>
        </w:rPr>
        <w:br w:type="page"/>
      </w:r>
    </w:p>
    <w:p w14:paraId="03BA6020" w14:textId="77777777" w:rsidR="00AC6400" w:rsidRDefault="00AC6400" w:rsidP="00AC6400">
      <w:pPr>
        <w:pStyle w:val="Heading1"/>
      </w:pPr>
      <w:r>
        <w:t>Chapter</w:t>
      </w:r>
    </w:p>
    <w:p w14:paraId="200666AC" w14:textId="77777777" w:rsidR="00AC6400" w:rsidRPr="00592674" w:rsidRDefault="00AC6400" w:rsidP="00AC6400">
      <w:pPr>
        <w:rPr>
          <w:sz w:val="20"/>
          <w:szCs w:val="20"/>
        </w:rPr>
      </w:pPr>
      <w:r w:rsidRPr="00592674">
        <w:rPr>
          <w:sz w:val="20"/>
          <w:szCs w:val="20"/>
        </w:rPr>
        <w:t>And we continue here!</w:t>
      </w:r>
    </w:p>
    <w:p w14:paraId="45943216" w14:textId="2B92816D" w:rsidR="001E28A4" w:rsidRPr="00592674" w:rsidRDefault="001E28A4" w:rsidP="001E28A4">
      <w:pPr>
        <w:rPr>
          <w:sz w:val="20"/>
          <w:szCs w:val="20"/>
        </w:rPr>
      </w:pPr>
    </w:p>
    <w:sectPr w:rsidR="001E28A4" w:rsidRPr="00592674" w:rsidSect="001911EA">
      <w:pgSz w:w="7200" w:h="11520" w:code="119"/>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FEC1A9" w14:textId="77777777" w:rsidR="004B319C" w:rsidRDefault="004B319C" w:rsidP="00413394">
      <w:pPr>
        <w:spacing w:after="0" w:line="240" w:lineRule="auto"/>
      </w:pPr>
      <w:r>
        <w:separator/>
      </w:r>
    </w:p>
  </w:endnote>
  <w:endnote w:type="continuationSeparator" w:id="0">
    <w:p w14:paraId="39D666EC" w14:textId="77777777" w:rsidR="004B319C" w:rsidRDefault="004B319C" w:rsidP="00413394">
      <w:pPr>
        <w:spacing w:after="0" w:line="240" w:lineRule="auto"/>
      </w:pPr>
      <w:r>
        <w:continuationSeparator/>
      </w:r>
    </w:p>
  </w:endnote>
  <w:endnote w:type="continuationNotice" w:id="1">
    <w:p w14:paraId="6E6CA17B" w14:textId="77777777" w:rsidR="004B319C" w:rsidRDefault="004B319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9FFBAB" w14:textId="77777777" w:rsidR="004B319C" w:rsidRDefault="004B319C" w:rsidP="00413394">
      <w:pPr>
        <w:spacing w:after="0" w:line="240" w:lineRule="auto"/>
      </w:pPr>
      <w:r>
        <w:separator/>
      </w:r>
    </w:p>
  </w:footnote>
  <w:footnote w:type="continuationSeparator" w:id="0">
    <w:p w14:paraId="6CBC3AA8" w14:textId="77777777" w:rsidR="004B319C" w:rsidRDefault="004B319C" w:rsidP="00413394">
      <w:pPr>
        <w:spacing w:after="0" w:line="240" w:lineRule="auto"/>
      </w:pPr>
      <w:r>
        <w:continuationSeparator/>
      </w:r>
    </w:p>
  </w:footnote>
  <w:footnote w:type="continuationNotice" w:id="1">
    <w:p w14:paraId="3F3DB28B" w14:textId="77777777" w:rsidR="004B319C" w:rsidRDefault="004B319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8F8F1" w14:textId="644A7FCF" w:rsidR="00413394" w:rsidRPr="00592674" w:rsidRDefault="00000000">
    <w:pPr>
      <w:pStyle w:val="Header"/>
      <w:rPr>
        <w:sz w:val="20"/>
        <w:szCs w:val="20"/>
      </w:rPr>
    </w:pPr>
    <w:sdt>
      <w:sdtPr>
        <w:rPr>
          <w:sz w:val="20"/>
          <w:szCs w:val="20"/>
        </w:rPr>
        <w:alias w:val="Author"/>
        <w:tag w:val=""/>
        <w:id w:val="1639223331"/>
        <w:placeholder>
          <w:docPart w:val="EFEC33EB69384BB5BB755017031A3069"/>
        </w:placeholder>
        <w:dataBinding w:prefixMappings="xmlns:ns0='http://purl.org/dc/elements/1.1/' xmlns:ns1='http://schemas.openxmlformats.org/package/2006/metadata/core-properties' " w:xpath="/ns1:coreProperties[1]/ns0:creator[1]" w:storeItemID="{6C3C8BC8-F283-45AE-878A-BAB7291924A1}"/>
        <w:text/>
      </w:sdtPr>
      <w:sdtContent>
        <w:r w:rsidR="00413394" w:rsidRPr="00592674">
          <w:rPr>
            <w:sz w:val="20"/>
            <w:szCs w:val="20"/>
          </w:rPr>
          <w:t>Steve McNeill</w:t>
        </w:r>
      </w:sdtContent>
    </w:sdt>
    <w:r w:rsidR="00413394" w:rsidRPr="00592674">
      <w:rPr>
        <w:sz w:val="20"/>
        <w:szCs w:val="20"/>
      </w:rPr>
      <w:ptab w:relativeTo="margin" w:alignment="center" w:leader="none"/>
    </w:r>
    <w:sdt>
      <w:sdtPr>
        <w:rPr>
          <w:sz w:val="20"/>
          <w:szCs w:val="20"/>
        </w:rPr>
        <w:alias w:val="Title"/>
        <w:tag w:val=""/>
        <w:id w:val="1687014919"/>
        <w:placeholder>
          <w:docPart w:val="2DBA237D95EA48FCA58FF1BFB9A64157"/>
        </w:placeholder>
        <w:dataBinding w:prefixMappings="xmlns:ns0='http://purl.org/dc/elements/1.1/' xmlns:ns1='http://schemas.openxmlformats.org/package/2006/metadata/core-properties' " w:xpath="/ns1:coreProperties[1]/ns0:title[1]" w:storeItemID="{6C3C8BC8-F283-45AE-878A-BAB7291924A1}"/>
        <w:text/>
      </w:sdtPr>
      <w:sdtContent>
        <w:r w:rsidR="00B3507D">
          <w:rPr>
            <w:sz w:val="20"/>
            <w:szCs w:val="20"/>
          </w:rPr>
          <w:t>TBD</w:t>
        </w:r>
      </w:sdtContent>
    </w:sdt>
    <w:r w:rsidR="00413394" w:rsidRPr="00592674">
      <w:rPr>
        <w:sz w:val="20"/>
        <w:szCs w:val="20"/>
      </w:rPr>
      <w:ptab w:relativeTo="margin" w:alignment="right" w:leader="none"/>
    </w:r>
    <w:r w:rsidR="00413394" w:rsidRPr="00592674">
      <w:rPr>
        <w:sz w:val="20"/>
        <w:szCs w:val="20"/>
      </w:rPr>
      <w:t xml:space="preserve">Page </w:t>
    </w:r>
    <w:r w:rsidR="00413394" w:rsidRPr="00592674">
      <w:rPr>
        <w:sz w:val="20"/>
        <w:szCs w:val="20"/>
      </w:rPr>
      <w:fldChar w:fldCharType="begin"/>
    </w:r>
    <w:r w:rsidR="00413394" w:rsidRPr="00592674">
      <w:rPr>
        <w:sz w:val="20"/>
        <w:szCs w:val="20"/>
      </w:rPr>
      <w:instrText xml:space="preserve"> PAGE  \* Arabic  \* MERGEFORMAT </w:instrText>
    </w:r>
    <w:r w:rsidR="00413394" w:rsidRPr="00592674">
      <w:rPr>
        <w:sz w:val="20"/>
        <w:szCs w:val="20"/>
      </w:rPr>
      <w:fldChar w:fldCharType="separate"/>
    </w:r>
    <w:r w:rsidR="00413394" w:rsidRPr="00592674">
      <w:rPr>
        <w:noProof/>
        <w:sz w:val="20"/>
        <w:szCs w:val="20"/>
      </w:rPr>
      <w:t>2</w:t>
    </w:r>
    <w:r w:rsidR="00413394" w:rsidRPr="00592674">
      <w:rPr>
        <w:sz w:val="20"/>
        <w:szCs w:val="20"/>
      </w:rPr>
      <w:fldChar w:fldCharType="end"/>
    </w:r>
    <w:r w:rsidR="00413394" w:rsidRPr="00592674">
      <w:rPr>
        <w:sz w:val="20"/>
        <w:szCs w:val="20"/>
      </w:rPr>
      <w:t xml:space="preserve"> of </w:t>
    </w:r>
    <w:r w:rsidR="00B3507D" w:rsidRPr="00592674">
      <w:rPr>
        <w:sz w:val="20"/>
        <w:szCs w:val="20"/>
      </w:rPr>
      <w:fldChar w:fldCharType="begin"/>
    </w:r>
    <w:r w:rsidR="00B3507D" w:rsidRPr="00592674">
      <w:rPr>
        <w:sz w:val="20"/>
        <w:szCs w:val="20"/>
      </w:rPr>
      <w:instrText xml:space="preserve"> NUMPAGES  \* Arabic  \* MERGEFORMAT </w:instrText>
    </w:r>
    <w:r w:rsidR="00B3507D" w:rsidRPr="00592674">
      <w:rPr>
        <w:sz w:val="20"/>
        <w:szCs w:val="20"/>
      </w:rPr>
      <w:fldChar w:fldCharType="separate"/>
    </w:r>
    <w:r w:rsidR="00413394" w:rsidRPr="00592674">
      <w:rPr>
        <w:noProof/>
        <w:sz w:val="20"/>
        <w:szCs w:val="20"/>
      </w:rPr>
      <w:t>2</w:t>
    </w:r>
    <w:r w:rsidR="00B3507D" w:rsidRPr="00592674">
      <w:rPr>
        <w:noProof/>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4C6920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AF0E6C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B887FC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DA7A093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6E6A5FE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DEEA4E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74A4E6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526DA8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2287E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5381FBE"/>
    <w:lvl w:ilvl="0">
      <w:start w:val="1"/>
      <w:numFmt w:val="bullet"/>
      <w:lvlText w:val=""/>
      <w:lvlJc w:val="left"/>
      <w:pPr>
        <w:tabs>
          <w:tab w:val="num" w:pos="360"/>
        </w:tabs>
        <w:ind w:left="360" w:hanging="360"/>
      </w:pPr>
      <w:rPr>
        <w:rFonts w:ascii="Symbol" w:hAnsi="Symbol" w:hint="default"/>
      </w:rPr>
    </w:lvl>
  </w:abstractNum>
  <w:num w:numId="1" w16cid:durableId="799303766">
    <w:abstractNumId w:val="9"/>
  </w:num>
  <w:num w:numId="2" w16cid:durableId="1665622445">
    <w:abstractNumId w:val="7"/>
  </w:num>
  <w:num w:numId="3" w16cid:durableId="1789660092">
    <w:abstractNumId w:val="6"/>
  </w:num>
  <w:num w:numId="4" w16cid:durableId="472258487">
    <w:abstractNumId w:val="5"/>
  </w:num>
  <w:num w:numId="5" w16cid:durableId="376704896">
    <w:abstractNumId w:val="4"/>
  </w:num>
  <w:num w:numId="6" w16cid:durableId="650447478">
    <w:abstractNumId w:val="8"/>
  </w:num>
  <w:num w:numId="7" w16cid:durableId="19941042">
    <w:abstractNumId w:val="3"/>
  </w:num>
  <w:num w:numId="8" w16cid:durableId="87163638">
    <w:abstractNumId w:val="2"/>
  </w:num>
  <w:num w:numId="9" w16cid:durableId="755515461">
    <w:abstractNumId w:val="1"/>
  </w:num>
  <w:num w:numId="10" w16cid:durableId="11915268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proofState w:spelling="clean" w:grammar="clean"/>
  <w:attachedTemplate r:id="rId1"/>
  <w:stylePaneFormatFilter w:val="1124" w:allStyles="0" w:customStyles="0" w:latentStyles="1" w:stylesInUse="0" w:headingStyles="1" w:numberingStyles="0" w:tableStyles="0" w:directFormattingOnRuns="1" w:directFormattingOnParagraphs="0" w:directFormattingOnNumbering="0" w:directFormattingOnTables="0" w:clearFormatting="1" w:top3HeadingStyles="0" w:visibleStyles="0" w:alternateStyleNames="0"/>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507D"/>
    <w:rsid w:val="00015174"/>
    <w:rsid w:val="00016465"/>
    <w:rsid w:val="00022C97"/>
    <w:rsid w:val="0002366F"/>
    <w:rsid w:val="00030905"/>
    <w:rsid w:val="0003116F"/>
    <w:rsid w:val="00031E2D"/>
    <w:rsid w:val="00033EB3"/>
    <w:rsid w:val="00050256"/>
    <w:rsid w:val="00053849"/>
    <w:rsid w:val="0005626A"/>
    <w:rsid w:val="0007158B"/>
    <w:rsid w:val="0007188D"/>
    <w:rsid w:val="00071DF7"/>
    <w:rsid w:val="0007380A"/>
    <w:rsid w:val="000824AF"/>
    <w:rsid w:val="00084D93"/>
    <w:rsid w:val="0009789D"/>
    <w:rsid w:val="000A2A7D"/>
    <w:rsid w:val="000A4487"/>
    <w:rsid w:val="000A79DF"/>
    <w:rsid w:val="000B1962"/>
    <w:rsid w:val="000B7DD1"/>
    <w:rsid w:val="000C5FBF"/>
    <w:rsid w:val="000E20EC"/>
    <w:rsid w:val="000E6297"/>
    <w:rsid w:val="000F1E3C"/>
    <w:rsid w:val="00102945"/>
    <w:rsid w:val="00105CD6"/>
    <w:rsid w:val="00110A97"/>
    <w:rsid w:val="00124629"/>
    <w:rsid w:val="0012616A"/>
    <w:rsid w:val="00133980"/>
    <w:rsid w:val="00144B26"/>
    <w:rsid w:val="001450B3"/>
    <w:rsid w:val="0015081A"/>
    <w:rsid w:val="001551F4"/>
    <w:rsid w:val="00156CD8"/>
    <w:rsid w:val="0016127A"/>
    <w:rsid w:val="001774C3"/>
    <w:rsid w:val="00180A42"/>
    <w:rsid w:val="00182834"/>
    <w:rsid w:val="001911EA"/>
    <w:rsid w:val="001959B5"/>
    <w:rsid w:val="001A000B"/>
    <w:rsid w:val="001A00A7"/>
    <w:rsid w:val="001A013A"/>
    <w:rsid w:val="001A623F"/>
    <w:rsid w:val="001B2E3C"/>
    <w:rsid w:val="001C2FB1"/>
    <w:rsid w:val="001C7E0F"/>
    <w:rsid w:val="001D194C"/>
    <w:rsid w:val="001E1BB3"/>
    <w:rsid w:val="001E28A4"/>
    <w:rsid w:val="001E2B53"/>
    <w:rsid w:val="001E335F"/>
    <w:rsid w:val="001F011C"/>
    <w:rsid w:val="001F0D65"/>
    <w:rsid w:val="001F63AD"/>
    <w:rsid w:val="00205BE7"/>
    <w:rsid w:val="00213518"/>
    <w:rsid w:val="00216053"/>
    <w:rsid w:val="00221814"/>
    <w:rsid w:val="00225265"/>
    <w:rsid w:val="00232B8E"/>
    <w:rsid w:val="00236717"/>
    <w:rsid w:val="00245307"/>
    <w:rsid w:val="00252D57"/>
    <w:rsid w:val="00255B20"/>
    <w:rsid w:val="00275CEE"/>
    <w:rsid w:val="002956D6"/>
    <w:rsid w:val="002B1A39"/>
    <w:rsid w:val="002B4BE9"/>
    <w:rsid w:val="002D37AC"/>
    <w:rsid w:val="002E7D1E"/>
    <w:rsid w:val="00316E9A"/>
    <w:rsid w:val="00331F31"/>
    <w:rsid w:val="00345D01"/>
    <w:rsid w:val="00353223"/>
    <w:rsid w:val="0036512C"/>
    <w:rsid w:val="00366F6F"/>
    <w:rsid w:val="0037558D"/>
    <w:rsid w:val="00387544"/>
    <w:rsid w:val="00390FF0"/>
    <w:rsid w:val="00394A59"/>
    <w:rsid w:val="00396E72"/>
    <w:rsid w:val="003A46D8"/>
    <w:rsid w:val="003B1ED5"/>
    <w:rsid w:val="003B3BE2"/>
    <w:rsid w:val="003B45C1"/>
    <w:rsid w:val="003C30EF"/>
    <w:rsid w:val="003C5597"/>
    <w:rsid w:val="003E514B"/>
    <w:rsid w:val="003E5239"/>
    <w:rsid w:val="003F2075"/>
    <w:rsid w:val="003F3A9F"/>
    <w:rsid w:val="003F536B"/>
    <w:rsid w:val="003F64BC"/>
    <w:rsid w:val="00405975"/>
    <w:rsid w:val="00406342"/>
    <w:rsid w:val="00413394"/>
    <w:rsid w:val="00422FAD"/>
    <w:rsid w:val="00423C9A"/>
    <w:rsid w:val="00426676"/>
    <w:rsid w:val="00436AEB"/>
    <w:rsid w:val="004426F0"/>
    <w:rsid w:val="004427A0"/>
    <w:rsid w:val="00443DAD"/>
    <w:rsid w:val="00461CC2"/>
    <w:rsid w:val="00461FA9"/>
    <w:rsid w:val="00466D21"/>
    <w:rsid w:val="00472970"/>
    <w:rsid w:val="0047311F"/>
    <w:rsid w:val="00473227"/>
    <w:rsid w:val="00475EA0"/>
    <w:rsid w:val="00477323"/>
    <w:rsid w:val="00480355"/>
    <w:rsid w:val="004814AE"/>
    <w:rsid w:val="004819DC"/>
    <w:rsid w:val="004B319C"/>
    <w:rsid w:val="004B7C72"/>
    <w:rsid w:val="004C3BF8"/>
    <w:rsid w:val="004C70BC"/>
    <w:rsid w:val="004E0A9E"/>
    <w:rsid w:val="004E3471"/>
    <w:rsid w:val="004F3B61"/>
    <w:rsid w:val="005052D1"/>
    <w:rsid w:val="0051282A"/>
    <w:rsid w:val="00520281"/>
    <w:rsid w:val="0053157E"/>
    <w:rsid w:val="0054215B"/>
    <w:rsid w:val="005444D9"/>
    <w:rsid w:val="00547381"/>
    <w:rsid w:val="005647D4"/>
    <w:rsid w:val="00565C1D"/>
    <w:rsid w:val="00582EB7"/>
    <w:rsid w:val="00586091"/>
    <w:rsid w:val="00592674"/>
    <w:rsid w:val="00595D6C"/>
    <w:rsid w:val="005964EC"/>
    <w:rsid w:val="005A027C"/>
    <w:rsid w:val="005A1485"/>
    <w:rsid w:val="005B0E6C"/>
    <w:rsid w:val="005B7EF2"/>
    <w:rsid w:val="005D15F4"/>
    <w:rsid w:val="005D1C7C"/>
    <w:rsid w:val="005E108C"/>
    <w:rsid w:val="005E66E9"/>
    <w:rsid w:val="005E6BE6"/>
    <w:rsid w:val="005E6C36"/>
    <w:rsid w:val="00600FCC"/>
    <w:rsid w:val="00604E7C"/>
    <w:rsid w:val="00615077"/>
    <w:rsid w:val="00616EBF"/>
    <w:rsid w:val="00630280"/>
    <w:rsid w:val="00643A50"/>
    <w:rsid w:val="0064615E"/>
    <w:rsid w:val="00650A7C"/>
    <w:rsid w:val="00655D4D"/>
    <w:rsid w:val="00683B85"/>
    <w:rsid w:val="006B0EE1"/>
    <w:rsid w:val="006B184F"/>
    <w:rsid w:val="006C23A3"/>
    <w:rsid w:val="006C428D"/>
    <w:rsid w:val="006D244C"/>
    <w:rsid w:val="006D3DFA"/>
    <w:rsid w:val="006D7029"/>
    <w:rsid w:val="006E0CA3"/>
    <w:rsid w:val="006E203E"/>
    <w:rsid w:val="006E4F31"/>
    <w:rsid w:val="006F36F8"/>
    <w:rsid w:val="006F3897"/>
    <w:rsid w:val="006F456D"/>
    <w:rsid w:val="006F7504"/>
    <w:rsid w:val="00702642"/>
    <w:rsid w:val="00705B67"/>
    <w:rsid w:val="00722408"/>
    <w:rsid w:val="00731B18"/>
    <w:rsid w:val="007408F5"/>
    <w:rsid w:val="0074589B"/>
    <w:rsid w:val="007521D6"/>
    <w:rsid w:val="00765386"/>
    <w:rsid w:val="007663FC"/>
    <w:rsid w:val="00770A36"/>
    <w:rsid w:val="00786B1E"/>
    <w:rsid w:val="00787A88"/>
    <w:rsid w:val="00790796"/>
    <w:rsid w:val="0079338B"/>
    <w:rsid w:val="00796D4B"/>
    <w:rsid w:val="0079713E"/>
    <w:rsid w:val="007B0B3E"/>
    <w:rsid w:val="007B0F50"/>
    <w:rsid w:val="007B3719"/>
    <w:rsid w:val="007B4BDA"/>
    <w:rsid w:val="007B788E"/>
    <w:rsid w:val="007C0B13"/>
    <w:rsid w:val="007C4392"/>
    <w:rsid w:val="007C6FA7"/>
    <w:rsid w:val="007D0736"/>
    <w:rsid w:val="007D5FCF"/>
    <w:rsid w:val="007D7F13"/>
    <w:rsid w:val="007E3CF9"/>
    <w:rsid w:val="007F5997"/>
    <w:rsid w:val="00800E40"/>
    <w:rsid w:val="0080249B"/>
    <w:rsid w:val="00802EB0"/>
    <w:rsid w:val="00804EE7"/>
    <w:rsid w:val="0080629E"/>
    <w:rsid w:val="00807056"/>
    <w:rsid w:val="00831AAD"/>
    <w:rsid w:val="008348D5"/>
    <w:rsid w:val="00835C8E"/>
    <w:rsid w:val="00837E54"/>
    <w:rsid w:val="00845622"/>
    <w:rsid w:val="00853B37"/>
    <w:rsid w:val="00855601"/>
    <w:rsid w:val="00857BA1"/>
    <w:rsid w:val="00860ED8"/>
    <w:rsid w:val="00863061"/>
    <w:rsid w:val="00864ABB"/>
    <w:rsid w:val="00866638"/>
    <w:rsid w:val="00872848"/>
    <w:rsid w:val="00874F65"/>
    <w:rsid w:val="00875A17"/>
    <w:rsid w:val="00875EF5"/>
    <w:rsid w:val="00887FA4"/>
    <w:rsid w:val="00893616"/>
    <w:rsid w:val="008966C8"/>
    <w:rsid w:val="008A29D5"/>
    <w:rsid w:val="008A303F"/>
    <w:rsid w:val="008C0119"/>
    <w:rsid w:val="008C3F9E"/>
    <w:rsid w:val="008C6576"/>
    <w:rsid w:val="008C6592"/>
    <w:rsid w:val="008C7C52"/>
    <w:rsid w:val="008E2A83"/>
    <w:rsid w:val="008E2BCD"/>
    <w:rsid w:val="008E60BB"/>
    <w:rsid w:val="008E74C6"/>
    <w:rsid w:val="00901F96"/>
    <w:rsid w:val="009079A0"/>
    <w:rsid w:val="009165B0"/>
    <w:rsid w:val="00916AC0"/>
    <w:rsid w:val="009229C5"/>
    <w:rsid w:val="00930D36"/>
    <w:rsid w:val="00930EC8"/>
    <w:rsid w:val="00932594"/>
    <w:rsid w:val="009356CF"/>
    <w:rsid w:val="009467C3"/>
    <w:rsid w:val="0095240A"/>
    <w:rsid w:val="00954515"/>
    <w:rsid w:val="009572D7"/>
    <w:rsid w:val="009611A7"/>
    <w:rsid w:val="00962D0C"/>
    <w:rsid w:val="00964129"/>
    <w:rsid w:val="00964BDF"/>
    <w:rsid w:val="00967EED"/>
    <w:rsid w:val="009717A9"/>
    <w:rsid w:val="0099024F"/>
    <w:rsid w:val="00990DC5"/>
    <w:rsid w:val="009963D3"/>
    <w:rsid w:val="009A21FA"/>
    <w:rsid w:val="009A7ED6"/>
    <w:rsid w:val="009D3DFA"/>
    <w:rsid w:val="009D474A"/>
    <w:rsid w:val="009D5EC0"/>
    <w:rsid w:val="009E41FD"/>
    <w:rsid w:val="00A122AB"/>
    <w:rsid w:val="00A311C0"/>
    <w:rsid w:val="00A3732D"/>
    <w:rsid w:val="00A448F5"/>
    <w:rsid w:val="00A50436"/>
    <w:rsid w:val="00A5394D"/>
    <w:rsid w:val="00A56A44"/>
    <w:rsid w:val="00A62BBB"/>
    <w:rsid w:val="00A97883"/>
    <w:rsid w:val="00AA1181"/>
    <w:rsid w:val="00AA4831"/>
    <w:rsid w:val="00AA6166"/>
    <w:rsid w:val="00AA69CA"/>
    <w:rsid w:val="00AC42F8"/>
    <w:rsid w:val="00AC6400"/>
    <w:rsid w:val="00AF02E8"/>
    <w:rsid w:val="00AF3FB6"/>
    <w:rsid w:val="00AF50CA"/>
    <w:rsid w:val="00B00751"/>
    <w:rsid w:val="00B018FB"/>
    <w:rsid w:val="00B027B1"/>
    <w:rsid w:val="00B072D3"/>
    <w:rsid w:val="00B14BFD"/>
    <w:rsid w:val="00B2124C"/>
    <w:rsid w:val="00B24C52"/>
    <w:rsid w:val="00B25469"/>
    <w:rsid w:val="00B301A7"/>
    <w:rsid w:val="00B3507D"/>
    <w:rsid w:val="00B35C8B"/>
    <w:rsid w:val="00B438DE"/>
    <w:rsid w:val="00B43BCF"/>
    <w:rsid w:val="00B551A5"/>
    <w:rsid w:val="00B7529B"/>
    <w:rsid w:val="00B76F99"/>
    <w:rsid w:val="00B7729E"/>
    <w:rsid w:val="00B86645"/>
    <w:rsid w:val="00B933A5"/>
    <w:rsid w:val="00B96AB0"/>
    <w:rsid w:val="00B96CCA"/>
    <w:rsid w:val="00BB565D"/>
    <w:rsid w:val="00BB574A"/>
    <w:rsid w:val="00BC2719"/>
    <w:rsid w:val="00BC53A0"/>
    <w:rsid w:val="00BD532E"/>
    <w:rsid w:val="00BE1A74"/>
    <w:rsid w:val="00BE34EE"/>
    <w:rsid w:val="00BE3BC0"/>
    <w:rsid w:val="00BE6163"/>
    <w:rsid w:val="00BF14CB"/>
    <w:rsid w:val="00BF3C95"/>
    <w:rsid w:val="00BF4836"/>
    <w:rsid w:val="00BF6B8D"/>
    <w:rsid w:val="00C0306A"/>
    <w:rsid w:val="00C048E5"/>
    <w:rsid w:val="00C04A54"/>
    <w:rsid w:val="00C11BBF"/>
    <w:rsid w:val="00C2334A"/>
    <w:rsid w:val="00C23735"/>
    <w:rsid w:val="00C30759"/>
    <w:rsid w:val="00C37496"/>
    <w:rsid w:val="00C41766"/>
    <w:rsid w:val="00C47F0B"/>
    <w:rsid w:val="00C579B8"/>
    <w:rsid w:val="00C622C5"/>
    <w:rsid w:val="00C641C5"/>
    <w:rsid w:val="00C70F09"/>
    <w:rsid w:val="00C85DEF"/>
    <w:rsid w:val="00C907A2"/>
    <w:rsid w:val="00C92F73"/>
    <w:rsid w:val="00CA0408"/>
    <w:rsid w:val="00CA3A59"/>
    <w:rsid w:val="00CA495F"/>
    <w:rsid w:val="00CA6AED"/>
    <w:rsid w:val="00CC0F78"/>
    <w:rsid w:val="00CD454F"/>
    <w:rsid w:val="00CE0AB8"/>
    <w:rsid w:val="00CE2482"/>
    <w:rsid w:val="00CF4C68"/>
    <w:rsid w:val="00D033FA"/>
    <w:rsid w:val="00D075B3"/>
    <w:rsid w:val="00D20538"/>
    <w:rsid w:val="00D2396D"/>
    <w:rsid w:val="00D2401C"/>
    <w:rsid w:val="00D35C11"/>
    <w:rsid w:val="00D36842"/>
    <w:rsid w:val="00D4391A"/>
    <w:rsid w:val="00D5337F"/>
    <w:rsid w:val="00D56111"/>
    <w:rsid w:val="00D56A40"/>
    <w:rsid w:val="00D72E5C"/>
    <w:rsid w:val="00D76AD3"/>
    <w:rsid w:val="00D8080F"/>
    <w:rsid w:val="00D81052"/>
    <w:rsid w:val="00D82795"/>
    <w:rsid w:val="00D92F6D"/>
    <w:rsid w:val="00D935BA"/>
    <w:rsid w:val="00DA0BD9"/>
    <w:rsid w:val="00DA4E9B"/>
    <w:rsid w:val="00DB2422"/>
    <w:rsid w:val="00DE0B2E"/>
    <w:rsid w:val="00DE31E8"/>
    <w:rsid w:val="00DF3F52"/>
    <w:rsid w:val="00E011DD"/>
    <w:rsid w:val="00E03A9E"/>
    <w:rsid w:val="00E11138"/>
    <w:rsid w:val="00E158B1"/>
    <w:rsid w:val="00E23ACF"/>
    <w:rsid w:val="00E43FAE"/>
    <w:rsid w:val="00E47D44"/>
    <w:rsid w:val="00E5107D"/>
    <w:rsid w:val="00E523CC"/>
    <w:rsid w:val="00E52EE3"/>
    <w:rsid w:val="00E6771F"/>
    <w:rsid w:val="00E7186A"/>
    <w:rsid w:val="00E73109"/>
    <w:rsid w:val="00E75003"/>
    <w:rsid w:val="00E81635"/>
    <w:rsid w:val="00E85E3A"/>
    <w:rsid w:val="00E878DA"/>
    <w:rsid w:val="00E91535"/>
    <w:rsid w:val="00EA355E"/>
    <w:rsid w:val="00EA6CE5"/>
    <w:rsid w:val="00EC0DE4"/>
    <w:rsid w:val="00EC17D4"/>
    <w:rsid w:val="00EE1269"/>
    <w:rsid w:val="00EE1B31"/>
    <w:rsid w:val="00EE479F"/>
    <w:rsid w:val="00EF0EEB"/>
    <w:rsid w:val="00EF2DDA"/>
    <w:rsid w:val="00EF6C51"/>
    <w:rsid w:val="00F06A1A"/>
    <w:rsid w:val="00F074C5"/>
    <w:rsid w:val="00F12AAC"/>
    <w:rsid w:val="00F20CB3"/>
    <w:rsid w:val="00F301CE"/>
    <w:rsid w:val="00F538A8"/>
    <w:rsid w:val="00F56268"/>
    <w:rsid w:val="00F72553"/>
    <w:rsid w:val="00F73AC3"/>
    <w:rsid w:val="00F747A8"/>
    <w:rsid w:val="00F74D00"/>
    <w:rsid w:val="00F853AC"/>
    <w:rsid w:val="00F90B3A"/>
    <w:rsid w:val="00F97852"/>
    <w:rsid w:val="00FD5C74"/>
    <w:rsid w:val="00FD6766"/>
    <w:rsid w:val="00FE09DB"/>
    <w:rsid w:val="00FF3033"/>
    <w:rsid w:val="00FF54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103FAC"/>
  <w15:chartTrackingRefBased/>
  <w15:docId w15:val="{B320C026-8CBB-4BB0-8B77-23BC4ADD3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2674"/>
    <w:rPr>
      <w:rFonts w:ascii="Times New Roman" w:hAnsi="Times New Roman"/>
      <w:sz w:val="28"/>
    </w:rPr>
  </w:style>
  <w:style w:type="paragraph" w:styleId="Heading1">
    <w:name w:val="heading 1"/>
    <w:basedOn w:val="Normal"/>
    <w:next w:val="Normal"/>
    <w:link w:val="Heading1Char"/>
    <w:autoRedefine/>
    <w:uiPriority w:val="9"/>
    <w:qFormat/>
    <w:rsid w:val="00592674"/>
    <w:pPr>
      <w:keepNext/>
      <w:keepLines/>
      <w:spacing w:before="240" w:after="0" w:line="360" w:lineRule="auto"/>
      <w:jc w:val="center"/>
      <w:outlineLvl w:val="0"/>
    </w:pPr>
    <w:rPr>
      <w:rFonts w:asciiTheme="majorHAnsi" w:eastAsiaTheme="majorEastAsia" w:hAnsiTheme="majorHAnsi" w:cstheme="majorBidi"/>
      <w:color w:val="2F5496" w:themeColor="accent1" w:themeShade="BF"/>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33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3394"/>
  </w:style>
  <w:style w:type="paragraph" w:styleId="Footer">
    <w:name w:val="footer"/>
    <w:basedOn w:val="Normal"/>
    <w:link w:val="FooterChar"/>
    <w:uiPriority w:val="99"/>
    <w:unhideWhenUsed/>
    <w:rsid w:val="004133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3394"/>
  </w:style>
  <w:style w:type="character" w:styleId="PlaceholderText">
    <w:name w:val="Placeholder Text"/>
    <w:basedOn w:val="DefaultParagraphFont"/>
    <w:uiPriority w:val="99"/>
    <w:semiHidden/>
    <w:rsid w:val="00413394"/>
    <w:rPr>
      <w:color w:val="808080"/>
    </w:rPr>
  </w:style>
  <w:style w:type="character" w:customStyle="1" w:styleId="Heading1Char">
    <w:name w:val="Heading 1 Char"/>
    <w:basedOn w:val="DefaultParagraphFont"/>
    <w:link w:val="Heading1"/>
    <w:uiPriority w:val="9"/>
    <w:rsid w:val="00592674"/>
    <w:rPr>
      <w:rFonts w:asciiTheme="majorHAnsi" w:eastAsiaTheme="majorEastAsia" w:hAnsiTheme="majorHAnsi" w:cstheme="majorBidi"/>
      <w:color w:val="2F5496" w:themeColor="accent1" w:themeShade="BF"/>
      <w:sz w:val="24"/>
      <w:szCs w:val="24"/>
      <w:u w:val="single"/>
    </w:rPr>
  </w:style>
  <w:style w:type="paragraph" w:styleId="TOCHeading">
    <w:name w:val="TOC Heading"/>
    <w:basedOn w:val="Heading1"/>
    <w:next w:val="Normal"/>
    <w:uiPriority w:val="39"/>
    <w:unhideWhenUsed/>
    <w:qFormat/>
    <w:rsid w:val="00F853AC"/>
    <w:pPr>
      <w:outlineLvl w:val="9"/>
    </w:pPr>
    <w:rPr>
      <w:lang w:eastAsia="en-US"/>
    </w:rPr>
  </w:style>
  <w:style w:type="paragraph" w:styleId="TOC1">
    <w:name w:val="toc 1"/>
    <w:basedOn w:val="Normal"/>
    <w:next w:val="Normal"/>
    <w:autoRedefine/>
    <w:uiPriority w:val="39"/>
    <w:unhideWhenUsed/>
    <w:rsid w:val="00F853AC"/>
    <w:pPr>
      <w:spacing w:after="100"/>
    </w:pPr>
  </w:style>
  <w:style w:type="character" w:styleId="Hyperlink">
    <w:name w:val="Hyperlink"/>
    <w:basedOn w:val="DefaultParagraphFont"/>
    <w:uiPriority w:val="99"/>
    <w:unhideWhenUsed/>
    <w:rsid w:val="00F853A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e_r\Documents\Custom%20Office%20Templates\Novel%20Custom%20Template%20Revise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DBA237D95EA48FCA58FF1BFB9A64157"/>
        <w:category>
          <w:name w:val="General"/>
          <w:gallery w:val="placeholder"/>
        </w:category>
        <w:types>
          <w:type w:val="bbPlcHdr"/>
        </w:types>
        <w:behaviors>
          <w:behavior w:val="content"/>
        </w:behaviors>
        <w:guid w:val="{E838C3CE-0DFE-4016-BFCF-29B97B421455}"/>
      </w:docPartPr>
      <w:docPartBody>
        <w:p w:rsidR="007A24A8" w:rsidRDefault="00000000">
          <w:pPr>
            <w:pStyle w:val="2DBA237D95EA48FCA58FF1BFB9A64157"/>
          </w:pPr>
          <w:r w:rsidRPr="00835C4C">
            <w:rPr>
              <w:rStyle w:val="PlaceholderText"/>
            </w:rPr>
            <w:t>[Title]</w:t>
          </w:r>
        </w:p>
      </w:docPartBody>
    </w:docPart>
    <w:docPart>
      <w:docPartPr>
        <w:name w:val="EFEC33EB69384BB5BB755017031A3069"/>
        <w:category>
          <w:name w:val="General"/>
          <w:gallery w:val="placeholder"/>
        </w:category>
        <w:types>
          <w:type w:val="bbPlcHdr"/>
        </w:types>
        <w:behaviors>
          <w:behavior w:val="content"/>
        </w:behaviors>
        <w:guid w:val="{B804140F-61FF-48FF-878F-7BEA1D6904DC}"/>
      </w:docPartPr>
      <w:docPartBody>
        <w:p w:rsidR="007A24A8" w:rsidRDefault="00000000">
          <w:pPr>
            <w:pStyle w:val="EFEC33EB69384BB5BB755017031A3069"/>
          </w:pPr>
          <w:r w:rsidRPr="00835C4C">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4A8"/>
    <w:rsid w:val="007A24A8"/>
    <w:rsid w:val="007B21D3"/>
    <w:rsid w:val="00E718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2DBA237D95EA48FCA58FF1BFB9A64157">
    <w:name w:val="2DBA237D95EA48FCA58FF1BFB9A64157"/>
  </w:style>
  <w:style w:type="paragraph" w:customStyle="1" w:styleId="EFEC33EB69384BB5BB755017031A3069">
    <w:name w:val="EFEC33EB69384BB5BB755017031A30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54EF57-E01A-4AC5-8B90-6DDE99B0D6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Novel Custom Template Revised.dotx</Template>
  <TotalTime>248</TotalTime>
  <Pages>12</Pages>
  <Words>2626</Words>
  <Characters>14972</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TBD</dc:title>
  <dc:subject/>
  <dc:creator>Steve McNeill</dc:creator>
  <cp:keywords/>
  <dc:description/>
  <cp:lastModifiedBy>Steve McNeill</cp:lastModifiedBy>
  <cp:revision>104</cp:revision>
  <dcterms:created xsi:type="dcterms:W3CDTF">2022-08-26T00:00:00Z</dcterms:created>
  <dcterms:modified xsi:type="dcterms:W3CDTF">2022-10-23T13:31:00Z</dcterms:modified>
</cp:coreProperties>
</file>