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FE93D" w14:textId="06345B3B" w:rsidR="00F853AC" w:rsidRDefault="00000000" w:rsidP="001911EA">
      <w:pPr>
        <w:jc w:val="center"/>
      </w:pPr>
      <w:sdt>
        <w:sdtPr>
          <w:alias w:val="Title"/>
          <w:tag w:val=""/>
          <w:id w:val="1139306528"/>
          <w:placeholder>
            <w:docPart w:val="D1B47207C62B41A5917323F81A6AB51E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922CEE">
            <w:t>Servant of Chaos</w:t>
          </w:r>
        </w:sdtContent>
      </w:sdt>
    </w:p>
    <w:p w14:paraId="74B3A46C" w14:textId="77777777" w:rsidR="001911EA" w:rsidRPr="00592674" w:rsidRDefault="001911EA" w:rsidP="001911EA">
      <w:pPr>
        <w:jc w:val="center"/>
        <w:rPr>
          <w:sz w:val="24"/>
          <w:szCs w:val="24"/>
        </w:rPr>
      </w:pPr>
      <w:r w:rsidRPr="00592674">
        <w:rPr>
          <w:sz w:val="24"/>
          <w:szCs w:val="24"/>
        </w:rPr>
        <w:t xml:space="preserve">By </w:t>
      </w:r>
      <w:sdt>
        <w:sdtPr>
          <w:rPr>
            <w:sz w:val="24"/>
            <w:szCs w:val="24"/>
          </w:rPr>
          <w:alias w:val="Author"/>
          <w:tag w:val=""/>
          <w:id w:val="3027515"/>
          <w:placeholder>
            <w:docPart w:val="17274D7FB8FF43E4BB8D3C6DC93DEAED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r w:rsidR="00F853AC" w:rsidRPr="00592674">
            <w:rPr>
              <w:sz w:val="24"/>
              <w:szCs w:val="24"/>
            </w:rPr>
            <w:t>Steve McNeill</w:t>
          </w:r>
        </w:sdtContent>
      </w:sdt>
    </w:p>
    <w:p w14:paraId="2AB7A637" w14:textId="77777777" w:rsidR="001911EA" w:rsidRDefault="001911EA" w:rsidP="00F853AC">
      <w:pPr>
        <w:sectPr w:rsidR="001911EA" w:rsidSect="00F853AC">
          <w:headerReference w:type="default" r:id="rId8"/>
          <w:pgSz w:w="7200" w:h="11520" w:code="119"/>
          <w:pgMar w:top="720" w:right="720" w:bottom="720" w:left="720" w:header="720" w:footer="720" w:gutter="0"/>
          <w:cols w:space="720"/>
          <w:vAlign w:val="center"/>
          <w:titlePg/>
          <w:docGrid w:linePitch="360"/>
        </w:sectPr>
      </w:pPr>
    </w:p>
    <w:sdt>
      <w:sdtPr>
        <w:rPr>
          <w:rFonts w:ascii="Times New Roman" w:eastAsiaTheme="minorEastAsia" w:hAnsi="Times New Roman" w:cstheme="minorBidi"/>
          <w:color w:val="auto"/>
          <w:sz w:val="28"/>
          <w:szCs w:val="22"/>
          <w:u w:val="none"/>
          <w:lang w:eastAsia="ja-JP"/>
        </w:rPr>
        <w:id w:val="-1822886272"/>
        <w:docPartObj>
          <w:docPartGallery w:val="Table of Contents"/>
          <w:docPartUnique/>
        </w:docPartObj>
      </w:sdtPr>
      <w:sdtEndPr>
        <w:rPr>
          <w:b/>
          <w:bCs/>
          <w:noProof/>
          <w:sz w:val="20"/>
          <w:szCs w:val="20"/>
        </w:rPr>
      </w:sdtEndPr>
      <w:sdtContent>
        <w:p w14:paraId="627063DF" w14:textId="77777777" w:rsidR="00F853AC" w:rsidRPr="00592674" w:rsidRDefault="00F853AC" w:rsidP="00592674">
          <w:pPr>
            <w:pStyle w:val="TOCHeading"/>
          </w:pPr>
          <w:r w:rsidRPr="00592674">
            <w:t>Table of Contents</w:t>
          </w:r>
        </w:p>
        <w:p w14:paraId="0D9305FE" w14:textId="06B44479" w:rsidR="00E81FBC" w:rsidRDefault="00F853AC">
          <w:pPr>
            <w:pStyle w:val="TOC1"/>
            <w:tabs>
              <w:tab w:val="right" w:leader="dot" w:pos="5750"/>
            </w:tabs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r w:rsidRPr="00592674">
            <w:rPr>
              <w:sz w:val="20"/>
              <w:szCs w:val="20"/>
            </w:rPr>
            <w:fldChar w:fldCharType="begin"/>
          </w:r>
          <w:r w:rsidRPr="00592674">
            <w:rPr>
              <w:sz w:val="20"/>
              <w:szCs w:val="20"/>
            </w:rPr>
            <w:instrText xml:space="preserve"> TOC \o "1-3" \h \z \u </w:instrText>
          </w:r>
          <w:r w:rsidRPr="00592674">
            <w:rPr>
              <w:sz w:val="20"/>
              <w:szCs w:val="20"/>
            </w:rPr>
            <w:fldChar w:fldCharType="separate"/>
          </w:r>
          <w:hyperlink w:anchor="_Toc143325939" w:history="1">
            <w:r w:rsidR="00E81FBC" w:rsidRPr="00F17153">
              <w:rPr>
                <w:rStyle w:val="Hyperlink"/>
                <w:noProof/>
              </w:rPr>
              <w:t>Prologue:</w:t>
            </w:r>
            <w:r w:rsidR="00E81FBC">
              <w:rPr>
                <w:noProof/>
                <w:webHidden/>
              </w:rPr>
              <w:tab/>
            </w:r>
            <w:r w:rsidR="00E81FBC">
              <w:rPr>
                <w:noProof/>
                <w:webHidden/>
              </w:rPr>
              <w:fldChar w:fldCharType="begin"/>
            </w:r>
            <w:r w:rsidR="00E81FBC">
              <w:rPr>
                <w:noProof/>
                <w:webHidden/>
              </w:rPr>
              <w:instrText xml:space="preserve"> PAGEREF _Toc143325939 \h </w:instrText>
            </w:r>
            <w:r w:rsidR="00E81FBC">
              <w:rPr>
                <w:noProof/>
                <w:webHidden/>
              </w:rPr>
            </w:r>
            <w:r w:rsidR="00E81FBC">
              <w:rPr>
                <w:noProof/>
                <w:webHidden/>
              </w:rPr>
              <w:fldChar w:fldCharType="separate"/>
            </w:r>
            <w:r w:rsidR="00E81FBC">
              <w:rPr>
                <w:noProof/>
                <w:webHidden/>
              </w:rPr>
              <w:t>3</w:t>
            </w:r>
            <w:r w:rsidR="00E81FBC">
              <w:rPr>
                <w:noProof/>
                <w:webHidden/>
              </w:rPr>
              <w:fldChar w:fldCharType="end"/>
            </w:r>
          </w:hyperlink>
        </w:p>
        <w:p w14:paraId="5C59A8FA" w14:textId="205D17AE" w:rsidR="00E81FBC" w:rsidRDefault="00000000">
          <w:pPr>
            <w:pStyle w:val="TOC1"/>
            <w:tabs>
              <w:tab w:val="right" w:leader="dot" w:pos="5750"/>
            </w:tabs>
            <w:rPr>
              <w:rFonts w:asciiTheme="minorHAnsi" w:hAnsiTheme="minorHAnsi"/>
              <w:noProof/>
              <w:kern w:val="2"/>
              <w:sz w:val="22"/>
              <w14:ligatures w14:val="standardContextual"/>
            </w:rPr>
          </w:pPr>
          <w:hyperlink w:anchor="_Toc143325940" w:history="1">
            <w:r w:rsidR="00E81FBC" w:rsidRPr="00F17153">
              <w:rPr>
                <w:rStyle w:val="Hyperlink"/>
                <w:noProof/>
              </w:rPr>
              <w:t>Chapter</w:t>
            </w:r>
            <w:r w:rsidR="00E81FBC">
              <w:rPr>
                <w:noProof/>
                <w:webHidden/>
              </w:rPr>
              <w:tab/>
            </w:r>
            <w:r w:rsidR="00E81FBC">
              <w:rPr>
                <w:noProof/>
                <w:webHidden/>
              </w:rPr>
              <w:fldChar w:fldCharType="begin"/>
            </w:r>
            <w:r w:rsidR="00E81FBC">
              <w:rPr>
                <w:noProof/>
                <w:webHidden/>
              </w:rPr>
              <w:instrText xml:space="preserve"> PAGEREF _Toc143325940 \h </w:instrText>
            </w:r>
            <w:r w:rsidR="00E81FBC">
              <w:rPr>
                <w:noProof/>
                <w:webHidden/>
              </w:rPr>
            </w:r>
            <w:r w:rsidR="00E81FBC">
              <w:rPr>
                <w:noProof/>
                <w:webHidden/>
              </w:rPr>
              <w:fldChar w:fldCharType="separate"/>
            </w:r>
            <w:r w:rsidR="00E81FBC">
              <w:rPr>
                <w:noProof/>
                <w:webHidden/>
              </w:rPr>
              <w:t>4</w:t>
            </w:r>
            <w:r w:rsidR="00E81FBC">
              <w:rPr>
                <w:noProof/>
                <w:webHidden/>
              </w:rPr>
              <w:fldChar w:fldCharType="end"/>
            </w:r>
          </w:hyperlink>
        </w:p>
        <w:p w14:paraId="79C7C799" w14:textId="76B47880" w:rsidR="00F853AC" w:rsidRPr="00592674" w:rsidRDefault="00F853AC">
          <w:pPr>
            <w:rPr>
              <w:sz w:val="20"/>
              <w:szCs w:val="20"/>
            </w:rPr>
          </w:pPr>
          <w:r w:rsidRPr="00592674">
            <w:rPr>
              <w:b/>
              <w:bCs/>
              <w:noProof/>
              <w:sz w:val="20"/>
              <w:szCs w:val="20"/>
            </w:rPr>
            <w:fldChar w:fldCharType="end"/>
          </w:r>
        </w:p>
      </w:sdtContent>
    </w:sdt>
    <w:p w14:paraId="0041236F" w14:textId="77777777" w:rsidR="00F853AC" w:rsidRDefault="00F853AC">
      <w:r>
        <w:br w:type="page"/>
      </w:r>
    </w:p>
    <w:p w14:paraId="5DF90DB3" w14:textId="437DF110" w:rsidR="00F853AC" w:rsidRPr="00592674" w:rsidRDefault="001E28A4" w:rsidP="00592674">
      <w:pPr>
        <w:pStyle w:val="Heading1"/>
      </w:pPr>
      <w:bookmarkStart w:id="0" w:name="_Toc143325939"/>
      <w:r w:rsidRPr="00592674">
        <w:t>Prologue:</w:t>
      </w:r>
      <w:bookmarkEnd w:id="0"/>
      <w:r w:rsidRPr="00592674">
        <w:t xml:space="preserve"> </w:t>
      </w:r>
      <w:r w:rsidR="00232569">
        <w:t>Knock of Destiny</w:t>
      </w:r>
    </w:p>
    <w:p w14:paraId="368F6498" w14:textId="37DAF96C" w:rsidR="001E28A4" w:rsidRPr="00592674" w:rsidRDefault="00232569" w:rsidP="001E28A4">
      <w:pPr>
        <w:rPr>
          <w:sz w:val="20"/>
          <w:szCs w:val="20"/>
        </w:rPr>
      </w:pPr>
      <w:r>
        <w:rPr>
          <w:sz w:val="20"/>
          <w:szCs w:val="20"/>
        </w:rPr>
        <w:t>“T</w:t>
      </w:r>
      <w:r w:rsidR="003A2BA2">
        <w:rPr>
          <w:sz w:val="20"/>
          <w:szCs w:val="20"/>
        </w:rPr>
        <w:t>ap…   Tap….  Tap….”</w:t>
      </w:r>
      <w:r w:rsidR="00CA57C2">
        <w:rPr>
          <w:sz w:val="20"/>
          <w:szCs w:val="20"/>
        </w:rPr>
        <w:t xml:space="preserve">  </w:t>
      </w:r>
      <w:r w:rsidR="00CC213C">
        <w:rPr>
          <w:sz w:val="20"/>
          <w:szCs w:val="20"/>
        </w:rPr>
        <w:t>The soft knocking on the giant old door</w:t>
      </w:r>
      <w:r w:rsidR="00FC6F3B">
        <w:rPr>
          <w:sz w:val="20"/>
          <w:szCs w:val="20"/>
        </w:rPr>
        <w:t xml:space="preserve"> </w:t>
      </w:r>
      <w:r w:rsidR="00CC213C">
        <w:rPr>
          <w:sz w:val="20"/>
          <w:szCs w:val="20"/>
        </w:rPr>
        <w:t>barely whisper</w:t>
      </w:r>
      <w:r w:rsidR="00FC6F3B">
        <w:rPr>
          <w:sz w:val="20"/>
          <w:szCs w:val="20"/>
        </w:rPr>
        <w:t>ed past the</w:t>
      </w:r>
      <w:r w:rsidR="008612B5">
        <w:rPr>
          <w:sz w:val="20"/>
          <w:szCs w:val="20"/>
        </w:rPr>
        <w:t xml:space="preserve"> heavy thick </w:t>
      </w:r>
      <w:r w:rsidR="00292C29">
        <w:rPr>
          <w:sz w:val="20"/>
          <w:szCs w:val="20"/>
        </w:rPr>
        <w:t xml:space="preserve">oak doors, as the young lass trembled nervously </w:t>
      </w:r>
      <w:r w:rsidR="003F38C4">
        <w:rPr>
          <w:sz w:val="20"/>
          <w:szCs w:val="20"/>
        </w:rPr>
        <w:t xml:space="preserve">outside it.  </w:t>
      </w:r>
      <w:r w:rsidR="003A2BA2">
        <w:rPr>
          <w:sz w:val="20"/>
          <w:szCs w:val="20"/>
        </w:rPr>
        <w:t xml:space="preserve"> </w:t>
      </w:r>
    </w:p>
    <w:p w14:paraId="3612F7E8" w14:textId="77777777" w:rsidR="001E28A4" w:rsidRDefault="001E28A4">
      <w:r>
        <w:br w:type="page"/>
      </w:r>
    </w:p>
    <w:p w14:paraId="10BD4D36" w14:textId="77777777" w:rsidR="001E28A4" w:rsidRDefault="001E28A4" w:rsidP="00592674">
      <w:pPr>
        <w:pStyle w:val="Heading1"/>
      </w:pPr>
      <w:bookmarkStart w:id="1" w:name="_Toc143325940"/>
      <w:r>
        <w:t>Chapter</w:t>
      </w:r>
      <w:bookmarkEnd w:id="1"/>
    </w:p>
    <w:p w14:paraId="4947C07F" w14:textId="77777777" w:rsidR="001E28A4" w:rsidRPr="00592674" w:rsidRDefault="001E28A4" w:rsidP="001E28A4">
      <w:pPr>
        <w:rPr>
          <w:sz w:val="20"/>
          <w:szCs w:val="20"/>
        </w:rPr>
      </w:pPr>
      <w:r w:rsidRPr="00592674">
        <w:rPr>
          <w:sz w:val="20"/>
          <w:szCs w:val="20"/>
        </w:rPr>
        <w:t xml:space="preserve">And we </w:t>
      </w:r>
      <w:r w:rsidR="00592674" w:rsidRPr="00592674">
        <w:rPr>
          <w:sz w:val="20"/>
          <w:szCs w:val="20"/>
        </w:rPr>
        <w:t>continue</w:t>
      </w:r>
      <w:r w:rsidRPr="00592674">
        <w:rPr>
          <w:sz w:val="20"/>
          <w:szCs w:val="20"/>
        </w:rPr>
        <w:t xml:space="preserve"> here!</w:t>
      </w:r>
    </w:p>
    <w:sectPr w:rsidR="001E28A4" w:rsidRPr="00592674" w:rsidSect="001911EA">
      <w:pgSz w:w="7200" w:h="11520" w:code="11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1295A" w14:textId="77777777" w:rsidR="009657FB" w:rsidRDefault="009657FB" w:rsidP="00413394">
      <w:pPr>
        <w:spacing w:after="0" w:line="240" w:lineRule="auto"/>
      </w:pPr>
      <w:r>
        <w:separator/>
      </w:r>
    </w:p>
  </w:endnote>
  <w:endnote w:type="continuationSeparator" w:id="0">
    <w:p w14:paraId="017761DA" w14:textId="77777777" w:rsidR="009657FB" w:rsidRDefault="009657FB" w:rsidP="00413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74773" w14:textId="77777777" w:rsidR="009657FB" w:rsidRDefault="009657FB" w:rsidP="00413394">
      <w:pPr>
        <w:spacing w:after="0" w:line="240" w:lineRule="auto"/>
      </w:pPr>
      <w:r>
        <w:separator/>
      </w:r>
    </w:p>
  </w:footnote>
  <w:footnote w:type="continuationSeparator" w:id="0">
    <w:p w14:paraId="171642CF" w14:textId="77777777" w:rsidR="009657FB" w:rsidRDefault="009657FB" w:rsidP="00413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B134C" w14:textId="0F9B5364" w:rsidR="00413394" w:rsidRPr="00592674" w:rsidRDefault="00000000">
    <w:pPr>
      <w:pStyle w:val="Header"/>
      <w:rPr>
        <w:sz w:val="20"/>
        <w:szCs w:val="20"/>
      </w:rPr>
    </w:pPr>
    <w:sdt>
      <w:sdtPr>
        <w:rPr>
          <w:sz w:val="20"/>
          <w:szCs w:val="20"/>
        </w:rPr>
        <w:alias w:val="Author"/>
        <w:tag w:val=""/>
        <w:id w:val="1639223331"/>
        <w:placeholder>
          <w:docPart w:val="17274D7FB8FF43E4BB8D3C6DC93DEAED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r w:rsidR="00413394" w:rsidRPr="00592674">
          <w:rPr>
            <w:sz w:val="20"/>
            <w:szCs w:val="20"/>
          </w:rPr>
          <w:t>Steve McNeill</w:t>
        </w:r>
      </w:sdtContent>
    </w:sdt>
    <w:r w:rsidR="00413394" w:rsidRPr="00592674">
      <w:rPr>
        <w:sz w:val="20"/>
        <w:szCs w:val="20"/>
      </w:rPr>
      <w:ptab w:relativeTo="margin" w:alignment="center" w:leader="none"/>
    </w:r>
    <w:sdt>
      <w:sdtPr>
        <w:rPr>
          <w:sz w:val="20"/>
          <w:szCs w:val="20"/>
        </w:rPr>
        <w:alias w:val="Title"/>
        <w:tag w:val=""/>
        <w:id w:val="1687014919"/>
        <w:placeholder>
          <w:docPart w:val="D1B47207C62B41A5917323F81A6AB51E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922CEE">
          <w:rPr>
            <w:sz w:val="20"/>
            <w:szCs w:val="20"/>
          </w:rPr>
          <w:t>Servant of Chaos</w:t>
        </w:r>
      </w:sdtContent>
    </w:sdt>
    <w:r w:rsidR="00413394" w:rsidRPr="00592674">
      <w:rPr>
        <w:sz w:val="20"/>
        <w:szCs w:val="20"/>
      </w:rPr>
      <w:ptab w:relativeTo="margin" w:alignment="right" w:leader="none"/>
    </w:r>
    <w:r w:rsidR="00413394" w:rsidRPr="00592674">
      <w:rPr>
        <w:sz w:val="20"/>
        <w:szCs w:val="20"/>
      </w:rPr>
      <w:t xml:space="preserve">Page </w:t>
    </w:r>
    <w:r w:rsidR="00413394" w:rsidRPr="00592674">
      <w:rPr>
        <w:sz w:val="20"/>
        <w:szCs w:val="20"/>
      </w:rPr>
      <w:fldChar w:fldCharType="begin"/>
    </w:r>
    <w:r w:rsidR="00413394" w:rsidRPr="00592674">
      <w:rPr>
        <w:sz w:val="20"/>
        <w:szCs w:val="20"/>
      </w:rPr>
      <w:instrText xml:space="preserve"> PAGE  \* Arabic  \* MERGEFORMAT </w:instrText>
    </w:r>
    <w:r w:rsidR="00413394" w:rsidRPr="00592674">
      <w:rPr>
        <w:sz w:val="20"/>
        <w:szCs w:val="20"/>
      </w:rPr>
      <w:fldChar w:fldCharType="separate"/>
    </w:r>
    <w:r w:rsidR="00413394" w:rsidRPr="00592674">
      <w:rPr>
        <w:noProof/>
        <w:sz w:val="20"/>
        <w:szCs w:val="20"/>
      </w:rPr>
      <w:t>2</w:t>
    </w:r>
    <w:r w:rsidR="00413394" w:rsidRPr="00592674">
      <w:rPr>
        <w:sz w:val="20"/>
        <w:szCs w:val="20"/>
      </w:rPr>
      <w:fldChar w:fldCharType="end"/>
    </w:r>
    <w:r w:rsidR="00413394" w:rsidRPr="00592674">
      <w:rPr>
        <w:sz w:val="20"/>
        <w:szCs w:val="20"/>
      </w:rPr>
      <w:t xml:space="preserve"> of </w:t>
    </w:r>
    <w:r w:rsidRPr="00592674">
      <w:rPr>
        <w:sz w:val="20"/>
        <w:szCs w:val="20"/>
      </w:rPr>
      <w:fldChar w:fldCharType="begin"/>
    </w:r>
    <w:r w:rsidRPr="00592674">
      <w:rPr>
        <w:sz w:val="20"/>
        <w:szCs w:val="20"/>
      </w:rPr>
      <w:instrText xml:space="preserve"> NUMPAGES  \* Arabic  \* MERGEFORMAT </w:instrText>
    </w:r>
    <w:r w:rsidRPr="00592674">
      <w:rPr>
        <w:sz w:val="20"/>
        <w:szCs w:val="20"/>
      </w:rPr>
      <w:fldChar w:fldCharType="separate"/>
    </w:r>
    <w:r w:rsidR="00413394" w:rsidRPr="00592674">
      <w:rPr>
        <w:noProof/>
        <w:sz w:val="20"/>
        <w:szCs w:val="20"/>
      </w:rPr>
      <w:t>2</w:t>
    </w:r>
    <w:r w:rsidRPr="00592674">
      <w:rPr>
        <w:noProof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4C6920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AF0E6C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B887FC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A7A0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E6A5F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DEEA4E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4A4E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26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2287E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5381F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9303766">
    <w:abstractNumId w:val="9"/>
  </w:num>
  <w:num w:numId="2" w16cid:durableId="1665622445">
    <w:abstractNumId w:val="7"/>
  </w:num>
  <w:num w:numId="3" w16cid:durableId="1789660092">
    <w:abstractNumId w:val="6"/>
  </w:num>
  <w:num w:numId="4" w16cid:durableId="472258487">
    <w:abstractNumId w:val="5"/>
  </w:num>
  <w:num w:numId="5" w16cid:durableId="376704896">
    <w:abstractNumId w:val="4"/>
  </w:num>
  <w:num w:numId="6" w16cid:durableId="650447478">
    <w:abstractNumId w:val="8"/>
  </w:num>
  <w:num w:numId="7" w16cid:durableId="19941042">
    <w:abstractNumId w:val="3"/>
  </w:num>
  <w:num w:numId="8" w16cid:durableId="87163638">
    <w:abstractNumId w:val="2"/>
  </w:num>
  <w:num w:numId="9" w16cid:durableId="755515461">
    <w:abstractNumId w:val="1"/>
  </w:num>
  <w:num w:numId="10" w16cid:durableId="1191526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4"/>
  <w:proofState w:spelling="clean"/>
  <w:attachedTemplate r:id="rId1"/>
  <w:stylePaneFormatFilter w:val="1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FBC"/>
    <w:rsid w:val="0005626A"/>
    <w:rsid w:val="001911EA"/>
    <w:rsid w:val="001E28A4"/>
    <w:rsid w:val="00232569"/>
    <w:rsid w:val="00292C29"/>
    <w:rsid w:val="003A2BA2"/>
    <w:rsid w:val="003F38C4"/>
    <w:rsid w:val="00413394"/>
    <w:rsid w:val="00586091"/>
    <w:rsid w:val="00592674"/>
    <w:rsid w:val="007408F5"/>
    <w:rsid w:val="008612B5"/>
    <w:rsid w:val="00877AE3"/>
    <w:rsid w:val="00922CEE"/>
    <w:rsid w:val="009657FB"/>
    <w:rsid w:val="009E41FD"/>
    <w:rsid w:val="00C579B8"/>
    <w:rsid w:val="00CA57C2"/>
    <w:rsid w:val="00CC213C"/>
    <w:rsid w:val="00D2396D"/>
    <w:rsid w:val="00E81FBC"/>
    <w:rsid w:val="00F853AC"/>
    <w:rsid w:val="00FC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8D260D"/>
  <w15:chartTrackingRefBased/>
  <w15:docId w15:val="{D94BDF2D-FB2D-460C-B667-1840F81B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674"/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92674"/>
    <w:pPr>
      <w:keepNext/>
      <w:keepLines/>
      <w:spacing w:before="240" w:after="0" w:line="36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3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3394"/>
  </w:style>
  <w:style w:type="paragraph" w:styleId="Footer">
    <w:name w:val="footer"/>
    <w:basedOn w:val="Normal"/>
    <w:link w:val="FooterChar"/>
    <w:uiPriority w:val="99"/>
    <w:unhideWhenUsed/>
    <w:rsid w:val="00413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394"/>
  </w:style>
  <w:style w:type="character" w:styleId="PlaceholderText">
    <w:name w:val="Placeholder Text"/>
    <w:basedOn w:val="DefaultParagraphFont"/>
    <w:uiPriority w:val="99"/>
    <w:semiHidden/>
    <w:rsid w:val="00413394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592674"/>
    <w:rPr>
      <w:rFonts w:asciiTheme="majorHAnsi" w:eastAsiaTheme="majorEastAsia" w:hAnsiTheme="majorHAnsi" w:cstheme="majorBidi"/>
      <w:color w:val="2F5496" w:themeColor="accent1" w:themeShade="BF"/>
      <w:sz w:val="24"/>
      <w:szCs w:val="24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F853AC"/>
    <w:pPr>
      <w:outlineLvl w:val="9"/>
    </w:pPr>
    <w:rPr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F853AC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F853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e_r\Documents\Custom%20Office%20Templates\Novel%20Custom%20Template%20Revise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1B47207C62B41A5917323F81A6AB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2FD48-C434-4432-B2BB-E198ED2B0122}"/>
      </w:docPartPr>
      <w:docPartBody>
        <w:p w:rsidR="003C60FB" w:rsidRDefault="00000000">
          <w:pPr>
            <w:pStyle w:val="D1B47207C62B41A5917323F81A6AB51E"/>
          </w:pPr>
          <w:r w:rsidRPr="00835C4C">
            <w:rPr>
              <w:rStyle w:val="PlaceholderText"/>
            </w:rPr>
            <w:t>[Title]</w:t>
          </w:r>
        </w:p>
      </w:docPartBody>
    </w:docPart>
    <w:docPart>
      <w:docPartPr>
        <w:name w:val="17274D7FB8FF43E4BB8D3C6DC93DE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1C696-1871-4097-86CD-1F39F49F542A}"/>
      </w:docPartPr>
      <w:docPartBody>
        <w:p w:rsidR="003C60FB" w:rsidRDefault="00000000">
          <w:pPr>
            <w:pStyle w:val="17274D7FB8FF43E4BB8D3C6DC93DEAED"/>
          </w:pPr>
          <w:r w:rsidRPr="00835C4C"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E47"/>
    <w:rsid w:val="001B48BF"/>
    <w:rsid w:val="003C60FB"/>
    <w:rsid w:val="00D8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1B47207C62B41A5917323F81A6AB51E">
    <w:name w:val="D1B47207C62B41A5917323F81A6AB51E"/>
  </w:style>
  <w:style w:type="paragraph" w:customStyle="1" w:styleId="17274D7FB8FF43E4BB8D3C6DC93DEAED">
    <w:name w:val="17274D7FB8FF43E4BB8D3C6DC93DEA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4EF57-E01A-4AC5-8B90-6DDE99B0D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Novel Custom Template Revised.dotx</Template>
  <TotalTime>7</TotalTime>
  <Pages>4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Servant of Chaos</dc:title>
  <dc:subject/>
  <dc:creator>Steve McNeill</dc:creator>
  <cp:keywords/>
  <dc:description/>
  <cp:lastModifiedBy>Steve McNeill</cp:lastModifiedBy>
  <cp:revision>10</cp:revision>
  <dcterms:created xsi:type="dcterms:W3CDTF">2023-08-19T12:25:00Z</dcterms:created>
  <dcterms:modified xsi:type="dcterms:W3CDTF">2023-08-27T12:48:00Z</dcterms:modified>
</cp:coreProperties>
</file>