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8E2CB" w14:textId="3ECA4922" w:rsidR="00C36565" w:rsidRPr="00F762BB" w:rsidRDefault="00543C6D" w:rsidP="00F762BB">
      <w:pPr>
        <w:pStyle w:val="Style1"/>
        <w:rPr>
          <w:b/>
          <w:color w:val="0075A2" w:themeColor="accent2" w:themeShade="BF"/>
          <w:spacing w:val="5"/>
        </w:rPr>
        <w:sectPr w:rsidR="00C36565" w:rsidRPr="00F762BB" w:rsidSect="00C36565">
          <w:headerReference w:type="default" r:id="rId7"/>
          <w:pgSz w:w="12240" w:h="15840" w:code="1"/>
          <w:pgMar w:top="1440" w:right="1440" w:bottom="1440" w:left="1440" w:header="720" w:footer="720" w:gutter="0"/>
          <w:cols w:space="720"/>
          <w:vAlign w:val="center"/>
          <w:titlePg/>
          <w:docGrid w:linePitch="360"/>
        </w:sectPr>
      </w:pPr>
      <w:r w:rsidRPr="00F762BB">
        <w:rPr>
          <w:rStyle w:val="Strong"/>
        </w:rPr>
        <w:t>N</w:t>
      </w:r>
      <w:r w:rsidR="00F762BB" w:rsidRPr="00F762BB">
        <w:rPr>
          <w:rStyle w:val="Strong"/>
        </w:rPr>
        <w:t xml:space="preserve">ew </w:t>
      </w:r>
      <w:r w:rsidRPr="00F762BB">
        <w:rPr>
          <w:rStyle w:val="Strong"/>
        </w:rPr>
        <w:t>Novel</w:t>
      </w:r>
    </w:p>
    <w:p w14:paraId="72717CA8" w14:textId="77777777" w:rsidR="004A738E" w:rsidRDefault="004A738E" w:rsidP="004A738E">
      <w:pPr>
        <w:pStyle w:val="Heading1"/>
      </w:pPr>
      <w:bookmarkStart w:id="0" w:name="_Toc110825283"/>
      <w:r>
        <w:lastRenderedPageBreak/>
        <w:t>Chapter Index</w:t>
      </w:r>
      <w:bookmarkEnd w:id="0"/>
    </w:p>
    <w:p w14:paraId="64DBF3A5" w14:textId="0938FA7A" w:rsidR="005075E5" w:rsidRDefault="00C3656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eastAsia="ja-JP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10825283" w:history="1">
        <w:r w:rsidR="005075E5" w:rsidRPr="004841D0">
          <w:rPr>
            <w:rStyle w:val="Hyperlink"/>
            <w:noProof/>
          </w:rPr>
          <w:t>Chapter Index</w:t>
        </w:r>
        <w:r w:rsidR="005075E5">
          <w:rPr>
            <w:noProof/>
            <w:webHidden/>
          </w:rPr>
          <w:tab/>
        </w:r>
        <w:r w:rsidR="005075E5">
          <w:rPr>
            <w:noProof/>
            <w:webHidden/>
          </w:rPr>
          <w:fldChar w:fldCharType="begin"/>
        </w:r>
        <w:r w:rsidR="005075E5">
          <w:rPr>
            <w:noProof/>
            <w:webHidden/>
          </w:rPr>
          <w:instrText xml:space="preserve"> PAGEREF _Toc110825283 \h </w:instrText>
        </w:r>
        <w:r w:rsidR="005075E5">
          <w:rPr>
            <w:noProof/>
            <w:webHidden/>
          </w:rPr>
        </w:r>
        <w:r w:rsidR="005075E5">
          <w:rPr>
            <w:noProof/>
            <w:webHidden/>
          </w:rPr>
          <w:fldChar w:fldCharType="separate"/>
        </w:r>
        <w:r w:rsidR="005075E5">
          <w:rPr>
            <w:noProof/>
            <w:webHidden/>
          </w:rPr>
          <w:t>1</w:t>
        </w:r>
        <w:r w:rsidR="005075E5">
          <w:rPr>
            <w:noProof/>
            <w:webHidden/>
          </w:rPr>
          <w:fldChar w:fldCharType="end"/>
        </w:r>
      </w:hyperlink>
    </w:p>
    <w:p w14:paraId="651EDDAA" w14:textId="11E80D02" w:rsidR="005075E5" w:rsidRDefault="005075E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eastAsia="ja-JP"/>
        </w:rPr>
      </w:pPr>
      <w:hyperlink w:anchor="_Toc110825284" w:history="1">
        <w:r w:rsidRPr="004841D0">
          <w:rPr>
            <w:rStyle w:val="Hyperlink"/>
            <w:noProof/>
          </w:rPr>
          <w:t>Index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_Toc110825284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20DA30D" w14:textId="6C2AA74F" w:rsidR="00C36565" w:rsidRPr="006A7849" w:rsidRDefault="00C36565">
      <w:r>
        <w:fldChar w:fldCharType="end"/>
      </w:r>
      <w:r>
        <w:br w:type="page"/>
      </w:r>
    </w:p>
    <w:p w14:paraId="4035086F" w14:textId="662D77E2" w:rsidR="001B524B" w:rsidRDefault="00E13D43" w:rsidP="00945875">
      <w:pPr>
        <w:pStyle w:val="Heading1"/>
      </w:pPr>
      <w:r>
        <w:lastRenderedPageBreak/>
        <w:t>Prologue</w:t>
      </w:r>
      <w:r w:rsidR="00764F94">
        <w:t xml:space="preserve"> 01</w:t>
      </w:r>
      <w:r w:rsidR="00C53CB9" w:rsidRPr="00543C6D">
        <w:t>:</w:t>
      </w:r>
      <w:r>
        <w:t xml:space="preserve"> </w:t>
      </w:r>
      <w:r w:rsidR="002A0463">
        <w:t>An Old Soul</w:t>
      </w:r>
      <w:r w:rsidR="00C53CB9" w:rsidRPr="00543C6D">
        <w:t xml:space="preserve"> </w:t>
      </w:r>
    </w:p>
    <w:p w14:paraId="766A8C14" w14:textId="77777777" w:rsidR="0028100C" w:rsidRDefault="00944202" w:rsidP="00C53CB9">
      <w:r>
        <w:t>Once upon a time, long ago and far away…</w:t>
      </w:r>
    </w:p>
    <w:p w14:paraId="27E2D258" w14:textId="77777777" w:rsidR="004E6404" w:rsidRPr="004E6404" w:rsidRDefault="0028100C" w:rsidP="00C53CB9">
      <w:pPr>
        <w:rPr>
          <w:b/>
          <w:bCs/>
        </w:rPr>
      </w:pPr>
      <w:r w:rsidRPr="004E6404">
        <w:rPr>
          <w:b/>
          <w:bCs/>
          <w:i/>
          <w:iCs/>
        </w:rPr>
        <w:t>I call bullshit already!</w:t>
      </w:r>
      <w:r w:rsidRPr="004E6404">
        <w:rPr>
          <w:b/>
          <w:bCs/>
        </w:rPr>
        <w:t xml:space="preserve"> </w:t>
      </w:r>
      <w:r w:rsidR="00DF0CE8" w:rsidRPr="004E6404">
        <w:rPr>
          <w:b/>
          <w:bCs/>
        </w:rPr>
        <w:t xml:space="preserve"> </w:t>
      </w:r>
    </w:p>
    <w:p w14:paraId="5DA40DC8" w14:textId="602D029F" w:rsidR="00424A89" w:rsidRDefault="00DF0CE8" w:rsidP="00C53CB9">
      <w:r>
        <w:t>Long ago?  Far away?  From when?</w:t>
      </w:r>
      <w:r w:rsidR="004E6404">
        <w:t xml:space="preserve"> And from where?</w:t>
      </w:r>
      <w:r w:rsidR="00C419BD">
        <w:t xml:space="preserve">  How the hell is any author, or storyteller, supposed to know when and </w:t>
      </w:r>
      <w:r w:rsidR="005A50BD">
        <w:t>where their story is going to reach?  How does one know it was long ago?  What if some</w:t>
      </w:r>
      <w:r w:rsidR="005B53AA">
        <w:t xml:space="preserve"> aspiring genius finds this work and begins reading over my shoulder as I write it?  That certainly wouldn’t be long ago</w:t>
      </w:r>
      <w:r w:rsidR="00424A89">
        <w:t xml:space="preserve"> – and they certainly wouldn’t be very far away, </w:t>
      </w:r>
      <w:r w:rsidR="007845C5">
        <w:t>now,</w:t>
      </w:r>
      <w:r w:rsidR="00424A89">
        <w:t xml:space="preserve"> would they?!</w:t>
      </w:r>
    </w:p>
    <w:p w14:paraId="5CDD15B3" w14:textId="266192DB" w:rsidR="00F95CE4" w:rsidRDefault="00424A89" w:rsidP="00C53CB9">
      <w:r>
        <w:t xml:space="preserve">And even that ‘Once upon a time’ </w:t>
      </w:r>
      <w:r w:rsidR="00654A8C">
        <w:t xml:space="preserve">jazz is kind of </w:t>
      </w:r>
      <w:r w:rsidR="007845C5">
        <w:t>annoying, if</w:t>
      </w:r>
      <w:r w:rsidR="00654A8C">
        <w:t xml:space="preserve"> you want my honest opinion.  I’ve lived life – trust </w:t>
      </w:r>
      <w:r w:rsidR="007845C5">
        <w:t>me when</w:t>
      </w:r>
      <w:r w:rsidR="00654A8C">
        <w:t xml:space="preserve"> I say </w:t>
      </w:r>
      <w:r w:rsidR="007845C5">
        <w:rPr>
          <w:i/>
          <w:iCs/>
        </w:rPr>
        <w:t>nothing</w:t>
      </w:r>
      <w:r w:rsidR="007845C5">
        <w:t xml:space="preserve"> ever happens just once in it.  </w:t>
      </w:r>
      <w:r w:rsidR="007356F0">
        <w:t xml:space="preserve">Life has a dull way of repeating itself.  Humans are creatures of habit, and </w:t>
      </w:r>
      <w:r w:rsidR="00F95CE4">
        <w:t xml:space="preserve">we can’t break those habits.  If we find something we like doing – then we do it repeatedly.  If we find something we don’t like to do – then we do it repeatedly and enjoy </w:t>
      </w:r>
      <w:r w:rsidR="00DE70CC">
        <w:t>griping</w:t>
      </w:r>
      <w:r w:rsidR="00F95CE4">
        <w:t xml:space="preserve"> over it endlessly afterwards!</w:t>
      </w:r>
    </w:p>
    <w:p w14:paraId="534D1D4D" w14:textId="77777777" w:rsidR="00FC519E" w:rsidRDefault="00894708" w:rsidP="00C53CB9">
      <w:r>
        <w:t xml:space="preserve">I know.  Trust me, I know!  Most of the people who </w:t>
      </w:r>
      <w:r w:rsidR="002F64C5">
        <w:t xml:space="preserve">find themselves drawn to read over a dying man’s memoirs isn’t going to agree with most of what </w:t>
      </w:r>
      <w:r w:rsidR="0067748E">
        <w:t>he’s</w:t>
      </w:r>
      <w:r w:rsidR="002F64C5">
        <w:t xml:space="preserve"> got to say.</w:t>
      </w:r>
      <w:r w:rsidR="0067748E">
        <w:t xml:space="preserve">  You’ll just call me jaded, or pessimistic, and then you’ll </w:t>
      </w:r>
      <w:r w:rsidR="00B10F44">
        <w:t xml:space="preserve">indulge in feeling superior as you give </w:t>
      </w:r>
      <w:r w:rsidR="00D71E37">
        <w:t xml:space="preserve">a dozen examples of how I’m wrong.  “Poor sap,” you’ll say, “he must be a weak excuse for a </w:t>
      </w:r>
      <w:r w:rsidR="005F7485">
        <w:t xml:space="preserve">person.  </w:t>
      </w:r>
      <w:r w:rsidR="005F7485">
        <w:rPr>
          <w:b/>
          <w:bCs/>
          <w:i/>
          <w:iCs/>
        </w:rPr>
        <w:t xml:space="preserve">I’ll </w:t>
      </w:r>
      <w:r w:rsidR="005F7485">
        <w:t xml:space="preserve">never be like that!  If I don’t like to do something, then I simply don’t do it!  Life’s too short to </w:t>
      </w:r>
      <w:r w:rsidR="00FC519E">
        <w:t>live it without enjoying every minute of it!”</w:t>
      </w:r>
    </w:p>
    <w:p w14:paraId="6520902F" w14:textId="77777777" w:rsidR="007251CF" w:rsidRDefault="00FC519E" w:rsidP="00C53CB9">
      <w:r>
        <w:t xml:space="preserve">Poor pitiful fool.  </w:t>
      </w:r>
      <w:r w:rsidR="005D153F">
        <w:t xml:space="preserve">Sit there and ignore the wisdom of an old man – see if I care!  </w:t>
      </w:r>
      <w:r w:rsidR="00037FA3">
        <w:t>You simply *</w:t>
      </w:r>
      <w:r w:rsidR="00037FA3">
        <w:rPr>
          <w:i/>
          <w:iCs/>
        </w:rPr>
        <w:t>think</w:t>
      </w:r>
      <w:r w:rsidR="00037FA3">
        <w:t>* you know what you’re talking about.  I’ve *</w:t>
      </w:r>
      <w:r w:rsidR="00037FA3">
        <w:rPr>
          <w:i/>
          <w:iCs/>
        </w:rPr>
        <w:t>lived</w:t>
      </w:r>
      <w:r w:rsidR="00037FA3">
        <w:t xml:space="preserve">* it!  </w:t>
      </w:r>
      <w:r w:rsidR="00BC0D8E">
        <w:t xml:space="preserve">Take something simple for example, like the end pieces from a loaf of bread.  Nobody in the history of humanity has ever liked eating those </w:t>
      </w:r>
      <w:r w:rsidR="008C030E">
        <w:t xml:space="preserve">things, except for a few seriously brain damaged people.  </w:t>
      </w:r>
    </w:p>
    <w:p w14:paraId="0373D057" w14:textId="77777777" w:rsidR="00BD4423" w:rsidRDefault="008C030E" w:rsidP="00C53CB9">
      <w:r>
        <w:t>As you start life, you’d never eat the ends from a loaf of bread.</w:t>
      </w:r>
      <w:r w:rsidR="00AF04F5">
        <w:t xml:space="preserve">  </w:t>
      </w:r>
      <w:r w:rsidR="00D95C28">
        <w:t xml:space="preserve">Children are indulged and spoilt to the point where they can </w:t>
      </w:r>
      <w:r w:rsidR="00FD794C">
        <w:t>be true to their base desires.  They’ll wrinkle their nose up, say, “</w:t>
      </w:r>
      <w:proofErr w:type="spellStart"/>
      <w:r w:rsidR="00FD794C">
        <w:t>Ewwww</w:t>
      </w:r>
      <w:proofErr w:type="spellEnd"/>
      <w:r w:rsidR="00FD794C">
        <w:t>…  I don’t like that,” and th</w:t>
      </w:r>
      <w:r w:rsidR="007251CF">
        <w:t>en they’ll whine and pout if you try and force them to eat such a thing.</w:t>
      </w:r>
      <w:r w:rsidR="00FD0A2C">
        <w:t xml:space="preserve">  Children may be able to refute what I’ve written, but they’ve never really lived, now have they?  They’re </w:t>
      </w:r>
      <w:r w:rsidR="00EE059E">
        <w:t xml:space="preserve">too young to make such a claim – they’re still </w:t>
      </w:r>
      <w:r w:rsidR="00EE059E">
        <w:rPr>
          <w:i/>
          <w:iCs/>
        </w:rPr>
        <w:t>learning about how to live</w:t>
      </w:r>
      <w:r w:rsidR="00EE059E">
        <w:t xml:space="preserve">, and you can really say they’ve </w:t>
      </w:r>
      <w:r w:rsidR="00EE059E">
        <w:rPr>
          <w:i/>
          <w:iCs/>
        </w:rPr>
        <w:t>lived</w:t>
      </w:r>
      <w:r w:rsidR="00BD4423">
        <w:t xml:space="preserve"> yet.</w:t>
      </w:r>
    </w:p>
    <w:p w14:paraId="738A2DC8" w14:textId="77777777" w:rsidR="00737BD3" w:rsidRDefault="00BD4423" w:rsidP="00C53CB9">
      <w:r>
        <w:t>But, as they get older, they’ll make some pompous claim</w:t>
      </w:r>
      <w:r w:rsidR="000964FD">
        <w:t xml:space="preserve">, </w:t>
      </w:r>
      <w:r>
        <w:t xml:space="preserve">sounding a lot like the </w:t>
      </w:r>
      <w:r w:rsidR="000964FD">
        <w:t>type of person I was imagining above.  “</w:t>
      </w:r>
      <w:r w:rsidR="000D73E6">
        <w:rPr>
          <w:i/>
          <w:iCs/>
        </w:rPr>
        <w:t xml:space="preserve">When I finally get out on my own, I’ll never eat those yucky </w:t>
      </w:r>
      <w:r w:rsidR="00813BEE">
        <w:rPr>
          <w:i/>
          <w:iCs/>
        </w:rPr>
        <w:t>end pieces of bread ever again!”</w:t>
      </w:r>
      <w:r w:rsidR="00813BEE">
        <w:t xml:space="preserve">  And, when they first leave home, they won’t.  They’ll </w:t>
      </w:r>
      <w:r w:rsidR="00B03E34">
        <w:t>stack them to the side, use every other piece of bread in the loaf, and then when they get to the end of the ba</w:t>
      </w:r>
      <w:r w:rsidR="00737BD3">
        <w:t>g, they’ll either toss them in the trash or throw them outside for the little birdies.</w:t>
      </w:r>
    </w:p>
    <w:p w14:paraId="737F0A71" w14:textId="77777777" w:rsidR="00737BD3" w:rsidRDefault="00737BD3" w:rsidP="00C53CB9">
      <w:r>
        <w:t>Guess that proves me wrong!  Right?</w:t>
      </w:r>
    </w:p>
    <w:p w14:paraId="7A62CAAF" w14:textId="77777777" w:rsidR="00737BD3" w:rsidRDefault="00737BD3" w:rsidP="00C53CB9">
      <w:r>
        <w:t>Wrong!</w:t>
      </w:r>
    </w:p>
    <w:p w14:paraId="19916624" w14:textId="77777777" w:rsidR="00064355" w:rsidRDefault="00737BD3" w:rsidP="00C53CB9">
      <w:r>
        <w:t>That just proves that they’re still young and just starting the journey of their life!  Give them a few more years.  Let them find a significant other.</w:t>
      </w:r>
      <w:r w:rsidR="00A86F98">
        <w:t xml:space="preserve">  Get married.  Have children.  Have </w:t>
      </w:r>
      <w:r w:rsidR="00A86F98">
        <w:rPr>
          <w:b/>
          <w:bCs/>
          <w:i/>
          <w:iCs/>
        </w:rPr>
        <w:t xml:space="preserve">real </w:t>
      </w:r>
      <w:r w:rsidR="00A86F98">
        <w:t>responsibilities – mouths to feed</w:t>
      </w:r>
      <w:r w:rsidR="00327CC3">
        <w:t>, bills to pay, doctors to visit, teachers to consult, clothes to buy</w:t>
      </w:r>
      <w:r w:rsidR="00BB53D9">
        <w:t>…  At this point, these people are now truly “</w:t>
      </w:r>
      <w:r w:rsidR="00BB53D9">
        <w:rPr>
          <w:i/>
          <w:iCs/>
        </w:rPr>
        <w:t>living life”</w:t>
      </w:r>
      <w:r w:rsidR="00BB53D9">
        <w:t xml:space="preserve">.  </w:t>
      </w:r>
      <w:r w:rsidR="00AF45BC">
        <w:t xml:space="preserve">And trust me, at this point, they won’t be throwing away those edges of the loafs </w:t>
      </w:r>
      <w:r w:rsidR="00AF45BC">
        <w:lastRenderedPageBreak/>
        <w:t>of bread anymore</w:t>
      </w:r>
      <w:r w:rsidR="00EF1A39">
        <w:t xml:space="preserve">!  Women will save them and brown them, turning them into bread crumbs that they can sneak into other foods to bulk them up and </w:t>
      </w:r>
      <w:r w:rsidR="005A0D92">
        <w:t xml:space="preserve">make them go further.  (Think meatloaf, meatballs, </w:t>
      </w:r>
      <w:r w:rsidR="00064355">
        <w:t>stuffing, and all sorts of stuff like that!)</w:t>
      </w:r>
    </w:p>
    <w:p w14:paraId="27081BB1" w14:textId="77777777" w:rsidR="007B41EF" w:rsidRDefault="00064355" w:rsidP="00C53CB9">
      <w:r>
        <w:t xml:space="preserve">Of course, there’s only so many meatloaves that can be cooked and consumed by a family without </w:t>
      </w:r>
      <w:r w:rsidR="004512BB">
        <w:t xml:space="preserve">making them die from leftover poisoning, so it then falls upon the man of the house to </w:t>
      </w:r>
      <w:r w:rsidR="00FD3A93">
        <w:t xml:space="preserve">make use of those edge pieces of bread – and they do so, by pretending they’re the greatest part of the loaf, </w:t>
      </w:r>
      <w:r w:rsidR="00154DBF">
        <w:t xml:space="preserve">hoping and praying in their heart of hearts that they can trick one of their </w:t>
      </w:r>
      <w:proofErr w:type="spellStart"/>
      <w:r w:rsidR="00154DBF">
        <w:t>spawn</w:t>
      </w:r>
      <w:r w:rsidR="000A6AC2">
        <w:t>lings</w:t>
      </w:r>
      <w:proofErr w:type="spellEnd"/>
      <w:r w:rsidR="000A6AC2">
        <w:t xml:space="preserve"> into developing some weirdly competitive fetish into eating them.  “</w:t>
      </w:r>
      <w:r w:rsidR="00D143ED">
        <w:rPr>
          <w:i/>
          <w:iCs/>
        </w:rPr>
        <w:t xml:space="preserve">Oh man,” </w:t>
      </w:r>
      <w:r w:rsidR="00D143ED">
        <w:t>they’ll exclaim, while licking their lips fever</w:t>
      </w:r>
      <w:r w:rsidR="000D6866">
        <w:t>ously when at home, “</w:t>
      </w:r>
      <w:r w:rsidR="000D6866">
        <w:rPr>
          <w:i/>
          <w:iCs/>
        </w:rPr>
        <w:t xml:space="preserve">I’m </w:t>
      </w:r>
      <w:proofErr w:type="spellStart"/>
      <w:r w:rsidR="000D6866">
        <w:rPr>
          <w:i/>
          <w:iCs/>
        </w:rPr>
        <w:t>sooo</w:t>
      </w:r>
      <w:proofErr w:type="spellEnd"/>
      <w:r w:rsidR="000D6866">
        <w:rPr>
          <w:i/>
          <w:iCs/>
        </w:rPr>
        <w:t xml:space="preserve"> glad nobody ate these ends from the bread!  Those are the best part!</w:t>
      </w:r>
      <w:r w:rsidR="007B41EF">
        <w:rPr>
          <w:i/>
          <w:iCs/>
        </w:rPr>
        <w:t>!”</w:t>
      </w:r>
    </w:p>
    <w:p w14:paraId="60E8BA73" w14:textId="6FDA7FBC" w:rsidR="000964FD" w:rsidRDefault="001B6122" w:rsidP="00C53CB9">
      <w:r>
        <w:t xml:space="preserve">Then they’ll fix those end pieces into some poor and pitiful excuse for a sandwich – usually bologna </w:t>
      </w:r>
      <w:r w:rsidR="00162E94">
        <w:t>and cheese, or peanut</w:t>
      </w:r>
      <w:r w:rsidR="00CA50B7">
        <w:t xml:space="preserve"> </w:t>
      </w:r>
      <w:r w:rsidR="00162E94">
        <w:t>butter and jelly</w:t>
      </w:r>
      <w:r w:rsidR="00B03E34">
        <w:t xml:space="preserve"> </w:t>
      </w:r>
      <w:r w:rsidR="00CA50B7">
        <w:t>– and they’ll pack them up and take them off to work with them.  When they arrive at the job which they hate</w:t>
      </w:r>
      <w:r w:rsidR="0026663E">
        <w:t xml:space="preserve"> doing – but which they tell themselves they can’t afford to quit because their family is depending on them – they’ll stick that pitiful brown bag of lunch in the company fridge.  When lunch time comes around, they’ll huddle up with all the other miserable sheep who work beside them – all doing a task that none</w:t>
      </w:r>
      <w:r w:rsidR="00414A80">
        <w:t xml:space="preserve"> of them really imagined themselves doing a dozen years back when they were still allowed to </w:t>
      </w:r>
      <w:r w:rsidR="008A41D6">
        <w:t xml:space="preserve">live and dream as children – and there they’ll drag out that pitiful </w:t>
      </w:r>
      <w:r w:rsidR="00AD003B">
        <w:t>brown poke and listlessly eat with their fellows.</w:t>
      </w:r>
    </w:p>
    <w:p w14:paraId="792730A8" w14:textId="29948D84" w:rsidR="00AD003B" w:rsidRDefault="00AD003B" w:rsidP="00C53CB9">
      <w:r>
        <w:t>And what happens then?</w:t>
      </w:r>
    </w:p>
    <w:p w14:paraId="59787036" w14:textId="77777777" w:rsidR="001179AB" w:rsidRDefault="00AD003B" w:rsidP="00C53CB9">
      <w:r>
        <w:t xml:space="preserve">Just what I told you!!  </w:t>
      </w:r>
    </w:p>
    <w:p w14:paraId="05349743" w14:textId="77777777" w:rsidR="00845469" w:rsidRDefault="00AD003B" w:rsidP="00C53CB9">
      <w:pPr>
        <w:rPr>
          <w:i/>
          <w:iCs/>
        </w:rPr>
      </w:pPr>
      <w:r>
        <w:t>“</w:t>
      </w:r>
      <w:r>
        <w:rPr>
          <w:i/>
          <w:iCs/>
        </w:rPr>
        <w:t xml:space="preserve">Man, </w:t>
      </w:r>
      <w:r w:rsidR="001179AB">
        <w:rPr>
          <w:i/>
          <w:iCs/>
        </w:rPr>
        <w:t xml:space="preserve">John, I don’t know how you can choke down those </w:t>
      </w:r>
      <w:r w:rsidR="00845469">
        <w:rPr>
          <w:i/>
          <w:iCs/>
        </w:rPr>
        <w:t>crust-sandwiches all the time!  I think I’d choke and die on them, if I had to eat them as much as you do.”</w:t>
      </w:r>
    </w:p>
    <w:p w14:paraId="14C1E4E6" w14:textId="1A3B1E58" w:rsidR="00E16148" w:rsidRDefault="00845469" w:rsidP="00C53CB9">
      <w:pPr>
        <w:rPr>
          <w:i/>
          <w:iCs/>
        </w:rPr>
      </w:pPr>
      <w:r>
        <w:rPr>
          <w:i/>
          <w:iCs/>
        </w:rPr>
        <w:t xml:space="preserve">“Oh yeah,” </w:t>
      </w:r>
      <w:r w:rsidR="00C833CB">
        <w:t>they’ll reply, hanging their head listlessly in defeat.  “</w:t>
      </w:r>
      <w:r w:rsidR="00C833CB">
        <w:rPr>
          <w:i/>
          <w:iCs/>
        </w:rPr>
        <w:t xml:space="preserve">I hate the damn </w:t>
      </w:r>
      <w:r w:rsidR="000E6224">
        <w:rPr>
          <w:i/>
          <w:iCs/>
        </w:rPr>
        <w:t>crust just as much as the next guy, but I’ve got to try and stretch each penny until it</w:t>
      </w:r>
      <w:r w:rsidR="009A0290">
        <w:rPr>
          <w:i/>
          <w:iCs/>
        </w:rPr>
        <w:t xml:space="preserve">’s a dollar, you know.  There’s Susie’s doctor visit coming up to pay for, and our dog has to see the vet </w:t>
      </w:r>
      <w:r w:rsidR="007D5461">
        <w:rPr>
          <w:i/>
          <w:iCs/>
        </w:rPr>
        <w:t xml:space="preserve">next month, and then Little John is trying out for the football </w:t>
      </w:r>
      <w:r w:rsidR="00E16148">
        <w:rPr>
          <w:i/>
          <w:iCs/>
        </w:rPr>
        <w:t>team,</w:t>
      </w:r>
      <w:r w:rsidR="007D5461">
        <w:rPr>
          <w:i/>
          <w:iCs/>
        </w:rPr>
        <w:t xml:space="preserve"> and </w:t>
      </w:r>
      <w:r w:rsidR="00353471">
        <w:rPr>
          <w:i/>
          <w:iCs/>
        </w:rPr>
        <w:t xml:space="preserve">we’ve got to buy him cleats and pads and get him a physical.  The price of gas has </w:t>
      </w:r>
      <w:r w:rsidR="00E16148">
        <w:rPr>
          <w:i/>
          <w:iCs/>
        </w:rPr>
        <w:t>gone</w:t>
      </w:r>
      <w:r w:rsidR="00353471">
        <w:rPr>
          <w:i/>
          <w:iCs/>
        </w:rPr>
        <w:t xml:space="preserve"> out of control, and </w:t>
      </w:r>
      <w:r w:rsidR="002315A5">
        <w:rPr>
          <w:i/>
          <w:iCs/>
        </w:rPr>
        <w:t xml:space="preserve">our grocery bill just keeps going up as the kids keep growing and getting bigger…  And Mary thinks she might be </w:t>
      </w:r>
      <w:r w:rsidR="00E16148">
        <w:rPr>
          <w:i/>
          <w:iCs/>
        </w:rPr>
        <w:t>pregnant again…”</w:t>
      </w:r>
    </w:p>
    <w:p w14:paraId="429025E1" w14:textId="77777777" w:rsidR="006519B5" w:rsidRDefault="00297D74" w:rsidP="00C53CB9">
      <w:r>
        <w:t xml:space="preserve">And, they’ll end up griping about eating the corners of </w:t>
      </w:r>
      <w:r w:rsidR="00727166">
        <w:t xml:space="preserve">the loaves of bread once every few days to one various co-worker after another – but they’ll end up </w:t>
      </w:r>
      <w:r w:rsidR="000B7374">
        <w:t>continuing to eat them, even though they despise them!</w:t>
      </w:r>
    </w:p>
    <w:p w14:paraId="2A91647C" w14:textId="77777777" w:rsidR="000A29A2" w:rsidRDefault="006519B5" w:rsidP="00C53CB9">
      <w:r>
        <w:t xml:space="preserve">And, once the kids are all grown and gone away on their own??  You’d think they’d finally be able to start throwing those ends of bread away once again, but </w:t>
      </w:r>
      <w:r w:rsidR="0011795F">
        <w:t xml:space="preserve">they won’t.  Even though they hate those damn end-pieces of bread, </w:t>
      </w:r>
      <w:r w:rsidR="005E7F49">
        <w:t xml:space="preserve">habit and stubbornness alone will make certain they continue to </w:t>
      </w:r>
      <w:r w:rsidR="000A29A2">
        <w:t>force themselves to eat them.</w:t>
      </w:r>
    </w:p>
    <w:p w14:paraId="17B884DD" w14:textId="77777777" w:rsidR="00475539" w:rsidRDefault="000A29A2" w:rsidP="00C53CB9">
      <w:r>
        <w:t>…And that, my smug friend</w:t>
      </w:r>
      <w:r w:rsidR="00CA0AC1">
        <w:t xml:space="preserve">, is what I’ve learned about life.  Life is simply nothing more than </w:t>
      </w:r>
      <w:r w:rsidR="00863B63">
        <w:t xml:space="preserve">an </w:t>
      </w:r>
      <w:r w:rsidR="00CA0AC1">
        <w:t xml:space="preserve">endless </w:t>
      </w:r>
      <w:r w:rsidR="00863B63">
        <w:t>repetition of habits</w:t>
      </w:r>
      <w:r w:rsidR="009669AB">
        <w:t xml:space="preserve">.  </w:t>
      </w:r>
      <w:r w:rsidR="00EF68EA">
        <w:t>Nothing ever changes</w:t>
      </w:r>
      <w:r w:rsidR="00475539">
        <w:t>.  Not really, anyway.</w:t>
      </w:r>
    </w:p>
    <w:p w14:paraId="0747B10E" w14:textId="5EBCFFB3" w:rsidR="00373E47" w:rsidRDefault="00475539" w:rsidP="00C53CB9">
      <w:pPr>
        <w:rPr>
          <w:i/>
          <w:iCs/>
        </w:rPr>
      </w:pPr>
      <w:r>
        <w:t>Oh sure, I can hear you arguing with me now, “</w:t>
      </w:r>
      <w:proofErr w:type="spellStart"/>
      <w:r>
        <w:rPr>
          <w:i/>
          <w:iCs/>
        </w:rPr>
        <w:t>Haha</w:t>
      </w:r>
      <w:proofErr w:type="spellEnd"/>
      <w:r>
        <w:rPr>
          <w:i/>
          <w:iCs/>
        </w:rPr>
        <w:t xml:space="preserve">!  Idiot </w:t>
      </w:r>
      <w:r w:rsidR="00373E47">
        <w:rPr>
          <w:i/>
          <w:iCs/>
        </w:rPr>
        <w:t xml:space="preserve">old man!  You just told us about how life changed from being a child, to being a young man, to becoming a father!  That’s all </w:t>
      </w:r>
      <w:r w:rsidR="0038110C">
        <w:rPr>
          <w:i/>
          <w:iCs/>
        </w:rPr>
        <w:t>L</w:t>
      </w:r>
      <w:r w:rsidR="00373E47">
        <w:rPr>
          <w:i/>
          <w:iCs/>
        </w:rPr>
        <w:t>ife</w:t>
      </w:r>
      <w:r w:rsidR="00F775C1">
        <w:rPr>
          <w:i/>
          <w:iCs/>
        </w:rPr>
        <w:t>-</w:t>
      </w:r>
      <w:r w:rsidR="00373E47">
        <w:rPr>
          <w:i/>
          <w:iCs/>
        </w:rPr>
        <w:t>changes!”</w:t>
      </w:r>
      <w:r w:rsidR="00863B63">
        <w:t xml:space="preserve"> </w:t>
      </w:r>
    </w:p>
    <w:p w14:paraId="78D91F89" w14:textId="77777777" w:rsidR="00D20A8C" w:rsidRDefault="0038110C" w:rsidP="00C53CB9">
      <w:r>
        <w:lastRenderedPageBreak/>
        <w:t>And</w:t>
      </w:r>
      <w:r w:rsidR="00373E47">
        <w:t xml:space="preserve"> </w:t>
      </w:r>
      <w:r>
        <w:t>you’re right, my overly pompous friend.</w:t>
      </w:r>
      <w:r w:rsidR="00CA0AC1">
        <w:t xml:space="preserve"> </w:t>
      </w:r>
      <w:r>
        <w:t xml:space="preserve">  </w:t>
      </w:r>
      <w:r w:rsidR="00382459">
        <w:rPr>
          <w:i/>
          <w:iCs/>
        </w:rPr>
        <w:t>But they’ll all the same changes that anyone who lives long enough</w:t>
      </w:r>
      <w:r w:rsidR="001004A2">
        <w:rPr>
          <w:i/>
          <w:iCs/>
        </w:rPr>
        <w:t>, will experience!</w:t>
      </w:r>
      <w:r w:rsidR="001004A2">
        <w:t xml:space="preserve">  Oh sure, there might be a few little differences between people</w:t>
      </w:r>
      <w:r w:rsidR="002B1653">
        <w:t xml:space="preserve">.  John might end up having to eat the crusts of the bread while hating it, while Mark gets stuck with </w:t>
      </w:r>
      <w:r w:rsidR="00470D09">
        <w:t xml:space="preserve">having to scrape the last inch of whatever out of </w:t>
      </w:r>
      <w:r w:rsidR="00961639">
        <w:t xml:space="preserve">the bottom of </w:t>
      </w:r>
      <w:r w:rsidR="00470D09">
        <w:t>all the jars in his house.</w:t>
      </w:r>
      <w:r w:rsidR="00961639">
        <w:t xml:space="preserve">  Generally, and honestly speaking, </w:t>
      </w:r>
      <w:r w:rsidR="00D20A8C">
        <w:t>there</w:t>
      </w:r>
      <w:r w:rsidR="00961639">
        <w:t xml:space="preserve"> really isn’t much difference between one life and another, in this world.  We live.  We love.  We fight.  We mate.  We cry</w:t>
      </w:r>
      <w:r w:rsidR="00D20A8C">
        <w:t>, and in the end, we all die.</w:t>
      </w:r>
    </w:p>
    <w:p w14:paraId="6A693623" w14:textId="77777777" w:rsidR="007F1A8C" w:rsidRDefault="00D20A8C" w:rsidP="00C53CB9">
      <w:r>
        <w:t xml:space="preserve">I can’t really say my life was any different than anyone else’s, in this world.  I </w:t>
      </w:r>
      <w:r w:rsidR="00AD29CD">
        <w:t>was simply a common man, with a common family.  I loved my wife, and she loved me.  We had issues with our children – but what parent doesn’t have</w:t>
      </w:r>
      <w:r w:rsidR="00782CF6">
        <w:t xml:space="preserve"> – and we had several pets which loved us unconditionally.  We </w:t>
      </w:r>
      <w:r w:rsidR="001938D1">
        <w:t xml:space="preserve">had highlights in our lives – trips to the beach.  Happy days all playing together and laughing.  We </w:t>
      </w:r>
      <w:r w:rsidR="0076038C">
        <w:t xml:space="preserve">had some hard and dark times in our lives as well.  Having to tend to our parents as they got older and slowly faded from the world with </w:t>
      </w:r>
      <w:r w:rsidR="0057697C">
        <w:t xml:space="preserve">Alzheimer’s, diabetes, and cancer.  We lost friends and family to sickness and accidents.  </w:t>
      </w:r>
      <w:r w:rsidR="00222C66">
        <w:t>As the years passed, our children left us to build their own lives</w:t>
      </w:r>
      <w:r w:rsidR="004E3174">
        <w:t>, and before the end, even my wife left this world before me.</w:t>
      </w:r>
    </w:p>
    <w:p w14:paraId="657BE71F" w14:textId="77777777" w:rsidR="005551A0" w:rsidRDefault="007F1A8C" w:rsidP="00C53CB9">
      <w:r>
        <w:t xml:space="preserve">And now, as I sit here in my </w:t>
      </w:r>
      <w:r w:rsidR="001B1441">
        <w:t xml:space="preserve">midnight hour of life, </w:t>
      </w:r>
      <w:r w:rsidR="0013187F">
        <w:t xml:space="preserve">do I have any sage words of advice to pass down for those who might come after?  Anything that I might’ve learned, which could make </w:t>
      </w:r>
      <w:r w:rsidR="00A04E49">
        <w:t xml:space="preserve">the act of living </w:t>
      </w:r>
      <w:r w:rsidR="005551A0">
        <w:t xml:space="preserve">easier for anyone who might come after me and read this?  </w:t>
      </w:r>
    </w:p>
    <w:p w14:paraId="53008B68" w14:textId="6EE44EF6" w:rsidR="00AD003B" w:rsidRPr="00961639" w:rsidRDefault="005551A0" w:rsidP="00C53CB9">
      <w:r>
        <w:t>All I have for you is</w:t>
      </w:r>
      <w:r w:rsidR="00F611AC">
        <w:t xml:space="preserve">:  </w:t>
      </w:r>
      <w:r w:rsidR="00F611AC" w:rsidRPr="00CF7C6C">
        <w:rPr>
          <w:b/>
          <w:bCs/>
          <w:i/>
          <w:iCs/>
        </w:rPr>
        <w:t xml:space="preserve">Get used to it.  Life </w:t>
      </w:r>
      <w:r w:rsidR="00CF7C6C" w:rsidRPr="00CF7C6C">
        <w:rPr>
          <w:b/>
          <w:bCs/>
          <w:i/>
          <w:iCs/>
        </w:rPr>
        <w:t>might suck sometimes, but it certainly beats the alternative!</w:t>
      </w:r>
      <w:r w:rsidR="0057697C">
        <w:t xml:space="preserve">  </w:t>
      </w:r>
    </w:p>
    <w:p w14:paraId="1CB1ADC0" w14:textId="47B638AA" w:rsidR="00CF7C6C" w:rsidRDefault="00CF7C6C">
      <w:r>
        <w:br w:type="page"/>
      </w:r>
    </w:p>
    <w:p w14:paraId="34A8B0FE" w14:textId="7C3C1532" w:rsidR="000964FD" w:rsidRDefault="00C3121C" w:rsidP="00C3121C">
      <w:pPr>
        <w:pStyle w:val="Heading1"/>
      </w:pPr>
      <w:r>
        <w:lastRenderedPageBreak/>
        <w:t>Prologue 02: A New Soul</w:t>
      </w:r>
    </w:p>
    <w:p w14:paraId="6AFF8E17" w14:textId="2EB2E645" w:rsidR="000964FD" w:rsidRDefault="00764F94" w:rsidP="00C53CB9">
      <w:r>
        <w:t>Okay, I’ll admit it</w:t>
      </w:r>
      <w:r w:rsidR="00420BF4">
        <w:t xml:space="preserve"> – I was wrong.  </w:t>
      </w:r>
    </w:p>
    <w:p w14:paraId="0FAFD5DB" w14:textId="676363FB" w:rsidR="00C67DA7" w:rsidRDefault="002F64C5" w:rsidP="00C53CB9">
      <w:r>
        <w:t xml:space="preserve">  </w:t>
      </w:r>
      <w:r w:rsidR="004E6404">
        <w:t xml:space="preserve">  </w:t>
      </w:r>
      <w:r w:rsidR="0028100C">
        <w:t xml:space="preserve"> </w:t>
      </w:r>
      <w:r w:rsidR="00F762BB">
        <w:br w:type="page"/>
      </w:r>
    </w:p>
    <w:p w14:paraId="5403A7BF" w14:textId="0740B36E" w:rsidR="00F762BB" w:rsidRDefault="00F762BB" w:rsidP="00F762BB">
      <w:pPr>
        <w:pStyle w:val="Heading1"/>
      </w:pPr>
      <w:bookmarkStart w:id="1" w:name="_Toc110825284"/>
      <w:r>
        <w:lastRenderedPageBreak/>
        <w:t>Index</w:t>
      </w:r>
      <w:bookmarkEnd w:id="1"/>
      <w:r>
        <w:t xml:space="preserve"> </w:t>
      </w:r>
    </w:p>
    <w:p w14:paraId="054C8A8C" w14:textId="77777777" w:rsidR="00F762BB" w:rsidRDefault="00F762BB" w:rsidP="00F762BB">
      <w:pPr>
        <w:pStyle w:val="NoSpacing"/>
      </w:pPr>
    </w:p>
    <w:p w14:paraId="5018AA07" w14:textId="77777777" w:rsidR="00F762BB" w:rsidRDefault="00F762BB" w:rsidP="00C53CB9"/>
    <w:p w14:paraId="67ABF205" w14:textId="77777777" w:rsidR="00482C61" w:rsidRDefault="00482C61" w:rsidP="00C53CB9"/>
    <w:p w14:paraId="4A70A440" w14:textId="77777777" w:rsidR="00482C61" w:rsidRDefault="00482C61" w:rsidP="00C53CB9"/>
    <w:p w14:paraId="5E59FD72" w14:textId="77777777" w:rsidR="00482C61" w:rsidRPr="00C53CB9" w:rsidRDefault="00482C61" w:rsidP="00C53CB9"/>
    <w:sectPr w:rsidR="00482C61" w:rsidRPr="00C53CB9" w:rsidSect="000578F0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B41A" w14:textId="77777777" w:rsidR="009F1AF3" w:rsidRDefault="009F1AF3" w:rsidP="001B524B">
      <w:pPr>
        <w:spacing w:after="0" w:line="240" w:lineRule="auto"/>
      </w:pPr>
      <w:r>
        <w:separator/>
      </w:r>
    </w:p>
  </w:endnote>
  <w:endnote w:type="continuationSeparator" w:id="0">
    <w:p w14:paraId="7B77DFAC" w14:textId="77777777" w:rsidR="009F1AF3" w:rsidRDefault="009F1AF3" w:rsidP="001B524B">
      <w:pPr>
        <w:spacing w:after="0" w:line="240" w:lineRule="auto"/>
      </w:pPr>
      <w:r>
        <w:continuationSeparator/>
      </w:r>
    </w:p>
  </w:endnote>
  <w:endnote w:type="continuationNotice" w:id="1">
    <w:p w14:paraId="08B33586" w14:textId="77777777" w:rsidR="009F1AF3" w:rsidRDefault="009F1A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3452" w14:textId="77777777" w:rsidR="009F1AF3" w:rsidRDefault="009F1AF3" w:rsidP="001B524B">
      <w:pPr>
        <w:spacing w:after="0" w:line="240" w:lineRule="auto"/>
      </w:pPr>
      <w:r>
        <w:separator/>
      </w:r>
    </w:p>
  </w:footnote>
  <w:footnote w:type="continuationSeparator" w:id="0">
    <w:p w14:paraId="1AE1AAA1" w14:textId="77777777" w:rsidR="009F1AF3" w:rsidRDefault="009F1AF3" w:rsidP="001B524B">
      <w:pPr>
        <w:spacing w:after="0" w:line="240" w:lineRule="auto"/>
      </w:pPr>
      <w:r>
        <w:continuationSeparator/>
      </w:r>
    </w:p>
  </w:footnote>
  <w:footnote w:type="continuationNotice" w:id="1">
    <w:p w14:paraId="7C808049" w14:textId="77777777" w:rsidR="009F1AF3" w:rsidRDefault="009F1A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BDA89" w14:textId="0AF0F515" w:rsidR="00A4611F" w:rsidRDefault="00E01670">
    <w:pPr>
      <w:pStyle w:val="Header"/>
    </w:pPr>
    <w:r>
      <w:rPr>
        <w:noProof/>
      </w:rPr>
      <w:fldChar w:fldCharType="begin"/>
    </w:r>
    <w:r>
      <w:rPr>
        <w:noProof/>
      </w:rPr>
      <w:instrText xml:space="preserve"> AUTHOR   \* MERGEFORMAT </w:instrText>
    </w:r>
    <w:r>
      <w:rPr>
        <w:noProof/>
      </w:rPr>
      <w:fldChar w:fldCharType="separate"/>
    </w:r>
    <w:r w:rsidR="00E13D43">
      <w:rPr>
        <w:noProof/>
      </w:rPr>
      <w:t>Steve McNeill</w:t>
    </w:r>
    <w:r>
      <w:rPr>
        <w:noProof/>
      </w:rPr>
      <w:fldChar w:fldCharType="end"/>
    </w:r>
    <w:r w:rsidR="00A4611F">
      <w:ptab w:relativeTo="margin" w:alignment="center" w:leader="none"/>
    </w:r>
    <w:sdt>
      <w:sdtPr>
        <w:alias w:val="Title"/>
        <w:tag w:val=""/>
        <w:id w:val="-30586417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2330F">
          <w:t>New Novel</w:t>
        </w:r>
      </w:sdtContent>
    </w:sdt>
    <w:r w:rsidR="00A4611F">
      <w:ptab w:relativeTo="margin" w:alignment="right" w:leader="none"/>
    </w:r>
    <w:r w:rsidR="00A4611F">
      <w:t xml:space="preserve">Page </w:t>
    </w:r>
    <w:r w:rsidR="00A4611F">
      <w:fldChar w:fldCharType="begin"/>
    </w:r>
    <w:r w:rsidR="00A4611F">
      <w:instrText xml:space="preserve"> PAGE  \* Arabic  \* MERGEFORMAT </w:instrText>
    </w:r>
    <w:r w:rsidR="00A4611F">
      <w:fldChar w:fldCharType="separate"/>
    </w:r>
    <w:r w:rsidR="00543C6D">
      <w:rPr>
        <w:noProof/>
      </w:rPr>
      <w:t>2</w:t>
    </w:r>
    <w:r w:rsidR="00A4611F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Lc0NzAxsLSwNLQ0tzBV0lEKTi0uzszPAymwrAUAJJS8rywAAAA="/>
  </w:docVars>
  <w:rsids>
    <w:rsidRoot w:val="00E13D43"/>
    <w:rsid w:val="0000096B"/>
    <w:rsid w:val="00002CA3"/>
    <w:rsid w:val="000062F2"/>
    <w:rsid w:val="00007032"/>
    <w:rsid w:val="00010E4E"/>
    <w:rsid w:val="000125B1"/>
    <w:rsid w:val="00020765"/>
    <w:rsid w:val="00020DA7"/>
    <w:rsid w:val="00021200"/>
    <w:rsid w:val="00023AEA"/>
    <w:rsid w:val="000247DA"/>
    <w:rsid w:val="00025908"/>
    <w:rsid w:val="00026FB1"/>
    <w:rsid w:val="000276A7"/>
    <w:rsid w:val="00030902"/>
    <w:rsid w:val="0003278B"/>
    <w:rsid w:val="00033A79"/>
    <w:rsid w:val="000347BA"/>
    <w:rsid w:val="00035926"/>
    <w:rsid w:val="00037FA3"/>
    <w:rsid w:val="00040C2A"/>
    <w:rsid w:val="00041310"/>
    <w:rsid w:val="00041859"/>
    <w:rsid w:val="0004362E"/>
    <w:rsid w:val="00043B61"/>
    <w:rsid w:val="0004402E"/>
    <w:rsid w:val="000473CC"/>
    <w:rsid w:val="0004790E"/>
    <w:rsid w:val="00047AAF"/>
    <w:rsid w:val="000519E9"/>
    <w:rsid w:val="00054E9A"/>
    <w:rsid w:val="000578F0"/>
    <w:rsid w:val="00064355"/>
    <w:rsid w:val="00064398"/>
    <w:rsid w:val="00064B1A"/>
    <w:rsid w:val="000652C3"/>
    <w:rsid w:val="0006687B"/>
    <w:rsid w:val="00066929"/>
    <w:rsid w:val="0006727B"/>
    <w:rsid w:val="00071AD1"/>
    <w:rsid w:val="000723EC"/>
    <w:rsid w:val="0007262C"/>
    <w:rsid w:val="0007444E"/>
    <w:rsid w:val="00075248"/>
    <w:rsid w:val="00076850"/>
    <w:rsid w:val="00081B0D"/>
    <w:rsid w:val="00081DA4"/>
    <w:rsid w:val="00083755"/>
    <w:rsid w:val="00085540"/>
    <w:rsid w:val="00087533"/>
    <w:rsid w:val="00093F9C"/>
    <w:rsid w:val="00094E60"/>
    <w:rsid w:val="00095FCF"/>
    <w:rsid w:val="000964FD"/>
    <w:rsid w:val="00096DAE"/>
    <w:rsid w:val="000974E1"/>
    <w:rsid w:val="000A0819"/>
    <w:rsid w:val="000A0D39"/>
    <w:rsid w:val="000A15F6"/>
    <w:rsid w:val="000A1EB3"/>
    <w:rsid w:val="000A29A2"/>
    <w:rsid w:val="000A3090"/>
    <w:rsid w:val="000A6527"/>
    <w:rsid w:val="000A6AC2"/>
    <w:rsid w:val="000B0DAF"/>
    <w:rsid w:val="000B23FD"/>
    <w:rsid w:val="000B56C7"/>
    <w:rsid w:val="000B6EC0"/>
    <w:rsid w:val="000B7374"/>
    <w:rsid w:val="000C0D24"/>
    <w:rsid w:val="000C12BF"/>
    <w:rsid w:val="000C15A9"/>
    <w:rsid w:val="000C3DDB"/>
    <w:rsid w:val="000C4169"/>
    <w:rsid w:val="000C432A"/>
    <w:rsid w:val="000C672C"/>
    <w:rsid w:val="000C744C"/>
    <w:rsid w:val="000D09D5"/>
    <w:rsid w:val="000D3F2B"/>
    <w:rsid w:val="000D4489"/>
    <w:rsid w:val="000D4A86"/>
    <w:rsid w:val="000D4AD0"/>
    <w:rsid w:val="000D4BF2"/>
    <w:rsid w:val="000D5B7C"/>
    <w:rsid w:val="000D6866"/>
    <w:rsid w:val="000D6F82"/>
    <w:rsid w:val="000D73E6"/>
    <w:rsid w:val="000E25F9"/>
    <w:rsid w:val="000E30C5"/>
    <w:rsid w:val="000E6224"/>
    <w:rsid w:val="000E7165"/>
    <w:rsid w:val="000F0BBA"/>
    <w:rsid w:val="000F7CB5"/>
    <w:rsid w:val="001004A2"/>
    <w:rsid w:val="00103DCF"/>
    <w:rsid w:val="001044D0"/>
    <w:rsid w:val="001049CB"/>
    <w:rsid w:val="00107D65"/>
    <w:rsid w:val="00111752"/>
    <w:rsid w:val="001123C8"/>
    <w:rsid w:val="001178C1"/>
    <w:rsid w:val="0011795F"/>
    <w:rsid w:val="001179AB"/>
    <w:rsid w:val="001215F7"/>
    <w:rsid w:val="00121DA6"/>
    <w:rsid w:val="0012205E"/>
    <w:rsid w:val="0012456C"/>
    <w:rsid w:val="00131123"/>
    <w:rsid w:val="0013187F"/>
    <w:rsid w:val="00132D19"/>
    <w:rsid w:val="00133C62"/>
    <w:rsid w:val="0013587A"/>
    <w:rsid w:val="00135E59"/>
    <w:rsid w:val="00142A89"/>
    <w:rsid w:val="0014426C"/>
    <w:rsid w:val="00146E2A"/>
    <w:rsid w:val="0015128C"/>
    <w:rsid w:val="00151CD5"/>
    <w:rsid w:val="00153D69"/>
    <w:rsid w:val="00154116"/>
    <w:rsid w:val="00154DBF"/>
    <w:rsid w:val="00160BE4"/>
    <w:rsid w:val="00161781"/>
    <w:rsid w:val="00161E10"/>
    <w:rsid w:val="00162E94"/>
    <w:rsid w:val="0016378F"/>
    <w:rsid w:val="001679C1"/>
    <w:rsid w:val="00170DAD"/>
    <w:rsid w:val="00171759"/>
    <w:rsid w:val="00174996"/>
    <w:rsid w:val="00176EB8"/>
    <w:rsid w:val="001772C3"/>
    <w:rsid w:val="00177D66"/>
    <w:rsid w:val="00192821"/>
    <w:rsid w:val="001938D1"/>
    <w:rsid w:val="00193E40"/>
    <w:rsid w:val="00195FD0"/>
    <w:rsid w:val="001A5C13"/>
    <w:rsid w:val="001A5C63"/>
    <w:rsid w:val="001A5DB8"/>
    <w:rsid w:val="001A6C31"/>
    <w:rsid w:val="001A7875"/>
    <w:rsid w:val="001A7BAE"/>
    <w:rsid w:val="001B1441"/>
    <w:rsid w:val="001B2890"/>
    <w:rsid w:val="001B28A7"/>
    <w:rsid w:val="001B384F"/>
    <w:rsid w:val="001B493B"/>
    <w:rsid w:val="001B524B"/>
    <w:rsid w:val="001B6122"/>
    <w:rsid w:val="001B741F"/>
    <w:rsid w:val="001C4C84"/>
    <w:rsid w:val="001C53EF"/>
    <w:rsid w:val="001C7E77"/>
    <w:rsid w:val="001D0191"/>
    <w:rsid w:val="001D13E6"/>
    <w:rsid w:val="001D159A"/>
    <w:rsid w:val="001E0279"/>
    <w:rsid w:val="001E37FC"/>
    <w:rsid w:val="001E4DC7"/>
    <w:rsid w:val="001E6F7F"/>
    <w:rsid w:val="001E7786"/>
    <w:rsid w:val="001F04D8"/>
    <w:rsid w:val="001F287D"/>
    <w:rsid w:val="001F3604"/>
    <w:rsid w:val="001F3C90"/>
    <w:rsid w:val="001F532C"/>
    <w:rsid w:val="001F53D8"/>
    <w:rsid w:val="001F76EB"/>
    <w:rsid w:val="002005D4"/>
    <w:rsid w:val="00203FFB"/>
    <w:rsid w:val="00204EEA"/>
    <w:rsid w:val="00210374"/>
    <w:rsid w:val="002128BD"/>
    <w:rsid w:val="002155EF"/>
    <w:rsid w:val="00215859"/>
    <w:rsid w:val="002201BC"/>
    <w:rsid w:val="0022183D"/>
    <w:rsid w:val="0022231B"/>
    <w:rsid w:val="00222A95"/>
    <w:rsid w:val="00222C66"/>
    <w:rsid w:val="0022330F"/>
    <w:rsid w:val="00223813"/>
    <w:rsid w:val="00223F9A"/>
    <w:rsid w:val="00225C8D"/>
    <w:rsid w:val="002261E2"/>
    <w:rsid w:val="0022707D"/>
    <w:rsid w:val="002315A5"/>
    <w:rsid w:val="002315C1"/>
    <w:rsid w:val="0023766E"/>
    <w:rsid w:val="00237846"/>
    <w:rsid w:val="00243694"/>
    <w:rsid w:val="0024477E"/>
    <w:rsid w:val="00251180"/>
    <w:rsid w:val="00254864"/>
    <w:rsid w:val="00254CBD"/>
    <w:rsid w:val="00256178"/>
    <w:rsid w:val="002574DB"/>
    <w:rsid w:val="00260499"/>
    <w:rsid w:val="00260806"/>
    <w:rsid w:val="00261E71"/>
    <w:rsid w:val="00265A81"/>
    <w:rsid w:val="0026663E"/>
    <w:rsid w:val="00270BF8"/>
    <w:rsid w:val="0027578D"/>
    <w:rsid w:val="002760C0"/>
    <w:rsid w:val="0027782A"/>
    <w:rsid w:val="0028100C"/>
    <w:rsid w:val="0028211B"/>
    <w:rsid w:val="00283890"/>
    <w:rsid w:val="00286FC8"/>
    <w:rsid w:val="002918E0"/>
    <w:rsid w:val="002925AB"/>
    <w:rsid w:val="0029360B"/>
    <w:rsid w:val="00293E6F"/>
    <w:rsid w:val="0029480F"/>
    <w:rsid w:val="00297D74"/>
    <w:rsid w:val="002A0463"/>
    <w:rsid w:val="002A29D4"/>
    <w:rsid w:val="002A3B5B"/>
    <w:rsid w:val="002A3DA9"/>
    <w:rsid w:val="002A73B5"/>
    <w:rsid w:val="002B143B"/>
    <w:rsid w:val="002B1653"/>
    <w:rsid w:val="002B17D2"/>
    <w:rsid w:val="002B26C3"/>
    <w:rsid w:val="002B2B2C"/>
    <w:rsid w:val="002B2B9B"/>
    <w:rsid w:val="002B39F6"/>
    <w:rsid w:val="002B3D04"/>
    <w:rsid w:val="002B49D9"/>
    <w:rsid w:val="002B569B"/>
    <w:rsid w:val="002B6682"/>
    <w:rsid w:val="002B7001"/>
    <w:rsid w:val="002C0B06"/>
    <w:rsid w:val="002C2FCB"/>
    <w:rsid w:val="002C4CFD"/>
    <w:rsid w:val="002C5AA9"/>
    <w:rsid w:val="002C6FEA"/>
    <w:rsid w:val="002C76B7"/>
    <w:rsid w:val="002C7EC8"/>
    <w:rsid w:val="002D0698"/>
    <w:rsid w:val="002D084B"/>
    <w:rsid w:val="002D0F8A"/>
    <w:rsid w:val="002D266A"/>
    <w:rsid w:val="002D2A51"/>
    <w:rsid w:val="002D31B1"/>
    <w:rsid w:val="002D3D3D"/>
    <w:rsid w:val="002D63EF"/>
    <w:rsid w:val="002E0580"/>
    <w:rsid w:val="002E1069"/>
    <w:rsid w:val="002E24AF"/>
    <w:rsid w:val="002E25D4"/>
    <w:rsid w:val="002E4C4A"/>
    <w:rsid w:val="002E6AE4"/>
    <w:rsid w:val="002F5AC8"/>
    <w:rsid w:val="002F5AE2"/>
    <w:rsid w:val="002F64C5"/>
    <w:rsid w:val="002F68FA"/>
    <w:rsid w:val="00300F59"/>
    <w:rsid w:val="003060FE"/>
    <w:rsid w:val="00310400"/>
    <w:rsid w:val="00310968"/>
    <w:rsid w:val="00311728"/>
    <w:rsid w:val="00311F4B"/>
    <w:rsid w:val="00313343"/>
    <w:rsid w:val="00321191"/>
    <w:rsid w:val="00323116"/>
    <w:rsid w:val="00325E80"/>
    <w:rsid w:val="00327CC3"/>
    <w:rsid w:val="00327EDE"/>
    <w:rsid w:val="00331034"/>
    <w:rsid w:val="00331DEC"/>
    <w:rsid w:val="003336BC"/>
    <w:rsid w:val="003347F0"/>
    <w:rsid w:val="00334999"/>
    <w:rsid w:val="0034201C"/>
    <w:rsid w:val="00343AB8"/>
    <w:rsid w:val="003457C9"/>
    <w:rsid w:val="00351356"/>
    <w:rsid w:val="00352BA3"/>
    <w:rsid w:val="003530E1"/>
    <w:rsid w:val="00353471"/>
    <w:rsid w:val="00353483"/>
    <w:rsid w:val="00357105"/>
    <w:rsid w:val="003574A7"/>
    <w:rsid w:val="003577B0"/>
    <w:rsid w:val="0036265E"/>
    <w:rsid w:val="003642E9"/>
    <w:rsid w:val="00366BDF"/>
    <w:rsid w:val="00367009"/>
    <w:rsid w:val="00367FAB"/>
    <w:rsid w:val="00373E47"/>
    <w:rsid w:val="0037466B"/>
    <w:rsid w:val="003750F1"/>
    <w:rsid w:val="003803F2"/>
    <w:rsid w:val="00380ED7"/>
    <w:rsid w:val="0038110C"/>
    <w:rsid w:val="00382459"/>
    <w:rsid w:val="00386074"/>
    <w:rsid w:val="00387413"/>
    <w:rsid w:val="00391568"/>
    <w:rsid w:val="0039522B"/>
    <w:rsid w:val="00396555"/>
    <w:rsid w:val="003A0F17"/>
    <w:rsid w:val="003A16A2"/>
    <w:rsid w:val="003A1824"/>
    <w:rsid w:val="003A21EB"/>
    <w:rsid w:val="003A244F"/>
    <w:rsid w:val="003A4E0B"/>
    <w:rsid w:val="003A6D0F"/>
    <w:rsid w:val="003A6D90"/>
    <w:rsid w:val="003A73AD"/>
    <w:rsid w:val="003A7F21"/>
    <w:rsid w:val="003B145A"/>
    <w:rsid w:val="003B1A38"/>
    <w:rsid w:val="003B2296"/>
    <w:rsid w:val="003B26C2"/>
    <w:rsid w:val="003B766C"/>
    <w:rsid w:val="003C1A7A"/>
    <w:rsid w:val="003C5502"/>
    <w:rsid w:val="003C5AA3"/>
    <w:rsid w:val="003D04EF"/>
    <w:rsid w:val="003D3045"/>
    <w:rsid w:val="003D388F"/>
    <w:rsid w:val="003D4AAC"/>
    <w:rsid w:val="003D5030"/>
    <w:rsid w:val="003D55FA"/>
    <w:rsid w:val="003D665E"/>
    <w:rsid w:val="003E089C"/>
    <w:rsid w:val="003E222E"/>
    <w:rsid w:val="003E7DBC"/>
    <w:rsid w:val="003F0200"/>
    <w:rsid w:val="003F4AC1"/>
    <w:rsid w:val="003F6C3A"/>
    <w:rsid w:val="00403E44"/>
    <w:rsid w:val="004064B8"/>
    <w:rsid w:val="00406B75"/>
    <w:rsid w:val="004116A4"/>
    <w:rsid w:val="00411BC1"/>
    <w:rsid w:val="0041401E"/>
    <w:rsid w:val="00414832"/>
    <w:rsid w:val="00414A80"/>
    <w:rsid w:val="00415359"/>
    <w:rsid w:val="0041548D"/>
    <w:rsid w:val="004174C8"/>
    <w:rsid w:val="00420BF4"/>
    <w:rsid w:val="00421A8A"/>
    <w:rsid w:val="00422A24"/>
    <w:rsid w:val="00424A89"/>
    <w:rsid w:val="00425D25"/>
    <w:rsid w:val="0042602F"/>
    <w:rsid w:val="00426630"/>
    <w:rsid w:val="00427CB5"/>
    <w:rsid w:val="00430BCA"/>
    <w:rsid w:val="00431E7A"/>
    <w:rsid w:val="004328EB"/>
    <w:rsid w:val="004408B3"/>
    <w:rsid w:val="004428F7"/>
    <w:rsid w:val="004433C5"/>
    <w:rsid w:val="00443E8A"/>
    <w:rsid w:val="00447269"/>
    <w:rsid w:val="004512BB"/>
    <w:rsid w:val="00453C44"/>
    <w:rsid w:val="004545C1"/>
    <w:rsid w:val="004553CC"/>
    <w:rsid w:val="0045586C"/>
    <w:rsid w:val="00456ECC"/>
    <w:rsid w:val="00457A27"/>
    <w:rsid w:val="004608F3"/>
    <w:rsid w:val="00462870"/>
    <w:rsid w:val="00466927"/>
    <w:rsid w:val="00467A22"/>
    <w:rsid w:val="00470D09"/>
    <w:rsid w:val="00472E4C"/>
    <w:rsid w:val="004734BB"/>
    <w:rsid w:val="00473FC2"/>
    <w:rsid w:val="00474386"/>
    <w:rsid w:val="00475539"/>
    <w:rsid w:val="00476B8B"/>
    <w:rsid w:val="0048012B"/>
    <w:rsid w:val="00482C61"/>
    <w:rsid w:val="00483DA6"/>
    <w:rsid w:val="00490BFE"/>
    <w:rsid w:val="004912B6"/>
    <w:rsid w:val="004938AC"/>
    <w:rsid w:val="00494F80"/>
    <w:rsid w:val="0049535B"/>
    <w:rsid w:val="004A04F3"/>
    <w:rsid w:val="004A1FF5"/>
    <w:rsid w:val="004A26F9"/>
    <w:rsid w:val="004A2DB0"/>
    <w:rsid w:val="004A40E7"/>
    <w:rsid w:val="004A4588"/>
    <w:rsid w:val="004A738E"/>
    <w:rsid w:val="004B377D"/>
    <w:rsid w:val="004B3B9A"/>
    <w:rsid w:val="004B59F9"/>
    <w:rsid w:val="004B74E1"/>
    <w:rsid w:val="004C2AFA"/>
    <w:rsid w:val="004C3306"/>
    <w:rsid w:val="004C33F5"/>
    <w:rsid w:val="004D359F"/>
    <w:rsid w:val="004D4237"/>
    <w:rsid w:val="004D4E87"/>
    <w:rsid w:val="004E10F8"/>
    <w:rsid w:val="004E3174"/>
    <w:rsid w:val="004E56DA"/>
    <w:rsid w:val="004E6404"/>
    <w:rsid w:val="004E6514"/>
    <w:rsid w:val="004F02EB"/>
    <w:rsid w:val="004F47C0"/>
    <w:rsid w:val="004F4E37"/>
    <w:rsid w:val="00500B9A"/>
    <w:rsid w:val="00505329"/>
    <w:rsid w:val="005054EE"/>
    <w:rsid w:val="005063AB"/>
    <w:rsid w:val="00506B3D"/>
    <w:rsid w:val="005075E5"/>
    <w:rsid w:val="0051029F"/>
    <w:rsid w:val="005118A6"/>
    <w:rsid w:val="0051590A"/>
    <w:rsid w:val="00517B84"/>
    <w:rsid w:val="00517FBF"/>
    <w:rsid w:val="005200B8"/>
    <w:rsid w:val="00520A1C"/>
    <w:rsid w:val="00521A73"/>
    <w:rsid w:val="00521FEA"/>
    <w:rsid w:val="00524366"/>
    <w:rsid w:val="00526453"/>
    <w:rsid w:val="00526AAF"/>
    <w:rsid w:val="0053045F"/>
    <w:rsid w:val="0053104C"/>
    <w:rsid w:val="005314A5"/>
    <w:rsid w:val="005356BF"/>
    <w:rsid w:val="0053581A"/>
    <w:rsid w:val="00537110"/>
    <w:rsid w:val="00537CFF"/>
    <w:rsid w:val="00540681"/>
    <w:rsid w:val="005411F8"/>
    <w:rsid w:val="005412A5"/>
    <w:rsid w:val="0054385A"/>
    <w:rsid w:val="00543C6D"/>
    <w:rsid w:val="00544BF1"/>
    <w:rsid w:val="00553E08"/>
    <w:rsid w:val="00554751"/>
    <w:rsid w:val="005551A0"/>
    <w:rsid w:val="0056161E"/>
    <w:rsid w:val="00561B2B"/>
    <w:rsid w:val="005628A4"/>
    <w:rsid w:val="00562FA4"/>
    <w:rsid w:val="0056433F"/>
    <w:rsid w:val="00566591"/>
    <w:rsid w:val="005716DD"/>
    <w:rsid w:val="005731AA"/>
    <w:rsid w:val="005742BE"/>
    <w:rsid w:val="0057635E"/>
    <w:rsid w:val="00576705"/>
    <w:rsid w:val="0057697C"/>
    <w:rsid w:val="00580D89"/>
    <w:rsid w:val="005817FB"/>
    <w:rsid w:val="0058530D"/>
    <w:rsid w:val="0058728B"/>
    <w:rsid w:val="00587465"/>
    <w:rsid w:val="00587C9C"/>
    <w:rsid w:val="00590022"/>
    <w:rsid w:val="00590D1E"/>
    <w:rsid w:val="00591A2F"/>
    <w:rsid w:val="00591DEC"/>
    <w:rsid w:val="0059290C"/>
    <w:rsid w:val="0059601E"/>
    <w:rsid w:val="005A0D92"/>
    <w:rsid w:val="005A0EF9"/>
    <w:rsid w:val="005A4EB4"/>
    <w:rsid w:val="005A50BD"/>
    <w:rsid w:val="005A7CCE"/>
    <w:rsid w:val="005A7E32"/>
    <w:rsid w:val="005B53AA"/>
    <w:rsid w:val="005B65D1"/>
    <w:rsid w:val="005C0643"/>
    <w:rsid w:val="005C1229"/>
    <w:rsid w:val="005C26E6"/>
    <w:rsid w:val="005C3235"/>
    <w:rsid w:val="005C67A8"/>
    <w:rsid w:val="005D153F"/>
    <w:rsid w:val="005D2C15"/>
    <w:rsid w:val="005D3852"/>
    <w:rsid w:val="005D4498"/>
    <w:rsid w:val="005D520E"/>
    <w:rsid w:val="005D79E3"/>
    <w:rsid w:val="005E050C"/>
    <w:rsid w:val="005E23BF"/>
    <w:rsid w:val="005E257B"/>
    <w:rsid w:val="005E476B"/>
    <w:rsid w:val="005E64C6"/>
    <w:rsid w:val="005E7F49"/>
    <w:rsid w:val="005F04B0"/>
    <w:rsid w:val="005F7485"/>
    <w:rsid w:val="0060273E"/>
    <w:rsid w:val="00603E87"/>
    <w:rsid w:val="00605523"/>
    <w:rsid w:val="00605C0A"/>
    <w:rsid w:val="00607705"/>
    <w:rsid w:val="00610ED5"/>
    <w:rsid w:val="006156CE"/>
    <w:rsid w:val="00615C3A"/>
    <w:rsid w:val="006161EB"/>
    <w:rsid w:val="00616F99"/>
    <w:rsid w:val="00622AF8"/>
    <w:rsid w:val="006310F0"/>
    <w:rsid w:val="00631802"/>
    <w:rsid w:val="00631CDA"/>
    <w:rsid w:val="006321F3"/>
    <w:rsid w:val="006328A4"/>
    <w:rsid w:val="00633455"/>
    <w:rsid w:val="006341EF"/>
    <w:rsid w:val="00634576"/>
    <w:rsid w:val="00634834"/>
    <w:rsid w:val="006373D2"/>
    <w:rsid w:val="006377E2"/>
    <w:rsid w:val="00637EA4"/>
    <w:rsid w:val="006403AE"/>
    <w:rsid w:val="00640CD1"/>
    <w:rsid w:val="00643C93"/>
    <w:rsid w:val="00644BBF"/>
    <w:rsid w:val="006466E0"/>
    <w:rsid w:val="00650C4A"/>
    <w:rsid w:val="006519B5"/>
    <w:rsid w:val="00654A8C"/>
    <w:rsid w:val="006559E4"/>
    <w:rsid w:val="00656852"/>
    <w:rsid w:val="006615D8"/>
    <w:rsid w:val="00663213"/>
    <w:rsid w:val="00664DC5"/>
    <w:rsid w:val="00665AA6"/>
    <w:rsid w:val="0066754B"/>
    <w:rsid w:val="00667D33"/>
    <w:rsid w:val="006720D5"/>
    <w:rsid w:val="006726DB"/>
    <w:rsid w:val="0067748E"/>
    <w:rsid w:val="00677549"/>
    <w:rsid w:val="006800D7"/>
    <w:rsid w:val="006837D3"/>
    <w:rsid w:val="0068425B"/>
    <w:rsid w:val="00685BD1"/>
    <w:rsid w:val="00687E44"/>
    <w:rsid w:val="00691DB7"/>
    <w:rsid w:val="0069277E"/>
    <w:rsid w:val="006A1C78"/>
    <w:rsid w:val="006A2A6B"/>
    <w:rsid w:val="006A3F58"/>
    <w:rsid w:val="006A64E0"/>
    <w:rsid w:val="006A7849"/>
    <w:rsid w:val="006B031B"/>
    <w:rsid w:val="006B1E17"/>
    <w:rsid w:val="006B2D60"/>
    <w:rsid w:val="006B3782"/>
    <w:rsid w:val="006C070E"/>
    <w:rsid w:val="006C1B7F"/>
    <w:rsid w:val="006C4649"/>
    <w:rsid w:val="006D00A1"/>
    <w:rsid w:val="006D131E"/>
    <w:rsid w:val="006D45B1"/>
    <w:rsid w:val="006D5BA2"/>
    <w:rsid w:val="006D78F7"/>
    <w:rsid w:val="006E1F8E"/>
    <w:rsid w:val="006F0B99"/>
    <w:rsid w:val="006F4C9F"/>
    <w:rsid w:val="006F6E50"/>
    <w:rsid w:val="006F7EE6"/>
    <w:rsid w:val="00701518"/>
    <w:rsid w:val="00701BD1"/>
    <w:rsid w:val="007023C9"/>
    <w:rsid w:val="0070269B"/>
    <w:rsid w:val="0070334F"/>
    <w:rsid w:val="00705584"/>
    <w:rsid w:val="00705A51"/>
    <w:rsid w:val="00705DAA"/>
    <w:rsid w:val="007065C3"/>
    <w:rsid w:val="00710A75"/>
    <w:rsid w:val="00712233"/>
    <w:rsid w:val="007137AF"/>
    <w:rsid w:val="00713B88"/>
    <w:rsid w:val="00716BAC"/>
    <w:rsid w:val="007251CF"/>
    <w:rsid w:val="00725579"/>
    <w:rsid w:val="0072584A"/>
    <w:rsid w:val="00726591"/>
    <w:rsid w:val="00726D62"/>
    <w:rsid w:val="00727166"/>
    <w:rsid w:val="00727280"/>
    <w:rsid w:val="00730193"/>
    <w:rsid w:val="007311B9"/>
    <w:rsid w:val="00731A72"/>
    <w:rsid w:val="007337C3"/>
    <w:rsid w:val="00734A59"/>
    <w:rsid w:val="007356F0"/>
    <w:rsid w:val="00735A10"/>
    <w:rsid w:val="00736613"/>
    <w:rsid w:val="00737BD3"/>
    <w:rsid w:val="007402A4"/>
    <w:rsid w:val="00740CE0"/>
    <w:rsid w:val="00742188"/>
    <w:rsid w:val="00742E21"/>
    <w:rsid w:val="00743431"/>
    <w:rsid w:val="00743568"/>
    <w:rsid w:val="00751D6C"/>
    <w:rsid w:val="007565F6"/>
    <w:rsid w:val="0076038C"/>
    <w:rsid w:val="00761EF1"/>
    <w:rsid w:val="00763141"/>
    <w:rsid w:val="00763D57"/>
    <w:rsid w:val="0076460E"/>
    <w:rsid w:val="00764F94"/>
    <w:rsid w:val="00765318"/>
    <w:rsid w:val="007654E0"/>
    <w:rsid w:val="00766EE9"/>
    <w:rsid w:val="007677EB"/>
    <w:rsid w:val="007705CE"/>
    <w:rsid w:val="007741B4"/>
    <w:rsid w:val="007768F3"/>
    <w:rsid w:val="00780508"/>
    <w:rsid w:val="007818FF"/>
    <w:rsid w:val="007824F0"/>
    <w:rsid w:val="00782CF6"/>
    <w:rsid w:val="00783F2C"/>
    <w:rsid w:val="007845C5"/>
    <w:rsid w:val="007870D3"/>
    <w:rsid w:val="00791798"/>
    <w:rsid w:val="00797649"/>
    <w:rsid w:val="0079784C"/>
    <w:rsid w:val="007A0F91"/>
    <w:rsid w:val="007A4AD4"/>
    <w:rsid w:val="007A5314"/>
    <w:rsid w:val="007A563E"/>
    <w:rsid w:val="007A6800"/>
    <w:rsid w:val="007A761D"/>
    <w:rsid w:val="007B0BA4"/>
    <w:rsid w:val="007B41EF"/>
    <w:rsid w:val="007B5EF8"/>
    <w:rsid w:val="007B5FD9"/>
    <w:rsid w:val="007B6BE0"/>
    <w:rsid w:val="007C04CA"/>
    <w:rsid w:val="007C13CA"/>
    <w:rsid w:val="007D1322"/>
    <w:rsid w:val="007D3750"/>
    <w:rsid w:val="007D5461"/>
    <w:rsid w:val="007D62FB"/>
    <w:rsid w:val="007E105F"/>
    <w:rsid w:val="007E1BA0"/>
    <w:rsid w:val="007E3A6E"/>
    <w:rsid w:val="007E6CF1"/>
    <w:rsid w:val="007F1A8C"/>
    <w:rsid w:val="007F753A"/>
    <w:rsid w:val="00801550"/>
    <w:rsid w:val="00803B12"/>
    <w:rsid w:val="00805310"/>
    <w:rsid w:val="00805B71"/>
    <w:rsid w:val="008109E4"/>
    <w:rsid w:val="00813BEE"/>
    <w:rsid w:val="00815FD9"/>
    <w:rsid w:val="008167CC"/>
    <w:rsid w:val="008168EA"/>
    <w:rsid w:val="0082016B"/>
    <w:rsid w:val="00821E1E"/>
    <w:rsid w:val="008224CB"/>
    <w:rsid w:val="00822910"/>
    <w:rsid w:val="0082568A"/>
    <w:rsid w:val="0082648C"/>
    <w:rsid w:val="008278F3"/>
    <w:rsid w:val="0083257B"/>
    <w:rsid w:val="00833542"/>
    <w:rsid w:val="00840732"/>
    <w:rsid w:val="00842277"/>
    <w:rsid w:val="00845469"/>
    <w:rsid w:val="00845932"/>
    <w:rsid w:val="0084686F"/>
    <w:rsid w:val="00847B4F"/>
    <w:rsid w:val="00847E81"/>
    <w:rsid w:val="008509BA"/>
    <w:rsid w:val="008518E9"/>
    <w:rsid w:val="00851F44"/>
    <w:rsid w:val="00854EAB"/>
    <w:rsid w:val="00855439"/>
    <w:rsid w:val="00855699"/>
    <w:rsid w:val="00857FAE"/>
    <w:rsid w:val="00861B69"/>
    <w:rsid w:val="00862908"/>
    <w:rsid w:val="00863B63"/>
    <w:rsid w:val="00864118"/>
    <w:rsid w:val="00864E43"/>
    <w:rsid w:val="008678D8"/>
    <w:rsid w:val="00870ED6"/>
    <w:rsid w:val="0087199C"/>
    <w:rsid w:val="00872C44"/>
    <w:rsid w:val="00873B6F"/>
    <w:rsid w:val="00874013"/>
    <w:rsid w:val="00874C65"/>
    <w:rsid w:val="008873B2"/>
    <w:rsid w:val="00894708"/>
    <w:rsid w:val="008969E6"/>
    <w:rsid w:val="00897665"/>
    <w:rsid w:val="0089778A"/>
    <w:rsid w:val="00897985"/>
    <w:rsid w:val="008979CD"/>
    <w:rsid w:val="00897CF0"/>
    <w:rsid w:val="008A05E1"/>
    <w:rsid w:val="008A41D6"/>
    <w:rsid w:val="008A4B21"/>
    <w:rsid w:val="008A6612"/>
    <w:rsid w:val="008B2D5C"/>
    <w:rsid w:val="008B4FFB"/>
    <w:rsid w:val="008B6EB8"/>
    <w:rsid w:val="008B718D"/>
    <w:rsid w:val="008C022F"/>
    <w:rsid w:val="008C030E"/>
    <w:rsid w:val="008C045B"/>
    <w:rsid w:val="008C069B"/>
    <w:rsid w:val="008C0BB8"/>
    <w:rsid w:val="008C1248"/>
    <w:rsid w:val="008C3F4C"/>
    <w:rsid w:val="008C486D"/>
    <w:rsid w:val="008C6E82"/>
    <w:rsid w:val="008C6F44"/>
    <w:rsid w:val="008D2A9D"/>
    <w:rsid w:val="008D2CE9"/>
    <w:rsid w:val="008D3AA4"/>
    <w:rsid w:val="008D5862"/>
    <w:rsid w:val="008D6CDB"/>
    <w:rsid w:val="008E31E0"/>
    <w:rsid w:val="008E3B41"/>
    <w:rsid w:val="008E4FF5"/>
    <w:rsid w:val="008E5354"/>
    <w:rsid w:val="008E76E7"/>
    <w:rsid w:val="008F0F79"/>
    <w:rsid w:val="008F36E4"/>
    <w:rsid w:val="008F3CFA"/>
    <w:rsid w:val="008F4939"/>
    <w:rsid w:val="008F5F06"/>
    <w:rsid w:val="00902419"/>
    <w:rsid w:val="00902A93"/>
    <w:rsid w:val="009141DD"/>
    <w:rsid w:val="0091567C"/>
    <w:rsid w:val="0091635A"/>
    <w:rsid w:val="009172C9"/>
    <w:rsid w:val="0092024F"/>
    <w:rsid w:val="00923154"/>
    <w:rsid w:val="00925BF5"/>
    <w:rsid w:val="00925FA4"/>
    <w:rsid w:val="00927C2E"/>
    <w:rsid w:val="009308C6"/>
    <w:rsid w:val="00930D3C"/>
    <w:rsid w:val="009349FE"/>
    <w:rsid w:val="009359C5"/>
    <w:rsid w:val="009367BF"/>
    <w:rsid w:val="009377E3"/>
    <w:rsid w:val="009421F8"/>
    <w:rsid w:val="00942B9D"/>
    <w:rsid w:val="00943021"/>
    <w:rsid w:val="00944202"/>
    <w:rsid w:val="00945875"/>
    <w:rsid w:val="009463C9"/>
    <w:rsid w:val="00954179"/>
    <w:rsid w:val="009541B0"/>
    <w:rsid w:val="0095535E"/>
    <w:rsid w:val="0095613C"/>
    <w:rsid w:val="00961306"/>
    <w:rsid w:val="00961639"/>
    <w:rsid w:val="00962D2D"/>
    <w:rsid w:val="0096464B"/>
    <w:rsid w:val="009669AB"/>
    <w:rsid w:val="00970812"/>
    <w:rsid w:val="00974E9C"/>
    <w:rsid w:val="00976052"/>
    <w:rsid w:val="00980010"/>
    <w:rsid w:val="00980F72"/>
    <w:rsid w:val="00981EB3"/>
    <w:rsid w:val="009828D2"/>
    <w:rsid w:val="00983B6A"/>
    <w:rsid w:val="00986B25"/>
    <w:rsid w:val="00993D96"/>
    <w:rsid w:val="009A0290"/>
    <w:rsid w:val="009A17E0"/>
    <w:rsid w:val="009A3D42"/>
    <w:rsid w:val="009A5187"/>
    <w:rsid w:val="009A5539"/>
    <w:rsid w:val="009A579D"/>
    <w:rsid w:val="009B15DE"/>
    <w:rsid w:val="009B24ED"/>
    <w:rsid w:val="009B599D"/>
    <w:rsid w:val="009C322D"/>
    <w:rsid w:val="009C5893"/>
    <w:rsid w:val="009C799A"/>
    <w:rsid w:val="009D1D76"/>
    <w:rsid w:val="009D3401"/>
    <w:rsid w:val="009D3D4C"/>
    <w:rsid w:val="009D4E19"/>
    <w:rsid w:val="009D5E43"/>
    <w:rsid w:val="009D717D"/>
    <w:rsid w:val="009E070E"/>
    <w:rsid w:val="009E2874"/>
    <w:rsid w:val="009E2D97"/>
    <w:rsid w:val="009E44BB"/>
    <w:rsid w:val="009E5957"/>
    <w:rsid w:val="009E70F9"/>
    <w:rsid w:val="009F0663"/>
    <w:rsid w:val="009F0B41"/>
    <w:rsid w:val="009F1AF3"/>
    <w:rsid w:val="009F4695"/>
    <w:rsid w:val="009F6E44"/>
    <w:rsid w:val="00A0344F"/>
    <w:rsid w:val="00A03BBB"/>
    <w:rsid w:val="00A04E49"/>
    <w:rsid w:val="00A05C8E"/>
    <w:rsid w:val="00A12A9C"/>
    <w:rsid w:val="00A1574A"/>
    <w:rsid w:val="00A15A4F"/>
    <w:rsid w:val="00A1722D"/>
    <w:rsid w:val="00A248C2"/>
    <w:rsid w:val="00A24A85"/>
    <w:rsid w:val="00A32319"/>
    <w:rsid w:val="00A32A74"/>
    <w:rsid w:val="00A334B1"/>
    <w:rsid w:val="00A371EC"/>
    <w:rsid w:val="00A42A5B"/>
    <w:rsid w:val="00A44796"/>
    <w:rsid w:val="00A45D06"/>
    <w:rsid w:val="00A4611F"/>
    <w:rsid w:val="00A5015F"/>
    <w:rsid w:val="00A505B7"/>
    <w:rsid w:val="00A51A07"/>
    <w:rsid w:val="00A53DAB"/>
    <w:rsid w:val="00A54DF1"/>
    <w:rsid w:val="00A60F14"/>
    <w:rsid w:val="00A619D7"/>
    <w:rsid w:val="00A623AA"/>
    <w:rsid w:val="00A63019"/>
    <w:rsid w:val="00A646E3"/>
    <w:rsid w:val="00A67B7C"/>
    <w:rsid w:val="00A70406"/>
    <w:rsid w:val="00A704B8"/>
    <w:rsid w:val="00A71EAB"/>
    <w:rsid w:val="00A72ADD"/>
    <w:rsid w:val="00A76062"/>
    <w:rsid w:val="00A82D8F"/>
    <w:rsid w:val="00A86F98"/>
    <w:rsid w:val="00A92F58"/>
    <w:rsid w:val="00AA2A40"/>
    <w:rsid w:val="00AA4342"/>
    <w:rsid w:val="00AB32F2"/>
    <w:rsid w:val="00AB3832"/>
    <w:rsid w:val="00AB5334"/>
    <w:rsid w:val="00AB78D6"/>
    <w:rsid w:val="00AC044A"/>
    <w:rsid w:val="00AC36A5"/>
    <w:rsid w:val="00AC478A"/>
    <w:rsid w:val="00AC4D47"/>
    <w:rsid w:val="00AD003B"/>
    <w:rsid w:val="00AD11D5"/>
    <w:rsid w:val="00AD29CD"/>
    <w:rsid w:val="00AD751B"/>
    <w:rsid w:val="00AD76D8"/>
    <w:rsid w:val="00AE19FD"/>
    <w:rsid w:val="00AE2097"/>
    <w:rsid w:val="00AE2695"/>
    <w:rsid w:val="00AE27B5"/>
    <w:rsid w:val="00AE47AA"/>
    <w:rsid w:val="00AE636A"/>
    <w:rsid w:val="00AE6848"/>
    <w:rsid w:val="00AE6BA9"/>
    <w:rsid w:val="00AE7733"/>
    <w:rsid w:val="00AF0164"/>
    <w:rsid w:val="00AF04F5"/>
    <w:rsid w:val="00AF1D75"/>
    <w:rsid w:val="00AF205F"/>
    <w:rsid w:val="00AF45BC"/>
    <w:rsid w:val="00AF58FF"/>
    <w:rsid w:val="00B023E8"/>
    <w:rsid w:val="00B03A52"/>
    <w:rsid w:val="00B03E34"/>
    <w:rsid w:val="00B04021"/>
    <w:rsid w:val="00B05056"/>
    <w:rsid w:val="00B05BB0"/>
    <w:rsid w:val="00B064B2"/>
    <w:rsid w:val="00B07038"/>
    <w:rsid w:val="00B10B12"/>
    <w:rsid w:val="00B10B5E"/>
    <w:rsid w:val="00B10F44"/>
    <w:rsid w:val="00B11812"/>
    <w:rsid w:val="00B1662F"/>
    <w:rsid w:val="00B16F80"/>
    <w:rsid w:val="00B20600"/>
    <w:rsid w:val="00B26914"/>
    <w:rsid w:val="00B26B17"/>
    <w:rsid w:val="00B27F01"/>
    <w:rsid w:val="00B45112"/>
    <w:rsid w:val="00B45B17"/>
    <w:rsid w:val="00B45F6B"/>
    <w:rsid w:val="00B51FD6"/>
    <w:rsid w:val="00B52073"/>
    <w:rsid w:val="00B534FB"/>
    <w:rsid w:val="00B53D80"/>
    <w:rsid w:val="00B6082B"/>
    <w:rsid w:val="00B614B3"/>
    <w:rsid w:val="00B63051"/>
    <w:rsid w:val="00B67460"/>
    <w:rsid w:val="00B740BB"/>
    <w:rsid w:val="00B7412B"/>
    <w:rsid w:val="00B824A1"/>
    <w:rsid w:val="00B84281"/>
    <w:rsid w:val="00B8461E"/>
    <w:rsid w:val="00B84DE7"/>
    <w:rsid w:val="00B87F37"/>
    <w:rsid w:val="00B94037"/>
    <w:rsid w:val="00BA1113"/>
    <w:rsid w:val="00BA23B0"/>
    <w:rsid w:val="00BA288E"/>
    <w:rsid w:val="00BA47F9"/>
    <w:rsid w:val="00BA5C1C"/>
    <w:rsid w:val="00BB1771"/>
    <w:rsid w:val="00BB4AB8"/>
    <w:rsid w:val="00BB4AFD"/>
    <w:rsid w:val="00BB53D9"/>
    <w:rsid w:val="00BB5AF7"/>
    <w:rsid w:val="00BB7829"/>
    <w:rsid w:val="00BC0D8E"/>
    <w:rsid w:val="00BC10C5"/>
    <w:rsid w:val="00BC1D37"/>
    <w:rsid w:val="00BC3C1A"/>
    <w:rsid w:val="00BC7282"/>
    <w:rsid w:val="00BD2663"/>
    <w:rsid w:val="00BD4423"/>
    <w:rsid w:val="00BD5F16"/>
    <w:rsid w:val="00BD6B7A"/>
    <w:rsid w:val="00BE088B"/>
    <w:rsid w:val="00BE4C93"/>
    <w:rsid w:val="00BE4D24"/>
    <w:rsid w:val="00BE6897"/>
    <w:rsid w:val="00BF190D"/>
    <w:rsid w:val="00BF5638"/>
    <w:rsid w:val="00BF66DD"/>
    <w:rsid w:val="00C000E8"/>
    <w:rsid w:val="00C00807"/>
    <w:rsid w:val="00C04355"/>
    <w:rsid w:val="00C04AC9"/>
    <w:rsid w:val="00C15655"/>
    <w:rsid w:val="00C15C56"/>
    <w:rsid w:val="00C16064"/>
    <w:rsid w:val="00C1752D"/>
    <w:rsid w:val="00C17EB1"/>
    <w:rsid w:val="00C2460E"/>
    <w:rsid w:val="00C2547A"/>
    <w:rsid w:val="00C2683D"/>
    <w:rsid w:val="00C2697C"/>
    <w:rsid w:val="00C27D7B"/>
    <w:rsid w:val="00C3065D"/>
    <w:rsid w:val="00C31169"/>
    <w:rsid w:val="00C3121C"/>
    <w:rsid w:val="00C340A5"/>
    <w:rsid w:val="00C35DAC"/>
    <w:rsid w:val="00C36565"/>
    <w:rsid w:val="00C37C35"/>
    <w:rsid w:val="00C407C6"/>
    <w:rsid w:val="00C4096D"/>
    <w:rsid w:val="00C419BD"/>
    <w:rsid w:val="00C422AC"/>
    <w:rsid w:val="00C4622C"/>
    <w:rsid w:val="00C528AE"/>
    <w:rsid w:val="00C535AB"/>
    <w:rsid w:val="00C53CB9"/>
    <w:rsid w:val="00C557C9"/>
    <w:rsid w:val="00C56070"/>
    <w:rsid w:val="00C57A68"/>
    <w:rsid w:val="00C602C0"/>
    <w:rsid w:val="00C60380"/>
    <w:rsid w:val="00C60BF2"/>
    <w:rsid w:val="00C61982"/>
    <w:rsid w:val="00C62653"/>
    <w:rsid w:val="00C64107"/>
    <w:rsid w:val="00C65025"/>
    <w:rsid w:val="00C66397"/>
    <w:rsid w:val="00C67DA7"/>
    <w:rsid w:val="00C70C04"/>
    <w:rsid w:val="00C70DDC"/>
    <w:rsid w:val="00C74CF7"/>
    <w:rsid w:val="00C83008"/>
    <w:rsid w:val="00C833CB"/>
    <w:rsid w:val="00C87F80"/>
    <w:rsid w:val="00C90477"/>
    <w:rsid w:val="00C92642"/>
    <w:rsid w:val="00C97EC8"/>
    <w:rsid w:val="00CA0640"/>
    <w:rsid w:val="00CA0AC1"/>
    <w:rsid w:val="00CA0D6A"/>
    <w:rsid w:val="00CA1550"/>
    <w:rsid w:val="00CA1D94"/>
    <w:rsid w:val="00CA2AB7"/>
    <w:rsid w:val="00CA2C08"/>
    <w:rsid w:val="00CA35D8"/>
    <w:rsid w:val="00CA3E25"/>
    <w:rsid w:val="00CA50B7"/>
    <w:rsid w:val="00CA5FA5"/>
    <w:rsid w:val="00CA6BFF"/>
    <w:rsid w:val="00CB054C"/>
    <w:rsid w:val="00CB0AFE"/>
    <w:rsid w:val="00CB426E"/>
    <w:rsid w:val="00CB5338"/>
    <w:rsid w:val="00CB56D1"/>
    <w:rsid w:val="00CB6CAD"/>
    <w:rsid w:val="00CB7270"/>
    <w:rsid w:val="00CB7519"/>
    <w:rsid w:val="00CB7AB9"/>
    <w:rsid w:val="00CB7B7D"/>
    <w:rsid w:val="00CC122B"/>
    <w:rsid w:val="00CC2519"/>
    <w:rsid w:val="00CC2D14"/>
    <w:rsid w:val="00CC3A0E"/>
    <w:rsid w:val="00CC4089"/>
    <w:rsid w:val="00CC55CC"/>
    <w:rsid w:val="00CC61AC"/>
    <w:rsid w:val="00CC6804"/>
    <w:rsid w:val="00CC7D42"/>
    <w:rsid w:val="00CD2C7D"/>
    <w:rsid w:val="00CD5E4D"/>
    <w:rsid w:val="00CE0E5F"/>
    <w:rsid w:val="00CE2DBD"/>
    <w:rsid w:val="00CE4E20"/>
    <w:rsid w:val="00CE5ED8"/>
    <w:rsid w:val="00CE7934"/>
    <w:rsid w:val="00CF0E34"/>
    <w:rsid w:val="00CF33A7"/>
    <w:rsid w:val="00CF3593"/>
    <w:rsid w:val="00CF57F6"/>
    <w:rsid w:val="00CF6349"/>
    <w:rsid w:val="00CF6E56"/>
    <w:rsid w:val="00CF706A"/>
    <w:rsid w:val="00CF7C6C"/>
    <w:rsid w:val="00D0076B"/>
    <w:rsid w:val="00D03541"/>
    <w:rsid w:val="00D109C8"/>
    <w:rsid w:val="00D14148"/>
    <w:rsid w:val="00D141C9"/>
    <w:rsid w:val="00D142E0"/>
    <w:rsid w:val="00D143ED"/>
    <w:rsid w:val="00D170F3"/>
    <w:rsid w:val="00D20A8C"/>
    <w:rsid w:val="00D235E5"/>
    <w:rsid w:val="00D262CF"/>
    <w:rsid w:val="00D31E11"/>
    <w:rsid w:val="00D327BB"/>
    <w:rsid w:val="00D32B41"/>
    <w:rsid w:val="00D34012"/>
    <w:rsid w:val="00D3533F"/>
    <w:rsid w:val="00D35C43"/>
    <w:rsid w:val="00D3602E"/>
    <w:rsid w:val="00D36550"/>
    <w:rsid w:val="00D37167"/>
    <w:rsid w:val="00D459A4"/>
    <w:rsid w:val="00D466A1"/>
    <w:rsid w:val="00D466ED"/>
    <w:rsid w:val="00D65C87"/>
    <w:rsid w:val="00D708E1"/>
    <w:rsid w:val="00D71E37"/>
    <w:rsid w:val="00D72BF7"/>
    <w:rsid w:val="00D74445"/>
    <w:rsid w:val="00D75CEB"/>
    <w:rsid w:val="00D77B4D"/>
    <w:rsid w:val="00D86118"/>
    <w:rsid w:val="00D878EE"/>
    <w:rsid w:val="00D915CD"/>
    <w:rsid w:val="00D91C58"/>
    <w:rsid w:val="00D92C40"/>
    <w:rsid w:val="00D93E45"/>
    <w:rsid w:val="00D94105"/>
    <w:rsid w:val="00D94760"/>
    <w:rsid w:val="00D94E13"/>
    <w:rsid w:val="00D94F6D"/>
    <w:rsid w:val="00D95C28"/>
    <w:rsid w:val="00D95FA5"/>
    <w:rsid w:val="00D97E9B"/>
    <w:rsid w:val="00DA0728"/>
    <w:rsid w:val="00DA66EC"/>
    <w:rsid w:val="00DA6880"/>
    <w:rsid w:val="00DA7763"/>
    <w:rsid w:val="00DB0496"/>
    <w:rsid w:val="00DB1086"/>
    <w:rsid w:val="00DB2440"/>
    <w:rsid w:val="00DB2B55"/>
    <w:rsid w:val="00DB3DDF"/>
    <w:rsid w:val="00DB4345"/>
    <w:rsid w:val="00DB67CB"/>
    <w:rsid w:val="00DC2305"/>
    <w:rsid w:val="00DC4CFC"/>
    <w:rsid w:val="00DC524C"/>
    <w:rsid w:val="00DC70B9"/>
    <w:rsid w:val="00DD24DA"/>
    <w:rsid w:val="00DD30CD"/>
    <w:rsid w:val="00DD6985"/>
    <w:rsid w:val="00DE4579"/>
    <w:rsid w:val="00DE4E75"/>
    <w:rsid w:val="00DE5CA7"/>
    <w:rsid w:val="00DE70CC"/>
    <w:rsid w:val="00DE72A4"/>
    <w:rsid w:val="00DF0CE8"/>
    <w:rsid w:val="00DF361D"/>
    <w:rsid w:val="00DF4735"/>
    <w:rsid w:val="00DF4825"/>
    <w:rsid w:val="00DF62F0"/>
    <w:rsid w:val="00DF6AD6"/>
    <w:rsid w:val="00DF6C31"/>
    <w:rsid w:val="00DF73FE"/>
    <w:rsid w:val="00DF7C02"/>
    <w:rsid w:val="00E0017F"/>
    <w:rsid w:val="00E01344"/>
    <w:rsid w:val="00E01670"/>
    <w:rsid w:val="00E0247F"/>
    <w:rsid w:val="00E06E41"/>
    <w:rsid w:val="00E11638"/>
    <w:rsid w:val="00E1245B"/>
    <w:rsid w:val="00E12476"/>
    <w:rsid w:val="00E13155"/>
    <w:rsid w:val="00E13D43"/>
    <w:rsid w:val="00E16148"/>
    <w:rsid w:val="00E25C9F"/>
    <w:rsid w:val="00E26A7C"/>
    <w:rsid w:val="00E27C59"/>
    <w:rsid w:val="00E301EA"/>
    <w:rsid w:val="00E304BC"/>
    <w:rsid w:val="00E3244C"/>
    <w:rsid w:val="00E330A1"/>
    <w:rsid w:val="00E33890"/>
    <w:rsid w:val="00E33B03"/>
    <w:rsid w:val="00E379C6"/>
    <w:rsid w:val="00E40806"/>
    <w:rsid w:val="00E4112E"/>
    <w:rsid w:val="00E42B05"/>
    <w:rsid w:val="00E45BC4"/>
    <w:rsid w:val="00E46E13"/>
    <w:rsid w:val="00E50A91"/>
    <w:rsid w:val="00E50FB4"/>
    <w:rsid w:val="00E51CA1"/>
    <w:rsid w:val="00E533FF"/>
    <w:rsid w:val="00E56841"/>
    <w:rsid w:val="00E60DD3"/>
    <w:rsid w:val="00E61F53"/>
    <w:rsid w:val="00E623C6"/>
    <w:rsid w:val="00E62BAC"/>
    <w:rsid w:val="00E62DD5"/>
    <w:rsid w:val="00E641B0"/>
    <w:rsid w:val="00E700AC"/>
    <w:rsid w:val="00E70763"/>
    <w:rsid w:val="00E75E88"/>
    <w:rsid w:val="00E75F74"/>
    <w:rsid w:val="00E7677D"/>
    <w:rsid w:val="00E8299D"/>
    <w:rsid w:val="00E84ED7"/>
    <w:rsid w:val="00E86824"/>
    <w:rsid w:val="00E87A2C"/>
    <w:rsid w:val="00E902CE"/>
    <w:rsid w:val="00E936CD"/>
    <w:rsid w:val="00E94181"/>
    <w:rsid w:val="00E960C6"/>
    <w:rsid w:val="00E960FF"/>
    <w:rsid w:val="00EA1C8F"/>
    <w:rsid w:val="00EA27C2"/>
    <w:rsid w:val="00EA3DEF"/>
    <w:rsid w:val="00EA5573"/>
    <w:rsid w:val="00EB41FE"/>
    <w:rsid w:val="00EB763B"/>
    <w:rsid w:val="00EB7770"/>
    <w:rsid w:val="00EB7D26"/>
    <w:rsid w:val="00EC25ED"/>
    <w:rsid w:val="00EC28A7"/>
    <w:rsid w:val="00EC2973"/>
    <w:rsid w:val="00EC3657"/>
    <w:rsid w:val="00EC6050"/>
    <w:rsid w:val="00EC63E8"/>
    <w:rsid w:val="00ED20EF"/>
    <w:rsid w:val="00ED22EA"/>
    <w:rsid w:val="00ED3ABC"/>
    <w:rsid w:val="00ED459E"/>
    <w:rsid w:val="00ED488D"/>
    <w:rsid w:val="00EE059E"/>
    <w:rsid w:val="00EE3ABC"/>
    <w:rsid w:val="00EF1A39"/>
    <w:rsid w:val="00EF68EA"/>
    <w:rsid w:val="00EF74AF"/>
    <w:rsid w:val="00F00857"/>
    <w:rsid w:val="00F0211A"/>
    <w:rsid w:val="00F04EBC"/>
    <w:rsid w:val="00F05368"/>
    <w:rsid w:val="00F055B4"/>
    <w:rsid w:val="00F070AF"/>
    <w:rsid w:val="00F131D2"/>
    <w:rsid w:val="00F14C52"/>
    <w:rsid w:val="00F2065E"/>
    <w:rsid w:val="00F20E96"/>
    <w:rsid w:val="00F22835"/>
    <w:rsid w:val="00F22ED3"/>
    <w:rsid w:val="00F23A9B"/>
    <w:rsid w:val="00F3300D"/>
    <w:rsid w:val="00F33171"/>
    <w:rsid w:val="00F365D1"/>
    <w:rsid w:val="00F371DD"/>
    <w:rsid w:val="00F40A29"/>
    <w:rsid w:val="00F42E88"/>
    <w:rsid w:val="00F44B73"/>
    <w:rsid w:val="00F464D1"/>
    <w:rsid w:val="00F50747"/>
    <w:rsid w:val="00F57BDC"/>
    <w:rsid w:val="00F57F61"/>
    <w:rsid w:val="00F60A0B"/>
    <w:rsid w:val="00F611AC"/>
    <w:rsid w:val="00F617AC"/>
    <w:rsid w:val="00F61C65"/>
    <w:rsid w:val="00F64668"/>
    <w:rsid w:val="00F64A30"/>
    <w:rsid w:val="00F66411"/>
    <w:rsid w:val="00F7451E"/>
    <w:rsid w:val="00F75CC7"/>
    <w:rsid w:val="00F762BB"/>
    <w:rsid w:val="00F775C1"/>
    <w:rsid w:val="00F8007D"/>
    <w:rsid w:val="00F80E67"/>
    <w:rsid w:val="00F812E5"/>
    <w:rsid w:val="00F81538"/>
    <w:rsid w:val="00F842BE"/>
    <w:rsid w:val="00F85770"/>
    <w:rsid w:val="00F8602D"/>
    <w:rsid w:val="00F90E6E"/>
    <w:rsid w:val="00F922B2"/>
    <w:rsid w:val="00F92BC1"/>
    <w:rsid w:val="00F95ACE"/>
    <w:rsid w:val="00F95CE4"/>
    <w:rsid w:val="00F963D3"/>
    <w:rsid w:val="00F96572"/>
    <w:rsid w:val="00F96D2B"/>
    <w:rsid w:val="00F975E9"/>
    <w:rsid w:val="00F97FC5"/>
    <w:rsid w:val="00FA5670"/>
    <w:rsid w:val="00FA5BAF"/>
    <w:rsid w:val="00FB19FE"/>
    <w:rsid w:val="00FB2C93"/>
    <w:rsid w:val="00FB4030"/>
    <w:rsid w:val="00FB41A1"/>
    <w:rsid w:val="00FB5F45"/>
    <w:rsid w:val="00FB78CE"/>
    <w:rsid w:val="00FC0267"/>
    <w:rsid w:val="00FC0A0B"/>
    <w:rsid w:val="00FC3D16"/>
    <w:rsid w:val="00FC401B"/>
    <w:rsid w:val="00FC45A5"/>
    <w:rsid w:val="00FC519E"/>
    <w:rsid w:val="00FC6132"/>
    <w:rsid w:val="00FD0A2C"/>
    <w:rsid w:val="00FD2004"/>
    <w:rsid w:val="00FD3A93"/>
    <w:rsid w:val="00FD42B1"/>
    <w:rsid w:val="00FD5289"/>
    <w:rsid w:val="00FD6D1C"/>
    <w:rsid w:val="00FD794C"/>
    <w:rsid w:val="00FE1C1A"/>
    <w:rsid w:val="00FE2F3A"/>
    <w:rsid w:val="00FE3096"/>
    <w:rsid w:val="00FE38AC"/>
    <w:rsid w:val="00FE71C8"/>
    <w:rsid w:val="00FE722C"/>
    <w:rsid w:val="00FF0D50"/>
    <w:rsid w:val="00FF0EDE"/>
    <w:rsid w:val="00FF0F23"/>
    <w:rsid w:val="00FF1B9A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ADED0"/>
  <w15:chartTrackingRefBased/>
  <w15:docId w15:val="{B288E83A-5027-431C-9948-61FA2EF7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66A"/>
  </w:style>
  <w:style w:type="paragraph" w:styleId="Heading1">
    <w:name w:val="heading 1"/>
    <w:basedOn w:val="Normal"/>
    <w:next w:val="Normal"/>
    <w:link w:val="Heading1Char"/>
    <w:uiPriority w:val="9"/>
    <w:qFormat/>
    <w:rsid w:val="004553CC"/>
    <w:pPr>
      <w:pBdr>
        <w:bottom w:val="thinThickSmallGap" w:sz="12" w:space="1" w:color="0075A2" w:themeColor="accent2" w:themeShade="BF"/>
      </w:pBdr>
      <w:spacing w:before="400"/>
      <w:jc w:val="center"/>
      <w:outlineLvl w:val="0"/>
    </w:pPr>
    <w:rPr>
      <w:color w:val="004E6C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66A"/>
    <w:pPr>
      <w:pBdr>
        <w:bottom w:val="single" w:sz="4" w:space="1" w:color="004D6C" w:themeColor="accent2" w:themeShade="7F"/>
      </w:pBdr>
      <w:spacing w:before="400"/>
      <w:jc w:val="center"/>
      <w:outlineLvl w:val="1"/>
    </w:pPr>
    <w:rPr>
      <w:caps/>
      <w:color w:val="004E6C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6A"/>
    <w:pPr>
      <w:pBdr>
        <w:top w:val="dotted" w:sz="4" w:space="1" w:color="004D6C" w:themeColor="accent2" w:themeShade="7F"/>
        <w:bottom w:val="dotted" w:sz="4" w:space="1" w:color="004D6C" w:themeColor="accent2" w:themeShade="7F"/>
      </w:pBdr>
      <w:spacing w:before="300"/>
      <w:jc w:val="center"/>
      <w:outlineLvl w:val="2"/>
    </w:pPr>
    <w:rPr>
      <w:caps/>
      <w:color w:val="004D6C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66A"/>
    <w:pPr>
      <w:pBdr>
        <w:bottom w:val="dotted" w:sz="4" w:space="1" w:color="0075A2" w:themeColor="accent2" w:themeShade="BF"/>
      </w:pBdr>
      <w:spacing w:after="120"/>
      <w:jc w:val="center"/>
      <w:outlineLvl w:val="3"/>
    </w:pPr>
    <w:rPr>
      <w:caps/>
      <w:color w:val="004D6C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66A"/>
    <w:pPr>
      <w:spacing w:before="320" w:after="120"/>
      <w:jc w:val="center"/>
      <w:outlineLvl w:val="4"/>
    </w:pPr>
    <w:rPr>
      <w:caps/>
      <w:color w:val="004D6C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66A"/>
    <w:pPr>
      <w:spacing w:after="120"/>
      <w:jc w:val="center"/>
      <w:outlineLvl w:val="5"/>
    </w:pPr>
    <w:rPr>
      <w:caps/>
      <w:color w:val="0075A2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66A"/>
    <w:pPr>
      <w:spacing w:after="120"/>
      <w:jc w:val="center"/>
      <w:outlineLvl w:val="6"/>
    </w:pPr>
    <w:rPr>
      <w:i/>
      <w:iCs/>
      <w:caps/>
      <w:color w:val="0075A2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66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66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3CC"/>
    <w:rPr>
      <w:color w:val="004E6C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66A"/>
    <w:rPr>
      <w:caps/>
      <w:color w:val="004E6C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6A"/>
    <w:rPr>
      <w:caps/>
      <w:color w:val="004D6C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66A"/>
    <w:rPr>
      <w:caps/>
      <w:color w:val="004D6C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66A"/>
    <w:rPr>
      <w:caps/>
      <w:color w:val="004D6C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66A"/>
    <w:rPr>
      <w:caps/>
      <w:color w:val="0075A2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66A"/>
    <w:rPr>
      <w:i/>
      <w:iCs/>
      <w:caps/>
      <w:color w:val="0075A2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66A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66A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266A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D266A"/>
    <w:pPr>
      <w:pBdr>
        <w:top w:val="dotted" w:sz="2" w:space="1" w:color="004E6C" w:themeColor="accent2" w:themeShade="80"/>
        <w:bottom w:val="dotted" w:sz="2" w:space="6" w:color="004E6C" w:themeColor="accent2" w:themeShade="80"/>
      </w:pBdr>
      <w:spacing w:before="500" w:after="300" w:line="240" w:lineRule="auto"/>
      <w:jc w:val="center"/>
    </w:pPr>
    <w:rPr>
      <w:caps/>
      <w:color w:val="004E6C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2D266A"/>
    <w:rPr>
      <w:caps/>
      <w:color w:val="004E6C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66A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2D266A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2D266A"/>
    <w:rPr>
      <w:b/>
      <w:bCs/>
      <w:color w:val="0075A2" w:themeColor="accent2" w:themeShade="BF"/>
      <w:spacing w:val="5"/>
    </w:rPr>
  </w:style>
  <w:style w:type="character" w:styleId="Emphasis">
    <w:name w:val="Emphasis"/>
    <w:uiPriority w:val="20"/>
    <w:qFormat/>
    <w:rsid w:val="002D266A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2D26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26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66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26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66A"/>
    <w:pPr>
      <w:pBdr>
        <w:top w:val="dotted" w:sz="2" w:space="10" w:color="004E6C" w:themeColor="accent2" w:themeShade="80"/>
        <w:bottom w:val="dotted" w:sz="2" w:space="4" w:color="004E6C" w:themeColor="accent2" w:themeShade="80"/>
      </w:pBdr>
      <w:spacing w:before="160" w:line="300" w:lineRule="auto"/>
      <w:ind w:left="1440" w:right="1440"/>
    </w:pPr>
    <w:rPr>
      <w:caps/>
      <w:color w:val="004D6C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66A"/>
    <w:rPr>
      <w:caps/>
      <w:color w:val="004D6C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2D266A"/>
    <w:rPr>
      <w:i/>
      <w:iCs/>
    </w:rPr>
  </w:style>
  <w:style w:type="character" w:styleId="IntenseEmphasis">
    <w:name w:val="Intense Emphasis"/>
    <w:uiPriority w:val="21"/>
    <w:qFormat/>
    <w:rsid w:val="002D266A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2D266A"/>
    <w:rPr>
      <w:rFonts w:asciiTheme="minorHAnsi" w:eastAsiaTheme="minorEastAsia" w:hAnsiTheme="minorHAnsi" w:cstheme="minorBidi"/>
      <w:i/>
      <w:iCs/>
      <w:color w:val="004D6C" w:themeColor="accent2" w:themeShade="7F"/>
    </w:rPr>
  </w:style>
  <w:style w:type="character" w:styleId="IntenseReference">
    <w:name w:val="Intense Reference"/>
    <w:uiPriority w:val="32"/>
    <w:qFormat/>
    <w:rsid w:val="002D266A"/>
    <w:rPr>
      <w:rFonts w:asciiTheme="minorHAnsi" w:eastAsiaTheme="minorEastAsia" w:hAnsiTheme="minorHAnsi" w:cstheme="minorBidi"/>
      <w:b/>
      <w:bCs/>
      <w:i/>
      <w:iCs/>
      <w:color w:val="004D6C" w:themeColor="accent2" w:themeShade="7F"/>
    </w:rPr>
  </w:style>
  <w:style w:type="character" w:styleId="BookTitle">
    <w:name w:val="Book Title"/>
    <w:uiPriority w:val="33"/>
    <w:qFormat/>
    <w:rsid w:val="002D266A"/>
    <w:rPr>
      <w:caps/>
      <w:color w:val="004D6C" w:themeColor="accent2" w:themeShade="7F"/>
      <w:spacing w:val="5"/>
      <w:u w:color="004D6C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66A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2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24B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B52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24B"/>
    <w:rPr>
      <w:i/>
      <w:i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B524B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C3656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36565"/>
    <w:rPr>
      <w:color w:val="F49100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2D266A"/>
  </w:style>
  <w:style w:type="character" w:styleId="FollowedHyperlink">
    <w:name w:val="FollowedHyperlink"/>
    <w:basedOn w:val="DefaultParagraphFont"/>
    <w:uiPriority w:val="99"/>
    <w:semiHidden/>
    <w:unhideWhenUsed/>
    <w:rsid w:val="000A0D39"/>
    <w:rPr>
      <w:color w:val="85DFD0" w:themeColor="followedHyperlink"/>
      <w:u w:val="single"/>
    </w:rPr>
  </w:style>
  <w:style w:type="paragraph" w:customStyle="1" w:styleId="Style1">
    <w:name w:val="Style1"/>
    <w:basedOn w:val="Title"/>
    <w:link w:val="Style1Char"/>
    <w:qFormat/>
    <w:rsid w:val="00D466ED"/>
    <w:rPr>
      <w:caps w:val="0"/>
    </w:rPr>
  </w:style>
  <w:style w:type="character" w:customStyle="1" w:styleId="Style1Char">
    <w:name w:val="Style1 Char"/>
    <w:basedOn w:val="TitleChar"/>
    <w:link w:val="Style1"/>
    <w:rsid w:val="00D466ED"/>
    <w:rPr>
      <w:caps w:val="0"/>
      <w:color w:val="004E6C" w:themeColor="accent2" w:themeShade="80"/>
      <w:spacing w:val="5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\Documents\Custom%20Office%20Templates\Novel%20with%20Table%20of%20Contents.dotx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0FE54-0D65-0642-BA7F-C4CE7AD0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Novel with Table of Contents.dotx</Template>
  <TotalTime>583</TotalTime>
  <Pages>7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Novel</vt:lpstr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Novel</dc:title>
  <dc:subject/>
  <dc:creator>Steve McNeill</dc:creator>
  <cp:keywords>Epic Fantasy/Adventure</cp:keywords>
  <dc:description/>
  <cp:lastModifiedBy>Steve McNeill</cp:lastModifiedBy>
  <cp:revision>414</cp:revision>
  <dcterms:created xsi:type="dcterms:W3CDTF">2018-11-25T10:13:00Z</dcterms:created>
  <dcterms:modified xsi:type="dcterms:W3CDTF">2022-08-08T08:32:00Z</dcterms:modified>
</cp:coreProperties>
</file>