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E91E" w14:textId="6CA70B47" w:rsidR="00F853AC" w:rsidRDefault="00F853AC" w:rsidP="001911EA">
      <w:pPr>
        <w:jc w:val="center"/>
      </w:pPr>
      <w:sdt>
        <w:sdtPr>
          <w:alias w:val="Title"/>
          <w:tag w:val=""/>
          <w:id w:val="1139306528"/>
          <w:placeholder>
            <w:docPart w:val="EE44AAA6980F44E58F7335C17C91099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F0854">
            <w:t>The End of The World</w:t>
          </w:r>
        </w:sdtContent>
      </w:sdt>
    </w:p>
    <w:p w14:paraId="70CEEE86" w14:textId="77777777" w:rsidR="001911EA" w:rsidRDefault="001911EA" w:rsidP="001911EA">
      <w:pPr>
        <w:jc w:val="center"/>
      </w:pPr>
      <w:r>
        <w:t xml:space="preserve">By </w:t>
      </w:r>
      <w:sdt>
        <w:sdtPr>
          <w:alias w:val="Author"/>
          <w:tag w:val=""/>
          <w:id w:val="3027515"/>
          <w:placeholder>
            <w:docPart w:val="DD50BFC143A841EA95074B4A2C78C62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F853AC">
            <w:t>Steve McNeill</w:t>
          </w:r>
        </w:sdtContent>
      </w:sdt>
    </w:p>
    <w:p w14:paraId="4DA18796" w14:textId="77777777" w:rsidR="001911EA" w:rsidRDefault="001911EA" w:rsidP="00F853AC">
      <w:pPr>
        <w:sectPr w:rsidR="001911EA" w:rsidSect="00F853AC">
          <w:headerReference w:type="default" r:id="rId7"/>
          <w:pgSz w:w="7200" w:h="11520" w:code="119"/>
          <w:pgMar w:top="720" w:right="720" w:bottom="720" w:left="720" w:header="720" w:footer="720" w:gutter="0"/>
          <w:cols w:space="720"/>
          <w:vAlign w:val="center"/>
          <w:titlePg/>
          <w:docGrid w:linePitch="360"/>
        </w:sectPr>
      </w:pPr>
    </w:p>
    <w:sdt>
      <w:sdtPr>
        <w:id w:val="-1822886272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theme="minorBidi"/>
          <w:b/>
          <w:bCs/>
          <w:noProof/>
          <w:color w:val="auto"/>
          <w:sz w:val="28"/>
          <w:szCs w:val="22"/>
          <w:u w:val="none"/>
          <w:lang w:eastAsia="ja-JP"/>
        </w:rPr>
      </w:sdtEndPr>
      <w:sdtContent>
        <w:p w14:paraId="48DB578A" w14:textId="77777777" w:rsidR="00F853AC" w:rsidRDefault="00F853AC">
          <w:pPr>
            <w:pStyle w:val="TOCHeading"/>
          </w:pPr>
          <w:r>
            <w:t>Table of Contents</w:t>
          </w:r>
        </w:p>
        <w:p w14:paraId="3741C2D6" w14:textId="131F9B53" w:rsidR="00BF0854" w:rsidRDefault="00F853AC">
          <w:pPr>
            <w:pStyle w:val="TOC1"/>
            <w:tabs>
              <w:tab w:val="right" w:leader="dot" w:pos="5750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904303" w:history="1">
            <w:r w:rsidR="00BF0854" w:rsidRPr="0005672F">
              <w:rPr>
                <w:rStyle w:val="Hyperlink"/>
                <w:noProof/>
              </w:rPr>
              <w:t>Prologue:</w:t>
            </w:r>
            <w:r w:rsidR="00BF0854">
              <w:rPr>
                <w:noProof/>
                <w:webHidden/>
              </w:rPr>
              <w:tab/>
            </w:r>
            <w:r w:rsidR="00BF0854">
              <w:rPr>
                <w:noProof/>
                <w:webHidden/>
              </w:rPr>
              <w:fldChar w:fldCharType="begin"/>
            </w:r>
            <w:r w:rsidR="00BF0854">
              <w:rPr>
                <w:noProof/>
                <w:webHidden/>
              </w:rPr>
              <w:instrText xml:space="preserve"> PAGEREF _Toc110904303 \h </w:instrText>
            </w:r>
            <w:r w:rsidR="00BF0854">
              <w:rPr>
                <w:noProof/>
                <w:webHidden/>
              </w:rPr>
            </w:r>
            <w:r w:rsidR="00BF0854">
              <w:rPr>
                <w:noProof/>
                <w:webHidden/>
              </w:rPr>
              <w:fldChar w:fldCharType="separate"/>
            </w:r>
            <w:r w:rsidR="00BF0854">
              <w:rPr>
                <w:noProof/>
                <w:webHidden/>
              </w:rPr>
              <w:t>3</w:t>
            </w:r>
            <w:r w:rsidR="00BF0854">
              <w:rPr>
                <w:noProof/>
                <w:webHidden/>
              </w:rPr>
              <w:fldChar w:fldCharType="end"/>
            </w:r>
          </w:hyperlink>
        </w:p>
        <w:p w14:paraId="70DC6FC5" w14:textId="17AC66D6" w:rsidR="00BF0854" w:rsidRDefault="00BF0854">
          <w:pPr>
            <w:pStyle w:val="TOC1"/>
            <w:tabs>
              <w:tab w:val="right" w:leader="dot" w:pos="5750"/>
            </w:tabs>
            <w:rPr>
              <w:rFonts w:asciiTheme="minorHAnsi" w:hAnsiTheme="minorHAnsi"/>
              <w:noProof/>
              <w:sz w:val="22"/>
            </w:rPr>
          </w:pPr>
          <w:hyperlink w:anchor="_Toc110904304" w:history="1">
            <w:r w:rsidRPr="0005672F">
              <w:rPr>
                <w:rStyle w:val="Hyperlink"/>
                <w:noProof/>
              </w:rPr>
              <w:t>Chapter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_Toc110904304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422FB" w14:textId="53B8C536" w:rsidR="00F853AC" w:rsidRDefault="00F853AC">
          <w:r>
            <w:rPr>
              <w:b/>
              <w:bCs/>
              <w:noProof/>
            </w:rPr>
            <w:fldChar w:fldCharType="end"/>
          </w:r>
        </w:p>
      </w:sdtContent>
    </w:sdt>
    <w:p w14:paraId="5CFEEB2C" w14:textId="77777777" w:rsidR="00F853AC" w:rsidRDefault="00F853AC">
      <w:r>
        <w:br w:type="page"/>
      </w:r>
    </w:p>
    <w:p w14:paraId="3A90D7B8" w14:textId="77777777" w:rsidR="00F853AC" w:rsidRDefault="001E28A4" w:rsidP="001E28A4">
      <w:pPr>
        <w:pStyle w:val="Heading1"/>
      </w:pPr>
      <w:bookmarkStart w:id="0" w:name="_Toc110904303"/>
      <w:r>
        <w:t>Prologue:</w:t>
      </w:r>
      <w:bookmarkEnd w:id="0"/>
      <w:r>
        <w:t xml:space="preserve"> </w:t>
      </w:r>
    </w:p>
    <w:p w14:paraId="61B0746D" w14:textId="77777777" w:rsidR="001E28A4" w:rsidRDefault="001E28A4" w:rsidP="001E28A4">
      <w:r>
        <w:t>And then the story starts here!</w:t>
      </w:r>
    </w:p>
    <w:p w14:paraId="496F577C" w14:textId="77777777" w:rsidR="001E28A4" w:rsidRDefault="001E28A4">
      <w:r>
        <w:br w:type="page"/>
      </w:r>
    </w:p>
    <w:p w14:paraId="4F7BFA60" w14:textId="77777777" w:rsidR="001E28A4" w:rsidRDefault="001E28A4" w:rsidP="001E28A4">
      <w:pPr>
        <w:pStyle w:val="Heading1"/>
      </w:pPr>
      <w:bookmarkStart w:id="1" w:name="_Toc110904304"/>
      <w:r>
        <w:t>Chapter</w:t>
      </w:r>
      <w:bookmarkEnd w:id="1"/>
    </w:p>
    <w:p w14:paraId="624115E8" w14:textId="77777777" w:rsidR="001E28A4" w:rsidRPr="001E28A4" w:rsidRDefault="001E28A4" w:rsidP="001E28A4">
      <w:r>
        <w:t xml:space="preserve">And we </w:t>
      </w:r>
      <w:proofErr w:type="gramStart"/>
      <w:r>
        <w:t>continue on</w:t>
      </w:r>
      <w:proofErr w:type="gramEnd"/>
      <w:r>
        <w:t xml:space="preserve"> here!</w:t>
      </w:r>
    </w:p>
    <w:sectPr w:rsidR="001E28A4" w:rsidRPr="001E28A4" w:rsidSect="001911EA">
      <w:pgSz w:w="7200" w:h="11520" w:code="11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025F" w14:textId="77777777" w:rsidR="001D7B45" w:rsidRDefault="001D7B45" w:rsidP="00413394">
      <w:pPr>
        <w:spacing w:after="0" w:line="240" w:lineRule="auto"/>
      </w:pPr>
      <w:r>
        <w:separator/>
      </w:r>
    </w:p>
  </w:endnote>
  <w:endnote w:type="continuationSeparator" w:id="0">
    <w:p w14:paraId="560E97E6" w14:textId="77777777" w:rsidR="001D7B45" w:rsidRDefault="001D7B45" w:rsidP="0041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4AB27A6-0359-44CD-B3D5-462D9F4F2FDC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2A101D3E-D5C0-45F9-8B82-BD12943EE2D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8BAC3" w14:textId="77777777" w:rsidR="001D7B45" w:rsidRDefault="001D7B45" w:rsidP="00413394">
      <w:pPr>
        <w:spacing w:after="0" w:line="240" w:lineRule="auto"/>
      </w:pPr>
      <w:r>
        <w:separator/>
      </w:r>
    </w:p>
  </w:footnote>
  <w:footnote w:type="continuationSeparator" w:id="0">
    <w:p w14:paraId="1FE7E4B6" w14:textId="77777777" w:rsidR="001D7B45" w:rsidRDefault="001D7B45" w:rsidP="0041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D99D4" w14:textId="787925C5" w:rsidR="00413394" w:rsidRDefault="00413394">
    <w:pPr>
      <w:pStyle w:val="Header"/>
    </w:pPr>
    <w:sdt>
      <w:sdtPr>
        <w:rPr>
          <w:sz w:val="24"/>
          <w:szCs w:val="24"/>
        </w:rPr>
        <w:alias w:val="Author"/>
        <w:tag w:val=""/>
        <w:id w:val="1639223331"/>
        <w:placeholder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Pr="00BF0854">
          <w:rPr>
            <w:sz w:val="24"/>
            <w:szCs w:val="24"/>
          </w:rPr>
          <w:t>Steve McNeill</w:t>
        </w:r>
      </w:sdtContent>
    </w:sdt>
    <w:r>
      <w:ptab w:relativeTo="margin" w:alignment="center" w:leader="none"/>
    </w:r>
    <w:sdt>
      <w:sdtPr>
        <w:rPr>
          <w:sz w:val="24"/>
          <w:szCs w:val="24"/>
        </w:rPr>
        <w:alias w:val="Title"/>
        <w:tag w:val=""/>
        <w:id w:val="1687014919"/>
        <w:placeholde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F0854" w:rsidRPr="00BF0854">
          <w:rPr>
            <w:sz w:val="24"/>
            <w:szCs w:val="24"/>
          </w:rPr>
          <w:t>The End of The World</w:t>
        </w:r>
      </w:sdtContent>
    </w:sdt>
    <w:r>
      <w:ptab w:relativeTo="margin" w:alignment="right" w:leader="none"/>
    </w:r>
    <w:r w:rsidRPr="00BF0854">
      <w:rPr>
        <w:sz w:val="24"/>
        <w:szCs w:val="24"/>
      </w:rPr>
      <w:t xml:space="preserve">Page </w:t>
    </w:r>
    <w:r w:rsidRPr="00BF0854">
      <w:rPr>
        <w:sz w:val="24"/>
        <w:szCs w:val="24"/>
      </w:rPr>
      <w:fldChar w:fldCharType="begin"/>
    </w:r>
    <w:r w:rsidRPr="00BF0854">
      <w:rPr>
        <w:sz w:val="24"/>
        <w:szCs w:val="24"/>
      </w:rPr>
      <w:instrText xml:space="preserve"> PAGE  \* Arabic  \* MERGEFORMAT </w:instrText>
    </w:r>
    <w:r w:rsidRPr="00BF0854">
      <w:rPr>
        <w:sz w:val="24"/>
        <w:szCs w:val="24"/>
      </w:rPr>
      <w:fldChar w:fldCharType="separate"/>
    </w:r>
    <w:r w:rsidRPr="00BF0854">
      <w:rPr>
        <w:noProof/>
        <w:sz w:val="24"/>
        <w:szCs w:val="24"/>
      </w:rPr>
      <w:t>2</w:t>
    </w:r>
    <w:r w:rsidRPr="00BF0854">
      <w:rPr>
        <w:sz w:val="24"/>
        <w:szCs w:val="24"/>
      </w:rPr>
      <w:fldChar w:fldCharType="end"/>
    </w:r>
    <w:r w:rsidRPr="00BF0854">
      <w:rPr>
        <w:sz w:val="24"/>
        <w:szCs w:val="24"/>
      </w:rPr>
      <w:t xml:space="preserve"> of </w:t>
    </w:r>
    <w:r w:rsidRPr="00BF0854">
      <w:rPr>
        <w:sz w:val="24"/>
        <w:szCs w:val="24"/>
      </w:rPr>
      <w:fldChar w:fldCharType="begin"/>
    </w:r>
    <w:r w:rsidRPr="00BF0854">
      <w:rPr>
        <w:sz w:val="24"/>
        <w:szCs w:val="24"/>
      </w:rPr>
      <w:instrText xml:space="preserve"> NUMPAGES  \* Arabic  \* MERGEFORMAT </w:instrText>
    </w:r>
    <w:r w:rsidRPr="00BF0854">
      <w:rPr>
        <w:sz w:val="24"/>
        <w:szCs w:val="24"/>
      </w:rPr>
      <w:fldChar w:fldCharType="separate"/>
    </w:r>
    <w:r w:rsidRPr="00BF0854">
      <w:rPr>
        <w:noProof/>
        <w:sz w:val="24"/>
        <w:szCs w:val="24"/>
      </w:rPr>
      <w:t>2</w:t>
    </w:r>
    <w:r w:rsidRPr="00BF085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TrueTypeFont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7E"/>
    <w:rsid w:val="0005626A"/>
    <w:rsid w:val="001911EA"/>
    <w:rsid w:val="001D7B45"/>
    <w:rsid w:val="001E28A4"/>
    <w:rsid w:val="00413394"/>
    <w:rsid w:val="007408F5"/>
    <w:rsid w:val="009E41FD"/>
    <w:rsid w:val="00B4247E"/>
    <w:rsid w:val="00BF0854"/>
    <w:rsid w:val="00D2396D"/>
    <w:rsid w:val="00F8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D1710"/>
  <w15:chartTrackingRefBased/>
  <w15:docId w15:val="{11C8BC0A-3B58-4FC1-81FB-D3BAC7AB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8A4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28A4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394"/>
  </w:style>
  <w:style w:type="paragraph" w:styleId="Footer">
    <w:name w:val="footer"/>
    <w:basedOn w:val="Normal"/>
    <w:link w:val="FooterChar"/>
    <w:uiPriority w:val="99"/>
    <w:unhideWhenUsed/>
    <w:rsid w:val="00413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394"/>
  </w:style>
  <w:style w:type="character" w:styleId="PlaceholderText">
    <w:name w:val="Placeholder Text"/>
    <w:basedOn w:val="DefaultParagraphFont"/>
    <w:uiPriority w:val="99"/>
    <w:semiHidden/>
    <w:rsid w:val="0041339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E28A4"/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853AC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53A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85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_r\Documents\Custom%20Office%20Templates\Novel%20Custo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44AAA6980F44E58F7335C17C910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E565-478A-4E63-8DA4-665BB7C21115}"/>
      </w:docPartPr>
      <w:docPartBody>
        <w:p w:rsidR="00000000" w:rsidRDefault="00000000">
          <w:pPr>
            <w:pStyle w:val="EE44AAA6980F44E58F7335C17C910999"/>
          </w:pPr>
          <w:r w:rsidRPr="00835C4C">
            <w:rPr>
              <w:rStyle w:val="PlaceholderText"/>
            </w:rPr>
            <w:t>[</w:t>
          </w:r>
          <w:r w:rsidRPr="00835C4C">
            <w:rPr>
              <w:rStyle w:val="PlaceholderText"/>
            </w:rPr>
            <w:t>Title</w:t>
          </w:r>
          <w:r w:rsidRPr="00835C4C">
            <w:rPr>
              <w:rStyle w:val="PlaceholderText"/>
            </w:rPr>
            <w:t>]</w:t>
          </w:r>
        </w:p>
      </w:docPartBody>
    </w:docPart>
    <w:docPart>
      <w:docPartPr>
        <w:name w:val="DD50BFC143A841EA95074B4A2C78C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141B1-CF83-4205-90FB-8475B00CDB15}"/>
      </w:docPartPr>
      <w:docPartBody>
        <w:p w:rsidR="00000000" w:rsidRDefault="00000000">
          <w:pPr>
            <w:pStyle w:val="DD50BFC143A841EA95074B4A2C78C62B"/>
          </w:pPr>
          <w:r w:rsidRPr="00835C4C">
            <w:rPr>
              <w:rStyle w:val="PlaceholderText"/>
            </w:rPr>
            <w:t>[</w:t>
          </w:r>
          <w:r w:rsidRPr="00835C4C">
            <w:rPr>
              <w:rStyle w:val="PlaceholderText"/>
            </w:rPr>
            <w:t>Author</w:t>
          </w:r>
          <w:r w:rsidRPr="00835C4C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CE"/>
    <w:rsid w:val="00E6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44AAA6980F44E58F7335C17C910999">
    <w:name w:val="EE44AAA6980F44E58F7335C17C910999"/>
  </w:style>
  <w:style w:type="paragraph" w:customStyle="1" w:styleId="DD50BFC143A841EA95074B4A2C78C62B">
    <w:name w:val="DD50BFC143A841EA95074B4A2C78C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4EF57-E01A-4AC5-8B90-6DDE99B0D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Novel Custom Template.dotx</Template>
  <TotalTime>7</TotalTime>
  <Pages>4</Pages>
  <Words>55</Words>
  <Characters>265</Characters>
  <Application>Microsoft Office Word</Application>
  <DocSecurity>0</DocSecurity>
  <Lines>29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The End of The World</vt:lpstr>
      <vt:lpstr>Prologue: </vt:lpstr>
      <vt:lpstr>Chapter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End of The World</dc:title>
  <dc:subject/>
  <dc:creator>Steve McNeill</dc:creator>
  <cp:keywords/>
  <dc:description/>
  <cp:lastModifiedBy>Steve McNeill</cp:lastModifiedBy>
  <cp:revision>2</cp:revision>
  <dcterms:created xsi:type="dcterms:W3CDTF">2022-08-09T06:18:00Z</dcterms:created>
  <dcterms:modified xsi:type="dcterms:W3CDTF">2022-08-09T06:25:00Z</dcterms:modified>
</cp:coreProperties>
</file>